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0A3AE78" w14:textId="77777777" w:rsidTr="00550BD2">
        <w:tc>
          <w:tcPr>
            <w:tcW w:w="3348" w:type="dxa"/>
            <w:shd w:val="clear" w:color="auto" w:fill="auto"/>
          </w:tcPr>
          <w:p w14:paraId="16B197F3" w14:textId="77777777" w:rsidR="00CF508E" w:rsidRPr="002730C7" w:rsidRDefault="00CF508E" w:rsidP="00550BD2">
            <w:pPr>
              <w:rPr>
                <w:lang w:val="pt-BR"/>
              </w:rPr>
            </w:pPr>
          </w:p>
        </w:tc>
        <w:tc>
          <w:tcPr>
            <w:tcW w:w="6660" w:type="dxa"/>
            <w:shd w:val="clear" w:color="auto" w:fill="auto"/>
          </w:tcPr>
          <w:p w14:paraId="361F0F88" w14:textId="77777777" w:rsidR="00CF508E" w:rsidRPr="002730C7" w:rsidRDefault="00CF508E" w:rsidP="00550BD2">
            <w:pPr>
              <w:jc w:val="center"/>
              <w:rPr>
                <w:lang w:val="pt-BR"/>
              </w:rPr>
            </w:pPr>
          </w:p>
        </w:tc>
      </w:tr>
    </w:tbl>
    <w:p w14:paraId="0269182D" w14:textId="77777777"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14:anchorId="16B9C7B0" wp14:editId="60B85FDB">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0AC7D595" w14:textId="77777777" w:rsidR="00DA2B4B" w:rsidRPr="00732A6E" w:rsidRDefault="00DA2B4B" w:rsidP="00CF508E">
                            <w:pPr>
                              <w:jc w:val="center"/>
                              <w:rPr>
                                <w:sz w:val="28"/>
                                <w:szCs w:val="28"/>
                                <w:lang w:val="pt-BR"/>
                              </w:rPr>
                            </w:pPr>
                          </w:p>
                          <w:p w14:paraId="2F5977D1" w14:textId="77777777" w:rsidR="00DA2B4B" w:rsidRPr="00224F8D" w:rsidRDefault="00DA2B4B" w:rsidP="00CF508E">
                            <w:pPr>
                              <w:jc w:val="center"/>
                              <w:rPr>
                                <w:i/>
                                <w:iCs/>
                                <w:sz w:val="26"/>
                                <w:szCs w:val="26"/>
                                <w:lang w:val="pt-BR"/>
                              </w:rPr>
                            </w:pPr>
                            <w:r w:rsidRPr="00224F8D">
                              <w:rPr>
                                <w:sz w:val="26"/>
                                <w:szCs w:val="26"/>
                                <w:lang w:val="pt-BR"/>
                              </w:rPr>
                              <w:t>ỦY BAN NHÂN DÂN THÀNH PHỐ HỒ CHÍ MINH</w:t>
                            </w:r>
                          </w:p>
                          <w:p w14:paraId="165659BB" w14:textId="689AF965" w:rsidR="00DA2B4B" w:rsidRPr="00224F8D" w:rsidRDefault="00DA2B4B"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w:t>
                            </w:r>
                            <w:r w:rsidRPr="00224F8D">
                              <w:rPr>
                                <w:b/>
                                <w:bCs/>
                                <w:sz w:val="26"/>
                                <w:szCs w:val="26"/>
                              </w:rPr>
                              <w:t xml:space="preserve">KỸ THUẬT  </w:t>
                            </w:r>
                            <w:r w:rsidRPr="00224F8D">
                              <w:rPr>
                                <w:b/>
                                <w:iCs/>
                                <w:sz w:val="26"/>
                                <w:szCs w:val="26"/>
                                <w:lang w:val="pt-BR"/>
                              </w:rPr>
                              <w:t xml:space="preserve">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DA2B4B" w:rsidRPr="00732A6E" w:rsidRDefault="00DA2B4B" w:rsidP="00CF508E">
                            <w:pPr>
                              <w:rPr>
                                <w:lang w:val="fr-FR"/>
                              </w:rPr>
                            </w:pPr>
                          </w:p>
                          <w:p w14:paraId="35E9F7CA" w14:textId="77777777" w:rsidR="00DA2B4B" w:rsidRPr="00732A6E" w:rsidRDefault="00DA2B4B" w:rsidP="00CF508E">
                            <w:pPr>
                              <w:rPr>
                                <w:lang w:val="fr-FR"/>
                              </w:rPr>
                            </w:pPr>
                            <w:r w:rsidRPr="00732A6E">
                              <w:rPr>
                                <w:lang w:val="fr-FR"/>
                              </w:rPr>
                              <w:t xml:space="preserve">                                                            </w:t>
                            </w:r>
                          </w:p>
                          <w:p w14:paraId="6BD3DA25" w14:textId="3A763C9F" w:rsidR="00DA2B4B" w:rsidRDefault="00DA2B4B" w:rsidP="00CF508E">
                            <w:pPr>
                              <w:jc w:val="center"/>
                              <w:rPr>
                                <w:noProof/>
                              </w:rPr>
                            </w:pPr>
                          </w:p>
                          <w:p w14:paraId="650073FB" w14:textId="77777777" w:rsidR="00DA2B4B" w:rsidRDefault="00DA2B4B" w:rsidP="00CF508E">
                            <w:pPr>
                              <w:jc w:val="center"/>
                              <w:rPr>
                                <w:noProof/>
                              </w:rPr>
                            </w:pPr>
                          </w:p>
                          <w:p w14:paraId="5D6E4451" w14:textId="77777777" w:rsidR="00DA2B4B" w:rsidRDefault="00DA2B4B" w:rsidP="00CF508E">
                            <w:pPr>
                              <w:jc w:val="center"/>
                              <w:rPr>
                                <w:noProof/>
                              </w:rPr>
                            </w:pPr>
                          </w:p>
                          <w:p w14:paraId="6A3FB2FC" w14:textId="77777777" w:rsidR="00DA2B4B" w:rsidRDefault="00DA2B4B" w:rsidP="00CF508E">
                            <w:pPr>
                              <w:jc w:val="center"/>
                              <w:rPr>
                                <w:noProof/>
                              </w:rPr>
                            </w:pPr>
                          </w:p>
                          <w:p w14:paraId="28C26C67" w14:textId="77777777" w:rsidR="00DA2B4B" w:rsidRDefault="00DA2B4B" w:rsidP="00CF508E">
                            <w:pPr>
                              <w:jc w:val="center"/>
                              <w:rPr>
                                <w:noProof/>
                              </w:rPr>
                            </w:pPr>
                          </w:p>
                          <w:p w14:paraId="3964AE82" w14:textId="77777777" w:rsidR="00DA2B4B" w:rsidRPr="00732A6E" w:rsidRDefault="00DA2B4B" w:rsidP="00CF508E">
                            <w:pPr>
                              <w:jc w:val="center"/>
                              <w:rPr>
                                <w:lang w:val="fr-FR"/>
                              </w:rPr>
                            </w:pPr>
                          </w:p>
                          <w:p w14:paraId="66878ECF" w14:textId="77777777" w:rsidR="00DA2B4B" w:rsidRPr="00732A6E" w:rsidRDefault="00DA2B4B" w:rsidP="00CF508E">
                            <w:pPr>
                              <w:jc w:val="center"/>
                              <w:rPr>
                                <w:lang w:val="fr-FR"/>
                              </w:rPr>
                            </w:pPr>
                          </w:p>
                          <w:p w14:paraId="797E9661" w14:textId="77777777" w:rsidR="00DA2B4B" w:rsidRPr="00732A6E" w:rsidRDefault="00DA2B4B" w:rsidP="00CF508E">
                            <w:pPr>
                              <w:jc w:val="center"/>
                              <w:rPr>
                                <w:lang w:val="fr-FR"/>
                              </w:rPr>
                            </w:pPr>
                          </w:p>
                          <w:p w14:paraId="085BF8C2" w14:textId="77777777" w:rsidR="00DA2B4B" w:rsidRPr="00732A6E" w:rsidRDefault="00DA2B4B" w:rsidP="00CF508E">
                            <w:pPr>
                              <w:jc w:val="center"/>
                              <w:rPr>
                                <w:lang w:val="fr-FR"/>
                              </w:rPr>
                            </w:pPr>
                          </w:p>
                          <w:p w14:paraId="4B62E525" w14:textId="77777777" w:rsidR="00DA2B4B" w:rsidRPr="00732A6E" w:rsidRDefault="00DA2B4B" w:rsidP="00CF508E">
                            <w:pPr>
                              <w:jc w:val="center"/>
                              <w:rPr>
                                <w:lang w:val="fr-FR"/>
                              </w:rPr>
                            </w:pPr>
                          </w:p>
                          <w:p w14:paraId="2BFD9EE6" w14:textId="77777777" w:rsidR="00DA2B4B" w:rsidRPr="00732A6E" w:rsidRDefault="00DA2B4B" w:rsidP="00CF508E">
                            <w:pPr>
                              <w:jc w:val="center"/>
                              <w:rPr>
                                <w:b/>
                                <w:bCs/>
                                <w:sz w:val="40"/>
                                <w:szCs w:val="40"/>
                                <w:lang w:val="fr-FR"/>
                              </w:rPr>
                            </w:pPr>
                            <w:r w:rsidRPr="00732A6E">
                              <w:rPr>
                                <w:b/>
                                <w:bCs/>
                                <w:sz w:val="40"/>
                                <w:szCs w:val="40"/>
                                <w:lang w:val="fr-FR"/>
                              </w:rPr>
                              <w:t>SỔ GIÁO ÁN</w:t>
                            </w:r>
                          </w:p>
                          <w:p w14:paraId="3BC5AAF5" w14:textId="77777777" w:rsidR="00DA2B4B" w:rsidRDefault="00DA2B4B" w:rsidP="00CF508E">
                            <w:pPr>
                              <w:jc w:val="center"/>
                              <w:rPr>
                                <w:b/>
                                <w:bCs/>
                                <w:sz w:val="48"/>
                                <w:szCs w:val="48"/>
                                <w:lang w:val="fr-FR"/>
                              </w:rPr>
                            </w:pPr>
                            <w:r w:rsidRPr="00732A6E">
                              <w:rPr>
                                <w:b/>
                                <w:bCs/>
                                <w:sz w:val="48"/>
                                <w:szCs w:val="48"/>
                                <w:lang w:val="fr-FR"/>
                              </w:rPr>
                              <w:t>LÝ THUYẾT</w:t>
                            </w:r>
                          </w:p>
                          <w:p w14:paraId="2343DB71" w14:textId="77777777" w:rsidR="00DA2B4B" w:rsidRPr="00732A6E" w:rsidRDefault="00DA2B4B" w:rsidP="00CF508E">
                            <w:pPr>
                              <w:jc w:val="center"/>
                              <w:rPr>
                                <w:b/>
                                <w:bCs/>
                                <w:sz w:val="48"/>
                                <w:szCs w:val="48"/>
                                <w:lang w:val="fr-FR"/>
                              </w:rPr>
                            </w:pPr>
                          </w:p>
                          <w:p w14:paraId="293C44D5" w14:textId="77777777" w:rsidR="00DA2B4B" w:rsidRPr="00732A6E" w:rsidRDefault="00DA2B4B" w:rsidP="00CF508E">
                            <w:pPr>
                              <w:jc w:val="center"/>
                              <w:rPr>
                                <w:sz w:val="32"/>
                                <w:szCs w:val="32"/>
                                <w:lang w:val="fr-FR"/>
                              </w:rPr>
                            </w:pPr>
                          </w:p>
                          <w:p w14:paraId="08297254" w14:textId="5DAA87DD" w:rsidR="00DA2B4B" w:rsidRPr="00442FC5" w:rsidRDefault="00DA2B4B" w:rsidP="00CF508E">
                            <w:pPr>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3913B6EA" w14:textId="2BE5F1A8" w:rsidR="00DA2B4B" w:rsidRPr="00732A6E" w:rsidRDefault="00DA2B4B" w:rsidP="00CF508E">
                            <w:pPr>
                              <w:rPr>
                                <w:sz w:val="32"/>
                                <w:szCs w:val="32"/>
                                <w:lang w:val="fr-FR"/>
                              </w:rPr>
                            </w:pPr>
                            <w:r w:rsidRPr="00732A6E">
                              <w:rPr>
                                <w:sz w:val="32"/>
                                <w:szCs w:val="32"/>
                                <w:lang w:val="fr-FR"/>
                              </w:rPr>
                              <w:t xml:space="preserve">                                  Lớp:</w:t>
                            </w:r>
                            <w:r w:rsidRPr="00DA2B4B">
                              <w:rPr>
                                <w:b/>
                                <w:color w:val="000000"/>
                                <w:sz w:val="26"/>
                                <w:szCs w:val="26"/>
                              </w:rPr>
                              <w:t xml:space="preserve"> </w:t>
                            </w:r>
                            <w:r>
                              <w:rPr>
                                <w:b/>
                                <w:color w:val="000000"/>
                                <w:sz w:val="26"/>
                                <w:szCs w:val="26"/>
                              </w:rPr>
                              <w:t xml:space="preserve">19 </w:t>
                            </w:r>
                            <w:r w:rsidRPr="006304B8">
                              <w:rPr>
                                <w:b/>
                                <w:color w:val="000000"/>
                                <w:sz w:val="26"/>
                                <w:szCs w:val="26"/>
                              </w:rPr>
                              <w:t>T4 –</w:t>
                            </w:r>
                            <w:r>
                              <w:rPr>
                                <w:b/>
                                <w:color w:val="000000"/>
                                <w:sz w:val="26"/>
                                <w:szCs w:val="26"/>
                              </w:rPr>
                              <w:t>LTM1, LTM2, THU1</w:t>
                            </w:r>
                            <w:r w:rsidRPr="00732A6E">
                              <w:rPr>
                                <w:sz w:val="32"/>
                                <w:szCs w:val="32"/>
                                <w:lang w:val="fr-FR"/>
                              </w:rPr>
                              <w:t>Khoá:</w:t>
                            </w:r>
                            <w:r>
                              <w:rPr>
                                <w:sz w:val="32"/>
                                <w:szCs w:val="32"/>
                                <w:lang w:val="fr-FR"/>
                              </w:rPr>
                              <w:t xml:space="preserve"> 19T4</w:t>
                            </w:r>
                          </w:p>
                          <w:p w14:paraId="445D03E7" w14:textId="038B5AE0" w:rsidR="00DA2B4B" w:rsidRPr="00732A6E" w:rsidRDefault="00DA2B4B"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TRỊNH KHẮC VŨ</w:t>
                            </w:r>
                          </w:p>
                          <w:p w14:paraId="3F6B870A" w14:textId="0AF31752" w:rsidR="00DA2B4B" w:rsidRPr="00732A6E" w:rsidRDefault="00DA2B4B" w:rsidP="00CF508E">
                            <w:pPr>
                              <w:rPr>
                                <w:sz w:val="32"/>
                                <w:szCs w:val="32"/>
                                <w:lang w:val="pt-BR"/>
                              </w:rPr>
                            </w:pPr>
                            <w:r w:rsidRPr="00732A6E">
                              <w:rPr>
                                <w:sz w:val="32"/>
                                <w:szCs w:val="32"/>
                                <w:lang w:val="pt-BR"/>
                              </w:rPr>
                              <w:t xml:space="preserve">                                  Năm học:</w:t>
                            </w:r>
                            <w:r>
                              <w:rPr>
                                <w:sz w:val="32"/>
                                <w:szCs w:val="32"/>
                                <w:lang w:val="pt-BR"/>
                              </w:rPr>
                              <w:t>2021-2022</w:t>
                            </w:r>
                          </w:p>
                          <w:p w14:paraId="1B286779" w14:textId="77777777" w:rsidR="00DA2B4B" w:rsidRPr="00732A6E" w:rsidRDefault="00DA2B4B" w:rsidP="00CF508E">
                            <w:pPr>
                              <w:rPr>
                                <w:sz w:val="32"/>
                                <w:szCs w:val="32"/>
                                <w:lang w:val="pt-BR"/>
                              </w:rPr>
                            </w:pPr>
                          </w:p>
                          <w:p w14:paraId="78164274" w14:textId="77777777" w:rsidR="00DA2B4B" w:rsidRPr="00732A6E" w:rsidRDefault="00DA2B4B" w:rsidP="00CF508E">
                            <w:pPr>
                              <w:rPr>
                                <w:sz w:val="32"/>
                                <w:szCs w:val="32"/>
                                <w:lang w:val="pt-BR"/>
                              </w:rPr>
                            </w:pPr>
                          </w:p>
                          <w:p w14:paraId="09005082" w14:textId="77777777" w:rsidR="00DA2B4B" w:rsidRPr="00732A6E" w:rsidRDefault="00DA2B4B" w:rsidP="00CF508E">
                            <w:pPr>
                              <w:rPr>
                                <w:sz w:val="32"/>
                                <w:szCs w:val="32"/>
                                <w:lang w:val="pt-BR"/>
                              </w:rPr>
                            </w:pPr>
                          </w:p>
                          <w:p w14:paraId="6C1D4226" w14:textId="77777777" w:rsidR="00DA2B4B" w:rsidRPr="00732A6E" w:rsidRDefault="00DA2B4B" w:rsidP="00CF508E">
                            <w:pPr>
                              <w:rPr>
                                <w:sz w:val="32"/>
                                <w:szCs w:val="32"/>
                                <w:lang w:val="pt-BR"/>
                              </w:rPr>
                            </w:pPr>
                          </w:p>
                          <w:p w14:paraId="397F8B1D" w14:textId="77777777" w:rsidR="00DA2B4B" w:rsidRPr="00732A6E" w:rsidRDefault="00DA2B4B" w:rsidP="00CF508E">
                            <w:pPr>
                              <w:rPr>
                                <w:sz w:val="32"/>
                                <w:szCs w:val="32"/>
                                <w:lang w:val="pt-BR"/>
                              </w:rPr>
                            </w:pPr>
                          </w:p>
                          <w:p w14:paraId="6D08B32C" w14:textId="77777777" w:rsidR="00DA2B4B" w:rsidRPr="00732A6E" w:rsidRDefault="00DA2B4B" w:rsidP="00CF508E">
                            <w:pPr>
                              <w:rPr>
                                <w:sz w:val="32"/>
                                <w:szCs w:val="32"/>
                                <w:lang w:val="pt-BR"/>
                              </w:rPr>
                            </w:pPr>
                          </w:p>
                          <w:p w14:paraId="01CE7E72" w14:textId="77777777" w:rsidR="00DA2B4B" w:rsidRPr="00732A6E" w:rsidRDefault="00DA2B4B" w:rsidP="00CF508E">
                            <w:pPr>
                              <w:rPr>
                                <w:sz w:val="32"/>
                                <w:szCs w:val="32"/>
                                <w:lang w:val="pt-BR"/>
                              </w:rPr>
                            </w:pPr>
                          </w:p>
                          <w:p w14:paraId="69D59EC6" w14:textId="77777777" w:rsidR="00DA2B4B" w:rsidRPr="00732A6E" w:rsidRDefault="00DA2B4B" w:rsidP="00CF508E">
                            <w:pPr>
                              <w:rPr>
                                <w:sz w:val="32"/>
                                <w:szCs w:val="32"/>
                                <w:lang w:val="pt-BR"/>
                              </w:rPr>
                            </w:pPr>
                          </w:p>
                          <w:p w14:paraId="4338F716" w14:textId="77777777" w:rsidR="00DA2B4B" w:rsidRPr="00732A6E" w:rsidRDefault="00DA2B4B" w:rsidP="00CF508E">
                            <w:pPr>
                              <w:rPr>
                                <w:sz w:val="32"/>
                                <w:szCs w:val="32"/>
                                <w:lang w:val="pt-BR"/>
                              </w:rPr>
                            </w:pPr>
                          </w:p>
                          <w:p w14:paraId="7B6BD9B6" w14:textId="77777777" w:rsidR="00DA2B4B" w:rsidRPr="00732A6E" w:rsidRDefault="00DA2B4B" w:rsidP="00CF508E">
                            <w:pPr>
                              <w:rPr>
                                <w:sz w:val="32"/>
                                <w:szCs w:val="32"/>
                                <w:lang w:val="pt-BR"/>
                              </w:rPr>
                            </w:pPr>
                          </w:p>
                          <w:p w14:paraId="738C0955" w14:textId="77777777" w:rsidR="00DA2B4B" w:rsidRPr="00732A6E" w:rsidRDefault="00DA2B4B" w:rsidP="00CF508E">
                            <w:pPr>
                              <w:rPr>
                                <w:sz w:val="32"/>
                                <w:szCs w:val="32"/>
                                <w:lang w:val="pt-BR"/>
                              </w:rPr>
                            </w:pPr>
                          </w:p>
                          <w:p w14:paraId="5E4F0993" w14:textId="77777777" w:rsidR="00DA2B4B" w:rsidRPr="00732A6E" w:rsidRDefault="00DA2B4B" w:rsidP="00CF508E">
                            <w:pPr>
                              <w:jc w:val="center"/>
                              <w:rPr>
                                <w:b/>
                                <w:bCs/>
                                <w:sz w:val="32"/>
                                <w:szCs w:val="32"/>
                                <w:lang w:val="pt-BR"/>
                              </w:rPr>
                            </w:pPr>
                          </w:p>
                          <w:p w14:paraId="192F2472" w14:textId="77777777" w:rsidR="00DA2B4B" w:rsidRPr="00732A6E" w:rsidRDefault="00DA2B4B" w:rsidP="00CF508E">
                            <w:pPr>
                              <w:jc w:val="center"/>
                              <w:rPr>
                                <w:b/>
                                <w:bCs/>
                                <w:sz w:val="32"/>
                                <w:szCs w:val="32"/>
                                <w:lang w:val="pt-BR"/>
                              </w:rPr>
                            </w:pPr>
                          </w:p>
                          <w:p w14:paraId="4095ED4D" w14:textId="77777777" w:rsidR="00DA2B4B" w:rsidRPr="00732A6E" w:rsidRDefault="00DA2B4B" w:rsidP="00CF508E">
                            <w:pPr>
                              <w:jc w:val="center"/>
                              <w:rPr>
                                <w:b/>
                                <w:bCs/>
                                <w:sz w:val="32"/>
                                <w:szCs w:val="32"/>
                                <w:lang w:val="pt-BR"/>
                              </w:rPr>
                            </w:pPr>
                          </w:p>
                          <w:p w14:paraId="52BD6C2D" w14:textId="77777777" w:rsidR="00DA2B4B" w:rsidRPr="00732A6E" w:rsidRDefault="00DA2B4B" w:rsidP="00CF508E">
                            <w:pPr>
                              <w:jc w:val="center"/>
                              <w:rPr>
                                <w:b/>
                                <w:bCs/>
                                <w:sz w:val="32"/>
                                <w:szCs w:val="32"/>
                                <w:lang w:val="pt-BR"/>
                              </w:rPr>
                            </w:pPr>
                          </w:p>
                          <w:p w14:paraId="47EBE5F2" w14:textId="77777777" w:rsidR="00DA2B4B" w:rsidRPr="00732A6E" w:rsidRDefault="00DA2B4B"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DA2B4B" w:rsidRPr="00732A6E" w:rsidRDefault="00DA2B4B" w:rsidP="00CF508E">
                            <w:pPr>
                              <w:jc w:val="center"/>
                              <w:rPr>
                                <w:sz w:val="32"/>
                                <w:szCs w:val="32"/>
                                <w:lang w:val="pt-BR"/>
                              </w:rPr>
                            </w:pPr>
                          </w:p>
                          <w:p w14:paraId="40A59EA6" w14:textId="77777777" w:rsidR="00DA2B4B" w:rsidRPr="00732A6E" w:rsidRDefault="00DA2B4B" w:rsidP="00CF508E">
                            <w:pPr>
                              <w:jc w:val="center"/>
                              <w:rPr>
                                <w:sz w:val="32"/>
                                <w:szCs w:val="32"/>
                                <w:lang w:val="pt-BR"/>
                              </w:rPr>
                            </w:pPr>
                          </w:p>
                          <w:p w14:paraId="2CC42098" w14:textId="77777777" w:rsidR="00DA2B4B" w:rsidRPr="00732A6E" w:rsidRDefault="00DA2B4B" w:rsidP="00CF508E">
                            <w:pPr>
                              <w:jc w:val="center"/>
                              <w:rPr>
                                <w:sz w:val="32"/>
                                <w:szCs w:val="32"/>
                                <w:lang w:val="pt-BR"/>
                              </w:rPr>
                            </w:pPr>
                          </w:p>
                          <w:p w14:paraId="7B233C56" w14:textId="77777777" w:rsidR="00DA2B4B" w:rsidRPr="00732A6E" w:rsidRDefault="00DA2B4B"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9C7B0"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0AC7D595" w14:textId="77777777" w:rsidR="00DA2B4B" w:rsidRPr="00732A6E" w:rsidRDefault="00DA2B4B" w:rsidP="00CF508E">
                      <w:pPr>
                        <w:jc w:val="center"/>
                        <w:rPr>
                          <w:sz w:val="28"/>
                          <w:szCs w:val="28"/>
                          <w:lang w:val="pt-BR"/>
                        </w:rPr>
                      </w:pPr>
                    </w:p>
                    <w:p w14:paraId="2F5977D1" w14:textId="77777777" w:rsidR="00DA2B4B" w:rsidRPr="00224F8D" w:rsidRDefault="00DA2B4B" w:rsidP="00CF508E">
                      <w:pPr>
                        <w:jc w:val="center"/>
                        <w:rPr>
                          <w:i/>
                          <w:iCs/>
                          <w:sz w:val="26"/>
                          <w:szCs w:val="26"/>
                          <w:lang w:val="pt-BR"/>
                        </w:rPr>
                      </w:pPr>
                      <w:r w:rsidRPr="00224F8D">
                        <w:rPr>
                          <w:sz w:val="26"/>
                          <w:szCs w:val="26"/>
                          <w:lang w:val="pt-BR"/>
                        </w:rPr>
                        <w:t>ỦY BAN NHÂN DÂN THÀNH PHỐ HỒ CHÍ MINH</w:t>
                      </w:r>
                    </w:p>
                    <w:p w14:paraId="165659BB" w14:textId="689AF965" w:rsidR="00DA2B4B" w:rsidRPr="00224F8D" w:rsidRDefault="00DA2B4B"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w:t>
                      </w:r>
                      <w:r w:rsidRPr="00224F8D">
                        <w:rPr>
                          <w:b/>
                          <w:bCs/>
                          <w:sz w:val="26"/>
                          <w:szCs w:val="26"/>
                        </w:rPr>
                        <w:t xml:space="preserve">KỸ THUẬT  </w:t>
                      </w:r>
                      <w:r w:rsidRPr="00224F8D">
                        <w:rPr>
                          <w:b/>
                          <w:iCs/>
                          <w:sz w:val="26"/>
                          <w:szCs w:val="26"/>
                          <w:lang w:val="pt-BR"/>
                        </w:rPr>
                        <w:t xml:space="preserve">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DA2B4B" w:rsidRPr="00732A6E" w:rsidRDefault="00DA2B4B" w:rsidP="00CF508E">
                      <w:pPr>
                        <w:rPr>
                          <w:lang w:val="fr-FR"/>
                        </w:rPr>
                      </w:pPr>
                    </w:p>
                    <w:p w14:paraId="35E9F7CA" w14:textId="77777777" w:rsidR="00DA2B4B" w:rsidRPr="00732A6E" w:rsidRDefault="00DA2B4B" w:rsidP="00CF508E">
                      <w:pPr>
                        <w:rPr>
                          <w:lang w:val="fr-FR"/>
                        </w:rPr>
                      </w:pPr>
                      <w:r w:rsidRPr="00732A6E">
                        <w:rPr>
                          <w:lang w:val="fr-FR"/>
                        </w:rPr>
                        <w:t xml:space="preserve">                                                            </w:t>
                      </w:r>
                    </w:p>
                    <w:p w14:paraId="6BD3DA25" w14:textId="3A763C9F" w:rsidR="00DA2B4B" w:rsidRDefault="00DA2B4B" w:rsidP="00CF508E">
                      <w:pPr>
                        <w:jc w:val="center"/>
                        <w:rPr>
                          <w:noProof/>
                        </w:rPr>
                      </w:pPr>
                    </w:p>
                    <w:p w14:paraId="650073FB" w14:textId="77777777" w:rsidR="00DA2B4B" w:rsidRDefault="00DA2B4B" w:rsidP="00CF508E">
                      <w:pPr>
                        <w:jc w:val="center"/>
                        <w:rPr>
                          <w:noProof/>
                        </w:rPr>
                      </w:pPr>
                    </w:p>
                    <w:p w14:paraId="5D6E4451" w14:textId="77777777" w:rsidR="00DA2B4B" w:rsidRDefault="00DA2B4B" w:rsidP="00CF508E">
                      <w:pPr>
                        <w:jc w:val="center"/>
                        <w:rPr>
                          <w:noProof/>
                        </w:rPr>
                      </w:pPr>
                    </w:p>
                    <w:p w14:paraId="6A3FB2FC" w14:textId="77777777" w:rsidR="00DA2B4B" w:rsidRDefault="00DA2B4B" w:rsidP="00CF508E">
                      <w:pPr>
                        <w:jc w:val="center"/>
                        <w:rPr>
                          <w:noProof/>
                        </w:rPr>
                      </w:pPr>
                    </w:p>
                    <w:p w14:paraId="28C26C67" w14:textId="77777777" w:rsidR="00DA2B4B" w:rsidRDefault="00DA2B4B" w:rsidP="00CF508E">
                      <w:pPr>
                        <w:jc w:val="center"/>
                        <w:rPr>
                          <w:noProof/>
                        </w:rPr>
                      </w:pPr>
                    </w:p>
                    <w:p w14:paraId="3964AE82" w14:textId="77777777" w:rsidR="00DA2B4B" w:rsidRPr="00732A6E" w:rsidRDefault="00DA2B4B" w:rsidP="00CF508E">
                      <w:pPr>
                        <w:jc w:val="center"/>
                        <w:rPr>
                          <w:lang w:val="fr-FR"/>
                        </w:rPr>
                      </w:pPr>
                    </w:p>
                    <w:p w14:paraId="66878ECF" w14:textId="77777777" w:rsidR="00DA2B4B" w:rsidRPr="00732A6E" w:rsidRDefault="00DA2B4B" w:rsidP="00CF508E">
                      <w:pPr>
                        <w:jc w:val="center"/>
                        <w:rPr>
                          <w:lang w:val="fr-FR"/>
                        </w:rPr>
                      </w:pPr>
                    </w:p>
                    <w:p w14:paraId="797E9661" w14:textId="77777777" w:rsidR="00DA2B4B" w:rsidRPr="00732A6E" w:rsidRDefault="00DA2B4B" w:rsidP="00CF508E">
                      <w:pPr>
                        <w:jc w:val="center"/>
                        <w:rPr>
                          <w:lang w:val="fr-FR"/>
                        </w:rPr>
                      </w:pPr>
                    </w:p>
                    <w:p w14:paraId="085BF8C2" w14:textId="77777777" w:rsidR="00DA2B4B" w:rsidRPr="00732A6E" w:rsidRDefault="00DA2B4B" w:rsidP="00CF508E">
                      <w:pPr>
                        <w:jc w:val="center"/>
                        <w:rPr>
                          <w:lang w:val="fr-FR"/>
                        </w:rPr>
                      </w:pPr>
                    </w:p>
                    <w:p w14:paraId="4B62E525" w14:textId="77777777" w:rsidR="00DA2B4B" w:rsidRPr="00732A6E" w:rsidRDefault="00DA2B4B" w:rsidP="00CF508E">
                      <w:pPr>
                        <w:jc w:val="center"/>
                        <w:rPr>
                          <w:lang w:val="fr-FR"/>
                        </w:rPr>
                      </w:pPr>
                    </w:p>
                    <w:p w14:paraId="2BFD9EE6" w14:textId="77777777" w:rsidR="00DA2B4B" w:rsidRPr="00732A6E" w:rsidRDefault="00DA2B4B" w:rsidP="00CF508E">
                      <w:pPr>
                        <w:jc w:val="center"/>
                        <w:rPr>
                          <w:b/>
                          <w:bCs/>
                          <w:sz w:val="40"/>
                          <w:szCs w:val="40"/>
                          <w:lang w:val="fr-FR"/>
                        </w:rPr>
                      </w:pPr>
                      <w:r w:rsidRPr="00732A6E">
                        <w:rPr>
                          <w:b/>
                          <w:bCs/>
                          <w:sz w:val="40"/>
                          <w:szCs w:val="40"/>
                          <w:lang w:val="fr-FR"/>
                        </w:rPr>
                        <w:t>SỔ GIÁO ÁN</w:t>
                      </w:r>
                    </w:p>
                    <w:p w14:paraId="3BC5AAF5" w14:textId="77777777" w:rsidR="00DA2B4B" w:rsidRDefault="00DA2B4B" w:rsidP="00CF508E">
                      <w:pPr>
                        <w:jc w:val="center"/>
                        <w:rPr>
                          <w:b/>
                          <w:bCs/>
                          <w:sz w:val="48"/>
                          <w:szCs w:val="48"/>
                          <w:lang w:val="fr-FR"/>
                        </w:rPr>
                      </w:pPr>
                      <w:r w:rsidRPr="00732A6E">
                        <w:rPr>
                          <w:b/>
                          <w:bCs/>
                          <w:sz w:val="48"/>
                          <w:szCs w:val="48"/>
                          <w:lang w:val="fr-FR"/>
                        </w:rPr>
                        <w:t>LÝ THUYẾT</w:t>
                      </w:r>
                    </w:p>
                    <w:p w14:paraId="2343DB71" w14:textId="77777777" w:rsidR="00DA2B4B" w:rsidRPr="00732A6E" w:rsidRDefault="00DA2B4B" w:rsidP="00CF508E">
                      <w:pPr>
                        <w:jc w:val="center"/>
                        <w:rPr>
                          <w:b/>
                          <w:bCs/>
                          <w:sz w:val="48"/>
                          <w:szCs w:val="48"/>
                          <w:lang w:val="fr-FR"/>
                        </w:rPr>
                      </w:pPr>
                    </w:p>
                    <w:p w14:paraId="293C44D5" w14:textId="77777777" w:rsidR="00DA2B4B" w:rsidRPr="00732A6E" w:rsidRDefault="00DA2B4B" w:rsidP="00CF508E">
                      <w:pPr>
                        <w:jc w:val="center"/>
                        <w:rPr>
                          <w:sz w:val="32"/>
                          <w:szCs w:val="32"/>
                          <w:lang w:val="fr-FR"/>
                        </w:rPr>
                      </w:pPr>
                    </w:p>
                    <w:p w14:paraId="08297254" w14:textId="5DAA87DD" w:rsidR="00DA2B4B" w:rsidRPr="00442FC5" w:rsidRDefault="00DA2B4B" w:rsidP="00CF508E">
                      <w:pPr>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3913B6EA" w14:textId="2BE5F1A8" w:rsidR="00DA2B4B" w:rsidRPr="00732A6E" w:rsidRDefault="00DA2B4B" w:rsidP="00CF508E">
                      <w:pPr>
                        <w:rPr>
                          <w:sz w:val="32"/>
                          <w:szCs w:val="32"/>
                          <w:lang w:val="fr-FR"/>
                        </w:rPr>
                      </w:pPr>
                      <w:r w:rsidRPr="00732A6E">
                        <w:rPr>
                          <w:sz w:val="32"/>
                          <w:szCs w:val="32"/>
                          <w:lang w:val="fr-FR"/>
                        </w:rPr>
                        <w:t xml:space="preserve">                                  Lớp:</w:t>
                      </w:r>
                      <w:r w:rsidRPr="00DA2B4B">
                        <w:rPr>
                          <w:b/>
                          <w:color w:val="000000"/>
                          <w:sz w:val="26"/>
                          <w:szCs w:val="26"/>
                        </w:rPr>
                        <w:t xml:space="preserve"> </w:t>
                      </w:r>
                      <w:r>
                        <w:rPr>
                          <w:b/>
                          <w:color w:val="000000"/>
                          <w:sz w:val="26"/>
                          <w:szCs w:val="26"/>
                        </w:rPr>
                        <w:t xml:space="preserve">19 </w:t>
                      </w:r>
                      <w:r w:rsidRPr="006304B8">
                        <w:rPr>
                          <w:b/>
                          <w:color w:val="000000"/>
                          <w:sz w:val="26"/>
                          <w:szCs w:val="26"/>
                        </w:rPr>
                        <w:t>T4 –</w:t>
                      </w:r>
                      <w:r>
                        <w:rPr>
                          <w:b/>
                          <w:color w:val="000000"/>
                          <w:sz w:val="26"/>
                          <w:szCs w:val="26"/>
                        </w:rPr>
                        <w:t>LTM1, LTM2, THU1</w:t>
                      </w:r>
                      <w:r w:rsidRPr="00732A6E">
                        <w:rPr>
                          <w:sz w:val="32"/>
                          <w:szCs w:val="32"/>
                          <w:lang w:val="fr-FR"/>
                        </w:rPr>
                        <w:t>Khoá:</w:t>
                      </w:r>
                      <w:r>
                        <w:rPr>
                          <w:sz w:val="32"/>
                          <w:szCs w:val="32"/>
                          <w:lang w:val="fr-FR"/>
                        </w:rPr>
                        <w:t xml:space="preserve"> 19T4</w:t>
                      </w:r>
                    </w:p>
                    <w:p w14:paraId="445D03E7" w14:textId="038B5AE0" w:rsidR="00DA2B4B" w:rsidRPr="00732A6E" w:rsidRDefault="00DA2B4B"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TRỊNH KHẮC VŨ</w:t>
                      </w:r>
                    </w:p>
                    <w:p w14:paraId="3F6B870A" w14:textId="0AF31752" w:rsidR="00DA2B4B" w:rsidRPr="00732A6E" w:rsidRDefault="00DA2B4B" w:rsidP="00CF508E">
                      <w:pPr>
                        <w:rPr>
                          <w:sz w:val="32"/>
                          <w:szCs w:val="32"/>
                          <w:lang w:val="pt-BR"/>
                        </w:rPr>
                      </w:pPr>
                      <w:r w:rsidRPr="00732A6E">
                        <w:rPr>
                          <w:sz w:val="32"/>
                          <w:szCs w:val="32"/>
                          <w:lang w:val="pt-BR"/>
                        </w:rPr>
                        <w:t xml:space="preserve">                                  Năm học:</w:t>
                      </w:r>
                      <w:r>
                        <w:rPr>
                          <w:sz w:val="32"/>
                          <w:szCs w:val="32"/>
                          <w:lang w:val="pt-BR"/>
                        </w:rPr>
                        <w:t>2021-2022</w:t>
                      </w:r>
                    </w:p>
                    <w:p w14:paraId="1B286779" w14:textId="77777777" w:rsidR="00DA2B4B" w:rsidRPr="00732A6E" w:rsidRDefault="00DA2B4B" w:rsidP="00CF508E">
                      <w:pPr>
                        <w:rPr>
                          <w:sz w:val="32"/>
                          <w:szCs w:val="32"/>
                          <w:lang w:val="pt-BR"/>
                        </w:rPr>
                      </w:pPr>
                    </w:p>
                    <w:p w14:paraId="78164274" w14:textId="77777777" w:rsidR="00DA2B4B" w:rsidRPr="00732A6E" w:rsidRDefault="00DA2B4B" w:rsidP="00CF508E">
                      <w:pPr>
                        <w:rPr>
                          <w:sz w:val="32"/>
                          <w:szCs w:val="32"/>
                          <w:lang w:val="pt-BR"/>
                        </w:rPr>
                      </w:pPr>
                    </w:p>
                    <w:p w14:paraId="09005082" w14:textId="77777777" w:rsidR="00DA2B4B" w:rsidRPr="00732A6E" w:rsidRDefault="00DA2B4B" w:rsidP="00CF508E">
                      <w:pPr>
                        <w:rPr>
                          <w:sz w:val="32"/>
                          <w:szCs w:val="32"/>
                          <w:lang w:val="pt-BR"/>
                        </w:rPr>
                      </w:pPr>
                    </w:p>
                    <w:p w14:paraId="6C1D4226" w14:textId="77777777" w:rsidR="00DA2B4B" w:rsidRPr="00732A6E" w:rsidRDefault="00DA2B4B" w:rsidP="00CF508E">
                      <w:pPr>
                        <w:rPr>
                          <w:sz w:val="32"/>
                          <w:szCs w:val="32"/>
                          <w:lang w:val="pt-BR"/>
                        </w:rPr>
                      </w:pPr>
                    </w:p>
                    <w:p w14:paraId="397F8B1D" w14:textId="77777777" w:rsidR="00DA2B4B" w:rsidRPr="00732A6E" w:rsidRDefault="00DA2B4B" w:rsidP="00CF508E">
                      <w:pPr>
                        <w:rPr>
                          <w:sz w:val="32"/>
                          <w:szCs w:val="32"/>
                          <w:lang w:val="pt-BR"/>
                        </w:rPr>
                      </w:pPr>
                    </w:p>
                    <w:p w14:paraId="6D08B32C" w14:textId="77777777" w:rsidR="00DA2B4B" w:rsidRPr="00732A6E" w:rsidRDefault="00DA2B4B" w:rsidP="00CF508E">
                      <w:pPr>
                        <w:rPr>
                          <w:sz w:val="32"/>
                          <w:szCs w:val="32"/>
                          <w:lang w:val="pt-BR"/>
                        </w:rPr>
                      </w:pPr>
                    </w:p>
                    <w:p w14:paraId="01CE7E72" w14:textId="77777777" w:rsidR="00DA2B4B" w:rsidRPr="00732A6E" w:rsidRDefault="00DA2B4B" w:rsidP="00CF508E">
                      <w:pPr>
                        <w:rPr>
                          <w:sz w:val="32"/>
                          <w:szCs w:val="32"/>
                          <w:lang w:val="pt-BR"/>
                        </w:rPr>
                      </w:pPr>
                    </w:p>
                    <w:p w14:paraId="69D59EC6" w14:textId="77777777" w:rsidR="00DA2B4B" w:rsidRPr="00732A6E" w:rsidRDefault="00DA2B4B" w:rsidP="00CF508E">
                      <w:pPr>
                        <w:rPr>
                          <w:sz w:val="32"/>
                          <w:szCs w:val="32"/>
                          <w:lang w:val="pt-BR"/>
                        </w:rPr>
                      </w:pPr>
                    </w:p>
                    <w:p w14:paraId="4338F716" w14:textId="77777777" w:rsidR="00DA2B4B" w:rsidRPr="00732A6E" w:rsidRDefault="00DA2B4B" w:rsidP="00CF508E">
                      <w:pPr>
                        <w:rPr>
                          <w:sz w:val="32"/>
                          <w:szCs w:val="32"/>
                          <w:lang w:val="pt-BR"/>
                        </w:rPr>
                      </w:pPr>
                    </w:p>
                    <w:p w14:paraId="7B6BD9B6" w14:textId="77777777" w:rsidR="00DA2B4B" w:rsidRPr="00732A6E" w:rsidRDefault="00DA2B4B" w:rsidP="00CF508E">
                      <w:pPr>
                        <w:rPr>
                          <w:sz w:val="32"/>
                          <w:szCs w:val="32"/>
                          <w:lang w:val="pt-BR"/>
                        </w:rPr>
                      </w:pPr>
                    </w:p>
                    <w:p w14:paraId="738C0955" w14:textId="77777777" w:rsidR="00DA2B4B" w:rsidRPr="00732A6E" w:rsidRDefault="00DA2B4B" w:rsidP="00CF508E">
                      <w:pPr>
                        <w:rPr>
                          <w:sz w:val="32"/>
                          <w:szCs w:val="32"/>
                          <w:lang w:val="pt-BR"/>
                        </w:rPr>
                      </w:pPr>
                    </w:p>
                    <w:p w14:paraId="5E4F0993" w14:textId="77777777" w:rsidR="00DA2B4B" w:rsidRPr="00732A6E" w:rsidRDefault="00DA2B4B" w:rsidP="00CF508E">
                      <w:pPr>
                        <w:jc w:val="center"/>
                        <w:rPr>
                          <w:b/>
                          <w:bCs/>
                          <w:sz w:val="32"/>
                          <w:szCs w:val="32"/>
                          <w:lang w:val="pt-BR"/>
                        </w:rPr>
                      </w:pPr>
                    </w:p>
                    <w:p w14:paraId="192F2472" w14:textId="77777777" w:rsidR="00DA2B4B" w:rsidRPr="00732A6E" w:rsidRDefault="00DA2B4B" w:rsidP="00CF508E">
                      <w:pPr>
                        <w:jc w:val="center"/>
                        <w:rPr>
                          <w:b/>
                          <w:bCs/>
                          <w:sz w:val="32"/>
                          <w:szCs w:val="32"/>
                          <w:lang w:val="pt-BR"/>
                        </w:rPr>
                      </w:pPr>
                    </w:p>
                    <w:p w14:paraId="4095ED4D" w14:textId="77777777" w:rsidR="00DA2B4B" w:rsidRPr="00732A6E" w:rsidRDefault="00DA2B4B" w:rsidP="00CF508E">
                      <w:pPr>
                        <w:jc w:val="center"/>
                        <w:rPr>
                          <w:b/>
                          <w:bCs/>
                          <w:sz w:val="32"/>
                          <w:szCs w:val="32"/>
                          <w:lang w:val="pt-BR"/>
                        </w:rPr>
                      </w:pPr>
                    </w:p>
                    <w:p w14:paraId="52BD6C2D" w14:textId="77777777" w:rsidR="00DA2B4B" w:rsidRPr="00732A6E" w:rsidRDefault="00DA2B4B" w:rsidP="00CF508E">
                      <w:pPr>
                        <w:jc w:val="center"/>
                        <w:rPr>
                          <w:b/>
                          <w:bCs/>
                          <w:sz w:val="32"/>
                          <w:szCs w:val="32"/>
                          <w:lang w:val="pt-BR"/>
                        </w:rPr>
                      </w:pPr>
                    </w:p>
                    <w:p w14:paraId="47EBE5F2" w14:textId="77777777" w:rsidR="00DA2B4B" w:rsidRPr="00732A6E" w:rsidRDefault="00DA2B4B"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DA2B4B" w:rsidRPr="00732A6E" w:rsidRDefault="00DA2B4B" w:rsidP="00CF508E">
                      <w:pPr>
                        <w:jc w:val="center"/>
                        <w:rPr>
                          <w:sz w:val="32"/>
                          <w:szCs w:val="32"/>
                          <w:lang w:val="pt-BR"/>
                        </w:rPr>
                      </w:pPr>
                    </w:p>
                    <w:p w14:paraId="40A59EA6" w14:textId="77777777" w:rsidR="00DA2B4B" w:rsidRPr="00732A6E" w:rsidRDefault="00DA2B4B" w:rsidP="00CF508E">
                      <w:pPr>
                        <w:jc w:val="center"/>
                        <w:rPr>
                          <w:sz w:val="32"/>
                          <w:szCs w:val="32"/>
                          <w:lang w:val="pt-BR"/>
                        </w:rPr>
                      </w:pPr>
                    </w:p>
                    <w:p w14:paraId="2CC42098" w14:textId="77777777" w:rsidR="00DA2B4B" w:rsidRPr="00732A6E" w:rsidRDefault="00DA2B4B" w:rsidP="00CF508E">
                      <w:pPr>
                        <w:jc w:val="center"/>
                        <w:rPr>
                          <w:sz w:val="32"/>
                          <w:szCs w:val="32"/>
                          <w:lang w:val="pt-BR"/>
                        </w:rPr>
                      </w:pPr>
                    </w:p>
                    <w:p w14:paraId="7B233C56" w14:textId="77777777" w:rsidR="00DA2B4B" w:rsidRPr="00732A6E" w:rsidRDefault="00DA2B4B" w:rsidP="00CF508E">
                      <w:pPr>
                        <w:jc w:val="center"/>
                        <w:rPr>
                          <w:sz w:val="32"/>
                          <w:szCs w:val="32"/>
                          <w:lang w:val="pt-BR"/>
                        </w:rPr>
                      </w:pPr>
                    </w:p>
                  </w:txbxContent>
                </v:textbox>
              </v:shape>
            </w:pict>
          </mc:Fallback>
        </mc:AlternateContent>
      </w:r>
    </w:p>
    <w:p w14:paraId="14D11D03" w14:textId="77777777"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14:anchorId="3E67547D" wp14:editId="1C42371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737CBE"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14:paraId="3552CB71" w14:textId="77777777" w:rsidR="00CF508E" w:rsidRPr="002730C7" w:rsidRDefault="00CF508E" w:rsidP="00CF508E">
      <w:pPr>
        <w:rPr>
          <w:lang w:val="pt-BR"/>
        </w:rPr>
      </w:pPr>
    </w:p>
    <w:p w14:paraId="4453863E" w14:textId="77777777" w:rsidR="00CF508E" w:rsidRPr="002730C7" w:rsidRDefault="00CF508E" w:rsidP="00CF508E">
      <w:pPr>
        <w:rPr>
          <w:lang w:val="pt-BR"/>
        </w:rPr>
      </w:pPr>
    </w:p>
    <w:p w14:paraId="5351CA58" w14:textId="77777777" w:rsidR="00CF508E" w:rsidRPr="002730C7" w:rsidRDefault="00CF508E" w:rsidP="00CF508E">
      <w:pPr>
        <w:rPr>
          <w:lang w:val="pt-BR"/>
        </w:rPr>
      </w:pPr>
    </w:p>
    <w:p w14:paraId="03CC794D" w14:textId="77777777" w:rsidR="00CF508E" w:rsidRPr="002730C7" w:rsidRDefault="00CF508E" w:rsidP="00CF508E">
      <w:pPr>
        <w:tabs>
          <w:tab w:val="left" w:pos="3960"/>
        </w:tabs>
        <w:rPr>
          <w:lang w:val="pt-BR"/>
        </w:rPr>
      </w:pPr>
      <w:r w:rsidRPr="002730C7">
        <w:rPr>
          <w:lang w:val="pt-BR"/>
        </w:rPr>
        <w:tab/>
      </w:r>
    </w:p>
    <w:p w14:paraId="56561E97" w14:textId="77777777" w:rsidR="00CF508E" w:rsidRPr="002730C7" w:rsidRDefault="00CF508E" w:rsidP="00CF508E">
      <w:pPr>
        <w:tabs>
          <w:tab w:val="left" w:pos="3960"/>
        </w:tabs>
        <w:rPr>
          <w:lang w:val="pt-BR"/>
        </w:rPr>
      </w:pPr>
    </w:p>
    <w:p w14:paraId="40E079B9" w14:textId="77777777" w:rsidR="00CF508E" w:rsidRPr="002730C7" w:rsidRDefault="00CF508E" w:rsidP="00CF508E">
      <w:pPr>
        <w:rPr>
          <w:lang w:val="pt-BR"/>
        </w:rPr>
      </w:pPr>
    </w:p>
    <w:p w14:paraId="7EAA7323" w14:textId="77777777" w:rsidR="00CF508E" w:rsidRPr="002730C7" w:rsidRDefault="00CF508E" w:rsidP="00CF508E">
      <w:pPr>
        <w:rPr>
          <w:lang w:val="pt-BR"/>
        </w:rPr>
      </w:pPr>
    </w:p>
    <w:p w14:paraId="6C100A1C" w14:textId="77777777" w:rsidR="00CF508E" w:rsidRPr="002730C7" w:rsidRDefault="00CF508E" w:rsidP="00CF508E">
      <w:pPr>
        <w:rPr>
          <w:lang w:val="pt-BR"/>
        </w:rPr>
      </w:pPr>
    </w:p>
    <w:p w14:paraId="3E60D2E0" w14:textId="77777777" w:rsidR="00CF508E" w:rsidRPr="002730C7" w:rsidRDefault="00CF508E" w:rsidP="00CF508E">
      <w:pPr>
        <w:rPr>
          <w:lang w:val="pt-BR"/>
        </w:rPr>
      </w:pPr>
    </w:p>
    <w:p w14:paraId="2386BB36" w14:textId="77777777" w:rsidR="00CF508E" w:rsidRPr="002730C7" w:rsidRDefault="00CF508E" w:rsidP="00CF508E">
      <w:pPr>
        <w:rPr>
          <w:lang w:val="pt-BR"/>
        </w:rPr>
      </w:pPr>
    </w:p>
    <w:p w14:paraId="02C8C64F" w14:textId="77777777" w:rsidR="00CF508E" w:rsidRPr="002730C7" w:rsidRDefault="00CF508E" w:rsidP="00CF508E">
      <w:pPr>
        <w:rPr>
          <w:lang w:val="pt-BR"/>
        </w:rPr>
      </w:pPr>
    </w:p>
    <w:p w14:paraId="6B6C874F" w14:textId="77777777" w:rsidR="00CF508E" w:rsidRPr="002730C7" w:rsidRDefault="00CF508E" w:rsidP="00CF508E">
      <w:pPr>
        <w:rPr>
          <w:lang w:val="pt-BR"/>
        </w:rPr>
      </w:pPr>
    </w:p>
    <w:p w14:paraId="3D8FCDE6" w14:textId="77777777" w:rsidR="00CF508E" w:rsidRPr="002730C7" w:rsidRDefault="00CF508E" w:rsidP="00CF508E">
      <w:pPr>
        <w:rPr>
          <w:lang w:val="pt-BR"/>
        </w:rPr>
      </w:pPr>
    </w:p>
    <w:p w14:paraId="50DAC632" w14:textId="77777777" w:rsidR="00CF508E" w:rsidRPr="002730C7" w:rsidRDefault="00CF508E" w:rsidP="00CF508E">
      <w:pPr>
        <w:rPr>
          <w:lang w:val="pt-BR"/>
        </w:rPr>
      </w:pPr>
    </w:p>
    <w:p w14:paraId="73F25D9A" w14:textId="77777777" w:rsidR="00CF508E" w:rsidRPr="002730C7" w:rsidRDefault="00CF508E" w:rsidP="00CF508E">
      <w:pPr>
        <w:rPr>
          <w:lang w:val="pt-BR"/>
        </w:rPr>
      </w:pPr>
    </w:p>
    <w:p w14:paraId="33FDDD4C" w14:textId="77777777" w:rsidR="00CF508E" w:rsidRPr="002730C7" w:rsidRDefault="00CF508E" w:rsidP="00CF508E">
      <w:pPr>
        <w:rPr>
          <w:lang w:val="pt-BR"/>
        </w:rPr>
      </w:pPr>
    </w:p>
    <w:p w14:paraId="2D1F8C4B" w14:textId="77777777" w:rsidR="00CF508E" w:rsidRPr="002730C7" w:rsidRDefault="00CF508E" w:rsidP="00CF508E">
      <w:pPr>
        <w:rPr>
          <w:lang w:val="pt-BR"/>
        </w:rPr>
      </w:pPr>
    </w:p>
    <w:p w14:paraId="2E55F15D" w14:textId="77777777" w:rsidR="00CF508E" w:rsidRPr="002730C7" w:rsidRDefault="00CF508E" w:rsidP="00CF508E">
      <w:pPr>
        <w:rPr>
          <w:lang w:val="pt-BR"/>
        </w:rPr>
      </w:pPr>
    </w:p>
    <w:p w14:paraId="321947A4" w14:textId="77777777" w:rsidR="00CF508E" w:rsidRPr="002730C7" w:rsidRDefault="00CF508E" w:rsidP="00CF508E">
      <w:pPr>
        <w:rPr>
          <w:lang w:val="pt-BR"/>
        </w:rPr>
      </w:pPr>
    </w:p>
    <w:p w14:paraId="0EDE23AA" w14:textId="77777777" w:rsidR="00CF508E" w:rsidRPr="002730C7" w:rsidRDefault="00CF508E" w:rsidP="00CF508E">
      <w:pPr>
        <w:rPr>
          <w:lang w:val="pt-BR"/>
        </w:rPr>
      </w:pPr>
    </w:p>
    <w:p w14:paraId="7B0AF65D" w14:textId="77777777" w:rsidR="00CF508E" w:rsidRPr="002730C7" w:rsidRDefault="00CF508E" w:rsidP="00CF508E">
      <w:pPr>
        <w:tabs>
          <w:tab w:val="left" w:pos="3960"/>
        </w:tabs>
        <w:rPr>
          <w:lang w:val="pt-BR"/>
        </w:rPr>
      </w:pPr>
      <w:r w:rsidRPr="002730C7">
        <w:rPr>
          <w:lang w:val="pt-BR"/>
        </w:rPr>
        <w:tab/>
      </w:r>
    </w:p>
    <w:p w14:paraId="6E9A442B" w14:textId="77777777" w:rsidR="00CF508E" w:rsidRPr="002730C7" w:rsidRDefault="00CF508E" w:rsidP="00CF508E">
      <w:pPr>
        <w:rPr>
          <w:lang w:val="pt-BR"/>
        </w:rPr>
      </w:pPr>
    </w:p>
    <w:p w14:paraId="2F362586" w14:textId="77777777"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tbl>
      <w:tblPr>
        <w:tblW w:w="10287" w:type="dxa"/>
        <w:tblInd w:w="108" w:type="dxa"/>
        <w:tblLook w:val="01E0" w:firstRow="1" w:lastRow="1" w:firstColumn="1" w:lastColumn="1" w:noHBand="0" w:noVBand="0"/>
      </w:tblPr>
      <w:tblGrid>
        <w:gridCol w:w="4072"/>
        <w:gridCol w:w="6215"/>
      </w:tblGrid>
      <w:tr w:rsidR="00CF508E" w:rsidRPr="000A6A3D" w14:paraId="5BD0ED08" w14:textId="77777777" w:rsidTr="001B224E">
        <w:trPr>
          <w:trHeight w:val="1410"/>
        </w:trPr>
        <w:tc>
          <w:tcPr>
            <w:tcW w:w="4072" w:type="dxa"/>
            <w:shd w:val="clear" w:color="auto" w:fill="auto"/>
          </w:tcPr>
          <w:p w14:paraId="4B4A61EB" w14:textId="77777777" w:rsidR="00CF508E" w:rsidRPr="000A6A3D" w:rsidRDefault="00C0127A" w:rsidP="000A6A3D">
            <w:pPr>
              <w:rPr>
                <w:lang w:val="pt-BR"/>
              </w:rPr>
            </w:pPr>
            <w:r w:rsidRPr="000A6A3D">
              <w:lastRenderedPageBreak/>
              <w:br w:type="page"/>
            </w:r>
            <w:r w:rsidR="00CF508E" w:rsidRPr="000A6A3D">
              <w:rPr>
                <w:lang w:val="pt-BR"/>
              </w:rPr>
              <w:t>Giáo án số:</w:t>
            </w:r>
            <w:r w:rsidR="004C44ED" w:rsidRPr="000A6A3D">
              <w:rPr>
                <w:lang w:val="pt-BR"/>
              </w:rPr>
              <w:t xml:space="preserve">  </w:t>
            </w:r>
            <w:r w:rsidR="00764F12" w:rsidRPr="000A6A3D">
              <w:rPr>
                <w:lang w:val="pt-BR"/>
              </w:rPr>
              <w:t>01</w:t>
            </w:r>
          </w:p>
        </w:tc>
        <w:tc>
          <w:tcPr>
            <w:tcW w:w="6215" w:type="dxa"/>
            <w:shd w:val="clear" w:color="auto" w:fill="auto"/>
          </w:tcPr>
          <w:p w14:paraId="7F9B3ED9" w14:textId="77777777" w:rsidR="0079762A" w:rsidRPr="000A6A3D" w:rsidRDefault="0079762A" w:rsidP="000A6A3D">
            <w:r w:rsidRPr="000A6A3D">
              <w:t>Thời gian thực hiện: 3 tiết</w:t>
            </w:r>
          </w:p>
          <w:p w14:paraId="0BA149CA" w14:textId="77777777" w:rsidR="00312B7D" w:rsidRDefault="0079762A" w:rsidP="000A6A3D">
            <w:pPr>
              <w:tabs>
                <w:tab w:val="right" w:leader="dot" w:pos="3331"/>
              </w:tabs>
              <w:rPr>
                <w:b/>
                <w:bCs/>
              </w:rPr>
            </w:pPr>
            <w:r w:rsidRPr="000A6A3D">
              <w:t xml:space="preserve">Tên chương: </w:t>
            </w:r>
            <w:r w:rsidRPr="000A6A3D">
              <w:rPr>
                <w:b/>
                <w:bCs/>
              </w:rPr>
              <w:t xml:space="preserve">CHƯƠNG </w:t>
            </w:r>
            <w:r w:rsidR="00CC5232">
              <w:rPr>
                <w:b/>
                <w:bCs/>
              </w:rPr>
              <w:t>XII</w:t>
            </w:r>
            <w:r w:rsidRPr="000A6A3D">
              <w:rPr>
                <w:b/>
                <w:bCs/>
              </w:rPr>
              <w:t xml:space="preserve">:  </w:t>
            </w:r>
            <w:r w:rsidR="00CC5232">
              <w:rPr>
                <w:b/>
                <w:bCs/>
              </w:rPr>
              <w:t xml:space="preserve">HIĐROCACBON </w:t>
            </w:r>
          </w:p>
          <w:p w14:paraId="01C6F9CE" w14:textId="052FBD76" w:rsidR="00526D3A" w:rsidRPr="000A6A3D" w:rsidRDefault="00312B7D" w:rsidP="000A6A3D">
            <w:pPr>
              <w:tabs>
                <w:tab w:val="right" w:leader="dot" w:pos="3331"/>
              </w:tabs>
            </w:pPr>
            <w:r>
              <w:rPr>
                <w:b/>
                <w:bCs/>
              </w:rPr>
              <w:t xml:space="preserve">                                                  </w:t>
            </w:r>
            <w:r w:rsidR="00CC5232">
              <w:rPr>
                <w:b/>
                <w:bCs/>
              </w:rPr>
              <w:t>KHÔNG NO</w:t>
            </w:r>
          </w:p>
          <w:p w14:paraId="496A07C3" w14:textId="20A86CC4" w:rsidR="0079762A" w:rsidRPr="000A6A3D" w:rsidRDefault="0079762A" w:rsidP="000A6A3D">
            <w:r w:rsidRPr="000A6A3D">
              <w:t xml:space="preserve">Thực hiện ngày    </w:t>
            </w:r>
            <w:r w:rsidR="001E36D0">
              <w:t xml:space="preserve"> </w:t>
            </w:r>
            <w:r w:rsidR="00DA2B4B">
              <w:t>30</w:t>
            </w:r>
            <w:r w:rsidR="001E36D0">
              <w:t xml:space="preserve">  </w:t>
            </w:r>
            <w:r w:rsidRPr="000A6A3D">
              <w:t xml:space="preserve"> </w:t>
            </w:r>
            <w:r w:rsidR="001E36D0">
              <w:t xml:space="preserve">          </w:t>
            </w:r>
            <w:r w:rsidRPr="000A6A3D">
              <w:t xml:space="preserve">tháng     </w:t>
            </w:r>
            <w:r w:rsidR="001E36D0">
              <w:t xml:space="preserve">    </w:t>
            </w:r>
            <w:r w:rsidR="00DA2B4B">
              <w:t>8</w:t>
            </w:r>
            <w:r w:rsidR="001E36D0">
              <w:t xml:space="preserve">        </w:t>
            </w:r>
            <w:r w:rsidRPr="000A6A3D">
              <w:t>năm 20</w:t>
            </w:r>
            <w:r w:rsidR="00DA2B4B">
              <w:t>21</w:t>
            </w:r>
            <w:r w:rsidRPr="000A6A3D">
              <w:t xml:space="preserve"> </w:t>
            </w:r>
          </w:p>
          <w:p w14:paraId="03B898F7" w14:textId="28493E52" w:rsidR="005C52FA" w:rsidRPr="000A6A3D" w:rsidRDefault="001E36D0" w:rsidP="000A6A3D">
            <w:r>
              <w:t xml:space="preserve"> </w:t>
            </w:r>
          </w:p>
        </w:tc>
      </w:tr>
    </w:tbl>
    <w:p w14:paraId="792239AC" w14:textId="0CEA431F" w:rsidR="00CF508E" w:rsidRPr="00CC5232" w:rsidRDefault="00CF508E" w:rsidP="000A6A3D">
      <w:pPr>
        <w:rPr>
          <w:lang w:val="it-IT"/>
        </w:rPr>
      </w:pPr>
      <w:r w:rsidRPr="000A6A3D">
        <w:rPr>
          <w:lang w:val="it-IT"/>
        </w:rPr>
        <w:t xml:space="preserve">Tên bài: </w:t>
      </w:r>
      <w:r w:rsidR="00AF3C22" w:rsidRPr="000A6A3D">
        <w:rPr>
          <w:lang w:val="it-IT"/>
        </w:rPr>
        <w:tab/>
      </w:r>
      <w:r w:rsidR="00AF3C22" w:rsidRPr="000A6A3D">
        <w:rPr>
          <w:lang w:val="it-IT"/>
        </w:rPr>
        <w:tab/>
      </w:r>
      <w:r w:rsidR="00764F12" w:rsidRPr="000A6A3D">
        <w:rPr>
          <w:b/>
          <w:i/>
        </w:rPr>
        <w:t xml:space="preserve">Bài </w:t>
      </w:r>
      <w:r w:rsidR="00CC5232">
        <w:rPr>
          <w:b/>
          <w:i/>
        </w:rPr>
        <w:t>4</w:t>
      </w:r>
      <w:r w:rsidR="002A0BBA">
        <w:rPr>
          <w:b/>
          <w:i/>
        </w:rPr>
        <w:t>2</w:t>
      </w:r>
      <w:r w:rsidR="00764F12" w:rsidRPr="000A6A3D">
        <w:rPr>
          <w:b/>
          <w:i/>
        </w:rPr>
        <w:t xml:space="preserve">:  </w:t>
      </w:r>
      <w:r w:rsidR="00E21EC7">
        <w:rPr>
          <w:b/>
        </w:rPr>
        <w:t>ANKEN</w:t>
      </w:r>
    </w:p>
    <w:p w14:paraId="310B7FA9" w14:textId="77777777" w:rsidR="00E71642" w:rsidRPr="000A6A3D" w:rsidRDefault="00E71642" w:rsidP="000A6A3D">
      <w:pPr>
        <w:rPr>
          <w:b/>
          <w:u w:val="single"/>
          <w:lang w:val="it-IT"/>
        </w:rPr>
      </w:pPr>
      <w:r w:rsidRPr="000A6A3D">
        <w:rPr>
          <w:b/>
          <w:u w:val="single"/>
          <w:lang w:val="it-IT"/>
        </w:rPr>
        <w:t xml:space="preserve">Mục tiêu của bài: </w:t>
      </w:r>
    </w:p>
    <w:p w14:paraId="212D39C2" w14:textId="77777777" w:rsidR="00717855" w:rsidRPr="000A6A3D" w:rsidRDefault="00CF508E" w:rsidP="000A6A3D">
      <w:pPr>
        <w:rPr>
          <w:b/>
          <w:lang w:val="it-IT"/>
        </w:rPr>
      </w:pPr>
      <w:r w:rsidRPr="000A6A3D">
        <w:rPr>
          <w:lang w:val="it-IT"/>
        </w:rPr>
        <w:t xml:space="preserve">Sau khi học xong bài này người học có khả năng: </w:t>
      </w:r>
    </w:p>
    <w:p w14:paraId="5F0D8644" w14:textId="77777777" w:rsidR="00DF4A56" w:rsidRPr="000A6A3D" w:rsidRDefault="00DF4A56" w:rsidP="000A6A3D">
      <w:pPr>
        <w:rPr>
          <w:b/>
        </w:rPr>
      </w:pPr>
      <w:r w:rsidRPr="000A6A3D">
        <w:rPr>
          <w:b/>
        </w:rPr>
        <w:t>1. Kiến thức:</w:t>
      </w:r>
    </w:p>
    <w:p w14:paraId="57251A61" w14:textId="783BC2F2" w:rsidR="00B330BB" w:rsidRPr="00DB5447" w:rsidRDefault="0015254A" w:rsidP="0015254A">
      <w:pPr>
        <w:jc w:val="both"/>
        <w:rPr>
          <w:rFonts w:ascii="Symbol" w:hAnsi="Symbol"/>
        </w:rPr>
      </w:pPr>
      <w:r>
        <w:t xml:space="preserve">    </w:t>
      </w:r>
      <w:r w:rsidR="004E320D">
        <w:t>Trình bày</w:t>
      </w:r>
      <w:r w:rsidR="00B330BB" w:rsidRPr="00DB5447">
        <w:t xml:space="preserve"> được đặc điểm cấu tạo, đồng phân, tính chất vât lý, tính chất hóa học của anken.</w:t>
      </w:r>
      <w:r w:rsidR="00B330BB" w:rsidRPr="00DB5447">
        <w:rPr>
          <w:rFonts w:ascii="Symbol" w:hAnsi="Symbol"/>
        </w:rPr>
        <w:t></w:t>
      </w:r>
    </w:p>
    <w:p w14:paraId="24E4C0C9" w14:textId="040FBFE7" w:rsidR="00764F12" w:rsidRPr="00DB5447" w:rsidRDefault="0015254A" w:rsidP="0015254A">
      <w:pPr>
        <w:jc w:val="both"/>
        <w:rPr>
          <w:lang w:val="it-IT"/>
        </w:rPr>
      </w:pPr>
      <w:r>
        <w:t xml:space="preserve">    </w:t>
      </w:r>
      <w:r w:rsidR="00DB5447">
        <w:t>Nêu được</w:t>
      </w:r>
      <w:r w:rsidR="00B330BB" w:rsidRPr="00DB5447">
        <w:t xml:space="preserve"> các phương pháp điều chế anken</w:t>
      </w:r>
      <w:r w:rsidR="00B330BB" w:rsidRPr="00DB5447">
        <w:rPr>
          <w:color w:val="000000"/>
        </w:rPr>
        <w:t xml:space="preserve"> </w:t>
      </w:r>
      <w:r w:rsidR="00DB5447">
        <w:rPr>
          <w:color w:val="000000"/>
        </w:rPr>
        <w:t>.</w:t>
      </w:r>
    </w:p>
    <w:p w14:paraId="76C4AFF0" w14:textId="1BA1810A" w:rsidR="00E71642" w:rsidRPr="000A6A3D" w:rsidRDefault="00E71642" w:rsidP="0015254A">
      <w:pPr>
        <w:jc w:val="both"/>
        <w:outlineLvl w:val="0"/>
      </w:pPr>
      <w:r w:rsidRPr="000A6A3D">
        <w:rPr>
          <w:b/>
          <w:bCs/>
        </w:rPr>
        <w:t xml:space="preserve">2. </w:t>
      </w:r>
      <w:r w:rsidR="004D3139" w:rsidRPr="000A6A3D">
        <w:rPr>
          <w:b/>
          <w:bCs/>
        </w:rPr>
        <w:t>Kỹ năng</w:t>
      </w:r>
      <w:r w:rsidRPr="000A6A3D">
        <w:rPr>
          <w:b/>
          <w:bCs/>
        </w:rPr>
        <w:t xml:space="preserve">: </w:t>
      </w:r>
    </w:p>
    <w:p w14:paraId="387EFFE4" w14:textId="32BB6A59" w:rsidR="00B330BB" w:rsidRPr="00DB5447" w:rsidRDefault="0015254A" w:rsidP="0015254A">
      <w:pPr>
        <w:tabs>
          <w:tab w:val="left" w:leader="dot" w:pos="9540"/>
        </w:tabs>
        <w:jc w:val="both"/>
      </w:pPr>
      <w:r>
        <w:t xml:space="preserve">    </w:t>
      </w:r>
      <w:r w:rsidR="00DB5447">
        <w:t>V</w:t>
      </w:r>
      <w:r w:rsidR="00B330BB" w:rsidRPr="00DB5447">
        <w:t>iết được phương trình hóa học minh họa tính chất của anken.</w:t>
      </w:r>
    </w:p>
    <w:p w14:paraId="7B2B977B" w14:textId="1CCD3315" w:rsidR="00B330BB" w:rsidRDefault="0015254A" w:rsidP="0015254A">
      <w:pPr>
        <w:tabs>
          <w:tab w:val="left" w:leader="dot" w:pos="9540"/>
        </w:tabs>
        <w:jc w:val="both"/>
      </w:pPr>
      <w:r>
        <w:t xml:space="preserve">    </w:t>
      </w:r>
      <w:r w:rsidR="00DB5447">
        <w:t>P</w:t>
      </w:r>
      <w:r w:rsidR="00B330BB" w:rsidRPr="00DB5447">
        <w:t>hân biệt được anken với các hidrocacbon đã học.</w:t>
      </w:r>
    </w:p>
    <w:p w14:paraId="433065D8" w14:textId="0515061B" w:rsidR="00DB5447" w:rsidRPr="00DB5447" w:rsidRDefault="0015254A" w:rsidP="0015254A">
      <w:pPr>
        <w:tabs>
          <w:tab w:val="left" w:leader="dot" w:pos="9540"/>
        </w:tabs>
        <w:jc w:val="both"/>
      </w:pPr>
      <w:r>
        <w:t xml:space="preserve">    </w:t>
      </w:r>
      <w:r w:rsidR="00DB5447">
        <w:t>Giải được các bài tập về anken.</w:t>
      </w:r>
    </w:p>
    <w:p w14:paraId="482CE4B2" w14:textId="4DE81674" w:rsidR="00E71642" w:rsidRPr="000A6A3D" w:rsidRDefault="00E71642" w:rsidP="0015254A">
      <w:pPr>
        <w:jc w:val="both"/>
        <w:rPr>
          <w:lang w:val="vi-VN"/>
        </w:rPr>
      </w:pPr>
      <w:r w:rsidRPr="000A6A3D">
        <w:rPr>
          <w:b/>
          <w:bCs/>
        </w:rPr>
        <w:t>3. Thái độ</w:t>
      </w:r>
      <w:r w:rsidR="006F79FB">
        <w:rPr>
          <w:b/>
          <w:bCs/>
        </w:rPr>
        <w:t>:</w:t>
      </w:r>
    </w:p>
    <w:p w14:paraId="7D4E4FB6" w14:textId="11A2FA74" w:rsidR="00EB05FA" w:rsidRPr="000A6A3D" w:rsidRDefault="0015254A"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BC1AF2">
        <w:rPr>
          <w:color w:val="000000"/>
        </w:rPr>
        <w:t>Học s</w:t>
      </w:r>
      <w:r w:rsidR="00EB05FA" w:rsidRPr="000A6A3D">
        <w:rPr>
          <w:color w:val="000000"/>
        </w:rPr>
        <w:t>inh có</w:t>
      </w:r>
      <w:r w:rsidR="00C167C8" w:rsidRPr="000A6A3D">
        <w:rPr>
          <w:color w:val="000000"/>
          <w:lang w:val="vi-VN"/>
        </w:rPr>
        <w:t xml:space="preserve"> </w:t>
      </w:r>
      <w:r w:rsidR="00C167C8" w:rsidRPr="000A6A3D">
        <w:rPr>
          <w:bCs/>
        </w:rPr>
        <w:t>lòng say mê học tập, biết vận dụng những kiến thức được học vào cuộc sống</w:t>
      </w:r>
      <w:r w:rsidR="00C167C8" w:rsidRPr="000A6A3D">
        <w:rPr>
          <w:bCs/>
          <w:lang w:val="vi-VN"/>
        </w:rPr>
        <w:t>, có</w:t>
      </w:r>
      <w:r w:rsidR="00C167C8" w:rsidRPr="000A6A3D">
        <w:rPr>
          <w:bCs/>
        </w:rPr>
        <w:t xml:space="preserve"> </w:t>
      </w:r>
      <w:r w:rsidR="00C167C8" w:rsidRPr="000A6A3D">
        <w:rPr>
          <w:color w:val="000000"/>
        </w:rPr>
        <w:t>tư duy khoa học, logic trước các sự vật hiện tượng trong tự nhiên</w:t>
      </w:r>
      <w:r w:rsidR="00C167C8" w:rsidRPr="000A6A3D">
        <w:rPr>
          <w:color w:val="000000"/>
          <w:lang w:val="vi-VN"/>
        </w:rPr>
        <w:t>,</w:t>
      </w:r>
      <w:r w:rsidR="00C167C8" w:rsidRPr="000A6A3D">
        <w:rPr>
          <w:bCs/>
        </w:rPr>
        <w:t xml:space="preserve"> có ý thức bảo vệ môi trường và tài</w:t>
      </w:r>
      <w:r w:rsidR="00EB05FA" w:rsidRPr="000A6A3D">
        <w:rPr>
          <w:color w:val="000000"/>
        </w:rPr>
        <w:t xml:space="preserve"> </w:t>
      </w:r>
      <w:r w:rsidR="00C167C8" w:rsidRPr="000A6A3D">
        <w:rPr>
          <w:bCs/>
        </w:rPr>
        <w:t xml:space="preserve">nguyên, sử dụng </w:t>
      </w:r>
      <w:r w:rsidR="00113F9F">
        <w:rPr>
          <w:bCs/>
        </w:rPr>
        <w:t>hợp lý</w:t>
      </w:r>
      <w:r w:rsidR="00C167C8" w:rsidRPr="000A6A3D">
        <w:rPr>
          <w:bCs/>
        </w:rPr>
        <w:t xml:space="preserve"> tài nguyên.</w:t>
      </w:r>
    </w:p>
    <w:p w14:paraId="4054EB29" w14:textId="77777777" w:rsidR="00CF508E" w:rsidRPr="000A6A3D" w:rsidRDefault="00717855" w:rsidP="000A6A3D">
      <w:pPr>
        <w:rPr>
          <w:b/>
          <w:lang w:val="it-IT"/>
        </w:rPr>
      </w:pPr>
      <w:r w:rsidRPr="000A6A3D">
        <w:rPr>
          <w:b/>
          <w:lang w:val="it-IT"/>
        </w:rPr>
        <w:t>Đ</w:t>
      </w:r>
      <w:r w:rsidR="00CF508E" w:rsidRPr="000A6A3D">
        <w:rPr>
          <w:b/>
          <w:lang w:val="it-IT"/>
        </w:rPr>
        <w:t>ồ dùng và phương tiện dạy học</w:t>
      </w:r>
      <w:r w:rsidR="005629BE" w:rsidRPr="000A6A3D">
        <w:rPr>
          <w:b/>
          <w:lang w:val="it-IT"/>
        </w:rPr>
        <w:t>:</w:t>
      </w:r>
    </w:p>
    <w:p w14:paraId="14CE490E" w14:textId="19B469F9" w:rsidR="00717855" w:rsidRPr="000A6A3D" w:rsidRDefault="00717855" w:rsidP="000A6A3D">
      <w:pPr>
        <w:rPr>
          <w:lang w:val="it-IT"/>
        </w:rPr>
      </w:pPr>
      <w:r w:rsidRPr="000A6A3D">
        <w:rPr>
          <w:lang w:val="it-IT"/>
        </w:rPr>
        <w:t>Máy chiếu, màn ảnh, máy tính, bảng, phấn.</w:t>
      </w:r>
    </w:p>
    <w:p w14:paraId="48D56AAA" w14:textId="77777777" w:rsidR="00182269" w:rsidRPr="000A6A3D" w:rsidRDefault="00182269" w:rsidP="000A6A3D">
      <w:pPr>
        <w:rPr>
          <w:lang w:val="it-IT"/>
        </w:rPr>
      </w:pPr>
      <w:r w:rsidRPr="000A6A3D">
        <w:rPr>
          <w:b/>
          <w:lang w:val="it-IT"/>
        </w:rPr>
        <w:t xml:space="preserve">I. Ổn định lớp học:                                                 </w:t>
      </w:r>
      <w:r w:rsidRPr="000A6A3D">
        <w:rPr>
          <w:lang w:val="it-IT"/>
        </w:rPr>
        <w:t>Thời gian:  05</w:t>
      </w:r>
      <w:r w:rsidR="00036CE7" w:rsidRPr="000A6A3D">
        <w:rPr>
          <w:lang w:val="it-IT"/>
        </w:rPr>
        <w:t xml:space="preserve"> phút</w:t>
      </w:r>
      <w:r w:rsidRPr="000A6A3D">
        <w:rPr>
          <w:lang w:val="it-IT"/>
        </w:rPr>
        <w:t>.</w:t>
      </w:r>
    </w:p>
    <w:p w14:paraId="3E69C7A9" w14:textId="77777777" w:rsidR="00182269" w:rsidRPr="000A6A3D" w:rsidRDefault="00182269" w:rsidP="000A6A3D">
      <w:pPr>
        <w:rPr>
          <w:lang w:val="it-IT"/>
        </w:rPr>
      </w:pPr>
      <w:r w:rsidRPr="000A6A3D">
        <w:rPr>
          <w:lang w:val="it-IT"/>
        </w:rPr>
        <w:t>Số học sinh vắng:…………Tên:……………………………………………………..................................</w:t>
      </w:r>
    </w:p>
    <w:p w14:paraId="7B1D784E" w14:textId="77777777" w:rsidR="00182269" w:rsidRPr="000A6A3D" w:rsidRDefault="00182269" w:rsidP="000A6A3D">
      <w:pPr>
        <w:rPr>
          <w:lang w:val="it-IT"/>
        </w:rPr>
      </w:pPr>
      <w:r w:rsidRPr="000A6A3D">
        <w:rPr>
          <w:lang w:val="it-IT"/>
        </w:rPr>
        <w:t>......................................................................................................................................................................</w:t>
      </w:r>
    </w:p>
    <w:p w14:paraId="349D4757" w14:textId="77777777" w:rsidR="00CF508E" w:rsidRPr="000A6A3D" w:rsidRDefault="00CF508E" w:rsidP="000A6A3D">
      <w:pPr>
        <w:rPr>
          <w:b/>
          <w:lang w:val="sv-SE"/>
        </w:rPr>
      </w:pPr>
      <w:r w:rsidRPr="000A6A3D">
        <w:rPr>
          <w:b/>
          <w:lang w:val="sv-SE"/>
        </w:rPr>
        <w:t xml:space="preserve">II. </w:t>
      </w:r>
      <w:r w:rsidR="005629BE" w:rsidRPr="000A6A3D">
        <w:rPr>
          <w:b/>
          <w:lang w:val="sv-SE"/>
        </w:rPr>
        <w:t>T</w:t>
      </w:r>
      <w:r w:rsidRPr="000A6A3D">
        <w:rPr>
          <w:b/>
          <w:lang w:val="sv-SE"/>
        </w:rPr>
        <w:t>hực hiện bài học</w:t>
      </w:r>
      <w:r w:rsidR="005629BE" w:rsidRPr="000A6A3D">
        <w:rPr>
          <w:b/>
          <w:lang w:val="sv-SE"/>
        </w:rPr>
        <w:t>:</w:t>
      </w:r>
    </w:p>
    <w:p w14:paraId="10C6A9F4" w14:textId="77777777" w:rsidR="00CF508E" w:rsidRPr="000A6A3D" w:rsidRDefault="00CF508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F508E" w:rsidRPr="000A6A3D" w14:paraId="58EB7E28" w14:textId="77777777" w:rsidTr="00D364B2">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2A4D9" w14:textId="77777777" w:rsidR="00CF508E" w:rsidRPr="000A6A3D" w:rsidRDefault="00CF508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2ADCF1" w14:textId="77777777" w:rsidR="00CF508E" w:rsidRPr="000A6A3D" w:rsidRDefault="00CF508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E7A9" w14:textId="77777777" w:rsidR="00CF508E" w:rsidRPr="000A6A3D" w:rsidRDefault="00CF508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461DA0" w14:textId="77777777" w:rsidR="00CF508E" w:rsidRPr="000A6A3D" w:rsidRDefault="00CF508E" w:rsidP="000A6A3D">
            <w:pPr>
              <w:jc w:val="center"/>
              <w:rPr>
                <w:lang w:val="de-DE"/>
              </w:rPr>
            </w:pPr>
            <w:r w:rsidRPr="000A6A3D">
              <w:rPr>
                <w:lang w:val="de-DE"/>
              </w:rPr>
              <w:t>Thời gian</w:t>
            </w:r>
          </w:p>
        </w:tc>
      </w:tr>
      <w:tr w:rsidR="00CF508E" w:rsidRPr="000A6A3D" w14:paraId="32A6407F" w14:textId="77777777" w:rsidTr="00D364B2">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53A842" w14:textId="77777777" w:rsidR="00CF508E" w:rsidRPr="000A6A3D" w:rsidRDefault="00CF508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AE31C" w14:textId="77777777" w:rsidR="00CF508E" w:rsidRPr="000A6A3D" w:rsidRDefault="00CF508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97A208"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984472"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C2FE64C"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675C4A"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A2BFD6" w14:textId="77777777" w:rsidR="00CF508E" w:rsidRPr="000A6A3D" w:rsidRDefault="00CF508E" w:rsidP="000A6A3D">
            <w:pPr>
              <w:jc w:val="center"/>
              <w:rPr>
                <w:lang w:val="de-DE"/>
              </w:rPr>
            </w:pPr>
          </w:p>
        </w:tc>
      </w:tr>
      <w:tr w:rsidR="00CF508E" w:rsidRPr="000A6A3D" w14:paraId="17A42B3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2F05141E" w14:textId="77777777" w:rsidR="00CF508E" w:rsidRPr="000A6A3D" w:rsidRDefault="00CF508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E17D6A" w14:textId="77777777" w:rsidR="00CF508E" w:rsidRPr="000A6A3D" w:rsidRDefault="00CF508E" w:rsidP="000A6A3D">
            <w:pPr>
              <w:rPr>
                <w:lang w:val="de-DE"/>
              </w:rPr>
            </w:pPr>
            <w:r w:rsidRPr="000A6A3D">
              <w:rPr>
                <w:b/>
                <w:bCs/>
                <w:u w:val="single"/>
                <w:lang w:val="de-DE"/>
              </w:rPr>
              <w:t>Dẫn nhập</w:t>
            </w:r>
          </w:p>
          <w:p w14:paraId="1575A659" w14:textId="4ABB9346" w:rsidR="00717855" w:rsidRPr="000A6A3D" w:rsidRDefault="00CE76AF" w:rsidP="000A6A3D">
            <w:pPr>
              <w:jc w:val="both"/>
              <w:rPr>
                <w:iCs/>
                <w:lang w:val="de-DE"/>
              </w:rPr>
            </w:pPr>
            <w:r w:rsidRPr="000A6A3D">
              <w:rPr>
                <w:iCs/>
                <w:lang w:val="de-DE"/>
              </w:rPr>
              <w:t xml:space="preserve">- </w:t>
            </w:r>
            <w:r w:rsidR="00182269" w:rsidRPr="000A6A3D">
              <w:rPr>
                <w:iCs/>
                <w:lang w:val="de-DE"/>
              </w:rPr>
              <w:t>Giới thiệ</w:t>
            </w:r>
            <w:r w:rsidR="002E69EE" w:rsidRPr="000A6A3D">
              <w:rPr>
                <w:iCs/>
                <w:lang w:val="de-DE"/>
              </w:rPr>
              <w:t xml:space="preserve">u về </w:t>
            </w:r>
            <w:r w:rsidR="00106E3E">
              <w:rPr>
                <w:iCs/>
                <w:lang w:val="de-DE"/>
              </w:rPr>
              <w:t>ứng dụng của anken</w:t>
            </w:r>
            <w:r w:rsidR="00182269" w:rsidRPr="000A6A3D">
              <w:rPr>
                <w:iCs/>
                <w:lang w:val="de-DE"/>
              </w:rPr>
              <w:t>.</w:t>
            </w:r>
          </w:p>
          <w:p w14:paraId="6C7C05C3" w14:textId="77777777" w:rsidR="00814B24" w:rsidRDefault="00814B24" w:rsidP="000A6A3D">
            <w:pPr>
              <w:jc w:val="both"/>
              <w:rPr>
                <w:iCs/>
                <w:lang w:val="de-DE"/>
              </w:rPr>
            </w:pPr>
            <w:r w:rsidRPr="000A6A3D">
              <w:rPr>
                <w:lang w:val="de-DE"/>
              </w:rPr>
              <w:t xml:space="preserve">- </w:t>
            </w:r>
            <w:r w:rsidRPr="000A6A3D">
              <w:rPr>
                <w:iCs/>
                <w:lang w:val="de-DE"/>
              </w:rPr>
              <w:t>Giới thiệu nội dung và phương pháp học bài mới.</w:t>
            </w:r>
          </w:p>
          <w:p w14:paraId="15954665" w14:textId="1996D307" w:rsidR="00D27B17" w:rsidRPr="000A6A3D" w:rsidRDefault="00D27B17" w:rsidP="00D27B17">
            <w:pP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BA3FF9" w14:textId="77777777" w:rsidR="00CF508E" w:rsidRPr="000A6A3D" w:rsidRDefault="00CF508E" w:rsidP="00D116B1">
            <w:pPr>
              <w:jc w:val="both"/>
              <w:rPr>
                <w:lang w:val="de-DE"/>
              </w:rPr>
            </w:pPr>
          </w:p>
          <w:p w14:paraId="6930EF62" w14:textId="77777777" w:rsidR="00CE76AF" w:rsidRPr="000A6A3D" w:rsidRDefault="009F1603" w:rsidP="00D116B1">
            <w:pPr>
              <w:jc w:val="both"/>
              <w:rPr>
                <w:lang w:val="de-DE"/>
              </w:rPr>
            </w:pPr>
            <w:r w:rsidRPr="000A6A3D">
              <w:rPr>
                <w:lang w:val="de-DE"/>
              </w:rPr>
              <w:t xml:space="preserve">- </w:t>
            </w:r>
            <w:r w:rsidR="002E69EE" w:rsidRPr="000A6A3D">
              <w:rPr>
                <w:lang w:val="de-DE"/>
              </w:rPr>
              <w:t>GV trình bày bằng lời</w:t>
            </w:r>
            <w:r w:rsidR="00F04692" w:rsidRPr="000A6A3D">
              <w:rPr>
                <w:lang w:val="de-DE"/>
              </w:rPr>
              <w:t>.</w:t>
            </w:r>
          </w:p>
          <w:p w14:paraId="7634FE88" w14:textId="4D5C5DB2" w:rsidR="00F04692" w:rsidRPr="000A6A3D" w:rsidRDefault="00F04692"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15A7C2" w14:textId="77777777" w:rsidR="00CF508E" w:rsidRPr="000A6A3D" w:rsidRDefault="00CF508E" w:rsidP="00D116B1">
            <w:pPr>
              <w:jc w:val="both"/>
              <w:rPr>
                <w:lang w:val="de-DE"/>
              </w:rPr>
            </w:pPr>
          </w:p>
          <w:p w14:paraId="13870603" w14:textId="19C2859C" w:rsidR="00646AA1" w:rsidRPr="000A6A3D" w:rsidRDefault="00814B24"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DFE6BF2" w14:textId="77777777" w:rsidR="00646AA1" w:rsidRPr="000A6A3D" w:rsidRDefault="00646AA1"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7FE7FF" w14:textId="77777777" w:rsidR="00CF508E" w:rsidRPr="000A6A3D" w:rsidRDefault="00CF508E" w:rsidP="000A6A3D">
            <w:pPr>
              <w:rPr>
                <w:lang w:val="de-DE"/>
              </w:rPr>
            </w:pPr>
          </w:p>
          <w:p w14:paraId="19F40D9C" w14:textId="1DE66801" w:rsidR="002F7152" w:rsidRPr="000A6A3D" w:rsidRDefault="0015254A" w:rsidP="000A6A3D">
            <w:pPr>
              <w:jc w:val="center"/>
              <w:rPr>
                <w:lang w:val="pt-BR"/>
              </w:rPr>
            </w:pPr>
            <w:r>
              <w:rPr>
                <w:lang w:val="pt-BR"/>
              </w:rPr>
              <w:t>8</w:t>
            </w:r>
          </w:p>
          <w:p w14:paraId="42BAE9B2" w14:textId="77777777" w:rsidR="00CE76AF" w:rsidRPr="000A6A3D" w:rsidRDefault="002F7152" w:rsidP="000A6A3D">
            <w:pPr>
              <w:jc w:val="center"/>
              <w:rPr>
                <w:lang w:val="de-DE"/>
              </w:rPr>
            </w:pPr>
            <w:r w:rsidRPr="000A6A3D">
              <w:rPr>
                <w:lang w:val="pt-BR"/>
              </w:rPr>
              <w:t>phút</w:t>
            </w:r>
            <w:r w:rsidR="00CE76AF" w:rsidRPr="000A6A3D">
              <w:rPr>
                <w:lang w:val="de-DE"/>
              </w:rPr>
              <w:t xml:space="preserve"> </w:t>
            </w:r>
          </w:p>
        </w:tc>
      </w:tr>
      <w:tr w:rsidR="005C52FA" w:rsidRPr="000A6A3D" w14:paraId="1A8483DC" w14:textId="77777777" w:rsidTr="00D364B2">
        <w:trPr>
          <w:trHeight w:val="1323"/>
        </w:trPr>
        <w:tc>
          <w:tcPr>
            <w:tcW w:w="540" w:type="dxa"/>
            <w:tcBorders>
              <w:top w:val="single" w:sz="4" w:space="0" w:color="auto"/>
              <w:left w:val="single" w:sz="4" w:space="0" w:color="auto"/>
              <w:right w:val="single" w:sz="4" w:space="0" w:color="auto"/>
            </w:tcBorders>
            <w:shd w:val="clear" w:color="auto" w:fill="auto"/>
          </w:tcPr>
          <w:p w14:paraId="101A460E" w14:textId="77777777" w:rsidR="005C52FA" w:rsidRPr="000A6A3D" w:rsidRDefault="005C52F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21925BE" w14:textId="77777777" w:rsidR="00D27B17" w:rsidRPr="00D27B17" w:rsidRDefault="00D27B17" w:rsidP="00D27B17">
            <w:pPr>
              <w:rPr>
                <w:b/>
                <w:bCs/>
                <w:u w:val="single"/>
                <w:lang w:val="nb-NO"/>
              </w:rPr>
            </w:pPr>
            <w:bookmarkStart w:id="0" w:name="_Toc8233445"/>
            <w:r w:rsidRPr="00D27B17">
              <w:rPr>
                <w:b/>
                <w:bCs/>
                <w:u w:val="single"/>
                <w:lang w:val="nb-NO"/>
              </w:rPr>
              <w:t>Giảng bài mới</w:t>
            </w:r>
          </w:p>
          <w:p w14:paraId="5BD47FA5" w14:textId="77777777" w:rsidR="00D27B17" w:rsidRPr="00D27B17" w:rsidRDefault="00D27B17" w:rsidP="00D27B17">
            <w:pPr>
              <w:pStyle w:val="Heading2"/>
              <w:numPr>
                <w:ilvl w:val="0"/>
                <w:numId w:val="9"/>
              </w:numPr>
              <w:spacing w:before="120" w:line="288" w:lineRule="auto"/>
              <w:jc w:val="both"/>
              <w:rPr>
                <w:rFonts w:ascii="Times New Roman" w:hAnsi="Times New Roman"/>
                <w:b/>
                <w:sz w:val="24"/>
                <w:u w:val="single"/>
              </w:rPr>
            </w:pPr>
            <w:r w:rsidRPr="00D27B17">
              <w:rPr>
                <w:rFonts w:ascii="Times New Roman" w:hAnsi="Times New Roman"/>
                <w:b/>
                <w:sz w:val="24"/>
                <w:u w:val="single"/>
              </w:rPr>
              <w:t>Đồng đẳng, đồng phân, danh pháp</w:t>
            </w:r>
            <w:bookmarkEnd w:id="0"/>
          </w:p>
          <w:p w14:paraId="0231CE76" w14:textId="77777777" w:rsidR="00D27B17" w:rsidRPr="00D27B17" w:rsidRDefault="00D27B17" w:rsidP="00D27B17">
            <w:pPr>
              <w:pStyle w:val="Heading3"/>
              <w:ind w:left="480" w:hanging="480"/>
            </w:pPr>
            <w:bookmarkStart w:id="1" w:name="_Toc8233446"/>
            <w:r w:rsidRPr="00D27B17">
              <w:t>1.1. Dãy đồng đẳng anken</w:t>
            </w:r>
            <w:bookmarkEnd w:id="1"/>
          </w:p>
          <w:p w14:paraId="4BCA3F76" w14:textId="77777777" w:rsidR="00D27B17" w:rsidRPr="00D27B17" w:rsidRDefault="00D27B17" w:rsidP="00D27B17">
            <w:pPr>
              <w:spacing w:before="120"/>
              <w:jc w:val="both"/>
              <w:rPr>
                <w:lang w:val="pt-BR"/>
              </w:rPr>
            </w:pPr>
            <w:r w:rsidRPr="00D27B17">
              <w:rPr>
                <w:lang w:val="pt-BR"/>
              </w:rPr>
              <w:t>Công thức chung: C</w:t>
            </w:r>
            <w:r w:rsidRPr="00D27B17">
              <w:rPr>
                <w:vertAlign w:val="subscript"/>
                <w:lang w:val="pt-BR"/>
              </w:rPr>
              <w:t>n</w:t>
            </w:r>
            <w:r w:rsidRPr="00D27B17">
              <w:rPr>
                <w:lang w:val="pt-BR"/>
              </w:rPr>
              <w:t>H</w:t>
            </w:r>
            <w:r w:rsidRPr="00D27B17">
              <w:rPr>
                <w:vertAlign w:val="subscript"/>
                <w:lang w:val="pt-BR"/>
              </w:rPr>
              <w:t xml:space="preserve">2n </w:t>
            </w:r>
            <w:r w:rsidRPr="00D27B17">
              <w:rPr>
                <w:lang w:val="pt-BR"/>
              </w:rPr>
              <w:t xml:space="preserve">(n </w:t>
            </w:r>
            <w:r w:rsidRPr="00D27B17">
              <w:rPr>
                <w:noProof/>
                <w:position w:val="-4"/>
              </w:rPr>
              <w:drawing>
                <wp:inline distT="0" distB="0" distL="0" distR="0" wp14:anchorId="20DA61B0" wp14:editId="74E2629E">
                  <wp:extent cx="123825" cy="152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D27B17">
              <w:rPr>
                <w:lang w:val="pt-BR"/>
              </w:rPr>
              <w:t xml:space="preserve"> 2)</w:t>
            </w:r>
          </w:p>
          <w:p w14:paraId="50FD2495" w14:textId="77777777" w:rsidR="00D27B17" w:rsidRPr="00D27B17" w:rsidRDefault="00D27B17" w:rsidP="00D27B17">
            <w:pPr>
              <w:pStyle w:val="Heading3"/>
              <w:ind w:left="480" w:hanging="480"/>
            </w:pPr>
            <w:bookmarkStart w:id="2" w:name="_Toc8233447"/>
            <w:r w:rsidRPr="00D27B17">
              <w:t>1.2. Đồng phân</w:t>
            </w:r>
            <w:bookmarkEnd w:id="2"/>
          </w:p>
          <w:p w14:paraId="1A7150E2" w14:textId="77777777" w:rsidR="00D27B17" w:rsidRPr="00D27B17" w:rsidRDefault="00D27B17" w:rsidP="00D27B17">
            <w:pPr>
              <w:pStyle w:val="Heading4"/>
              <w:rPr>
                <w:sz w:val="24"/>
                <w:szCs w:val="24"/>
              </w:rPr>
            </w:pPr>
            <w:r w:rsidRPr="00D27B17">
              <w:rPr>
                <w:sz w:val="24"/>
                <w:szCs w:val="24"/>
              </w:rPr>
              <w:t xml:space="preserve">1.2.1. Đồng phân cấu tạo </w:t>
            </w:r>
          </w:p>
          <w:p w14:paraId="47BBC217" w14:textId="53F01822" w:rsidR="00D27B17" w:rsidRPr="00D27B17" w:rsidRDefault="00D27B17" w:rsidP="00A51253">
            <w:pPr>
              <w:pStyle w:val="Heading4"/>
              <w:rPr>
                <w:sz w:val="24"/>
                <w:szCs w:val="24"/>
                <w:lang w:val="fr-FR"/>
              </w:rPr>
            </w:pPr>
            <w:r w:rsidRPr="00D27B17">
              <w:rPr>
                <w:sz w:val="24"/>
                <w:szCs w:val="24"/>
              </w:rPr>
              <w:t>1.2.2. Đồng phân hình học (đồng phân cis – trans)</w:t>
            </w:r>
            <w:r w:rsidRPr="00D27B17">
              <w:rPr>
                <w:b/>
                <w:sz w:val="24"/>
                <w:szCs w:val="24"/>
                <w:lang w:val="pt-BR"/>
              </w:rPr>
              <w:t xml:space="preserve">      </w:t>
            </w:r>
          </w:p>
          <w:p w14:paraId="0911DAA7" w14:textId="77777777" w:rsidR="00D27B17" w:rsidRPr="00D27B17" w:rsidRDefault="00D27B17" w:rsidP="00D27B17">
            <w:pPr>
              <w:pStyle w:val="Heading3"/>
              <w:ind w:left="480" w:hanging="480"/>
            </w:pPr>
            <w:bookmarkStart w:id="3" w:name="_Toc8233448"/>
            <w:r w:rsidRPr="00D27B17">
              <w:t>1.3. Danh pháp</w:t>
            </w:r>
            <w:bookmarkEnd w:id="3"/>
          </w:p>
          <w:p w14:paraId="0CFDFA89" w14:textId="77777777" w:rsidR="00D27B17" w:rsidRPr="00D27B17" w:rsidRDefault="00D27B17" w:rsidP="00D27B17">
            <w:pPr>
              <w:pStyle w:val="Heading4"/>
              <w:rPr>
                <w:sz w:val="24"/>
                <w:szCs w:val="24"/>
              </w:rPr>
            </w:pPr>
            <w:r w:rsidRPr="00D27B17">
              <w:rPr>
                <w:sz w:val="24"/>
                <w:szCs w:val="24"/>
              </w:rPr>
              <w:t xml:space="preserve">1.3.1. Tên thông thường </w:t>
            </w:r>
          </w:p>
          <w:p w14:paraId="10B2ED4C" w14:textId="6CD803BF" w:rsidR="00D27B17" w:rsidRPr="003417EE" w:rsidRDefault="00D27B17" w:rsidP="003417EE">
            <w:pPr>
              <w:spacing w:before="120"/>
              <w:jc w:val="both"/>
              <w:rPr>
                <w:i/>
              </w:rPr>
            </w:pPr>
            <w:r w:rsidRPr="003417EE">
              <w:rPr>
                <w:i/>
              </w:rPr>
              <w:t>1.3.2. Tên thay thế</w:t>
            </w:r>
          </w:p>
          <w:p w14:paraId="0F11ACA9" w14:textId="77777777" w:rsidR="00D27B17" w:rsidRPr="00D27B17" w:rsidRDefault="00D27B17" w:rsidP="00D27B17">
            <w:pPr>
              <w:spacing w:before="120"/>
              <w:jc w:val="both"/>
              <w:rPr>
                <w:b/>
                <w:lang w:val="fr-FR"/>
              </w:rPr>
            </w:pPr>
            <w:r w:rsidRPr="00D27B17">
              <w:rPr>
                <w:lang w:val="fr-FR"/>
              </w:rPr>
              <w:t xml:space="preserve">Tên anken: </w:t>
            </w:r>
            <w:r w:rsidRPr="00D27B17">
              <w:rPr>
                <w:b/>
                <w:lang w:val="fr-FR"/>
              </w:rPr>
              <w:t>Chỉ số nhánh - Tên nhánh – ank- vị trí liên kết đôi-en</w:t>
            </w:r>
          </w:p>
          <w:p w14:paraId="54ACB4EE" w14:textId="365CCE40" w:rsidR="00D27B17" w:rsidRPr="00D27B17" w:rsidRDefault="00601599" w:rsidP="00D27B17">
            <w:pPr>
              <w:spacing w:before="120"/>
              <w:jc w:val="both"/>
              <w:rPr>
                <w:lang w:val="pt-BR"/>
              </w:rPr>
            </w:pPr>
            <w:r w:rsidRPr="00D27B17">
              <w:rPr>
                <w:b/>
                <w:noProof/>
              </w:rPr>
              <mc:AlternateContent>
                <mc:Choice Requires="wps">
                  <w:drawing>
                    <wp:anchor distT="0" distB="0" distL="114300" distR="114300" simplePos="0" relativeHeight="251667968" behindDoc="0" locked="0" layoutInCell="1" allowOverlap="1" wp14:anchorId="531F4CF5" wp14:editId="216144C5">
                      <wp:simplePos x="0" y="0"/>
                      <wp:positionH relativeFrom="column">
                        <wp:posOffset>1186815</wp:posOffset>
                      </wp:positionH>
                      <wp:positionV relativeFrom="paragraph">
                        <wp:posOffset>212725</wp:posOffset>
                      </wp:positionV>
                      <wp:extent cx="0" cy="127000"/>
                      <wp:effectExtent l="0" t="0" r="19050" b="2540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344961" id="Straight Arrow Connector 66" o:spid="_x0000_s1026" type="#_x0000_t32" style="position:absolute;margin-left:93.45pt;margin-top:16.75pt;width:0;height:10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"/>
                  </w:pict>
                </mc:Fallback>
              </mc:AlternateContent>
            </w:r>
            <w:r>
              <w:rPr>
                <w:lang w:val="pt-BR"/>
              </w:rPr>
              <w:t xml:space="preserve">VD :  </w:t>
            </w:r>
            <w:r w:rsidR="00D27B17" w:rsidRPr="00D27B17">
              <w:rPr>
                <w:lang w:val="pt-BR"/>
              </w:rPr>
              <w:t>CH</w:t>
            </w:r>
            <w:r w:rsidR="00D27B17" w:rsidRPr="00D27B17">
              <w:rPr>
                <w:vertAlign w:val="subscript"/>
                <w:lang w:val="pt-BR"/>
              </w:rPr>
              <w:t>2</w:t>
            </w:r>
            <w:r w:rsidR="00D27B17" w:rsidRPr="00D27B17">
              <w:rPr>
                <w:lang w:val="pt-BR"/>
              </w:rPr>
              <w:t>=CH – CH – CH</w:t>
            </w:r>
            <w:r w:rsidR="00D27B17" w:rsidRPr="00D27B17">
              <w:rPr>
                <w:vertAlign w:val="subscript"/>
                <w:lang w:val="pt-BR"/>
              </w:rPr>
              <w:t>3</w:t>
            </w:r>
            <w:r w:rsidR="00D27B17" w:rsidRPr="00D27B17">
              <w:rPr>
                <w:lang w:val="pt-BR"/>
              </w:rPr>
              <w:tab/>
              <w:t>3-metylbut-1-en</w:t>
            </w:r>
          </w:p>
          <w:p w14:paraId="00A5E66E" w14:textId="3B93F64D" w:rsidR="00D27B17" w:rsidRPr="00D27B17" w:rsidRDefault="00601599" w:rsidP="00D27B17">
            <w:pPr>
              <w:spacing w:before="120"/>
              <w:jc w:val="both"/>
              <w:rPr>
                <w:vertAlign w:val="subscript"/>
                <w:lang w:val="fr-FR"/>
              </w:rPr>
            </w:pPr>
            <w:r>
              <w:rPr>
                <w:lang w:val="pt-BR"/>
              </w:rPr>
              <w:tab/>
            </w:r>
            <w:r>
              <w:rPr>
                <w:lang w:val="pt-BR"/>
              </w:rPr>
              <w:tab/>
              <w:t xml:space="preserve">     </w:t>
            </w:r>
            <w:r w:rsidR="00D27B17" w:rsidRPr="00D27B17">
              <w:rPr>
                <w:lang w:val="pt-BR"/>
              </w:rPr>
              <w:t>CH</w:t>
            </w:r>
            <w:r w:rsidR="00D27B17" w:rsidRPr="00D27B17">
              <w:rPr>
                <w:vertAlign w:val="subscript"/>
                <w:lang w:val="pt-BR"/>
              </w:rPr>
              <w:t>3</w:t>
            </w:r>
          </w:p>
          <w:p w14:paraId="7785C6E0"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4" w:name="_Toc8233449"/>
            <w:r w:rsidRPr="003417EE">
              <w:rPr>
                <w:rFonts w:ascii="Times New Roman" w:hAnsi="Times New Roman"/>
                <w:b/>
                <w:sz w:val="24"/>
                <w:u w:val="single"/>
                <w:lang w:val="fr-FR"/>
              </w:rPr>
              <w:t>Tính chất vật lí</w:t>
            </w:r>
            <w:bookmarkEnd w:id="4"/>
          </w:p>
          <w:p w14:paraId="0341BACC"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5" w:name="_Toc8233450"/>
            <w:r w:rsidRPr="003417EE">
              <w:rPr>
                <w:rFonts w:ascii="Times New Roman" w:hAnsi="Times New Roman"/>
                <w:b/>
                <w:sz w:val="24"/>
                <w:u w:val="single"/>
              </w:rPr>
              <w:lastRenderedPageBreak/>
              <w:t>Tính chất hóa học</w:t>
            </w:r>
            <w:bookmarkEnd w:id="5"/>
          </w:p>
          <w:p w14:paraId="1499BA7E" w14:textId="77777777" w:rsidR="00D27B17" w:rsidRPr="00D27B17" w:rsidRDefault="00D27B17" w:rsidP="00D27B17">
            <w:pPr>
              <w:pStyle w:val="Heading3"/>
              <w:ind w:left="480" w:hanging="480"/>
            </w:pPr>
            <w:bookmarkStart w:id="6" w:name="_Toc8233451"/>
            <w:r w:rsidRPr="00D27B17">
              <w:t>3.1. Phản ứng cộng</w:t>
            </w:r>
            <w:bookmarkEnd w:id="6"/>
          </w:p>
          <w:p w14:paraId="3CB8FB57" w14:textId="77777777" w:rsidR="000129B8" w:rsidRPr="008D019C" w:rsidRDefault="00D27B17" w:rsidP="000129B8">
            <w:pPr>
              <w:pStyle w:val="Heading4"/>
              <w:rPr>
                <w:b/>
                <w:sz w:val="24"/>
                <w:szCs w:val="24"/>
              </w:rPr>
            </w:pPr>
            <w:r w:rsidRPr="008D019C">
              <w:rPr>
                <w:b/>
                <w:sz w:val="24"/>
                <w:szCs w:val="24"/>
              </w:rPr>
              <w:t>3.1.1. Cộng hiđro</w:t>
            </w:r>
          </w:p>
          <w:p w14:paraId="4DB795EE" w14:textId="77777777" w:rsidR="00D27B17" w:rsidRPr="00D27B17" w:rsidRDefault="00D27B17" w:rsidP="000129B8">
            <w:pPr>
              <w:spacing w:before="120"/>
              <w:ind w:right="49"/>
              <w:jc w:val="both"/>
              <w:rPr>
                <w:vertAlign w:val="subscript"/>
                <w:lang w:val="pt-BR"/>
              </w:rPr>
            </w:pP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H</w:t>
            </w:r>
            <w:r w:rsidRPr="00D27B17">
              <w:rPr>
                <w:vertAlign w:val="subscript"/>
                <w:lang w:val="pt-BR"/>
              </w:rPr>
              <w:t>2</w:t>
            </w:r>
            <w:r w:rsidRPr="00D27B17">
              <w:rPr>
                <w:lang w:val="pt-BR"/>
              </w:rPr>
              <w:t xml:space="preserve"> </w:t>
            </w:r>
            <w:r w:rsidRPr="00D27B17">
              <w:rPr>
                <w:noProof/>
                <w:position w:val="-6"/>
              </w:rPr>
              <w:drawing>
                <wp:inline distT="0" distB="0" distL="0" distR="0" wp14:anchorId="2D4A1A07" wp14:editId="0ED5529E">
                  <wp:extent cx="685800" cy="342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D27B17">
              <w:rPr>
                <w:lang w:val="pt-BR"/>
              </w:rPr>
              <w:t xml:space="preserve"> C</w:t>
            </w:r>
            <w:r w:rsidRPr="00D27B17">
              <w:rPr>
                <w:vertAlign w:val="subscript"/>
                <w:lang w:val="pt-BR"/>
              </w:rPr>
              <w:t>n</w:t>
            </w:r>
            <w:r w:rsidRPr="00D27B17">
              <w:rPr>
                <w:lang w:val="pt-BR"/>
              </w:rPr>
              <w:t>H</w:t>
            </w:r>
            <w:r w:rsidRPr="00D27B17">
              <w:rPr>
                <w:vertAlign w:val="subscript"/>
                <w:lang w:val="pt-BR"/>
              </w:rPr>
              <w:t>2n+2</w:t>
            </w:r>
          </w:p>
          <w:p w14:paraId="16FF9904" w14:textId="77777777" w:rsidR="00D27B17" w:rsidRPr="008D019C" w:rsidRDefault="00D27B17" w:rsidP="00D27B17">
            <w:pPr>
              <w:pStyle w:val="Heading4"/>
              <w:rPr>
                <w:b/>
                <w:sz w:val="24"/>
                <w:szCs w:val="24"/>
              </w:rPr>
            </w:pPr>
            <w:r w:rsidRPr="008D019C">
              <w:rPr>
                <w:b/>
                <w:sz w:val="24"/>
                <w:szCs w:val="24"/>
              </w:rPr>
              <w:t>3.1.2. Cộng halogen ( dung dịch Br</w:t>
            </w:r>
            <w:r w:rsidRPr="008D019C">
              <w:rPr>
                <w:b/>
                <w:sz w:val="24"/>
                <w:szCs w:val="24"/>
                <w:vertAlign w:val="subscript"/>
              </w:rPr>
              <w:t>2</w:t>
            </w:r>
            <w:r w:rsidRPr="008D019C">
              <w:rPr>
                <w:b/>
                <w:sz w:val="24"/>
                <w:szCs w:val="24"/>
              </w:rPr>
              <w:t xml:space="preserve"> , Cl</w:t>
            </w:r>
            <w:r w:rsidRPr="008D019C">
              <w:rPr>
                <w:b/>
                <w:sz w:val="24"/>
                <w:szCs w:val="24"/>
                <w:vertAlign w:val="subscript"/>
              </w:rPr>
              <w:t>2</w:t>
            </w:r>
            <w:r w:rsidRPr="008D019C">
              <w:rPr>
                <w:b/>
                <w:sz w:val="24"/>
                <w:szCs w:val="24"/>
              </w:rPr>
              <w:t>):</w:t>
            </w:r>
          </w:p>
          <w:p w14:paraId="3FE33CDA" w14:textId="77777777" w:rsidR="00D27B17" w:rsidRPr="00D27B17" w:rsidRDefault="00D27B17" w:rsidP="000129B8">
            <w:pPr>
              <w:spacing w:before="120"/>
              <w:ind w:right="49"/>
              <w:jc w:val="both"/>
              <w:rPr>
                <w:lang w:val="de-DE"/>
              </w:rPr>
            </w:pPr>
            <w:r w:rsidRPr="00D27B17">
              <w:rPr>
                <w:lang w:val="de-DE"/>
              </w:rPr>
              <w:t>C</w:t>
            </w:r>
            <w:r w:rsidRPr="00D27B17">
              <w:rPr>
                <w:vertAlign w:val="subscript"/>
                <w:lang w:val="de-DE"/>
              </w:rPr>
              <w:t>n</w:t>
            </w:r>
            <w:r w:rsidRPr="00D27B17">
              <w:rPr>
                <w:lang w:val="de-DE"/>
              </w:rPr>
              <w:t>H</w:t>
            </w:r>
            <w:r w:rsidRPr="00D27B17">
              <w:rPr>
                <w:vertAlign w:val="subscript"/>
                <w:lang w:val="de-DE"/>
              </w:rPr>
              <w:t>2n</w:t>
            </w:r>
            <w:r w:rsidRPr="00D27B17">
              <w:rPr>
                <w:lang w:val="de-DE"/>
              </w:rPr>
              <w:t xml:space="preserve"> + Br</w:t>
            </w:r>
            <w:r w:rsidRPr="00D27B17">
              <w:rPr>
                <w:vertAlign w:val="subscript"/>
                <w:lang w:val="de-DE"/>
              </w:rPr>
              <w:t>2</w:t>
            </w:r>
            <w:r w:rsidRPr="00D27B17">
              <w:rPr>
                <w:lang w:val="de-DE"/>
              </w:rPr>
              <w:t xml:space="preserve"> </w:t>
            </w:r>
            <w:r w:rsidRPr="00D27B17">
              <w:rPr>
                <w:noProof/>
                <w:position w:val="-6"/>
              </w:rPr>
              <w:drawing>
                <wp:inline distT="0" distB="0" distL="0" distR="0" wp14:anchorId="403665E7" wp14:editId="01F01D4C">
                  <wp:extent cx="190500" cy="142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de-DE"/>
              </w:rPr>
              <w:t xml:space="preserve"> C</w:t>
            </w:r>
            <w:r w:rsidRPr="00D27B17">
              <w:rPr>
                <w:vertAlign w:val="subscript"/>
                <w:lang w:val="de-DE"/>
              </w:rPr>
              <w:t>n</w:t>
            </w:r>
            <w:r w:rsidRPr="00D27B17">
              <w:rPr>
                <w:lang w:val="de-DE"/>
              </w:rPr>
              <w:t>H</w:t>
            </w:r>
            <w:r w:rsidRPr="00D27B17">
              <w:rPr>
                <w:vertAlign w:val="subscript"/>
                <w:lang w:val="de-DE"/>
              </w:rPr>
              <w:t>2n</w:t>
            </w:r>
            <w:r w:rsidRPr="00D27B17">
              <w:rPr>
                <w:lang w:val="de-DE"/>
              </w:rPr>
              <w:t>Br</w:t>
            </w:r>
            <w:r w:rsidRPr="00D27B17">
              <w:rPr>
                <w:vertAlign w:val="subscript"/>
                <w:lang w:val="de-DE"/>
              </w:rPr>
              <w:t>2</w:t>
            </w:r>
          </w:p>
          <w:p w14:paraId="0BA2450D" w14:textId="4F73BEF3" w:rsidR="00D27B17" w:rsidRPr="00D27B17" w:rsidRDefault="0081368F" w:rsidP="00D27B17">
            <w:pPr>
              <w:spacing w:before="120"/>
              <w:ind w:right="49" w:firstLine="317"/>
              <w:jc w:val="both"/>
              <w:rPr>
                <w:b/>
                <w:bCs/>
                <w:i/>
                <w:iCs/>
                <w:lang w:val="de-DE"/>
              </w:rPr>
            </w:pPr>
            <w:r>
              <w:rPr>
                <w:lang w:val="de-DE"/>
              </w:rPr>
              <w:t>P</w:t>
            </w:r>
            <w:r w:rsidR="00D27B17" w:rsidRPr="00D27B17">
              <w:rPr>
                <w:lang w:val="de-DE"/>
              </w:rPr>
              <w:t>hản ứng này dùng để nhận biết anken (phân biệt anken với ankan)</w:t>
            </w:r>
          </w:p>
          <w:p w14:paraId="6B3FACA2" w14:textId="77777777" w:rsidR="00D27B17" w:rsidRPr="008D019C" w:rsidRDefault="00D27B17" w:rsidP="00D27B17">
            <w:pPr>
              <w:pStyle w:val="Heading4"/>
              <w:rPr>
                <w:b/>
                <w:sz w:val="24"/>
                <w:szCs w:val="24"/>
              </w:rPr>
            </w:pPr>
            <w:r w:rsidRPr="00D27B17">
              <w:rPr>
                <w:sz w:val="24"/>
                <w:szCs w:val="24"/>
              </w:rPr>
              <w:t xml:space="preserve"> </w:t>
            </w:r>
            <w:r w:rsidRPr="008D019C">
              <w:rPr>
                <w:b/>
                <w:sz w:val="24"/>
                <w:szCs w:val="24"/>
              </w:rPr>
              <w:t xml:space="preserve">3.1.3. CộngHX  (X là OH, Cl, Br.... ): </w:t>
            </w:r>
          </w:p>
          <w:p w14:paraId="77975DD0" w14:textId="257E1F3B" w:rsidR="00D27B17" w:rsidRPr="008D019C" w:rsidRDefault="00A51253" w:rsidP="000129B8">
            <w:pPr>
              <w:spacing w:before="120"/>
              <w:ind w:right="49" w:firstLine="317"/>
              <w:jc w:val="both"/>
              <w:rPr>
                <w:bCs/>
                <w:iCs/>
              </w:rPr>
            </w:pPr>
            <w:r w:rsidRPr="008D019C">
              <w:rPr>
                <w:bCs/>
                <w:iCs/>
              </w:rPr>
              <w:t xml:space="preserve">* </w:t>
            </w:r>
            <w:r w:rsidR="00D27B17" w:rsidRPr="008D019C">
              <w:rPr>
                <w:bCs/>
                <w:iCs/>
              </w:rPr>
              <w:t>Quy tắc Mac-cop-nhi-cop</w:t>
            </w:r>
          </w:p>
          <w:p w14:paraId="1155322A" w14:textId="77777777" w:rsidR="00D27B17" w:rsidRPr="00D27B17" w:rsidRDefault="00D27B17" w:rsidP="00D27B17">
            <w:pPr>
              <w:pStyle w:val="Heading3"/>
              <w:ind w:left="480" w:hanging="480"/>
            </w:pPr>
            <w:bookmarkStart w:id="7" w:name="_Toc8233452"/>
            <w:r w:rsidRPr="00D27B17">
              <w:t>3.2. Phản ứng trùng hợp</w:t>
            </w:r>
            <w:bookmarkEnd w:id="7"/>
          </w:p>
          <w:p w14:paraId="583C70CE" w14:textId="77777777" w:rsidR="00E21EC7" w:rsidRDefault="00D27B17" w:rsidP="00E21EC7">
            <w:pPr>
              <w:spacing w:before="120"/>
              <w:ind w:right="49"/>
              <w:rPr>
                <w:vertAlign w:val="subscript"/>
              </w:rPr>
            </w:pPr>
            <w:r w:rsidRPr="00D27B17">
              <w:rPr>
                <w:noProof/>
              </w:rPr>
              <mc:AlternateContent>
                <mc:Choice Requires="wps">
                  <w:drawing>
                    <wp:anchor distT="0" distB="0" distL="114300" distR="114300" simplePos="0" relativeHeight="251665920" behindDoc="0" locked="1" layoutInCell="1" allowOverlap="1" wp14:anchorId="54F74A80" wp14:editId="6528CD34">
                      <wp:simplePos x="0" y="0"/>
                      <wp:positionH relativeFrom="column">
                        <wp:posOffset>1066800</wp:posOffset>
                      </wp:positionH>
                      <wp:positionV relativeFrom="paragraph">
                        <wp:posOffset>208915</wp:posOffset>
                      </wp:positionV>
                      <wp:extent cx="542925" cy="306070"/>
                      <wp:effectExtent l="0" t="0" r="0" b="0"/>
                      <wp:wrapNone/>
                      <wp:docPr id="766" name="Rectangle 7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8BDA8" w14:textId="77777777" w:rsidR="00DA2B4B" w:rsidRPr="00AF2EEE" w:rsidRDefault="00DA2B4B"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DA2B4B" w:rsidRPr="00E86707" w:rsidRDefault="00DA2B4B" w:rsidP="00D27B17">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74A80" id="Rectangle 766" o:spid="_x0000_s1027" style="position:absolute;margin-left:84pt;margin-top:16.45pt;width:42.75pt;height:24.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" filled="f" stroked="f">
                      <v:textbox>
                        <w:txbxContent>
                          <w:p w14:paraId="01A8BDA8" w14:textId="77777777" w:rsidR="00DA2B4B" w:rsidRPr="00AF2EEE" w:rsidRDefault="00DA2B4B"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DA2B4B" w:rsidRPr="00E86707" w:rsidRDefault="00DA2B4B" w:rsidP="00D27B17">
                            <w:r>
                              <w:t xml:space="preserve">  </w:t>
                            </w:r>
                            <w:r w:rsidRPr="00E86707">
                              <w:t xml:space="preserve"> </w:t>
                            </w:r>
                          </w:p>
                        </w:txbxContent>
                      </v:textbox>
                      <w10:anchorlock/>
                    </v:rect>
                  </w:pict>
                </mc:Fallback>
              </mc:AlternateContent>
            </w:r>
            <w:r w:rsidRPr="00D27B17">
              <w:t>nCH</w:t>
            </w:r>
            <w:r w:rsidRPr="00D27B17">
              <w:rPr>
                <w:vertAlign w:val="subscript"/>
              </w:rPr>
              <w:t>2</w:t>
            </w:r>
            <w:r w:rsidRPr="00D27B17">
              <w:t>=CH</w:t>
            </w:r>
            <w:r w:rsidRPr="00D27B17">
              <w:rPr>
                <w:vertAlign w:val="subscript"/>
              </w:rPr>
              <w:t>2</w:t>
            </w:r>
            <w:r w:rsidRPr="00D27B17">
              <w:t xml:space="preserve"> </w:t>
            </w:r>
            <w:r w:rsidRPr="00D27B17">
              <w:rPr>
                <w:noProof/>
                <w:position w:val="-6"/>
              </w:rPr>
              <w:drawing>
                <wp:inline distT="0" distB="0" distL="0" distR="0" wp14:anchorId="37AEBB23" wp14:editId="454DF951">
                  <wp:extent cx="914400" cy="30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4400" cy="304800"/>
                          </a:xfrm>
                          <a:prstGeom prst="rect">
                            <a:avLst/>
                          </a:prstGeom>
                          <a:noFill/>
                          <a:ln>
                            <a:noFill/>
                          </a:ln>
                        </pic:spPr>
                      </pic:pic>
                    </a:graphicData>
                  </a:graphic>
                </wp:inline>
              </w:drawing>
            </w:r>
            <w:r w:rsidRPr="00D27B17">
              <w:t xml:space="preserve"> [-CH</w:t>
            </w:r>
            <w:r w:rsidRPr="00D27B17">
              <w:rPr>
                <w:vertAlign w:val="subscript"/>
              </w:rPr>
              <w:t>2</w:t>
            </w:r>
            <w:r w:rsidRPr="00D27B17">
              <w:t>-CH</w:t>
            </w:r>
            <w:r w:rsidRPr="00D27B17">
              <w:rPr>
                <w:vertAlign w:val="subscript"/>
              </w:rPr>
              <w:t>2</w:t>
            </w:r>
            <w:r w:rsidRPr="00D27B17">
              <w:t>-]</w:t>
            </w:r>
            <w:r w:rsidRPr="00D27B17">
              <w:rPr>
                <w:vertAlign w:val="subscript"/>
              </w:rPr>
              <w:t xml:space="preserve">n   </w:t>
            </w:r>
            <w:r w:rsidR="00E21EC7">
              <w:rPr>
                <w:vertAlign w:val="subscript"/>
              </w:rPr>
              <w:t xml:space="preserve">                 </w:t>
            </w:r>
          </w:p>
          <w:p w14:paraId="0C721E79" w14:textId="6F28D33F" w:rsidR="00D27B17" w:rsidRPr="00D27B17" w:rsidRDefault="00E21EC7" w:rsidP="00E21EC7">
            <w:pPr>
              <w:spacing w:before="120"/>
              <w:ind w:right="49"/>
            </w:pPr>
            <w:r>
              <w:rPr>
                <w:vertAlign w:val="subscript"/>
              </w:rPr>
              <w:t xml:space="preserve">                                                             </w:t>
            </w:r>
            <w:r w:rsidR="00D27B17" w:rsidRPr="00D27B17">
              <w:rPr>
                <w:i/>
                <w:iCs/>
              </w:rPr>
              <w:t>polietilen (PE)</w:t>
            </w:r>
          </w:p>
          <w:p w14:paraId="701EA976" w14:textId="079E1FE7" w:rsidR="00D27B17" w:rsidRPr="00D27B17" w:rsidRDefault="00E21EC7" w:rsidP="000129B8">
            <w:pPr>
              <w:spacing w:before="120"/>
              <w:ind w:right="49"/>
              <w:jc w:val="both"/>
              <w:rPr>
                <w:lang w:val="pt-BR"/>
              </w:rPr>
            </w:pPr>
            <w:r>
              <w:rPr>
                <w:lang w:val="pt-BR"/>
              </w:rPr>
              <w:t xml:space="preserve">     </w:t>
            </w:r>
            <w:r w:rsidR="00D27B17" w:rsidRPr="00D27B17">
              <w:rPr>
                <w:lang w:val="pt-BR"/>
              </w:rPr>
              <w:t xml:space="preserve">n Monome </w:t>
            </w:r>
            <w:r w:rsidR="00D27B17" w:rsidRPr="00D27B17">
              <w:rPr>
                <w:noProof/>
                <w:position w:val="-6"/>
              </w:rPr>
              <w:drawing>
                <wp:inline distT="0" distB="0" distL="0" distR="0" wp14:anchorId="5B627CD4" wp14:editId="6C5BBA23">
                  <wp:extent cx="771525" cy="2667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1525" cy="266700"/>
                          </a:xfrm>
                          <a:prstGeom prst="rect">
                            <a:avLst/>
                          </a:prstGeom>
                          <a:noFill/>
                          <a:ln>
                            <a:noFill/>
                          </a:ln>
                        </pic:spPr>
                      </pic:pic>
                    </a:graphicData>
                  </a:graphic>
                </wp:inline>
              </w:drawing>
            </w:r>
            <w:r w:rsidR="00D27B17" w:rsidRPr="00D27B17">
              <w:rPr>
                <w:lang w:val="pt-BR"/>
              </w:rPr>
              <w:t xml:space="preserve"> polime</w:t>
            </w:r>
          </w:p>
          <w:p w14:paraId="6357FB7E" w14:textId="77777777" w:rsidR="00D27B17" w:rsidRPr="00D27B17" w:rsidRDefault="00D27B17" w:rsidP="00D27B17">
            <w:pPr>
              <w:spacing w:before="120"/>
              <w:ind w:right="49"/>
              <w:jc w:val="both"/>
              <w:rPr>
                <w:lang w:val="pt-BR"/>
              </w:rPr>
            </w:pPr>
            <w:r w:rsidRPr="00D27B17">
              <w:rPr>
                <w:lang w:val="pt-BR"/>
              </w:rPr>
              <w:t>n :hệ số trùng hợp</w:t>
            </w:r>
          </w:p>
          <w:p w14:paraId="4157F2B4" w14:textId="77777777" w:rsidR="00D27B17" w:rsidRPr="00D27B17" w:rsidRDefault="00D27B17" w:rsidP="00D27B17">
            <w:pPr>
              <w:pStyle w:val="Heading3"/>
              <w:ind w:left="480" w:hanging="480"/>
            </w:pPr>
            <w:bookmarkStart w:id="8" w:name="_Toc8233453"/>
            <w:r w:rsidRPr="00D27B17">
              <w:t>3.3. Phản ứng oxi hóa</w:t>
            </w:r>
            <w:bookmarkEnd w:id="8"/>
          </w:p>
          <w:p w14:paraId="6606CCBD" w14:textId="77777777" w:rsidR="00D27B17" w:rsidRPr="008D019C" w:rsidRDefault="00D27B17" w:rsidP="00D27B17">
            <w:pPr>
              <w:pStyle w:val="Heading4"/>
              <w:rPr>
                <w:b/>
                <w:sz w:val="24"/>
                <w:szCs w:val="24"/>
              </w:rPr>
            </w:pPr>
            <w:r w:rsidRPr="008D019C">
              <w:rPr>
                <w:b/>
                <w:sz w:val="24"/>
                <w:szCs w:val="24"/>
              </w:rPr>
              <w:t>3.3.1. Phản ứng  oxi hóa hoàn toàn</w:t>
            </w:r>
          </w:p>
          <w:p w14:paraId="2DE95756" w14:textId="77777777" w:rsidR="00D27B17" w:rsidRPr="00D27B17" w:rsidRDefault="00D27B17" w:rsidP="000129B8">
            <w:pPr>
              <w:spacing w:before="120"/>
              <w:ind w:left="720" w:right="49"/>
              <w:jc w:val="both"/>
              <w:rPr>
                <w:lang w:val="pt-BR"/>
              </w:rPr>
            </w:pPr>
            <w:r w:rsidRPr="00D27B17">
              <w:rPr>
                <w:noProof/>
              </w:rPr>
              <mc:AlternateContent>
                <mc:Choice Requires="wps">
                  <w:drawing>
                    <wp:anchor distT="0" distB="0" distL="114300" distR="114300" simplePos="0" relativeHeight="251666944" behindDoc="0" locked="1" layoutInCell="1" allowOverlap="1" wp14:anchorId="1600CADA" wp14:editId="3772C3AB">
                      <wp:simplePos x="0" y="0"/>
                      <wp:positionH relativeFrom="column">
                        <wp:posOffset>1922145</wp:posOffset>
                      </wp:positionH>
                      <wp:positionV relativeFrom="paragraph">
                        <wp:posOffset>-43815</wp:posOffset>
                      </wp:positionV>
                      <wp:extent cx="342900" cy="228600"/>
                      <wp:effectExtent l="1905" t="0" r="0" b="3175"/>
                      <wp:wrapNone/>
                      <wp:docPr id="765" name="Rectangle 7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B84BA" w14:textId="77777777" w:rsidR="00DA2B4B" w:rsidRPr="00E86707" w:rsidRDefault="00DA2B4B" w:rsidP="00D27B17">
                                  <w:r w:rsidRPr="00BC22FC">
                                    <w:rPr>
                                      <w:sz w:val="22"/>
                                      <w:szCs w:val="22"/>
                                    </w:rPr>
                                    <w:t>t</w:t>
                                  </w:r>
                                  <w:r w:rsidRPr="00BC22FC">
                                    <w:rPr>
                                      <w:sz w:val="22"/>
                                      <w:szCs w:val="22"/>
                                      <w:vertAlign w:val="superscript"/>
                                    </w:rPr>
                                    <w:t>o</w:t>
                                  </w:r>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0CADA" id="Rectangle 765" o:spid="_x0000_s1028" style="position:absolute;left:0;text-align:left;margin-left:151.35pt;margin-top:-3.45pt;width:27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" filled="f" stroked="f">
                      <v:textbox>
                        <w:txbxContent>
                          <w:p w14:paraId="432B84BA" w14:textId="77777777" w:rsidR="00DA2B4B" w:rsidRPr="00E86707" w:rsidRDefault="00DA2B4B" w:rsidP="00D27B17">
                            <w:r w:rsidRPr="00BC22FC">
                              <w:rPr>
                                <w:sz w:val="22"/>
                                <w:szCs w:val="22"/>
                              </w:rPr>
                              <w:t>t</w:t>
                            </w:r>
                            <w:r w:rsidRPr="00BC22FC">
                              <w:rPr>
                                <w:sz w:val="22"/>
                                <w:szCs w:val="22"/>
                                <w:vertAlign w:val="superscript"/>
                              </w:rPr>
                              <w:t>o</w:t>
                            </w:r>
                            <w:r>
                              <w:t xml:space="preserve">  </w:t>
                            </w:r>
                            <w:r w:rsidRPr="00E86707">
                              <w:t xml:space="preserve"> </w:t>
                            </w:r>
                          </w:p>
                        </w:txbxContent>
                      </v:textbox>
                      <w10:anchorlock/>
                    </v:rect>
                  </w:pict>
                </mc:Fallback>
              </mc:AlternateContent>
            </w: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w:t>
            </w:r>
            <w:r w:rsidRPr="00D27B17">
              <w:rPr>
                <w:noProof/>
                <w:position w:val="-22"/>
              </w:rPr>
              <w:drawing>
                <wp:inline distT="0" distB="0" distL="0" distR="0" wp14:anchorId="48C952FC" wp14:editId="6E815B8B">
                  <wp:extent cx="228600" cy="381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8600" cy="381000"/>
                          </a:xfrm>
                          <a:prstGeom prst="rect">
                            <a:avLst/>
                          </a:prstGeom>
                          <a:noFill/>
                          <a:ln>
                            <a:noFill/>
                          </a:ln>
                        </pic:spPr>
                      </pic:pic>
                    </a:graphicData>
                  </a:graphic>
                </wp:inline>
              </w:drawing>
            </w:r>
            <w:r w:rsidRPr="00D27B17">
              <w:rPr>
                <w:lang w:val="pt-BR"/>
              </w:rPr>
              <w:t xml:space="preserve"> O</w:t>
            </w:r>
            <w:r w:rsidRPr="00D27B17">
              <w:rPr>
                <w:vertAlign w:val="subscript"/>
                <w:lang w:val="pt-BR"/>
              </w:rPr>
              <w:t>2</w:t>
            </w:r>
            <w:r w:rsidRPr="00D27B17">
              <w:rPr>
                <w:lang w:val="pt-BR"/>
              </w:rPr>
              <w:t xml:space="preserve"> </w:t>
            </w:r>
            <w:r w:rsidRPr="00D27B17">
              <w:rPr>
                <w:noProof/>
                <w:position w:val="-6"/>
              </w:rPr>
              <w:drawing>
                <wp:inline distT="0" distB="0" distL="0" distR="0" wp14:anchorId="73A1E711" wp14:editId="252A75E2">
                  <wp:extent cx="190500" cy="1428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pt-BR"/>
              </w:rPr>
              <w:t xml:space="preserve"> nCO</w:t>
            </w:r>
            <w:r w:rsidRPr="00D27B17">
              <w:rPr>
                <w:vertAlign w:val="subscript"/>
                <w:lang w:val="pt-BR"/>
              </w:rPr>
              <w:t>2</w:t>
            </w:r>
            <w:r w:rsidRPr="00D27B17">
              <w:rPr>
                <w:lang w:val="pt-BR"/>
              </w:rPr>
              <w:t xml:space="preserve"> + nH</w:t>
            </w:r>
            <w:r w:rsidRPr="00D27B17">
              <w:rPr>
                <w:vertAlign w:val="subscript"/>
                <w:lang w:val="pt-BR"/>
              </w:rPr>
              <w:t>2</w:t>
            </w:r>
            <w:r w:rsidRPr="00D27B17">
              <w:rPr>
                <w:lang w:val="pt-BR"/>
              </w:rPr>
              <w:t>O</w:t>
            </w:r>
          </w:p>
          <w:p w14:paraId="6BC84E90" w14:textId="77777777" w:rsidR="00D27B17" w:rsidRPr="008D019C" w:rsidRDefault="00D27B17" w:rsidP="00D27B17">
            <w:pPr>
              <w:pStyle w:val="Heading4"/>
              <w:rPr>
                <w:b/>
                <w:sz w:val="24"/>
                <w:szCs w:val="24"/>
              </w:rPr>
            </w:pPr>
            <w:r w:rsidRPr="008D019C">
              <w:rPr>
                <w:b/>
                <w:sz w:val="24"/>
                <w:szCs w:val="24"/>
              </w:rPr>
              <w:t>3.3.2. Phản ứng oxi hóa không hoàn toàn</w:t>
            </w:r>
          </w:p>
          <w:p w14:paraId="63F31CBD"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9" w:name="_Toc8233454"/>
            <w:r w:rsidRPr="0081368F">
              <w:rPr>
                <w:rFonts w:ascii="Times New Roman" w:hAnsi="Times New Roman"/>
                <w:b/>
                <w:sz w:val="24"/>
                <w:u w:val="single"/>
                <w:lang w:val="pt-BR"/>
              </w:rPr>
              <w:t>Điều chế</w:t>
            </w:r>
            <w:bookmarkEnd w:id="9"/>
          </w:p>
          <w:p w14:paraId="00A2756D" w14:textId="77777777" w:rsidR="00D27B17" w:rsidRPr="00D27B17" w:rsidRDefault="00D27B17" w:rsidP="00D27B17">
            <w:pPr>
              <w:pStyle w:val="Heading3"/>
              <w:ind w:left="480" w:hanging="480"/>
            </w:pPr>
            <w:bookmarkStart w:id="10" w:name="_Toc8233455"/>
            <w:r w:rsidRPr="00D27B17">
              <w:t>4.1. Trong phòng thí nghiệm</w:t>
            </w:r>
            <w:bookmarkEnd w:id="10"/>
          </w:p>
          <w:p w14:paraId="7E4E332B" w14:textId="77777777" w:rsidR="00D27B17" w:rsidRPr="00D27B17" w:rsidRDefault="00D27B17" w:rsidP="00D27B17">
            <w:pPr>
              <w:pStyle w:val="Heading3"/>
              <w:ind w:left="480" w:hanging="480"/>
            </w:pPr>
            <w:bookmarkStart w:id="11" w:name="_Toc8233456"/>
            <w:r w:rsidRPr="00D27B17">
              <w:t>4.2. Trong công nghiệp</w:t>
            </w:r>
            <w:bookmarkEnd w:id="11"/>
            <w:r w:rsidRPr="00D27B17">
              <w:t xml:space="preserve"> </w:t>
            </w:r>
          </w:p>
          <w:p w14:paraId="427BC250"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12" w:name="_Toc8233457"/>
            <w:r w:rsidRPr="0081368F">
              <w:rPr>
                <w:rFonts w:ascii="Times New Roman" w:hAnsi="Times New Roman"/>
                <w:b/>
                <w:sz w:val="24"/>
                <w:u w:val="single"/>
                <w:lang w:val="pt-BR"/>
              </w:rPr>
              <w:t>Ứng dụng</w:t>
            </w:r>
            <w:bookmarkEnd w:id="12"/>
          </w:p>
          <w:p w14:paraId="712B1146" w14:textId="09C9B21C" w:rsidR="00D6525B" w:rsidRPr="00D27B17" w:rsidRDefault="00D6525B" w:rsidP="000A6A3D">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42902F" w14:textId="77777777" w:rsidR="005C52FA" w:rsidRPr="000A6A3D" w:rsidRDefault="005C52FA" w:rsidP="00D116B1">
            <w:pPr>
              <w:jc w:val="both"/>
              <w:rPr>
                <w:lang w:val="nb-NO"/>
              </w:rPr>
            </w:pPr>
          </w:p>
          <w:p w14:paraId="40A22853" w14:textId="77777777" w:rsidR="00861512" w:rsidRPr="000A6A3D" w:rsidRDefault="00861512" w:rsidP="00D116B1">
            <w:pPr>
              <w:jc w:val="both"/>
              <w:rPr>
                <w:lang w:val="nb-NO"/>
              </w:rPr>
            </w:pPr>
          </w:p>
          <w:p w14:paraId="27F1DC68" w14:textId="77777777" w:rsidR="00D632E1" w:rsidRPr="000A6A3D" w:rsidRDefault="00D632E1" w:rsidP="00D116B1">
            <w:pPr>
              <w:jc w:val="both"/>
              <w:rPr>
                <w:lang w:val="nb-NO"/>
              </w:rPr>
            </w:pPr>
          </w:p>
          <w:p w14:paraId="04A15CF9" w14:textId="7F894145" w:rsidR="005C52FA" w:rsidRDefault="005C52FA" w:rsidP="00D116B1">
            <w:pPr>
              <w:jc w:val="both"/>
              <w:rPr>
                <w:lang w:val="nb-NO"/>
              </w:rPr>
            </w:pPr>
            <w:r w:rsidRPr="000A6A3D">
              <w:rPr>
                <w:lang w:val="nb-NO"/>
              </w:rPr>
              <w:t xml:space="preserve">GV </w:t>
            </w:r>
            <w:r w:rsidR="008D0772">
              <w:rPr>
                <w:lang w:val="nb-NO"/>
              </w:rPr>
              <w:t>so sánh với ankan, giới thiệu khái niệm, công thức chung của anken.</w:t>
            </w:r>
          </w:p>
          <w:p w14:paraId="7857C775" w14:textId="77777777" w:rsidR="00191B82" w:rsidRDefault="00191B82" w:rsidP="00D116B1">
            <w:pPr>
              <w:jc w:val="both"/>
              <w:rPr>
                <w:lang w:val="nb-NO"/>
              </w:rPr>
            </w:pPr>
          </w:p>
          <w:p w14:paraId="5A8BC937" w14:textId="77777777" w:rsidR="00191B82" w:rsidRDefault="00191B82" w:rsidP="00D116B1">
            <w:pPr>
              <w:jc w:val="both"/>
              <w:rPr>
                <w:lang w:val="nb-NO"/>
              </w:rPr>
            </w:pPr>
          </w:p>
          <w:p w14:paraId="3FB32A9B" w14:textId="17148F80" w:rsidR="00191B82" w:rsidRPr="000A6A3D" w:rsidRDefault="00191B82" w:rsidP="00D116B1">
            <w:pPr>
              <w:jc w:val="both"/>
              <w:rPr>
                <w:lang w:val="nb-NO"/>
              </w:rPr>
            </w:pPr>
            <w:r>
              <w:rPr>
                <w:lang w:val="nb-NO"/>
              </w:rPr>
              <w:t>GV hướng dẫn cách viết CTCT và gọi tên các đồng phân .</w:t>
            </w:r>
          </w:p>
          <w:p w14:paraId="4EA2B3C8" w14:textId="77777777" w:rsidR="00E04E24" w:rsidRPr="000A6A3D" w:rsidRDefault="00E04E24" w:rsidP="00D116B1">
            <w:pPr>
              <w:jc w:val="both"/>
              <w:rPr>
                <w:lang w:val="nb-NO"/>
              </w:rPr>
            </w:pPr>
          </w:p>
          <w:p w14:paraId="2451618B" w14:textId="77777777" w:rsidR="007770A4" w:rsidRPr="000A6A3D" w:rsidRDefault="007770A4" w:rsidP="00D116B1">
            <w:pPr>
              <w:jc w:val="both"/>
              <w:rPr>
                <w:lang w:val="de-DE"/>
              </w:rPr>
            </w:pPr>
          </w:p>
          <w:p w14:paraId="699E6299" w14:textId="77777777" w:rsidR="007770A4" w:rsidRPr="000A6A3D" w:rsidRDefault="007770A4" w:rsidP="00D116B1">
            <w:pPr>
              <w:jc w:val="both"/>
              <w:rPr>
                <w:lang w:val="de-DE"/>
              </w:rPr>
            </w:pPr>
          </w:p>
          <w:p w14:paraId="44C4EB15" w14:textId="77777777" w:rsidR="007770A4" w:rsidRPr="000A6A3D" w:rsidRDefault="007770A4" w:rsidP="00D116B1">
            <w:pPr>
              <w:jc w:val="both"/>
              <w:rPr>
                <w:lang w:val="de-DE"/>
              </w:rPr>
            </w:pPr>
          </w:p>
          <w:p w14:paraId="03968245" w14:textId="77777777" w:rsidR="007770A4" w:rsidRPr="000A6A3D" w:rsidRDefault="007770A4" w:rsidP="00D116B1">
            <w:pPr>
              <w:jc w:val="both"/>
              <w:rPr>
                <w:lang w:val="de-DE"/>
              </w:rPr>
            </w:pPr>
          </w:p>
          <w:p w14:paraId="4DB77C6C" w14:textId="77777777" w:rsidR="007770A4" w:rsidRPr="000A6A3D" w:rsidRDefault="007770A4" w:rsidP="00D116B1">
            <w:pPr>
              <w:jc w:val="both"/>
              <w:rPr>
                <w:lang w:val="de-DE"/>
              </w:rPr>
            </w:pPr>
          </w:p>
          <w:p w14:paraId="452C38F4" w14:textId="77777777" w:rsidR="007770A4" w:rsidRPr="000A6A3D" w:rsidRDefault="007770A4" w:rsidP="00D116B1">
            <w:pPr>
              <w:jc w:val="both"/>
              <w:rPr>
                <w:lang w:val="de-DE"/>
              </w:rPr>
            </w:pPr>
          </w:p>
          <w:p w14:paraId="09114BEF" w14:textId="0E0838C7" w:rsidR="0000336C" w:rsidRDefault="00191B82" w:rsidP="00D116B1">
            <w:pPr>
              <w:jc w:val="both"/>
              <w:rPr>
                <w:lang w:val="de-DE"/>
              </w:rPr>
            </w:pPr>
            <w:r>
              <w:rPr>
                <w:lang w:val="de-DE"/>
              </w:rPr>
              <w:t xml:space="preserve">GV </w:t>
            </w:r>
            <w:r w:rsidR="00FB6667">
              <w:rPr>
                <w:lang w:val="de-DE"/>
              </w:rPr>
              <w:t>nêu câu hỏi</w:t>
            </w:r>
          </w:p>
          <w:p w14:paraId="077CB010" w14:textId="557B034B" w:rsidR="0000336C" w:rsidRDefault="0000336C" w:rsidP="00D116B1">
            <w:pPr>
              <w:jc w:val="both"/>
              <w:rPr>
                <w:lang w:val="de-DE"/>
              </w:rPr>
            </w:pPr>
          </w:p>
          <w:p w14:paraId="2A53C318" w14:textId="77777777" w:rsidR="0025057B" w:rsidRDefault="0025057B" w:rsidP="00D116B1">
            <w:pPr>
              <w:ind w:right="51"/>
              <w:jc w:val="both"/>
              <w:rPr>
                <w:lang w:val="nb-NO"/>
              </w:rPr>
            </w:pPr>
          </w:p>
          <w:p w14:paraId="639DF82A" w14:textId="5FD9ED9C" w:rsidR="007770A4" w:rsidRPr="00DC3C4B" w:rsidRDefault="00DC3C4B"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2502260B" w14:textId="678B4E41" w:rsidR="00D632E1" w:rsidRPr="000A6A3D" w:rsidRDefault="00D632E1" w:rsidP="00D116B1">
            <w:pPr>
              <w:jc w:val="both"/>
              <w:rPr>
                <w:lang w:val="nb-NO"/>
              </w:rPr>
            </w:pPr>
          </w:p>
          <w:p w14:paraId="645505D8" w14:textId="2CCE0A49" w:rsidR="007770A4" w:rsidRPr="000A6A3D" w:rsidRDefault="007770A4" w:rsidP="00D116B1">
            <w:pPr>
              <w:jc w:val="both"/>
              <w:rPr>
                <w:lang w:val="nb-NO"/>
              </w:rPr>
            </w:pPr>
          </w:p>
          <w:p w14:paraId="37A3FDAF" w14:textId="77777777" w:rsidR="00AA1902" w:rsidRDefault="00AA1902" w:rsidP="00D116B1">
            <w:pPr>
              <w:jc w:val="both"/>
              <w:rPr>
                <w:lang w:val="nb-NO"/>
              </w:rPr>
            </w:pPr>
          </w:p>
          <w:p w14:paraId="5E7A4418" w14:textId="68B3D5E9" w:rsidR="00D632E1" w:rsidRPr="000A6A3D" w:rsidRDefault="00D632E1" w:rsidP="00D116B1">
            <w:pPr>
              <w:jc w:val="both"/>
              <w:rPr>
                <w:lang w:val="nb-NO"/>
              </w:rPr>
            </w:pPr>
            <w:r w:rsidRPr="000A6A3D">
              <w:rPr>
                <w:lang w:val="nb-NO"/>
              </w:rPr>
              <w:t>.</w:t>
            </w:r>
          </w:p>
          <w:p w14:paraId="13932D3B" w14:textId="3BBF11C1" w:rsidR="005C52FA" w:rsidRPr="000A6A3D" w:rsidRDefault="005C52FA" w:rsidP="00D116B1">
            <w:pPr>
              <w:jc w:val="both"/>
              <w:rPr>
                <w:lang w:val="nb-NO"/>
              </w:rPr>
            </w:pPr>
          </w:p>
          <w:p w14:paraId="2C18F773" w14:textId="77777777" w:rsidR="00CD5E2D" w:rsidRDefault="00CD5E2D" w:rsidP="00D116B1">
            <w:pPr>
              <w:jc w:val="both"/>
              <w:rPr>
                <w:lang w:val="nb-NO"/>
              </w:rPr>
            </w:pPr>
          </w:p>
          <w:p w14:paraId="7BC1E124" w14:textId="77777777" w:rsidR="00DC3C4B" w:rsidRDefault="00DC3C4B" w:rsidP="00D116B1">
            <w:pPr>
              <w:jc w:val="both"/>
              <w:rPr>
                <w:lang w:val="nb-NO"/>
              </w:rPr>
            </w:pPr>
          </w:p>
          <w:p w14:paraId="5A966C52" w14:textId="77777777" w:rsidR="00DC3C4B" w:rsidRDefault="00DC3C4B" w:rsidP="00D116B1">
            <w:pPr>
              <w:jc w:val="both"/>
              <w:rPr>
                <w:lang w:val="nb-NO"/>
              </w:rPr>
            </w:pPr>
          </w:p>
          <w:p w14:paraId="57E71518" w14:textId="544AF499" w:rsidR="00DC3C4B" w:rsidRPr="000A6A3D" w:rsidRDefault="00DC3C4B" w:rsidP="00D116B1">
            <w:pPr>
              <w:jc w:val="both"/>
              <w:rPr>
                <w:lang w:val="nb-NO"/>
              </w:rPr>
            </w:pPr>
            <w:r>
              <w:rPr>
                <w:lang w:val="nb-NO"/>
              </w:rPr>
              <w:t>GV hướng dẫn cách viết phương trình phản ứng trùng hợp, phản ứng oxi hóa.</w:t>
            </w:r>
          </w:p>
          <w:p w14:paraId="3E01366C" w14:textId="77777777" w:rsidR="005C52FA" w:rsidRPr="000A6A3D" w:rsidRDefault="005C52FA" w:rsidP="00D116B1">
            <w:pPr>
              <w:jc w:val="both"/>
              <w:rPr>
                <w:lang w:val="nb-NO"/>
              </w:rPr>
            </w:pPr>
          </w:p>
          <w:p w14:paraId="7DAF06AE" w14:textId="2A4B4437" w:rsidR="002158A7" w:rsidRPr="000A6A3D" w:rsidRDefault="002158A7" w:rsidP="00D116B1">
            <w:pPr>
              <w:jc w:val="both"/>
              <w:rPr>
                <w:lang w:val="nb-NO"/>
              </w:rPr>
            </w:pPr>
          </w:p>
          <w:p w14:paraId="5AA0D127" w14:textId="77777777" w:rsidR="00AA1902" w:rsidRDefault="00AA1902" w:rsidP="00D116B1">
            <w:pPr>
              <w:jc w:val="both"/>
              <w:rPr>
                <w:lang w:val="de-DE"/>
              </w:rPr>
            </w:pPr>
          </w:p>
          <w:p w14:paraId="0BA38112" w14:textId="77777777" w:rsidR="00AA1902" w:rsidRDefault="00AA1902" w:rsidP="00D116B1">
            <w:pPr>
              <w:jc w:val="both"/>
              <w:rPr>
                <w:lang w:val="de-DE"/>
              </w:rPr>
            </w:pPr>
          </w:p>
          <w:p w14:paraId="522A3954" w14:textId="77777777" w:rsidR="00AA1902" w:rsidRDefault="00AA1902" w:rsidP="00D116B1">
            <w:pPr>
              <w:jc w:val="both"/>
              <w:rPr>
                <w:lang w:val="de-DE"/>
              </w:rPr>
            </w:pPr>
          </w:p>
          <w:p w14:paraId="20806832" w14:textId="77777777" w:rsidR="00A30D9E" w:rsidRDefault="00A30D9E" w:rsidP="00D116B1">
            <w:pPr>
              <w:jc w:val="both"/>
              <w:rPr>
                <w:lang w:val="de-DE"/>
              </w:rPr>
            </w:pPr>
          </w:p>
          <w:p w14:paraId="7929F943" w14:textId="77777777" w:rsidR="00A30D9E" w:rsidRDefault="00A30D9E" w:rsidP="00D116B1">
            <w:pPr>
              <w:jc w:val="both"/>
              <w:rPr>
                <w:lang w:val="de-DE"/>
              </w:rPr>
            </w:pPr>
          </w:p>
          <w:p w14:paraId="5A4C7AE5" w14:textId="77777777" w:rsidR="00A30D9E" w:rsidRDefault="00A30D9E" w:rsidP="00D116B1">
            <w:pPr>
              <w:jc w:val="both"/>
              <w:rPr>
                <w:lang w:val="de-DE"/>
              </w:rPr>
            </w:pPr>
          </w:p>
          <w:p w14:paraId="43139143" w14:textId="77777777" w:rsidR="00A30D9E" w:rsidRDefault="00A30D9E" w:rsidP="00D116B1">
            <w:pPr>
              <w:jc w:val="both"/>
              <w:rPr>
                <w:lang w:val="de-DE"/>
              </w:rPr>
            </w:pPr>
          </w:p>
          <w:p w14:paraId="76247828" w14:textId="1952EB51" w:rsidR="002158A7" w:rsidRDefault="002158A7" w:rsidP="00D116B1">
            <w:pPr>
              <w:jc w:val="both"/>
              <w:rPr>
                <w:lang w:val="de-DE"/>
              </w:rPr>
            </w:pPr>
            <w:r w:rsidRPr="000A6A3D">
              <w:rPr>
                <w:lang w:val="de-DE"/>
              </w:rPr>
              <w:t>G</w:t>
            </w:r>
            <w:r w:rsidR="00D116B1">
              <w:rPr>
                <w:lang w:val="de-DE"/>
              </w:rPr>
              <w:t>V</w:t>
            </w:r>
            <w:r w:rsidRPr="000A6A3D">
              <w:rPr>
                <w:lang w:val="de-DE"/>
              </w:rPr>
              <w:t xml:space="preserve"> giải thích </w:t>
            </w:r>
            <w:r w:rsidR="0025057B">
              <w:rPr>
                <w:lang w:val="de-DE"/>
              </w:rPr>
              <w:t>phương pháp điều chế.</w:t>
            </w:r>
          </w:p>
          <w:p w14:paraId="3EA033ED" w14:textId="79AFDF75" w:rsidR="0025057B" w:rsidRPr="000A6A3D" w:rsidRDefault="0025057B"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2F4E889" w14:textId="77777777" w:rsidR="005C52FA" w:rsidRPr="000A6A3D" w:rsidRDefault="005C52FA" w:rsidP="00D116B1">
            <w:pPr>
              <w:jc w:val="both"/>
              <w:rPr>
                <w:lang w:val="nb-NO"/>
              </w:rPr>
            </w:pPr>
          </w:p>
          <w:p w14:paraId="288996A7" w14:textId="77777777" w:rsidR="005C52FA" w:rsidRPr="000A6A3D" w:rsidRDefault="005C52FA" w:rsidP="00D116B1">
            <w:pPr>
              <w:jc w:val="both"/>
              <w:rPr>
                <w:lang w:val="nb-NO"/>
              </w:rPr>
            </w:pPr>
          </w:p>
          <w:p w14:paraId="41655810" w14:textId="77777777" w:rsidR="00D632E1" w:rsidRPr="000A6A3D" w:rsidRDefault="00D632E1" w:rsidP="00D116B1">
            <w:pPr>
              <w:jc w:val="both"/>
              <w:rPr>
                <w:lang w:val="nb-NO"/>
              </w:rPr>
            </w:pPr>
          </w:p>
          <w:p w14:paraId="67F03E05" w14:textId="77777777" w:rsidR="005C52FA" w:rsidRPr="000A6A3D" w:rsidRDefault="005C52FA" w:rsidP="00D116B1">
            <w:pPr>
              <w:jc w:val="both"/>
              <w:rPr>
                <w:lang w:val="nb-NO"/>
              </w:rPr>
            </w:pPr>
            <w:r w:rsidRPr="000A6A3D">
              <w:rPr>
                <w:lang w:val="nb-NO"/>
              </w:rPr>
              <w:t xml:space="preserve">HS </w:t>
            </w:r>
            <w:r w:rsidR="00346F7E" w:rsidRPr="000A6A3D">
              <w:rPr>
                <w:lang w:val="nb-NO"/>
              </w:rPr>
              <w:t xml:space="preserve">theo dõi, </w:t>
            </w:r>
            <w:r w:rsidRPr="000A6A3D">
              <w:rPr>
                <w:lang w:val="nb-NO"/>
              </w:rPr>
              <w:t>ghi bài.</w:t>
            </w:r>
          </w:p>
          <w:p w14:paraId="0688285A" w14:textId="77777777" w:rsidR="005C52FA" w:rsidRPr="000A6A3D" w:rsidRDefault="005C52FA" w:rsidP="00D116B1">
            <w:pPr>
              <w:jc w:val="both"/>
              <w:rPr>
                <w:lang w:val="nb-NO"/>
              </w:rPr>
            </w:pPr>
          </w:p>
          <w:p w14:paraId="3080B2B4" w14:textId="77777777" w:rsidR="005C52FA" w:rsidRPr="000A6A3D" w:rsidRDefault="005C52FA" w:rsidP="00D116B1">
            <w:pPr>
              <w:jc w:val="both"/>
              <w:rPr>
                <w:lang w:val="nb-NO"/>
              </w:rPr>
            </w:pPr>
          </w:p>
          <w:p w14:paraId="54546B19" w14:textId="77777777" w:rsidR="005C52FA" w:rsidRPr="000A6A3D" w:rsidRDefault="005C52FA" w:rsidP="00D116B1">
            <w:pPr>
              <w:jc w:val="both"/>
              <w:rPr>
                <w:lang w:val="nb-NO"/>
              </w:rPr>
            </w:pPr>
          </w:p>
          <w:p w14:paraId="459D7167" w14:textId="77777777" w:rsidR="008B3FCC" w:rsidRPr="000A6A3D" w:rsidRDefault="008B3FCC" w:rsidP="00D116B1">
            <w:pPr>
              <w:jc w:val="both"/>
              <w:rPr>
                <w:lang w:val="nb-NO"/>
              </w:rPr>
            </w:pPr>
          </w:p>
          <w:p w14:paraId="3743E817" w14:textId="2CAF22B7" w:rsidR="00D919C3" w:rsidRPr="000A6A3D" w:rsidRDefault="00191B82" w:rsidP="00D116B1">
            <w:pPr>
              <w:jc w:val="both"/>
              <w:rPr>
                <w:lang w:val="nb-NO"/>
              </w:rPr>
            </w:pPr>
            <w:r>
              <w:rPr>
                <w:lang w:val="nb-NO"/>
              </w:rPr>
              <w:t>HS làm bài luyện tập</w:t>
            </w:r>
          </w:p>
          <w:p w14:paraId="787CA3DF" w14:textId="60A787B0" w:rsidR="00D919C3" w:rsidRPr="000A6A3D" w:rsidRDefault="00D919C3" w:rsidP="00D116B1">
            <w:pPr>
              <w:jc w:val="both"/>
              <w:rPr>
                <w:lang w:val="nb-NO"/>
              </w:rPr>
            </w:pPr>
          </w:p>
          <w:p w14:paraId="160D5783" w14:textId="77777777" w:rsidR="00D919C3" w:rsidRPr="000A6A3D" w:rsidRDefault="00D919C3" w:rsidP="00D116B1">
            <w:pPr>
              <w:jc w:val="both"/>
              <w:rPr>
                <w:lang w:val="nb-NO"/>
              </w:rPr>
            </w:pPr>
          </w:p>
          <w:p w14:paraId="73323C5A" w14:textId="5C095042" w:rsidR="00ED1639" w:rsidRPr="000A6A3D" w:rsidRDefault="00ED1639" w:rsidP="00D116B1">
            <w:pPr>
              <w:jc w:val="both"/>
              <w:rPr>
                <w:lang w:val="nb-NO"/>
              </w:rPr>
            </w:pPr>
          </w:p>
          <w:p w14:paraId="6C58EB69" w14:textId="2A4C0984" w:rsidR="007770A4" w:rsidRPr="000A6A3D" w:rsidRDefault="007770A4" w:rsidP="00D116B1">
            <w:pPr>
              <w:jc w:val="both"/>
              <w:rPr>
                <w:lang w:val="nb-NO"/>
              </w:rPr>
            </w:pPr>
          </w:p>
          <w:p w14:paraId="4215D5DC" w14:textId="5ABA28A5" w:rsidR="007770A4" w:rsidRPr="000A6A3D" w:rsidRDefault="007770A4" w:rsidP="00D116B1">
            <w:pPr>
              <w:jc w:val="both"/>
              <w:rPr>
                <w:lang w:val="nb-NO"/>
              </w:rPr>
            </w:pPr>
          </w:p>
          <w:p w14:paraId="32B625F9" w14:textId="10DB87BE" w:rsidR="007770A4" w:rsidRPr="000A6A3D" w:rsidRDefault="007770A4" w:rsidP="00D116B1">
            <w:pPr>
              <w:jc w:val="both"/>
              <w:rPr>
                <w:lang w:val="nb-NO"/>
              </w:rPr>
            </w:pPr>
          </w:p>
          <w:p w14:paraId="50F34609" w14:textId="1FD2A216" w:rsidR="007770A4" w:rsidRPr="000A6A3D" w:rsidRDefault="007770A4" w:rsidP="00D116B1">
            <w:pPr>
              <w:jc w:val="both"/>
              <w:rPr>
                <w:lang w:val="nb-NO"/>
              </w:rPr>
            </w:pPr>
          </w:p>
          <w:p w14:paraId="6EA0DF29" w14:textId="3DD709AB" w:rsidR="007770A4" w:rsidRDefault="007770A4" w:rsidP="00D116B1">
            <w:pPr>
              <w:jc w:val="both"/>
              <w:rPr>
                <w:lang w:val="nb-NO"/>
              </w:rPr>
            </w:pPr>
          </w:p>
          <w:p w14:paraId="20AF77F2" w14:textId="6C76F5D1" w:rsidR="00FB6667" w:rsidRDefault="00FB6667" w:rsidP="00D116B1">
            <w:pPr>
              <w:spacing w:line="276" w:lineRule="auto"/>
              <w:jc w:val="both"/>
              <w:rPr>
                <w:lang w:val="nb-NO"/>
              </w:rPr>
            </w:pPr>
            <w:r>
              <w:rPr>
                <w:lang w:val="nb-NO"/>
              </w:rPr>
              <w:t>HS trả lời</w:t>
            </w:r>
            <w:r w:rsidR="00191B82">
              <w:rPr>
                <w:lang w:val="nb-NO"/>
              </w:rPr>
              <w:t>, ghi bài.</w:t>
            </w:r>
          </w:p>
          <w:p w14:paraId="7D9AB391" w14:textId="32E7C8B3" w:rsidR="00003411" w:rsidRDefault="00003411" w:rsidP="00D116B1">
            <w:pPr>
              <w:jc w:val="both"/>
              <w:rPr>
                <w:lang w:val="nb-NO"/>
              </w:rPr>
            </w:pPr>
          </w:p>
          <w:p w14:paraId="467D50E3" w14:textId="77777777" w:rsidR="00DC3C4B" w:rsidRDefault="00DC3C4B" w:rsidP="00D116B1">
            <w:pPr>
              <w:jc w:val="both"/>
              <w:rPr>
                <w:lang w:val="nb-NO"/>
              </w:rPr>
            </w:pPr>
          </w:p>
          <w:p w14:paraId="2FF345B8" w14:textId="77777777" w:rsidR="005C52FA" w:rsidRPr="000A6A3D" w:rsidRDefault="00D632E1" w:rsidP="00D116B1">
            <w:pPr>
              <w:jc w:val="both"/>
              <w:rPr>
                <w:lang w:val="nb-NO"/>
              </w:rPr>
            </w:pPr>
            <w:r w:rsidRPr="000A6A3D">
              <w:rPr>
                <w:lang w:val="nb-NO"/>
              </w:rPr>
              <w:t xml:space="preserve">HS theo dõi, ghi bài </w:t>
            </w:r>
          </w:p>
          <w:p w14:paraId="22C667BB" w14:textId="77777777" w:rsidR="008B3FCC" w:rsidRPr="000A6A3D" w:rsidRDefault="008B3FCC" w:rsidP="00D116B1">
            <w:pPr>
              <w:jc w:val="both"/>
              <w:rPr>
                <w:lang w:val="nb-NO"/>
              </w:rPr>
            </w:pPr>
          </w:p>
          <w:p w14:paraId="7EFF5B8D" w14:textId="77777777" w:rsidR="00DC3C4B" w:rsidRPr="000A6A3D" w:rsidRDefault="00DC3C4B" w:rsidP="00D116B1">
            <w:pPr>
              <w:jc w:val="both"/>
              <w:rPr>
                <w:lang w:val="nb-NO"/>
              </w:rPr>
            </w:pPr>
            <w:r>
              <w:rPr>
                <w:lang w:val="nb-NO"/>
              </w:rPr>
              <w:t>HS làm bài luyện tập</w:t>
            </w:r>
          </w:p>
          <w:p w14:paraId="403BD474" w14:textId="4A3B86EC" w:rsidR="008B3FCC" w:rsidRPr="000A6A3D" w:rsidRDefault="008B3FCC" w:rsidP="00D116B1">
            <w:pPr>
              <w:jc w:val="both"/>
              <w:rPr>
                <w:lang w:val="nb-NO"/>
              </w:rPr>
            </w:pPr>
          </w:p>
          <w:p w14:paraId="5252406E" w14:textId="77777777" w:rsidR="00F91FDA" w:rsidRPr="000A6A3D" w:rsidRDefault="00F91FDA" w:rsidP="00D116B1">
            <w:pPr>
              <w:jc w:val="both"/>
              <w:rPr>
                <w:lang w:val="nb-NO"/>
              </w:rPr>
            </w:pPr>
          </w:p>
          <w:p w14:paraId="387E9115" w14:textId="77777777" w:rsidR="00F91FDA" w:rsidRPr="000A6A3D" w:rsidRDefault="00F91FDA" w:rsidP="00D116B1">
            <w:pPr>
              <w:jc w:val="both"/>
              <w:rPr>
                <w:lang w:val="nb-NO"/>
              </w:rPr>
            </w:pPr>
          </w:p>
          <w:p w14:paraId="6A90934A" w14:textId="77777777" w:rsidR="00281C3A" w:rsidRPr="000A6A3D" w:rsidRDefault="00281C3A" w:rsidP="00D116B1">
            <w:pPr>
              <w:jc w:val="both"/>
              <w:rPr>
                <w:lang w:val="nb-NO"/>
              </w:rPr>
            </w:pPr>
          </w:p>
          <w:p w14:paraId="476F74B8" w14:textId="2947F945" w:rsidR="00281C3A" w:rsidRDefault="00281C3A" w:rsidP="00D116B1">
            <w:pPr>
              <w:jc w:val="both"/>
              <w:rPr>
                <w:lang w:val="nb-NO"/>
              </w:rPr>
            </w:pPr>
          </w:p>
          <w:p w14:paraId="4932859C" w14:textId="77777777" w:rsidR="00AA1902" w:rsidRPr="000A6A3D" w:rsidRDefault="00AA1902" w:rsidP="00D116B1">
            <w:pPr>
              <w:jc w:val="both"/>
              <w:rPr>
                <w:lang w:val="nb-NO"/>
              </w:rPr>
            </w:pPr>
          </w:p>
          <w:p w14:paraId="19DD93D5" w14:textId="77777777" w:rsidR="00281C3A" w:rsidRDefault="00281C3A" w:rsidP="00D116B1">
            <w:pPr>
              <w:jc w:val="both"/>
              <w:rPr>
                <w:lang w:val="nb-NO"/>
              </w:rPr>
            </w:pPr>
          </w:p>
          <w:p w14:paraId="57C65E5A" w14:textId="77777777" w:rsidR="00DC3C4B" w:rsidRDefault="00DC3C4B" w:rsidP="00D116B1">
            <w:pPr>
              <w:jc w:val="both"/>
              <w:rPr>
                <w:lang w:val="nb-NO"/>
              </w:rPr>
            </w:pPr>
          </w:p>
          <w:p w14:paraId="701E975B" w14:textId="77777777" w:rsidR="00DC3C4B" w:rsidRPr="000A6A3D" w:rsidRDefault="00DC3C4B" w:rsidP="00D116B1">
            <w:pPr>
              <w:jc w:val="both"/>
              <w:rPr>
                <w:lang w:val="nb-NO"/>
              </w:rPr>
            </w:pPr>
          </w:p>
          <w:p w14:paraId="647D15D0" w14:textId="77777777" w:rsidR="00F91FDA" w:rsidRPr="000A6A3D" w:rsidRDefault="00F91FDA" w:rsidP="00D116B1">
            <w:pPr>
              <w:jc w:val="both"/>
              <w:rPr>
                <w:lang w:val="nb-NO"/>
              </w:rPr>
            </w:pPr>
            <w:r w:rsidRPr="000A6A3D">
              <w:rPr>
                <w:lang w:val="nb-NO"/>
              </w:rPr>
              <w:t>HS theo dõi, ghi bài</w:t>
            </w:r>
          </w:p>
          <w:p w14:paraId="2DBAB8AF" w14:textId="77777777" w:rsidR="002158A7" w:rsidRPr="000A6A3D" w:rsidRDefault="002158A7" w:rsidP="00D116B1">
            <w:pPr>
              <w:jc w:val="both"/>
              <w:rPr>
                <w:lang w:val="nb-NO"/>
              </w:rPr>
            </w:pPr>
          </w:p>
          <w:p w14:paraId="6F4BEF88" w14:textId="05B3DADF" w:rsidR="002158A7" w:rsidRPr="000A6A3D" w:rsidRDefault="00DC3C4B" w:rsidP="00D116B1">
            <w:pPr>
              <w:jc w:val="both"/>
              <w:rPr>
                <w:lang w:val="nb-NO"/>
              </w:rPr>
            </w:pPr>
            <w:r>
              <w:rPr>
                <w:lang w:val="nb-NO"/>
              </w:rPr>
              <w:t>HS làm bài luyện tập</w:t>
            </w:r>
          </w:p>
          <w:p w14:paraId="4F312C11" w14:textId="38E63F95" w:rsidR="002158A7" w:rsidRDefault="002158A7" w:rsidP="00D116B1">
            <w:pPr>
              <w:jc w:val="both"/>
              <w:rPr>
                <w:lang w:val="nb-NO"/>
              </w:rPr>
            </w:pPr>
          </w:p>
          <w:p w14:paraId="7421F877" w14:textId="5645D60E" w:rsidR="00AA1902" w:rsidRDefault="00AA1902" w:rsidP="00D116B1">
            <w:pPr>
              <w:jc w:val="both"/>
              <w:rPr>
                <w:lang w:val="nb-NO"/>
              </w:rPr>
            </w:pPr>
          </w:p>
          <w:p w14:paraId="5031B56C" w14:textId="1E09BE03" w:rsidR="00AA1902" w:rsidRDefault="00AA1902" w:rsidP="00D116B1">
            <w:pPr>
              <w:jc w:val="both"/>
              <w:rPr>
                <w:lang w:val="nb-NO"/>
              </w:rPr>
            </w:pPr>
          </w:p>
          <w:p w14:paraId="76CB4165" w14:textId="77777777" w:rsidR="00AA1902" w:rsidRPr="000A6A3D" w:rsidRDefault="00AA1902" w:rsidP="00D116B1">
            <w:pPr>
              <w:jc w:val="both"/>
              <w:rPr>
                <w:lang w:val="nb-NO"/>
              </w:rPr>
            </w:pPr>
          </w:p>
          <w:p w14:paraId="2C74652A" w14:textId="77777777" w:rsidR="002158A7" w:rsidRDefault="002158A7" w:rsidP="00D116B1">
            <w:pPr>
              <w:jc w:val="both"/>
              <w:rPr>
                <w:lang w:val="nb-NO"/>
              </w:rPr>
            </w:pPr>
          </w:p>
          <w:p w14:paraId="56CFE041" w14:textId="77777777" w:rsidR="00A30D9E" w:rsidRDefault="00A30D9E" w:rsidP="00D116B1">
            <w:pPr>
              <w:jc w:val="both"/>
              <w:rPr>
                <w:lang w:val="nb-NO"/>
              </w:rPr>
            </w:pPr>
          </w:p>
          <w:p w14:paraId="7FDAF6ED" w14:textId="77777777" w:rsidR="00A30D9E" w:rsidRDefault="00A30D9E" w:rsidP="00D116B1">
            <w:pPr>
              <w:jc w:val="both"/>
              <w:rPr>
                <w:lang w:val="nb-NO"/>
              </w:rPr>
            </w:pPr>
          </w:p>
          <w:p w14:paraId="0E3FCFB9" w14:textId="77777777" w:rsidR="00A30D9E" w:rsidRPr="000A6A3D" w:rsidRDefault="00A30D9E" w:rsidP="00D116B1">
            <w:pPr>
              <w:jc w:val="both"/>
              <w:rPr>
                <w:lang w:val="nb-NO"/>
              </w:rPr>
            </w:pPr>
          </w:p>
          <w:p w14:paraId="24D76E32" w14:textId="77777777" w:rsidR="002158A7" w:rsidRPr="000A6A3D" w:rsidRDefault="002158A7" w:rsidP="00D116B1">
            <w:pPr>
              <w:jc w:val="both"/>
              <w:rPr>
                <w:lang w:val="nb-NO"/>
              </w:rPr>
            </w:pPr>
          </w:p>
          <w:p w14:paraId="0E600A6F" w14:textId="77777777" w:rsidR="002158A7" w:rsidRPr="000A6A3D" w:rsidRDefault="002158A7" w:rsidP="00D116B1">
            <w:pPr>
              <w:jc w:val="both"/>
              <w:rPr>
                <w:lang w:val="nb-NO"/>
              </w:rPr>
            </w:pPr>
            <w:r w:rsidRPr="000A6A3D">
              <w:rPr>
                <w:lang w:val="nb-NO"/>
              </w:rPr>
              <w:t>HS theo dõi, ghi bài</w:t>
            </w:r>
          </w:p>
          <w:p w14:paraId="12A81C8B" w14:textId="77777777" w:rsidR="0025057B" w:rsidRDefault="0025057B" w:rsidP="00D116B1">
            <w:pPr>
              <w:jc w:val="both"/>
              <w:rPr>
                <w:lang w:val="nb-NO"/>
              </w:rPr>
            </w:pPr>
          </w:p>
          <w:p w14:paraId="06A5CE8D" w14:textId="77777777" w:rsidR="0025057B" w:rsidRDefault="0025057B" w:rsidP="00D116B1">
            <w:pPr>
              <w:jc w:val="both"/>
              <w:rPr>
                <w:lang w:val="nb-NO"/>
              </w:rPr>
            </w:pPr>
          </w:p>
          <w:p w14:paraId="157D0F08" w14:textId="1AF6BC62" w:rsidR="0025057B" w:rsidRPr="000A6A3D" w:rsidRDefault="0025057B" w:rsidP="00D116B1">
            <w:pPr>
              <w:spacing w:line="276" w:lineRule="auto"/>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B65D0D" w14:textId="77777777" w:rsidR="005C52FA" w:rsidRPr="000A6A3D" w:rsidRDefault="005C52FA" w:rsidP="000A6A3D">
            <w:pPr>
              <w:rPr>
                <w:lang w:val="nb-NO"/>
              </w:rPr>
            </w:pPr>
          </w:p>
          <w:p w14:paraId="11F5C453" w14:textId="433BC623" w:rsidR="00F717D8" w:rsidRDefault="00F717D8" w:rsidP="000A6A3D">
            <w:pPr>
              <w:jc w:val="center"/>
              <w:rPr>
                <w:lang w:val="pt-BR"/>
              </w:rPr>
            </w:pPr>
          </w:p>
          <w:p w14:paraId="6A26C0E3" w14:textId="75E4C67E" w:rsidR="00FB1F10" w:rsidRPr="000A6A3D" w:rsidRDefault="0025057B" w:rsidP="00FB1F10">
            <w:pPr>
              <w:jc w:val="center"/>
              <w:rPr>
                <w:lang w:val="pt-BR"/>
              </w:rPr>
            </w:pPr>
            <w:r>
              <w:rPr>
                <w:lang w:val="pt-BR"/>
              </w:rPr>
              <w:t>30</w:t>
            </w:r>
          </w:p>
          <w:p w14:paraId="6BC2A1E6" w14:textId="77777777" w:rsidR="00FB1F10" w:rsidRPr="000A6A3D" w:rsidRDefault="00FB1F10" w:rsidP="00FB1F10">
            <w:pPr>
              <w:jc w:val="center"/>
              <w:rPr>
                <w:lang w:val="pt-BR"/>
              </w:rPr>
            </w:pPr>
            <w:r w:rsidRPr="000A6A3D">
              <w:rPr>
                <w:lang w:val="pt-BR"/>
              </w:rPr>
              <w:t>phút</w:t>
            </w:r>
          </w:p>
          <w:p w14:paraId="1C7958AE" w14:textId="77777777" w:rsidR="00F717D8" w:rsidRPr="000A6A3D" w:rsidRDefault="00F717D8" w:rsidP="000A6A3D">
            <w:pPr>
              <w:jc w:val="center"/>
              <w:rPr>
                <w:lang w:val="pt-BR"/>
              </w:rPr>
            </w:pPr>
          </w:p>
          <w:p w14:paraId="764BCB59" w14:textId="77777777" w:rsidR="00F717D8" w:rsidRPr="000A6A3D" w:rsidRDefault="00F717D8" w:rsidP="000A6A3D">
            <w:pPr>
              <w:jc w:val="center"/>
              <w:rPr>
                <w:lang w:val="pt-BR"/>
              </w:rPr>
            </w:pPr>
          </w:p>
          <w:p w14:paraId="54C501C1" w14:textId="77777777" w:rsidR="00F717D8" w:rsidRPr="000A6A3D" w:rsidRDefault="00F717D8" w:rsidP="000A6A3D">
            <w:pPr>
              <w:jc w:val="center"/>
              <w:rPr>
                <w:lang w:val="pt-BR"/>
              </w:rPr>
            </w:pPr>
          </w:p>
          <w:p w14:paraId="24E11CA9" w14:textId="77777777" w:rsidR="00F717D8" w:rsidRPr="000A6A3D" w:rsidRDefault="00F717D8" w:rsidP="000A6A3D">
            <w:pPr>
              <w:jc w:val="center"/>
              <w:rPr>
                <w:lang w:val="pt-BR"/>
              </w:rPr>
            </w:pPr>
          </w:p>
          <w:p w14:paraId="6B15472C" w14:textId="435E2405" w:rsidR="00F717D8" w:rsidRDefault="00F717D8" w:rsidP="000A6A3D">
            <w:pPr>
              <w:jc w:val="center"/>
              <w:rPr>
                <w:lang w:val="pt-BR"/>
              </w:rPr>
            </w:pPr>
          </w:p>
          <w:p w14:paraId="0D98B6E0" w14:textId="36AC67CC" w:rsidR="00FB1F10" w:rsidRDefault="00FB1F10" w:rsidP="000A6A3D">
            <w:pPr>
              <w:jc w:val="center"/>
              <w:rPr>
                <w:lang w:val="pt-BR"/>
              </w:rPr>
            </w:pPr>
          </w:p>
          <w:p w14:paraId="0F16CE56" w14:textId="78F668D2" w:rsidR="00FB1F10" w:rsidRDefault="00FB1F10" w:rsidP="000A6A3D">
            <w:pPr>
              <w:jc w:val="center"/>
              <w:rPr>
                <w:lang w:val="pt-BR"/>
              </w:rPr>
            </w:pPr>
          </w:p>
          <w:p w14:paraId="2020273E" w14:textId="0C8E3F2E" w:rsidR="00FB1F10" w:rsidRDefault="00FB1F10" w:rsidP="000A6A3D">
            <w:pPr>
              <w:jc w:val="center"/>
              <w:rPr>
                <w:lang w:val="pt-BR"/>
              </w:rPr>
            </w:pPr>
          </w:p>
          <w:p w14:paraId="481A9064" w14:textId="3E222D83" w:rsidR="00FB1F10" w:rsidRDefault="00FB1F10" w:rsidP="000A6A3D">
            <w:pPr>
              <w:jc w:val="center"/>
              <w:rPr>
                <w:lang w:val="pt-BR"/>
              </w:rPr>
            </w:pPr>
          </w:p>
          <w:p w14:paraId="4038C49F" w14:textId="5CDBCCEB" w:rsidR="00FB1F10" w:rsidRDefault="00FB1F10" w:rsidP="000A6A3D">
            <w:pPr>
              <w:jc w:val="center"/>
              <w:rPr>
                <w:lang w:val="pt-BR"/>
              </w:rPr>
            </w:pPr>
          </w:p>
          <w:p w14:paraId="7751464F" w14:textId="040336F8" w:rsidR="00FB1F10" w:rsidRDefault="00FB1F10" w:rsidP="000A6A3D">
            <w:pPr>
              <w:jc w:val="center"/>
              <w:rPr>
                <w:lang w:val="pt-BR"/>
              </w:rPr>
            </w:pPr>
          </w:p>
          <w:p w14:paraId="0A607BB9" w14:textId="32772174" w:rsidR="00FB1F10" w:rsidRDefault="00FB1F10" w:rsidP="000A6A3D">
            <w:pPr>
              <w:jc w:val="center"/>
              <w:rPr>
                <w:lang w:val="pt-BR"/>
              </w:rPr>
            </w:pPr>
          </w:p>
          <w:p w14:paraId="1F4B304A" w14:textId="228855DC" w:rsidR="00FB1F10" w:rsidRDefault="00FB1F10" w:rsidP="000A6A3D">
            <w:pPr>
              <w:jc w:val="center"/>
              <w:rPr>
                <w:lang w:val="pt-BR"/>
              </w:rPr>
            </w:pPr>
          </w:p>
          <w:p w14:paraId="63529DA1" w14:textId="737618FB" w:rsidR="00FB1F10" w:rsidRDefault="00FB1F10" w:rsidP="000A6A3D">
            <w:pPr>
              <w:jc w:val="center"/>
              <w:rPr>
                <w:lang w:val="pt-BR"/>
              </w:rPr>
            </w:pPr>
          </w:p>
          <w:p w14:paraId="14A939D1" w14:textId="3B1BB84E" w:rsidR="00FB1F10" w:rsidRDefault="00FB1F10" w:rsidP="000A6A3D">
            <w:pPr>
              <w:jc w:val="center"/>
              <w:rPr>
                <w:lang w:val="pt-BR"/>
              </w:rPr>
            </w:pPr>
          </w:p>
          <w:p w14:paraId="317A56B6" w14:textId="3D5D5DCF" w:rsidR="00FB1F10" w:rsidRDefault="00FB1F10" w:rsidP="000A6A3D">
            <w:pPr>
              <w:jc w:val="center"/>
              <w:rPr>
                <w:lang w:val="pt-BR"/>
              </w:rPr>
            </w:pPr>
          </w:p>
          <w:p w14:paraId="41E491EF" w14:textId="78BF5F74" w:rsidR="00FB1F10" w:rsidRDefault="00FB1F10" w:rsidP="000A6A3D">
            <w:pPr>
              <w:jc w:val="center"/>
              <w:rPr>
                <w:lang w:val="pt-BR"/>
              </w:rPr>
            </w:pPr>
          </w:p>
          <w:p w14:paraId="5A9683CE" w14:textId="5B4B4A94" w:rsidR="00FB1F10" w:rsidRDefault="00FB1F10" w:rsidP="000A6A3D">
            <w:pPr>
              <w:jc w:val="center"/>
              <w:rPr>
                <w:lang w:val="pt-BR"/>
              </w:rPr>
            </w:pPr>
          </w:p>
          <w:p w14:paraId="2627B425" w14:textId="4B652A6C" w:rsidR="00FB1F10" w:rsidRPr="000A6A3D" w:rsidRDefault="00FB1F10" w:rsidP="00FB1F10">
            <w:pPr>
              <w:jc w:val="center"/>
              <w:rPr>
                <w:lang w:val="pt-BR"/>
              </w:rPr>
            </w:pPr>
            <w:r>
              <w:rPr>
                <w:lang w:val="pt-BR"/>
              </w:rPr>
              <w:t>2</w:t>
            </w:r>
            <w:r w:rsidR="00CE2A5B">
              <w:rPr>
                <w:lang w:val="pt-BR"/>
              </w:rPr>
              <w:t>5</w:t>
            </w:r>
          </w:p>
          <w:p w14:paraId="5C36A444" w14:textId="77777777" w:rsidR="00FB1F10" w:rsidRPr="000A6A3D" w:rsidRDefault="00FB1F10" w:rsidP="00FB1F10">
            <w:pPr>
              <w:jc w:val="center"/>
              <w:rPr>
                <w:lang w:val="pt-BR"/>
              </w:rPr>
            </w:pPr>
            <w:r w:rsidRPr="000A6A3D">
              <w:rPr>
                <w:lang w:val="pt-BR"/>
              </w:rPr>
              <w:t>phút</w:t>
            </w:r>
          </w:p>
          <w:p w14:paraId="7278FA50" w14:textId="77777777" w:rsidR="00FB1F10" w:rsidRPr="000A6A3D" w:rsidRDefault="00FB1F10" w:rsidP="000A6A3D">
            <w:pPr>
              <w:jc w:val="center"/>
              <w:rPr>
                <w:lang w:val="pt-BR"/>
              </w:rPr>
            </w:pPr>
          </w:p>
          <w:p w14:paraId="2A5863A3" w14:textId="77777777" w:rsidR="00F717D8" w:rsidRPr="000A6A3D" w:rsidRDefault="00F717D8" w:rsidP="000A6A3D">
            <w:pPr>
              <w:jc w:val="center"/>
              <w:rPr>
                <w:lang w:val="pt-BR"/>
              </w:rPr>
            </w:pPr>
          </w:p>
          <w:p w14:paraId="1BF33969" w14:textId="77777777" w:rsidR="00F717D8" w:rsidRPr="000A6A3D" w:rsidRDefault="00F717D8" w:rsidP="000A6A3D">
            <w:pPr>
              <w:jc w:val="center"/>
              <w:rPr>
                <w:lang w:val="pt-BR"/>
              </w:rPr>
            </w:pPr>
          </w:p>
          <w:p w14:paraId="5CEE38C6" w14:textId="77777777" w:rsidR="00F717D8" w:rsidRPr="000A6A3D" w:rsidRDefault="00F717D8" w:rsidP="000A6A3D">
            <w:pPr>
              <w:jc w:val="center"/>
              <w:rPr>
                <w:lang w:val="pt-BR"/>
              </w:rPr>
            </w:pPr>
          </w:p>
          <w:p w14:paraId="3A04F6A5" w14:textId="77777777" w:rsidR="00F717D8" w:rsidRPr="000A6A3D" w:rsidRDefault="00F717D8" w:rsidP="000A6A3D">
            <w:pPr>
              <w:jc w:val="center"/>
              <w:rPr>
                <w:lang w:val="pt-BR"/>
              </w:rPr>
            </w:pPr>
          </w:p>
          <w:p w14:paraId="6B76F54D" w14:textId="77777777" w:rsidR="00F717D8" w:rsidRPr="000A6A3D" w:rsidRDefault="00F717D8" w:rsidP="000A6A3D">
            <w:pPr>
              <w:jc w:val="center"/>
              <w:rPr>
                <w:lang w:val="pt-BR"/>
              </w:rPr>
            </w:pPr>
          </w:p>
          <w:p w14:paraId="4DAD7140" w14:textId="77777777" w:rsidR="00F717D8" w:rsidRPr="000A6A3D" w:rsidRDefault="00F717D8" w:rsidP="000A6A3D">
            <w:pPr>
              <w:jc w:val="center"/>
              <w:rPr>
                <w:lang w:val="pt-BR"/>
              </w:rPr>
            </w:pPr>
          </w:p>
          <w:p w14:paraId="649FBB98" w14:textId="77777777" w:rsidR="0025057B" w:rsidRDefault="0025057B" w:rsidP="00FB1F10">
            <w:pPr>
              <w:jc w:val="center"/>
              <w:rPr>
                <w:lang w:val="pt-BR"/>
              </w:rPr>
            </w:pPr>
          </w:p>
          <w:p w14:paraId="5EEC9EBE" w14:textId="77777777" w:rsidR="0025057B" w:rsidRDefault="0025057B" w:rsidP="00FB1F10">
            <w:pPr>
              <w:jc w:val="center"/>
              <w:rPr>
                <w:lang w:val="pt-BR"/>
              </w:rPr>
            </w:pPr>
          </w:p>
          <w:p w14:paraId="3692C7C6" w14:textId="77777777" w:rsidR="0025057B" w:rsidRDefault="0025057B" w:rsidP="00FB1F10">
            <w:pPr>
              <w:jc w:val="center"/>
              <w:rPr>
                <w:lang w:val="pt-BR"/>
              </w:rPr>
            </w:pPr>
          </w:p>
          <w:p w14:paraId="3806CE39" w14:textId="77777777" w:rsidR="0025057B" w:rsidRDefault="0025057B" w:rsidP="00FB1F10">
            <w:pPr>
              <w:jc w:val="center"/>
              <w:rPr>
                <w:lang w:val="pt-BR"/>
              </w:rPr>
            </w:pPr>
          </w:p>
          <w:p w14:paraId="36AB0259" w14:textId="625A5950" w:rsidR="00FB1F10" w:rsidRPr="000A6A3D" w:rsidRDefault="00FB1F10" w:rsidP="00FB1F10">
            <w:pPr>
              <w:jc w:val="center"/>
              <w:rPr>
                <w:lang w:val="pt-BR"/>
              </w:rPr>
            </w:pPr>
            <w:r>
              <w:rPr>
                <w:lang w:val="pt-BR"/>
              </w:rPr>
              <w:t>20</w:t>
            </w:r>
          </w:p>
          <w:p w14:paraId="5985D09F" w14:textId="77777777" w:rsidR="00FB1F10" w:rsidRPr="000A6A3D" w:rsidRDefault="00FB1F10" w:rsidP="00FB1F10">
            <w:pPr>
              <w:jc w:val="center"/>
              <w:rPr>
                <w:lang w:val="pt-BR"/>
              </w:rPr>
            </w:pPr>
            <w:r w:rsidRPr="000A6A3D">
              <w:rPr>
                <w:lang w:val="pt-BR"/>
              </w:rPr>
              <w:t>phút</w:t>
            </w:r>
          </w:p>
          <w:p w14:paraId="11DE7BD8" w14:textId="77777777" w:rsidR="00F717D8" w:rsidRPr="000A6A3D" w:rsidRDefault="00F717D8" w:rsidP="000A6A3D">
            <w:pPr>
              <w:jc w:val="center"/>
              <w:rPr>
                <w:lang w:val="pt-BR"/>
              </w:rPr>
            </w:pPr>
          </w:p>
          <w:p w14:paraId="1F41CDE9" w14:textId="77777777" w:rsidR="00F717D8" w:rsidRPr="000A6A3D" w:rsidRDefault="00F717D8" w:rsidP="000A6A3D">
            <w:pPr>
              <w:jc w:val="center"/>
              <w:rPr>
                <w:lang w:val="pt-BR"/>
              </w:rPr>
            </w:pPr>
          </w:p>
          <w:p w14:paraId="3A851F37" w14:textId="77777777" w:rsidR="00F717D8" w:rsidRPr="000A6A3D" w:rsidRDefault="00F717D8" w:rsidP="000A6A3D">
            <w:pPr>
              <w:jc w:val="center"/>
              <w:rPr>
                <w:lang w:val="pt-BR"/>
              </w:rPr>
            </w:pPr>
          </w:p>
          <w:p w14:paraId="200B43F8" w14:textId="77777777" w:rsidR="00F717D8" w:rsidRPr="000A6A3D" w:rsidRDefault="00F717D8" w:rsidP="000A6A3D">
            <w:pPr>
              <w:jc w:val="center"/>
              <w:rPr>
                <w:lang w:val="pt-BR"/>
              </w:rPr>
            </w:pPr>
          </w:p>
          <w:p w14:paraId="6B3B4367" w14:textId="77777777" w:rsidR="00F717D8" w:rsidRPr="000A6A3D" w:rsidRDefault="00F717D8" w:rsidP="000A6A3D">
            <w:pPr>
              <w:jc w:val="center"/>
              <w:rPr>
                <w:lang w:val="pt-BR"/>
              </w:rPr>
            </w:pPr>
          </w:p>
          <w:p w14:paraId="5B95BD1A" w14:textId="3F214FCB" w:rsidR="00FB1F10" w:rsidRDefault="00FB1F10" w:rsidP="000A6A3D">
            <w:pPr>
              <w:jc w:val="center"/>
              <w:rPr>
                <w:lang w:val="nb-NO"/>
              </w:rPr>
            </w:pPr>
          </w:p>
          <w:p w14:paraId="2B4EA03D" w14:textId="77777777" w:rsidR="00FB1F10" w:rsidRPr="00FB1F10" w:rsidRDefault="00FB1F10" w:rsidP="00FB1F10">
            <w:pPr>
              <w:rPr>
                <w:lang w:val="nb-NO"/>
              </w:rPr>
            </w:pPr>
          </w:p>
          <w:p w14:paraId="20AB4DEB" w14:textId="77777777" w:rsidR="00FB1F10" w:rsidRPr="00FB1F10" w:rsidRDefault="00FB1F10" w:rsidP="00FB1F10">
            <w:pPr>
              <w:rPr>
                <w:lang w:val="nb-NO"/>
              </w:rPr>
            </w:pPr>
          </w:p>
          <w:p w14:paraId="7BFEF0A4" w14:textId="66D8F5AE" w:rsidR="00FB1F10" w:rsidRDefault="00FB1F10" w:rsidP="00FB1F10">
            <w:pPr>
              <w:rPr>
                <w:lang w:val="nb-NO"/>
              </w:rPr>
            </w:pPr>
          </w:p>
          <w:p w14:paraId="250AF53F" w14:textId="77777777" w:rsidR="00CE2A5B" w:rsidRDefault="00CE2A5B" w:rsidP="00FB1F10">
            <w:pPr>
              <w:jc w:val="center"/>
              <w:rPr>
                <w:lang w:val="pt-BR"/>
              </w:rPr>
            </w:pPr>
          </w:p>
          <w:p w14:paraId="306F2656" w14:textId="77777777" w:rsidR="00CE2A5B" w:rsidRDefault="00CE2A5B" w:rsidP="00FB1F10">
            <w:pPr>
              <w:jc w:val="center"/>
              <w:rPr>
                <w:lang w:val="pt-BR"/>
              </w:rPr>
            </w:pPr>
          </w:p>
          <w:p w14:paraId="01875DA0" w14:textId="36A4EC79" w:rsidR="00FB1F10" w:rsidRPr="000A6A3D" w:rsidRDefault="00CE2A5B" w:rsidP="00FB1F10">
            <w:pPr>
              <w:jc w:val="center"/>
              <w:rPr>
                <w:lang w:val="pt-BR"/>
              </w:rPr>
            </w:pPr>
            <w:r>
              <w:rPr>
                <w:lang w:val="pt-BR"/>
              </w:rPr>
              <w:t>2</w:t>
            </w:r>
            <w:r w:rsidR="00FB1F10">
              <w:rPr>
                <w:lang w:val="pt-BR"/>
              </w:rPr>
              <w:t>0</w:t>
            </w:r>
          </w:p>
          <w:p w14:paraId="411F6F68" w14:textId="77777777" w:rsidR="00FB1F10" w:rsidRPr="000A6A3D" w:rsidRDefault="00FB1F10" w:rsidP="00FB1F10">
            <w:pPr>
              <w:jc w:val="center"/>
              <w:rPr>
                <w:lang w:val="pt-BR"/>
              </w:rPr>
            </w:pPr>
            <w:r w:rsidRPr="000A6A3D">
              <w:rPr>
                <w:lang w:val="pt-BR"/>
              </w:rPr>
              <w:t>phút</w:t>
            </w:r>
          </w:p>
          <w:p w14:paraId="2C5605BB" w14:textId="77777777" w:rsidR="00F717D8" w:rsidRPr="00FB1F10" w:rsidRDefault="00F717D8" w:rsidP="00FB1F10">
            <w:pPr>
              <w:rPr>
                <w:lang w:val="nb-NO"/>
              </w:rPr>
            </w:pPr>
          </w:p>
        </w:tc>
      </w:tr>
      <w:tr w:rsidR="005C52FA" w:rsidRPr="000A6A3D" w14:paraId="791F656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68C35A99" w14:textId="21C073D7" w:rsidR="005C52FA" w:rsidRPr="000A6A3D" w:rsidRDefault="005C52F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778AF5" w14:textId="77777777" w:rsidR="005C52FA" w:rsidRPr="000A6A3D" w:rsidRDefault="005C52FA" w:rsidP="000A6A3D">
            <w:pPr>
              <w:rPr>
                <w:b/>
                <w:bCs/>
                <w:u w:val="single"/>
                <w:lang w:val="nb-NO"/>
              </w:rPr>
            </w:pPr>
            <w:r w:rsidRPr="000A6A3D">
              <w:rPr>
                <w:b/>
                <w:bCs/>
                <w:u w:val="single"/>
                <w:lang w:val="nb-NO"/>
              </w:rPr>
              <w:t>Củng cố kiến thức và kết thúc bài</w:t>
            </w:r>
          </w:p>
          <w:p w14:paraId="140F4571" w14:textId="7AA098F3" w:rsidR="00097E27" w:rsidRDefault="001D54A9" w:rsidP="000A6A3D">
            <w:pPr>
              <w:rPr>
                <w:bCs/>
                <w:lang w:val="nb-NO"/>
              </w:rPr>
            </w:pPr>
            <w:r>
              <w:rPr>
                <w:bCs/>
                <w:lang w:val="nb-NO"/>
              </w:rPr>
              <w:t xml:space="preserve">- </w:t>
            </w:r>
            <w:r w:rsidR="00097E27">
              <w:rPr>
                <w:bCs/>
                <w:lang w:val="nb-NO"/>
              </w:rPr>
              <w:t>Danh pháp</w:t>
            </w:r>
            <w:r w:rsidR="008D019C">
              <w:rPr>
                <w:bCs/>
                <w:lang w:val="nb-NO"/>
              </w:rPr>
              <w:t>.</w:t>
            </w:r>
          </w:p>
          <w:p w14:paraId="6A1A97A4" w14:textId="2C45C651" w:rsidR="00FF5FDB" w:rsidRPr="000A6A3D" w:rsidRDefault="00097E27" w:rsidP="000A6A3D">
            <w:pPr>
              <w:rPr>
                <w:bCs/>
                <w:lang w:val="nb-NO"/>
              </w:rPr>
            </w:pPr>
            <w:r>
              <w:rPr>
                <w:bCs/>
                <w:lang w:val="nb-NO"/>
              </w:rPr>
              <w:t xml:space="preserve">- </w:t>
            </w:r>
            <w:r w:rsidR="001D54A9">
              <w:rPr>
                <w:bCs/>
                <w:lang w:val="nb-NO"/>
              </w:rPr>
              <w:t>Phản ứng cộng.</w:t>
            </w:r>
          </w:p>
          <w:p w14:paraId="19386917" w14:textId="049BBA60" w:rsidR="005C52FA" w:rsidRPr="000A6A3D" w:rsidRDefault="001D54A9" w:rsidP="000A6A3D">
            <w:pPr>
              <w:rPr>
                <w:lang w:val="vi-VN"/>
              </w:rPr>
            </w:pPr>
            <w:r>
              <w:rPr>
                <w:lang w:val="nb-NO"/>
              </w:rPr>
              <w:t>- Phản ứng trùng hợp</w:t>
            </w:r>
            <w:r w:rsidR="00FF5FDB" w:rsidRPr="000A6A3D">
              <w:rPr>
                <w:lang w:val="nb-NO"/>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20E083" w14:textId="77777777" w:rsidR="001D54A9" w:rsidRDefault="00FB7696" w:rsidP="001D54A9">
            <w:pPr>
              <w:rPr>
                <w:lang w:val="de-DE"/>
              </w:rPr>
            </w:pPr>
            <w:r w:rsidRPr="000A6A3D">
              <w:rPr>
                <w:lang w:val="de-DE"/>
              </w:rPr>
              <w:t xml:space="preserve">Giảng viên trình bày tóm tắt nội dung bằng lời. </w:t>
            </w:r>
          </w:p>
          <w:p w14:paraId="1F3DC038" w14:textId="0451C375" w:rsidR="0079762A" w:rsidRPr="000A6A3D" w:rsidRDefault="005C52FA" w:rsidP="001D54A9">
            <w:pPr>
              <w:rPr>
                <w:lang w:val="vi-VN"/>
              </w:rPr>
            </w:pPr>
            <w:r w:rsidRPr="000A6A3D">
              <w:rPr>
                <w:lang w:val="nb-NO"/>
              </w:rPr>
              <w:t>GV hướng dẫn</w:t>
            </w:r>
            <w:r w:rsidR="00FB7696" w:rsidRPr="000A6A3D">
              <w:rPr>
                <w:lang w:val="nb-NO"/>
              </w:rPr>
              <w:t xml:space="preserve"> </w:t>
            </w:r>
            <w:r w:rsidR="00D364B2" w:rsidRPr="000A6A3D">
              <w:rPr>
                <w:lang w:val="nb-NO"/>
              </w:rPr>
              <w:t>bài tập</w:t>
            </w:r>
            <w:r w:rsidR="0079762A" w:rsidRPr="000A6A3D">
              <w:rPr>
                <w:lang w:val="nb-NO"/>
              </w:rPr>
              <w:t xml:space="preserve"> </w:t>
            </w:r>
            <w:r w:rsidR="0026782B" w:rsidRPr="000A6A3D">
              <w:rPr>
                <w:lang w:val="nb-NO"/>
              </w:rPr>
              <w:t>1</w:t>
            </w:r>
            <w:r w:rsidR="00AF477C" w:rsidRPr="000A6A3D">
              <w:rPr>
                <w:lang w:val="nb-NO"/>
              </w:rPr>
              <w:t xml:space="preserve"> – </w:t>
            </w:r>
            <w:r w:rsidR="001D54A9">
              <w:rPr>
                <w:lang w:val="nb-NO"/>
              </w:rPr>
              <w:t>4/GT /5.</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13947EF" w14:textId="51D00037" w:rsidR="005C52FA" w:rsidRPr="000A6A3D" w:rsidRDefault="00FB7696" w:rsidP="000A6A3D">
            <w:pPr>
              <w:rPr>
                <w:lang w:val="nb-NO"/>
              </w:rPr>
            </w:pPr>
            <w:r w:rsidRPr="000A6A3D">
              <w:rPr>
                <w:lang w:val="de-DE"/>
              </w:rPr>
              <w:t xml:space="preserve">Học sinh lắng nghe và ghi chép những nội dung cần thiết. </w:t>
            </w:r>
            <w:r w:rsidR="005C52FA" w:rsidRPr="000A6A3D">
              <w:rPr>
                <w:lang w:val="nb-NO"/>
              </w:rPr>
              <w:t>HS làm bài tập theo nhóm</w:t>
            </w:r>
            <w:r w:rsidR="00E55180" w:rsidRPr="000A6A3D">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98746" w14:textId="77777777" w:rsidR="005C52FA" w:rsidRPr="000A6A3D" w:rsidRDefault="005C52FA" w:rsidP="000A6A3D">
            <w:pPr>
              <w:jc w:val="center"/>
              <w:rPr>
                <w:lang w:val="nb-NO"/>
              </w:rPr>
            </w:pPr>
          </w:p>
          <w:p w14:paraId="60174E30" w14:textId="77777777" w:rsidR="005C52FA" w:rsidRPr="000A6A3D" w:rsidRDefault="0026782B" w:rsidP="000A6A3D">
            <w:pPr>
              <w:jc w:val="center"/>
              <w:rPr>
                <w:lang w:val="nb-NO"/>
              </w:rPr>
            </w:pPr>
            <w:r w:rsidRPr="000A6A3D">
              <w:rPr>
                <w:lang w:val="pt-BR"/>
              </w:rPr>
              <w:t>25</w:t>
            </w:r>
            <w:r w:rsidR="00FF5FDB" w:rsidRPr="000A6A3D">
              <w:rPr>
                <w:lang w:val="pt-BR"/>
              </w:rPr>
              <w:t xml:space="preserve"> phút</w:t>
            </w:r>
          </w:p>
        </w:tc>
      </w:tr>
      <w:tr w:rsidR="00FB7696" w:rsidRPr="000A6A3D" w14:paraId="02B57C93"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4481CB5A" w14:textId="77777777" w:rsidR="00FB7696" w:rsidRPr="000A6A3D" w:rsidRDefault="00FB769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26318AE" w14:textId="77777777" w:rsidR="00FB7696" w:rsidRPr="000A6A3D" w:rsidRDefault="00FB7696" w:rsidP="000A6A3D">
            <w:pPr>
              <w:rPr>
                <w:b/>
                <w:bCs/>
                <w:u w:val="single"/>
                <w:lang w:val="pt-BR"/>
              </w:rPr>
            </w:pPr>
            <w:r w:rsidRPr="000A6A3D">
              <w:rPr>
                <w:b/>
                <w:bCs/>
                <w:u w:val="single"/>
                <w:lang w:val="pt-BR"/>
              </w:rPr>
              <w:t>Hướng dẫn tự học</w:t>
            </w:r>
          </w:p>
          <w:p w14:paraId="724AF9D8" w14:textId="03FA59AD" w:rsidR="00FB7696" w:rsidRPr="000A6A3D" w:rsidRDefault="00FB7696" w:rsidP="000A6A3D">
            <w:pPr>
              <w:rPr>
                <w:bCs/>
                <w:lang w:val="nb-NO"/>
              </w:rPr>
            </w:pPr>
            <w:r w:rsidRPr="000A6A3D">
              <w:rPr>
                <w:bCs/>
                <w:lang w:val="nb-NO"/>
              </w:rPr>
              <w:t>- Bài tập</w:t>
            </w:r>
            <w:r w:rsidR="00097E27">
              <w:rPr>
                <w:bCs/>
                <w:lang w:val="nb-NO"/>
              </w:rPr>
              <w:t xml:space="preserve"> 7</w:t>
            </w:r>
            <w:r w:rsidR="00AF477C" w:rsidRPr="000A6A3D">
              <w:rPr>
                <w:bCs/>
                <w:lang w:val="nb-NO"/>
              </w:rPr>
              <w:t xml:space="preserve"> - 9</w:t>
            </w:r>
            <w:r w:rsidRPr="000A6A3D">
              <w:rPr>
                <w:bCs/>
                <w:lang w:val="nb-NO"/>
              </w:rPr>
              <w:t xml:space="preserve"> trang </w:t>
            </w:r>
            <w:r w:rsidR="00097E27">
              <w:rPr>
                <w:bCs/>
                <w:lang w:val="nb-NO"/>
              </w:rPr>
              <w:t>6,7</w:t>
            </w:r>
            <w:r w:rsidRPr="000A6A3D">
              <w:rPr>
                <w:bCs/>
                <w:lang w:val="nb-NO"/>
              </w:rPr>
              <w:t xml:space="preserve"> trong giáo trình. </w:t>
            </w:r>
          </w:p>
          <w:p w14:paraId="415FD7DE" w14:textId="2B50D42A" w:rsidR="00FB7696" w:rsidRPr="000A6A3D" w:rsidRDefault="00FB7696" w:rsidP="000A6A3D">
            <w:r w:rsidRPr="000A6A3D">
              <w:rPr>
                <w:lang w:val="pt-BR"/>
              </w:rPr>
              <w:t xml:space="preserve">- Chuẩn bị </w:t>
            </w:r>
            <w:r w:rsidR="00C62AA2" w:rsidRPr="000A6A3D">
              <w:rPr>
                <w:bCs/>
              </w:rPr>
              <w:t xml:space="preserve">Bài </w:t>
            </w:r>
            <w:r w:rsidR="00097E27">
              <w:rPr>
                <w:bCs/>
              </w:rPr>
              <w:t>43</w:t>
            </w:r>
            <w:r w:rsidR="00C62AA2" w:rsidRPr="000A6A3D">
              <w:rPr>
                <w:bCs/>
              </w:rPr>
              <w:t xml:space="preserve">. </w:t>
            </w:r>
            <w:r w:rsidR="00097E27">
              <w:rPr>
                <w:bCs/>
              </w:rPr>
              <w:t>Ankadien</w:t>
            </w:r>
          </w:p>
          <w:p w14:paraId="5215C4AB" w14:textId="77777777" w:rsidR="00FB7696" w:rsidRPr="000A6A3D" w:rsidRDefault="00FB7696" w:rsidP="000A6A3D">
            <w:pPr>
              <w:rPr>
                <w:bCs/>
                <w:u w:val="single"/>
                <w:lang w:val="nb-NO"/>
              </w:rPr>
            </w:pPr>
          </w:p>
          <w:p w14:paraId="2826B335" w14:textId="77777777" w:rsidR="00FB7696" w:rsidRPr="000A6A3D" w:rsidRDefault="00FB769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6E80A4D" w14:textId="77777777" w:rsidR="00097E27" w:rsidRDefault="00097E27" w:rsidP="000A6A3D">
            <w:pPr>
              <w:rPr>
                <w:lang w:val="pt-BR"/>
              </w:rPr>
            </w:pPr>
          </w:p>
          <w:p w14:paraId="2A6CB55F" w14:textId="77777777" w:rsidR="00FB7696" w:rsidRPr="000A6A3D" w:rsidRDefault="00FB7696"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EE00AE9" w14:textId="77777777" w:rsidR="00097E27" w:rsidRDefault="00097E27" w:rsidP="00097E27">
            <w:pPr>
              <w:rPr>
                <w:lang w:val="pt-BR"/>
              </w:rPr>
            </w:pPr>
          </w:p>
          <w:p w14:paraId="11A4123D" w14:textId="02A40A7F" w:rsidR="00FB7696" w:rsidRPr="000A6A3D" w:rsidRDefault="00FB7696" w:rsidP="00097E27">
            <w:pPr>
              <w:rPr>
                <w:lang w:val="pt-BR"/>
              </w:rPr>
            </w:pPr>
            <w:r w:rsidRPr="000A6A3D">
              <w:rPr>
                <w:lang w:val="pt-BR"/>
              </w:rPr>
              <w:t>Học sinh giải bài tập, tự nghiên cứu nội dung mới trước khi lên lớp.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5C5F16" w14:textId="77777777" w:rsidR="00FB7696" w:rsidRPr="000A6A3D" w:rsidRDefault="00FB7696" w:rsidP="000A6A3D">
            <w:pPr>
              <w:jc w:val="center"/>
              <w:rPr>
                <w:lang w:val="pt-BR"/>
              </w:rPr>
            </w:pPr>
          </w:p>
          <w:p w14:paraId="18B8C049" w14:textId="77777777" w:rsidR="00FB7696" w:rsidRPr="000A6A3D" w:rsidRDefault="00FB7696" w:rsidP="000A6A3D">
            <w:pPr>
              <w:jc w:val="center"/>
              <w:rPr>
                <w:lang w:val="pt-BR"/>
              </w:rPr>
            </w:pPr>
            <w:r w:rsidRPr="000A6A3D">
              <w:rPr>
                <w:lang w:val="pt-BR"/>
              </w:rPr>
              <w:t>2 phút</w:t>
            </w:r>
          </w:p>
        </w:tc>
      </w:tr>
    </w:tbl>
    <w:p w14:paraId="0778D4E5" w14:textId="535FF675" w:rsidR="00CF508E" w:rsidRPr="00424430"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4A5E8B" w:rsidRPr="000A6A3D" w14:paraId="114460A3" w14:textId="77777777" w:rsidTr="002E1CAE">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18BFF3B" w14:textId="77777777" w:rsidR="004A5E8B" w:rsidRPr="000A6A3D" w:rsidRDefault="004A5E8B" w:rsidP="000A6A3D">
            <w:pPr>
              <w:rPr>
                <w:u w:val="single"/>
                <w:lang w:val="pt-BR"/>
              </w:rPr>
            </w:pPr>
          </w:p>
          <w:p w14:paraId="32CB4115" w14:textId="77777777" w:rsidR="004A5E8B" w:rsidRPr="000A6A3D" w:rsidRDefault="004A5E8B" w:rsidP="000A6A3D">
            <w:pPr>
              <w:rPr>
                <w:u w:val="single"/>
                <w:lang w:val="pt-BR"/>
              </w:rPr>
            </w:pPr>
          </w:p>
          <w:p w14:paraId="3A8C9833" w14:textId="77777777" w:rsidR="004A5E8B" w:rsidRPr="000A6A3D" w:rsidRDefault="004A5E8B"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3EB7A0A3" w14:textId="3F6BFC7D" w:rsidR="004A5E8B" w:rsidRPr="000A6A3D" w:rsidRDefault="004A5E8B" w:rsidP="000A6A3D">
            <w:pPr>
              <w:jc w:val="both"/>
            </w:pPr>
            <w:r w:rsidRPr="000A6A3D">
              <w:t xml:space="preserve">1. </w:t>
            </w:r>
            <w:r w:rsidRPr="000A6A3D">
              <w:rPr>
                <w:i/>
                <w:iCs/>
              </w:rPr>
              <w:t xml:space="preserve">Giáo trình hóa học </w:t>
            </w:r>
            <w:r w:rsidR="0081368F">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81368F">
              <w:t>9</w:t>
            </w:r>
            <w:r w:rsidRPr="000A6A3D">
              <w:t>.</w:t>
            </w:r>
          </w:p>
          <w:p w14:paraId="259A6B54" w14:textId="408FC94B" w:rsidR="004A5E8B" w:rsidRPr="000A6A3D" w:rsidRDefault="004A5E8B" w:rsidP="000A6A3D">
            <w:pPr>
              <w:jc w:val="both"/>
            </w:pPr>
            <w:r w:rsidRPr="000A6A3D">
              <w:t xml:space="preserve">2. </w:t>
            </w:r>
            <w:r w:rsidRPr="000A6A3D">
              <w:rPr>
                <w:lang w:val="vi-VN"/>
              </w:rPr>
              <w:t>Nguyễn Xuân Trường</w:t>
            </w:r>
            <w:r w:rsidRPr="000A6A3D">
              <w:t xml:space="preserve">, </w:t>
            </w:r>
            <w:r w:rsidRPr="000A6A3D">
              <w:rPr>
                <w:i/>
                <w:iCs/>
              </w:rPr>
              <w:t>Hóa học 1</w:t>
            </w:r>
            <w:r w:rsidR="0081368F">
              <w:rPr>
                <w:i/>
                <w:iCs/>
              </w:rPr>
              <w:t>1</w:t>
            </w:r>
            <w:r w:rsidRPr="000A6A3D">
              <w:rPr>
                <w:i/>
                <w:iCs/>
              </w:rPr>
              <w:t xml:space="preserve">, </w:t>
            </w:r>
            <w:r w:rsidRPr="000A6A3D">
              <w:rPr>
                <w:lang w:val="vi-VN"/>
              </w:rPr>
              <w:t>NXB Giáo dục Việt Nam</w:t>
            </w:r>
            <w:r w:rsidRPr="000A6A3D">
              <w:t>, năm 2015.</w:t>
            </w:r>
          </w:p>
          <w:p w14:paraId="30142E63" w14:textId="56E01A04" w:rsidR="004A5E8B" w:rsidRPr="000A6A3D" w:rsidRDefault="004A5E8B" w:rsidP="0081368F">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81368F">
              <w:t>1</w:t>
            </w:r>
            <w:r w:rsidRPr="000A6A3D">
              <w:t xml:space="preserve">, </w:t>
            </w:r>
            <w:r w:rsidRPr="000A6A3D">
              <w:rPr>
                <w:lang w:val="vi-VN"/>
              </w:rPr>
              <w:t>NXB Giáo dục Việt Nam</w:t>
            </w:r>
            <w:r w:rsidRPr="000A6A3D">
              <w:t>, năm 2015.</w:t>
            </w:r>
          </w:p>
        </w:tc>
      </w:tr>
      <w:tr w:rsidR="00B356A9" w:rsidRPr="000A6A3D" w14:paraId="55F896C0"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073C0A6F" w14:textId="77777777" w:rsidR="00B356A9" w:rsidRPr="000A6A3D" w:rsidRDefault="00B356A9" w:rsidP="000A6A3D">
            <w:pPr>
              <w:rPr>
                <w:lang w:val="pt-BR"/>
              </w:rPr>
            </w:pPr>
          </w:p>
          <w:p w14:paraId="2569072A" w14:textId="77777777" w:rsidR="00B356A9" w:rsidRPr="000A6A3D" w:rsidRDefault="00B356A9" w:rsidP="000A6A3D">
            <w:pPr>
              <w:jc w:val="center"/>
              <w:rPr>
                <w:b/>
                <w:bCs/>
                <w:lang w:val="pt-BR"/>
              </w:rPr>
            </w:pPr>
            <w:r w:rsidRPr="000A6A3D">
              <w:rPr>
                <w:b/>
                <w:bCs/>
                <w:lang w:val="pt-BR"/>
              </w:rPr>
              <w:t>Trưởng tổ môn</w:t>
            </w:r>
          </w:p>
          <w:p w14:paraId="49448AA2" w14:textId="2863A164" w:rsidR="00B356A9" w:rsidRPr="000A6A3D" w:rsidRDefault="0079762A" w:rsidP="000A6A3D">
            <w:pPr>
              <w:jc w:val="center"/>
              <w:rPr>
                <w:b/>
                <w:bCs/>
                <w:lang w:val="pt-BR"/>
              </w:rPr>
            </w:pPr>
            <w:r w:rsidRPr="000A6A3D">
              <w:rPr>
                <w:b/>
                <w:bCs/>
                <w:lang w:val="vi-VN"/>
              </w:rPr>
              <w:t xml:space="preserve">   </w:t>
            </w:r>
          </w:p>
          <w:p w14:paraId="4588AAEE" w14:textId="77777777" w:rsidR="00B356A9" w:rsidRPr="000A6A3D" w:rsidRDefault="00B356A9" w:rsidP="000A6A3D">
            <w:pPr>
              <w:rPr>
                <w:b/>
                <w:bCs/>
                <w:lang w:val="vi-VN"/>
              </w:rPr>
            </w:pPr>
          </w:p>
        </w:tc>
        <w:tc>
          <w:tcPr>
            <w:tcW w:w="6205" w:type="dxa"/>
            <w:gridSpan w:val="2"/>
            <w:shd w:val="clear" w:color="auto" w:fill="auto"/>
          </w:tcPr>
          <w:p w14:paraId="27123D76" w14:textId="77777777" w:rsidR="00B356A9" w:rsidRPr="000A6A3D" w:rsidRDefault="00B356A9" w:rsidP="000A6A3D">
            <w:pPr>
              <w:rPr>
                <w:lang w:val="pt-BR"/>
              </w:rPr>
            </w:pPr>
          </w:p>
          <w:p w14:paraId="01CC98E9" w14:textId="72D31F45" w:rsidR="00B356A9" w:rsidRPr="000A6A3D" w:rsidRDefault="00B356A9" w:rsidP="00DA2B4B">
            <w:pPr>
              <w:rPr>
                <w:i/>
                <w:lang w:val="pt-BR"/>
              </w:rPr>
            </w:pPr>
            <w:r w:rsidRPr="000A6A3D">
              <w:rPr>
                <w:i/>
                <w:lang w:val="pt-BR"/>
              </w:rPr>
              <w:t xml:space="preserve">Tp. Hồ Chí Minh, ngày  </w:t>
            </w:r>
            <w:r w:rsidR="00DA2B4B">
              <w:rPr>
                <w:i/>
                <w:lang w:val="pt-BR"/>
              </w:rPr>
              <w:t>20</w:t>
            </w:r>
            <w:r w:rsidRPr="000A6A3D">
              <w:rPr>
                <w:i/>
                <w:lang w:val="pt-BR"/>
              </w:rPr>
              <w:t xml:space="preserve">    tháng   </w:t>
            </w:r>
            <w:r w:rsidR="00DA2B4B">
              <w:rPr>
                <w:i/>
                <w:lang w:val="pt-BR"/>
              </w:rPr>
              <w:t>8</w:t>
            </w:r>
            <w:r w:rsidRPr="000A6A3D">
              <w:rPr>
                <w:i/>
                <w:lang w:val="pt-BR"/>
              </w:rPr>
              <w:t xml:space="preserve">   năm 20</w:t>
            </w:r>
            <w:r w:rsidR="00DA2B4B">
              <w:rPr>
                <w:i/>
                <w:lang w:val="pt-BR"/>
              </w:rPr>
              <w:t>21</w:t>
            </w:r>
            <w:r w:rsidRPr="000A6A3D">
              <w:rPr>
                <w:i/>
                <w:lang w:val="pt-BR"/>
              </w:rPr>
              <w:t xml:space="preserve"> </w:t>
            </w:r>
          </w:p>
          <w:p w14:paraId="0E564EE7" w14:textId="77777777" w:rsidR="00B356A9" w:rsidRDefault="00B356A9" w:rsidP="000A6A3D">
            <w:pPr>
              <w:jc w:val="center"/>
              <w:rPr>
                <w:b/>
                <w:lang w:val="pt-BR"/>
              </w:rPr>
            </w:pPr>
            <w:r w:rsidRPr="000A6A3D">
              <w:rPr>
                <w:b/>
                <w:lang w:val="pt-BR"/>
              </w:rPr>
              <w:t>Giảng viên</w:t>
            </w:r>
          </w:p>
          <w:p w14:paraId="08EF0DFF" w14:textId="45F8C573" w:rsidR="002A0BBA" w:rsidRPr="000A6A3D" w:rsidRDefault="001B224E" w:rsidP="000A6A3D">
            <w:pPr>
              <w:jc w:val="center"/>
              <w:rPr>
                <w:lang w:val="pt-BR"/>
              </w:rPr>
            </w:pPr>
            <w:r>
              <w:rPr>
                <w:b/>
                <w:bCs/>
                <w:sz w:val="26"/>
                <w:szCs w:val="26"/>
              </w:rPr>
              <w:t>Trịnh Khắc Vũ</w:t>
            </w:r>
            <w:r>
              <w:rPr>
                <w:b/>
                <w:bCs/>
                <w:sz w:val="26"/>
                <w:szCs w:val="26"/>
              </w:rPr>
              <w:tab/>
            </w:r>
          </w:p>
        </w:tc>
      </w:tr>
      <w:tr w:rsidR="00093475" w:rsidRPr="000A6A3D" w14:paraId="40609407"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45CA5CCF" w14:textId="1D07C9A8" w:rsidR="00093475" w:rsidRPr="000A6A3D" w:rsidRDefault="0000336C" w:rsidP="000A6A3D">
            <w:pPr>
              <w:rPr>
                <w:lang w:val="pt-BR"/>
              </w:rPr>
            </w:pPr>
            <w:r>
              <w:lastRenderedPageBreak/>
              <w:br w:type="page"/>
            </w:r>
            <w:r w:rsidR="00093475" w:rsidRPr="000A6A3D">
              <w:rPr>
                <w:lang w:val="pt-BR"/>
              </w:rPr>
              <w:t>Giáo án số:  0</w:t>
            </w:r>
            <w:r w:rsidR="00C14A5B" w:rsidRPr="000A6A3D">
              <w:rPr>
                <w:lang w:val="pt-BR"/>
              </w:rPr>
              <w:t>2</w:t>
            </w:r>
          </w:p>
        </w:tc>
        <w:tc>
          <w:tcPr>
            <w:tcW w:w="6868" w:type="dxa"/>
            <w:gridSpan w:val="2"/>
            <w:shd w:val="clear" w:color="auto" w:fill="auto"/>
          </w:tcPr>
          <w:p w14:paraId="7F57463D" w14:textId="47E77AE1" w:rsidR="00093475" w:rsidRPr="000A6A3D" w:rsidRDefault="00093475" w:rsidP="000A6A3D">
            <w:r w:rsidRPr="000A6A3D">
              <w:t xml:space="preserve">Thời gian thực hiện: </w:t>
            </w:r>
            <w:r w:rsidR="00E21EC7">
              <w:t>2</w:t>
            </w:r>
            <w:r w:rsidRPr="000A6A3D">
              <w:t xml:space="preserve"> tiết</w:t>
            </w:r>
          </w:p>
          <w:p w14:paraId="184A78A9" w14:textId="77777777" w:rsidR="00E21EC7" w:rsidRDefault="00E21EC7" w:rsidP="00E21EC7">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7C03AE01" w14:textId="77777777" w:rsidR="00E21EC7" w:rsidRPr="000A6A3D" w:rsidRDefault="00E21EC7" w:rsidP="00E21EC7">
            <w:pPr>
              <w:tabs>
                <w:tab w:val="right" w:leader="dot" w:pos="3331"/>
              </w:tabs>
            </w:pPr>
            <w:r>
              <w:rPr>
                <w:b/>
                <w:bCs/>
              </w:rPr>
              <w:t xml:space="preserve">                                                  KHÔNG NO</w:t>
            </w:r>
          </w:p>
          <w:p w14:paraId="60A060DF" w14:textId="33BF70D4" w:rsidR="00093475" w:rsidRPr="000A6A3D" w:rsidRDefault="001E36D0" w:rsidP="000A6A3D">
            <w:r w:rsidRPr="000A6A3D">
              <w:t xml:space="preserve">Thực hiện ngày    </w:t>
            </w:r>
            <w:r>
              <w:t xml:space="preserve">   </w:t>
            </w:r>
            <w:r w:rsidR="00DA2B4B">
              <w:t>30</w:t>
            </w:r>
            <w:r>
              <w:t xml:space="preserve">      </w:t>
            </w:r>
            <w:r w:rsidRPr="000A6A3D">
              <w:t xml:space="preserve">tháng     </w:t>
            </w:r>
            <w:r>
              <w:t xml:space="preserve"> </w:t>
            </w:r>
            <w:r w:rsidR="00DA2B4B">
              <w:t>8</w:t>
            </w:r>
            <w:r>
              <w:t xml:space="preserve">           </w:t>
            </w:r>
            <w:r w:rsidRPr="000A6A3D">
              <w:t>năm 20</w:t>
            </w:r>
            <w:r w:rsidR="00DA2B4B">
              <w:t>21</w:t>
            </w:r>
            <w:r w:rsidRPr="000A6A3D">
              <w:t xml:space="preserve"> </w:t>
            </w:r>
          </w:p>
          <w:p w14:paraId="03B13590" w14:textId="77777777" w:rsidR="00093475" w:rsidRPr="000A6A3D" w:rsidRDefault="00093475" w:rsidP="000A6A3D"/>
        </w:tc>
      </w:tr>
    </w:tbl>
    <w:p w14:paraId="794C5798" w14:textId="17A0FAB2" w:rsidR="00E21EC7" w:rsidRPr="00CC5232" w:rsidRDefault="00093475" w:rsidP="00E21EC7">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E21EC7">
        <w:rPr>
          <w:b/>
          <w:i/>
        </w:rPr>
        <w:t>4</w:t>
      </w:r>
      <w:r w:rsidR="002A0BBA">
        <w:rPr>
          <w:b/>
          <w:i/>
        </w:rPr>
        <w:t>3</w:t>
      </w:r>
      <w:r w:rsidRPr="000A6A3D">
        <w:rPr>
          <w:b/>
          <w:i/>
        </w:rPr>
        <w:t xml:space="preserve">: </w:t>
      </w:r>
      <w:r w:rsidR="00E21EC7">
        <w:rPr>
          <w:b/>
        </w:rPr>
        <w:t>ANKA</w:t>
      </w:r>
      <w:r w:rsidR="0089605F">
        <w:rPr>
          <w:b/>
        </w:rPr>
        <w:t>DI</w:t>
      </w:r>
      <w:r w:rsidR="00E21EC7">
        <w:rPr>
          <w:b/>
        </w:rPr>
        <w:t>EN</w:t>
      </w:r>
    </w:p>
    <w:p w14:paraId="44952113" w14:textId="77777777" w:rsidR="00093475" w:rsidRPr="000A6A3D" w:rsidRDefault="00093475" w:rsidP="000A6A3D">
      <w:pPr>
        <w:rPr>
          <w:b/>
          <w:u w:val="single"/>
          <w:lang w:val="it-IT"/>
        </w:rPr>
      </w:pPr>
      <w:r w:rsidRPr="000A6A3D">
        <w:rPr>
          <w:b/>
          <w:u w:val="single"/>
          <w:lang w:val="it-IT"/>
        </w:rPr>
        <w:t xml:space="preserve">Mục tiêu của bài: </w:t>
      </w:r>
    </w:p>
    <w:p w14:paraId="2822B5F6" w14:textId="77777777" w:rsidR="00093475" w:rsidRPr="000A6A3D" w:rsidRDefault="00093475" w:rsidP="000A6A3D">
      <w:pPr>
        <w:rPr>
          <w:b/>
          <w:lang w:val="it-IT"/>
        </w:rPr>
      </w:pPr>
      <w:r w:rsidRPr="000A6A3D">
        <w:rPr>
          <w:lang w:val="it-IT"/>
        </w:rPr>
        <w:t xml:space="preserve">Sau khi học xong bài này người học có khả năng: </w:t>
      </w:r>
    </w:p>
    <w:p w14:paraId="74741B90" w14:textId="77777777" w:rsidR="0089605F" w:rsidRPr="000A6A3D" w:rsidRDefault="0089605F" w:rsidP="0089605F">
      <w:pPr>
        <w:rPr>
          <w:b/>
        </w:rPr>
      </w:pPr>
      <w:r w:rsidRPr="000A6A3D">
        <w:rPr>
          <w:b/>
        </w:rPr>
        <w:t>1. Kiến thức:</w:t>
      </w:r>
    </w:p>
    <w:p w14:paraId="25525FB2" w14:textId="21CF13BA" w:rsidR="0089605F" w:rsidRPr="00DB5447" w:rsidRDefault="0015254A" w:rsidP="0015254A">
      <w:pPr>
        <w:jc w:val="both"/>
        <w:rPr>
          <w:rFonts w:ascii="Symbol" w:hAnsi="Symbol"/>
        </w:rPr>
      </w:pPr>
      <w:r>
        <w:t xml:space="preserve">    </w:t>
      </w:r>
      <w:r w:rsidR="004E320D">
        <w:t xml:space="preserve">Trình bày </w:t>
      </w:r>
      <w:r w:rsidR="0089605F" w:rsidRPr="00DB5447">
        <w:t>được đặc điểm cấu tạo, đồng phân, tính chất vât lý, tính chất hóa học của ank</w:t>
      </w:r>
      <w:r w:rsidR="0089605F">
        <w:t>adi</w:t>
      </w:r>
      <w:r w:rsidR="0089605F" w:rsidRPr="00DB5447">
        <w:t>en.</w:t>
      </w:r>
      <w:r w:rsidR="0089605F" w:rsidRPr="00DB5447">
        <w:rPr>
          <w:rFonts w:ascii="Symbol" w:hAnsi="Symbol"/>
        </w:rPr>
        <w:t></w:t>
      </w:r>
    </w:p>
    <w:p w14:paraId="642DF738" w14:textId="26186E53" w:rsidR="0089605F" w:rsidRPr="00DB5447" w:rsidRDefault="0015254A" w:rsidP="0015254A">
      <w:pPr>
        <w:jc w:val="both"/>
        <w:rPr>
          <w:lang w:val="it-IT"/>
        </w:rPr>
      </w:pPr>
      <w:r>
        <w:t xml:space="preserve">    </w:t>
      </w:r>
      <w:r w:rsidR="0089605F">
        <w:t>Nêu được</w:t>
      </w:r>
      <w:r w:rsidR="0089605F" w:rsidRPr="00DB5447">
        <w:t xml:space="preserve"> các phương pháp điều chế ank</w:t>
      </w:r>
      <w:r w:rsidR="0089605F">
        <w:t>adi</w:t>
      </w:r>
      <w:r w:rsidR="0089605F" w:rsidRPr="00DB5447">
        <w:t>en</w:t>
      </w:r>
      <w:r w:rsidR="0089605F" w:rsidRPr="00DB5447">
        <w:rPr>
          <w:color w:val="000000"/>
        </w:rPr>
        <w:t xml:space="preserve"> </w:t>
      </w:r>
      <w:r w:rsidR="0089605F">
        <w:rPr>
          <w:color w:val="000000"/>
        </w:rPr>
        <w:t>.</w:t>
      </w:r>
    </w:p>
    <w:p w14:paraId="52720B17" w14:textId="77777777" w:rsidR="0089605F" w:rsidRPr="000A6A3D" w:rsidRDefault="0089605F" w:rsidP="0015254A">
      <w:pPr>
        <w:jc w:val="both"/>
        <w:outlineLvl w:val="0"/>
      </w:pPr>
      <w:r w:rsidRPr="000A6A3D">
        <w:rPr>
          <w:b/>
          <w:bCs/>
        </w:rPr>
        <w:t xml:space="preserve">2. Kỹ năng: </w:t>
      </w:r>
    </w:p>
    <w:p w14:paraId="7C2052D5" w14:textId="0B6AD25E" w:rsidR="0089605F" w:rsidRPr="00DB5447" w:rsidRDefault="0015254A" w:rsidP="0015254A">
      <w:pPr>
        <w:tabs>
          <w:tab w:val="left" w:leader="dot" w:pos="9540"/>
        </w:tabs>
        <w:jc w:val="both"/>
      </w:pPr>
      <w:r>
        <w:t xml:space="preserve">    </w:t>
      </w:r>
      <w:r w:rsidR="0089605F">
        <w:t>V</w:t>
      </w:r>
      <w:r w:rsidR="0089605F" w:rsidRPr="00DB5447">
        <w:t>iết được phương trình hóa học minh họa tính chất của ank</w:t>
      </w:r>
      <w:r w:rsidR="0089605F">
        <w:t>adi</w:t>
      </w:r>
      <w:r w:rsidR="0089605F" w:rsidRPr="00DB5447">
        <w:t>en.</w:t>
      </w:r>
    </w:p>
    <w:p w14:paraId="7F16C1A4" w14:textId="08374648" w:rsidR="0089605F" w:rsidRDefault="0015254A" w:rsidP="0015254A">
      <w:pPr>
        <w:tabs>
          <w:tab w:val="left" w:leader="dot" w:pos="9540"/>
        </w:tabs>
        <w:jc w:val="both"/>
      </w:pPr>
      <w:r>
        <w:t xml:space="preserve">    </w:t>
      </w:r>
      <w:r w:rsidR="0089605F">
        <w:t>P</w:t>
      </w:r>
      <w:r w:rsidR="0089605F" w:rsidRPr="00DB5447">
        <w:t>hân biệt được ank</w:t>
      </w:r>
      <w:r w:rsidR="0089605F">
        <w:t>adi</w:t>
      </w:r>
      <w:r w:rsidR="0089605F" w:rsidRPr="00DB5447">
        <w:t>en với các hidrocacbon đã học.</w:t>
      </w:r>
    </w:p>
    <w:p w14:paraId="270FB1FB" w14:textId="1C3FA5F9" w:rsidR="0089605F" w:rsidRPr="00DB5447" w:rsidRDefault="0015254A" w:rsidP="0015254A">
      <w:pPr>
        <w:tabs>
          <w:tab w:val="left" w:leader="dot" w:pos="9540"/>
        </w:tabs>
        <w:jc w:val="both"/>
      </w:pPr>
      <w:r>
        <w:t xml:space="preserve">    </w:t>
      </w:r>
      <w:r w:rsidR="0089605F">
        <w:t>Giải được các bài tập về ankadien.</w:t>
      </w:r>
    </w:p>
    <w:p w14:paraId="28D3E124" w14:textId="5BB24E95" w:rsidR="00093475" w:rsidRPr="000A6A3D" w:rsidRDefault="00093475" w:rsidP="0015254A">
      <w:pPr>
        <w:jc w:val="both"/>
        <w:rPr>
          <w:lang w:val="vi-VN"/>
        </w:rPr>
      </w:pPr>
      <w:r w:rsidRPr="000A6A3D">
        <w:rPr>
          <w:b/>
          <w:bCs/>
        </w:rPr>
        <w:t>3. Thái độ</w:t>
      </w:r>
      <w:r w:rsidR="006F79FB">
        <w:rPr>
          <w:b/>
          <w:bCs/>
        </w:rPr>
        <w:t>:</w:t>
      </w:r>
    </w:p>
    <w:p w14:paraId="6370DE9E" w14:textId="15A21611" w:rsidR="00093475" w:rsidRPr="000A6A3D" w:rsidRDefault="00CD0943"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093475" w:rsidRPr="000A6A3D">
        <w:rPr>
          <w:color w:val="000000"/>
        </w:rPr>
        <w:t>inh có</w:t>
      </w:r>
      <w:r w:rsidR="00093475" w:rsidRPr="000A6A3D">
        <w:rPr>
          <w:color w:val="000000"/>
          <w:lang w:val="vi-VN"/>
        </w:rPr>
        <w:t xml:space="preserve"> </w:t>
      </w:r>
      <w:r w:rsidR="00093475" w:rsidRPr="000A6A3D">
        <w:rPr>
          <w:bCs/>
        </w:rPr>
        <w:t>lòng say mê học tập, biết vận dụng những kiến thức được học vào cuộc sống</w:t>
      </w:r>
      <w:r w:rsidR="00093475" w:rsidRPr="000A6A3D">
        <w:rPr>
          <w:bCs/>
          <w:lang w:val="vi-VN"/>
        </w:rPr>
        <w:t>, có</w:t>
      </w:r>
      <w:r w:rsidR="00093475" w:rsidRPr="000A6A3D">
        <w:rPr>
          <w:bCs/>
        </w:rPr>
        <w:t xml:space="preserve"> </w:t>
      </w:r>
      <w:r w:rsidR="00093475" w:rsidRPr="000A6A3D">
        <w:rPr>
          <w:color w:val="000000"/>
        </w:rPr>
        <w:t>tư duy khoa học, logic trước các sự vật hiện tượng trong tự nhiên</w:t>
      </w:r>
      <w:r w:rsidR="00093475" w:rsidRPr="000A6A3D">
        <w:rPr>
          <w:color w:val="000000"/>
          <w:lang w:val="vi-VN"/>
        </w:rPr>
        <w:t>,</w:t>
      </w:r>
      <w:r w:rsidR="00093475" w:rsidRPr="000A6A3D">
        <w:rPr>
          <w:bCs/>
        </w:rPr>
        <w:t xml:space="preserve"> có ý thức bảo vệ môi trường và tài</w:t>
      </w:r>
      <w:r w:rsidR="00093475" w:rsidRPr="000A6A3D">
        <w:rPr>
          <w:color w:val="000000"/>
        </w:rPr>
        <w:t xml:space="preserve"> </w:t>
      </w:r>
      <w:r w:rsidR="00093475" w:rsidRPr="000A6A3D">
        <w:rPr>
          <w:bCs/>
        </w:rPr>
        <w:t xml:space="preserve">nguyên, sử dụng </w:t>
      </w:r>
      <w:r w:rsidR="00113F9F">
        <w:rPr>
          <w:bCs/>
        </w:rPr>
        <w:t>hợp lý</w:t>
      </w:r>
      <w:r w:rsidR="00093475" w:rsidRPr="000A6A3D">
        <w:rPr>
          <w:bCs/>
        </w:rPr>
        <w:t xml:space="preserve"> tài nguyên.</w:t>
      </w:r>
    </w:p>
    <w:p w14:paraId="7C194A9B" w14:textId="77777777" w:rsidR="00093475" w:rsidRPr="000A6A3D" w:rsidRDefault="00093475" w:rsidP="000A6A3D">
      <w:pPr>
        <w:rPr>
          <w:b/>
          <w:lang w:val="it-IT"/>
        </w:rPr>
      </w:pPr>
      <w:r w:rsidRPr="000A6A3D">
        <w:rPr>
          <w:b/>
          <w:lang w:val="it-IT"/>
        </w:rPr>
        <w:t>Đồ dùng và phương tiện dạy học:</w:t>
      </w:r>
    </w:p>
    <w:p w14:paraId="71501C22" w14:textId="54F849F2" w:rsidR="00093475" w:rsidRPr="000A6A3D" w:rsidRDefault="00093475" w:rsidP="000A6A3D">
      <w:pPr>
        <w:rPr>
          <w:lang w:val="it-IT"/>
        </w:rPr>
      </w:pPr>
      <w:r w:rsidRPr="000A6A3D">
        <w:rPr>
          <w:lang w:val="it-IT"/>
        </w:rPr>
        <w:t>Máy chiếu, màn ảnh, máy tính, bảng, phấn.</w:t>
      </w:r>
    </w:p>
    <w:p w14:paraId="2954400F" w14:textId="77777777" w:rsidR="00093475" w:rsidRPr="000A6A3D" w:rsidRDefault="00093475" w:rsidP="000A6A3D">
      <w:pPr>
        <w:rPr>
          <w:lang w:val="it-IT"/>
        </w:rPr>
      </w:pPr>
      <w:r w:rsidRPr="000A6A3D">
        <w:rPr>
          <w:b/>
          <w:lang w:val="it-IT"/>
        </w:rPr>
        <w:t xml:space="preserve">I. Ổn định lớp học:                                                 </w:t>
      </w:r>
      <w:r w:rsidRPr="000A6A3D">
        <w:rPr>
          <w:lang w:val="it-IT"/>
        </w:rPr>
        <w:t>Thời gian:  05 phút.</w:t>
      </w:r>
    </w:p>
    <w:p w14:paraId="202A5518" w14:textId="77777777" w:rsidR="00093475" w:rsidRPr="000A6A3D" w:rsidRDefault="00093475" w:rsidP="000A6A3D">
      <w:pPr>
        <w:rPr>
          <w:lang w:val="it-IT"/>
        </w:rPr>
      </w:pPr>
      <w:r w:rsidRPr="000A6A3D">
        <w:rPr>
          <w:lang w:val="it-IT"/>
        </w:rPr>
        <w:t>Số học sinh vắng:…………Tên:……………………………………………………..................................</w:t>
      </w:r>
    </w:p>
    <w:p w14:paraId="130F44CD" w14:textId="77777777" w:rsidR="00093475" w:rsidRPr="000A6A3D" w:rsidRDefault="00093475" w:rsidP="000A6A3D">
      <w:pPr>
        <w:rPr>
          <w:lang w:val="it-IT"/>
        </w:rPr>
      </w:pPr>
      <w:r w:rsidRPr="000A6A3D">
        <w:rPr>
          <w:lang w:val="it-IT"/>
        </w:rPr>
        <w:t>......................................................................................................................................................................</w:t>
      </w:r>
    </w:p>
    <w:p w14:paraId="4BCF2019" w14:textId="77777777" w:rsidR="00093475" w:rsidRPr="000A6A3D" w:rsidRDefault="00093475" w:rsidP="000A6A3D">
      <w:pPr>
        <w:rPr>
          <w:b/>
          <w:lang w:val="sv-SE"/>
        </w:rPr>
      </w:pPr>
      <w:r w:rsidRPr="000A6A3D">
        <w:rPr>
          <w:b/>
          <w:lang w:val="sv-SE"/>
        </w:rPr>
        <w:t>II. Thực hiện bài học:</w:t>
      </w:r>
    </w:p>
    <w:p w14:paraId="640F3EB0" w14:textId="77777777" w:rsidR="00093475" w:rsidRPr="000A6A3D" w:rsidRDefault="0009347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093475" w:rsidRPr="000A6A3D" w14:paraId="106B174A"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E4DD73" w14:textId="77777777" w:rsidR="00093475" w:rsidRPr="000A6A3D" w:rsidRDefault="00093475"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053C0" w14:textId="77777777" w:rsidR="00093475" w:rsidRPr="000A6A3D" w:rsidRDefault="00093475"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D7D3" w14:textId="77777777" w:rsidR="00093475" w:rsidRPr="000A6A3D" w:rsidRDefault="00093475"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8982C9" w14:textId="77777777" w:rsidR="00093475" w:rsidRPr="000A6A3D" w:rsidRDefault="00093475" w:rsidP="000A6A3D">
            <w:pPr>
              <w:jc w:val="center"/>
              <w:rPr>
                <w:lang w:val="de-DE"/>
              </w:rPr>
            </w:pPr>
            <w:r w:rsidRPr="000A6A3D">
              <w:rPr>
                <w:lang w:val="de-DE"/>
              </w:rPr>
              <w:t>Thời gian</w:t>
            </w:r>
          </w:p>
        </w:tc>
      </w:tr>
      <w:tr w:rsidR="00093475" w:rsidRPr="000A6A3D" w14:paraId="3161D718"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69232F" w14:textId="77777777" w:rsidR="00093475" w:rsidRPr="000A6A3D" w:rsidRDefault="00093475"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77AFD9" w14:textId="77777777" w:rsidR="00093475" w:rsidRPr="000A6A3D" w:rsidRDefault="00093475"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5A1CF5A"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B9CA064"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C1D700" w14:textId="77777777" w:rsidR="00093475" w:rsidRPr="000A6A3D" w:rsidRDefault="00093475" w:rsidP="000A6A3D">
            <w:pPr>
              <w:jc w:val="center"/>
              <w:rPr>
                <w:lang w:val="de-DE"/>
              </w:rPr>
            </w:pPr>
          </w:p>
        </w:tc>
      </w:tr>
      <w:tr w:rsidR="00093475" w:rsidRPr="000A6A3D" w14:paraId="1BBB4737"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1185811F" w14:textId="77777777" w:rsidR="00093475" w:rsidRPr="000A6A3D" w:rsidRDefault="00093475"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B74E17" w14:textId="77777777" w:rsidR="00093475" w:rsidRPr="000A6A3D" w:rsidRDefault="00093475" w:rsidP="000A6A3D">
            <w:pPr>
              <w:rPr>
                <w:lang w:val="de-DE"/>
              </w:rPr>
            </w:pPr>
            <w:r w:rsidRPr="000A6A3D">
              <w:rPr>
                <w:b/>
                <w:bCs/>
                <w:u w:val="single"/>
                <w:lang w:val="de-DE"/>
              </w:rPr>
              <w:t>Dẫn nhập</w:t>
            </w:r>
          </w:p>
          <w:p w14:paraId="55363D43" w14:textId="5E6AC119" w:rsidR="00F565B2" w:rsidRDefault="00F565B2" w:rsidP="000A6A3D">
            <w:pPr>
              <w:jc w:val="both"/>
              <w:rPr>
                <w:iCs/>
                <w:lang w:val="de-DE"/>
              </w:rPr>
            </w:pPr>
            <w:r w:rsidRPr="000A6A3D">
              <w:rPr>
                <w:iCs/>
                <w:lang w:val="de-DE"/>
              </w:rPr>
              <w:t xml:space="preserve">- </w:t>
            </w:r>
            <w:r w:rsidR="008E200A">
              <w:rPr>
                <w:iCs/>
                <w:lang w:val="de-DE"/>
              </w:rPr>
              <w:t>Viết phương trình phản ứng cộng, phản ứng trùng hợp của anken</w:t>
            </w:r>
            <w:r w:rsidRPr="000A6A3D">
              <w:rPr>
                <w:iCs/>
                <w:lang w:val="de-DE"/>
              </w:rPr>
              <w:t>.</w:t>
            </w:r>
          </w:p>
          <w:p w14:paraId="407ED35E" w14:textId="77777777" w:rsidR="008E200A" w:rsidRPr="000A6A3D" w:rsidRDefault="008E200A" w:rsidP="000A6A3D">
            <w:pPr>
              <w:jc w:val="both"/>
              <w:rPr>
                <w:iCs/>
                <w:lang w:val="de-DE"/>
              </w:rPr>
            </w:pPr>
          </w:p>
          <w:p w14:paraId="183B9B4E" w14:textId="47673F30" w:rsidR="00093475" w:rsidRPr="000A6A3D" w:rsidRDefault="00F565B2" w:rsidP="008E200A">
            <w:pPr>
              <w:jc w:val="both"/>
              <w:rPr>
                <w:lang w:val="de-DE"/>
              </w:rPr>
            </w:pPr>
            <w:r w:rsidRPr="000A6A3D">
              <w:rPr>
                <w:iCs/>
                <w:lang w:val="de-DE"/>
              </w:rPr>
              <w:t xml:space="preserve">- Giới thiệu </w:t>
            </w:r>
            <w:r w:rsidR="008E200A">
              <w:rPr>
                <w:iCs/>
                <w:lang w:val="de-DE"/>
              </w:rPr>
              <w:t>ứng dụng của ankadien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C1B5BC" w14:textId="77777777" w:rsidR="00093475" w:rsidRPr="000A6A3D" w:rsidRDefault="00093475" w:rsidP="00D116B1">
            <w:pPr>
              <w:jc w:val="both"/>
              <w:rPr>
                <w:lang w:val="de-DE"/>
              </w:rPr>
            </w:pPr>
          </w:p>
          <w:p w14:paraId="225AA718" w14:textId="0CB52A99" w:rsidR="00093475" w:rsidRPr="000A6A3D" w:rsidRDefault="007A0498" w:rsidP="00D116B1">
            <w:pPr>
              <w:jc w:val="both"/>
              <w:rPr>
                <w:lang w:val="de-DE"/>
              </w:rPr>
            </w:pPr>
            <w:r>
              <w:rPr>
                <w:lang w:val="de-DE"/>
              </w:rPr>
              <w:t xml:space="preserve">- Đặt câu hỏi kiểm tra bài cũ, nhận xét câu trả lời </w:t>
            </w:r>
            <w:r w:rsidR="00EB45C5" w:rsidRPr="000A6A3D">
              <w:rPr>
                <w:lang w:val="de-DE"/>
              </w:rPr>
              <w:t>.</w:t>
            </w:r>
          </w:p>
          <w:p w14:paraId="3F65C231" w14:textId="6FA61F0B" w:rsidR="008F6584" w:rsidRPr="000A6A3D" w:rsidRDefault="008F6584"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D7A3EC" w14:textId="77777777" w:rsidR="00093475" w:rsidRPr="000A6A3D" w:rsidRDefault="00093475" w:rsidP="00D116B1">
            <w:pPr>
              <w:jc w:val="both"/>
              <w:rPr>
                <w:lang w:val="de-DE"/>
              </w:rPr>
            </w:pPr>
          </w:p>
          <w:p w14:paraId="77A4683A" w14:textId="1D2FF4AB" w:rsidR="00EB45C5" w:rsidRPr="000A6A3D" w:rsidRDefault="00093475" w:rsidP="00D116B1">
            <w:pPr>
              <w:jc w:val="both"/>
              <w:rPr>
                <w:lang w:val="nb-NO"/>
              </w:rPr>
            </w:pPr>
            <w:r w:rsidRPr="000A6A3D">
              <w:rPr>
                <w:lang w:val="de-DE"/>
              </w:rPr>
              <w:t xml:space="preserve">- </w:t>
            </w:r>
            <w:r w:rsidRPr="000A6A3D">
              <w:rPr>
                <w:lang w:val="nb-NO"/>
              </w:rPr>
              <w:t>HS theo dõi,</w:t>
            </w:r>
            <w:r w:rsidR="00814B24" w:rsidRPr="000A6A3D">
              <w:rPr>
                <w:lang w:val="nb-NO"/>
              </w:rPr>
              <w:t xml:space="preserve"> ghi bài và t</w:t>
            </w:r>
            <w:r w:rsidR="00EB45C5" w:rsidRPr="000A6A3D">
              <w:rPr>
                <w:lang w:val="de-DE"/>
              </w:rPr>
              <w:t>rả lời các câu hỏi.</w:t>
            </w:r>
          </w:p>
          <w:p w14:paraId="02E9C9E8" w14:textId="77777777" w:rsidR="00093475" w:rsidRPr="000A6A3D" w:rsidRDefault="00093475" w:rsidP="00D116B1">
            <w:pPr>
              <w:jc w:val="both"/>
              <w:rPr>
                <w:lang w:val="de-DE"/>
              </w:rPr>
            </w:pPr>
          </w:p>
          <w:p w14:paraId="5DF370EB" w14:textId="77777777" w:rsidR="00093475" w:rsidRPr="000A6A3D" w:rsidRDefault="00093475"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FC495" w14:textId="77777777" w:rsidR="00093475" w:rsidRPr="000A6A3D" w:rsidRDefault="00093475" w:rsidP="000A6A3D">
            <w:pPr>
              <w:rPr>
                <w:lang w:val="de-DE"/>
              </w:rPr>
            </w:pPr>
          </w:p>
          <w:p w14:paraId="2C657779" w14:textId="42BEEA86" w:rsidR="00093475" w:rsidRPr="000A6A3D" w:rsidRDefault="00CD0943" w:rsidP="000A6A3D">
            <w:pPr>
              <w:jc w:val="center"/>
              <w:rPr>
                <w:lang w:val="pt-BR"/>
              </w:rPr>
            </w:pPr>
            <w:r>
              <w:rPr>
                <w:lang w:val="pt-BR"/>
              </w:rPr>
              <w:t>8</w:t>
            </w:r>
          </w:p>
          <w:p w14:paraId="4BA533A6" w14:textId="77777777" w:rsidR="00093475" w:rsidRPr="000A6A3D" w:rsidRDefault="00093475" w:rsidP="000A6A3D">
            <w:pPr>
              <w:jc w:val="center"/>
              <w:rPr>
                <w:lang w:val="de-DE"/>
              </w:rPr>
            </w:pPr>
            <w:r w:rsidRPr="000A6A3D">
              <w:rPr>
                <w:lang w:val="pt-BR"/>
              </w:rPr>
              <w:t>phút</w:t>
            </w:r>
            <w:r w:rsidRPr="000A6A3D">
              <w:rPr>
                <w:lang w:val="de-DE"/>
              </w:rPr>
              <w:t xml:space="preserve"> </w:t>
            </w:r>
          </w:p>
        </w:tc>
      </w:tr>
      <w:tr w:rsidR="00736BD8" w:rsidRPr="000A6A3D" w14:paraId="34466146"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AA7CFA2" w14:textId="77777777" w:rsidR="00736BD8" w:rsidRPr="000A6A3D" w:rsidRDefault="00736B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D58512" w14:textId="77777777" w:rsidR="00736BD8" w:rsidRPr="008E200A" w:rsidRDefault="00736BD8" w:rsidP="000A6A3D">
            <w:pPr>
              <w:rPr>
                <w:b/>
                <w:bCs/>
                <w:u w:val="single"/>
                <w:lang w:val="nb-NO"/>
              </w:rPr>
            </w:pPr>
            <w:r w:rsidRPr="008E200A">
              <w:rPr>
                <w:b/>
                <w:bCs/>
                <w:u w:val="single"/>
                <w:lang w:val="nb-NO"/>
              </w:rPr>
              <w:t>Giảng bài mới</w:t>
            </w:r>
          </w:p>
          <w:p w14:paraId="77E9FF26" w14:textId="77777777" w:rsidR="00736BD8" w:rsidRPr="001D32A1"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13" w:name="_Toc8233459"/>
            <w:r w:rsidRPr="001D32A1">
              <w:rPr>
                <w:rFonts w:ascii="Times New Roman" w:hAnsi="Times New Roman"/>
                <w:b/>
                <w:sz w:val="24"/>
                <w:u w:val="single"/>
                <w:lang w:val="pt-BR"/>
              </w:rPr>
              <w:t>Định nghĩa, phân loại</w:t>
            </w:r>
            <w:bookmarkEnd w:id="13"/>
          </w:p>
          <w:p w14:paraId="66EE44AC" w14:textId="77777777" w:rsidR="00736BD8" w:rsidRPr="008E200A" w:rsidRDefault="00736BD8" w:rsidP="008E200A">
            <w:pPr>
              <w:pStyle w:val="Heading3"/>
              <w:ind w:left="480" w:hanging="480"/>
            </w:pPr>
            <w:bookmarkStart w:id="14" w:name="_Toc8233460"/>
            <w:r w:rsidRPr="008E200A">
              <w:t>1.1. Định nghĩa</w:t>
            </w:r>
            <w:bookmarkEnd w:id="14"/>
            <w:r w:rsidRPr="008E200A">
              <w:t xml:space="preserve"> </w:t>
            </w:r>
          </w:p>
          <w:p w14:paraId="5DCD5BAA" w14:textId="77777777" w:rsidR="00736BD8" w:rsidRPr="008E200A" w:rsidRDefault="00736BD8" w:rsidP="008E200A">
            <w:pPr>
              <w:autoSpaceDE w:val="0"/>
              <w:autoSpaceDN w:val="0"/>
              <w:adjustRightInd w:val="0"/>
              <w:spacing w:before="120"/>
              <w:rPr>
                <w:i/>
                <w:iCs/>
                <w:lang w:val="pt-BR"/>
              </w:rPr>
            </w:pPr>
            <w:r w:rsidRPr="008E200A">
              <w:rPr>
                <w:i/>
                <w:iCs/>
                <w:lang w:val="pt-BR"/>
              </w:rPr>
              <w:t>Ankađien (hay đien, hay điolefin) là những hiđrocacbon mạch hở có 2 liên kết đôi</w:t>
            </w:r>
            <w:r w:rsidRPr="008E200A">
              <w:rPr>
                <w:color w:val="000000"/>
                <w:lang w:val="pt-BR"/>
              </w:rPr>
              <w:t xml:space="preserve"> C=C</w:t>
            </w:r>
            <w:r w:rsidRPr="008E200A">
              <w:rPr>
                <w:i/>
                <w:iCs/>
                <w:lang w:val="pt-BR"/>
              </w:rPr>
              <w:t xml:space="preserve"> trong phân tử. </w:t>
            </w:r>
          </w:p>
          <w:p w14:paraId="3A74437D" w14:textId="0F5B2C02" w:rsidR="00736BD8" w:rsidRPr="008E200A" w:rsidRDefault="00736BD8" w:rsidP="001D32A1">
            <w:pPr>
              <w:autoSpaceDE w:val="0"/>
              <w:autoSpaceDN w:val="0"/>
              <w:adjustRightInd w:val="0"/>
              <w:spacing w:before="120"/>
              <w:rPr>
                <w:vertAlign w:val="subscript"/>
                <w:lang w:val="pt-BR"/>
              </w:rPr>
            </w:pPr>
            <w:r w:rsidRPr="008E200A">
              <w:rPr>
                <w:iCs/>
                <w:lang w:val="pt-BR"/>
              </w:rPr>
              <w:t>Công thức chung:</w:t>
            </w:r>
            <w:r w:rsidRPr="008E200A">
              <w:rPr>
                <w:i/>
                <w:iCs/>
                <w:lang w:val="pt-BR"/>
              </w:rPr>
              <w:t xml:space="preserve"> C</w:t>
            </w:r>
            <w:r w:rsidRPr="008E200A">
              <w:rPr>
                <w:i/>
                <w:iCs/>
                <w:vertAlign w:val="subscript"/>
                <w:lang w:val="pt-BR"/>
              </w:rPr>
              <w:t>n</w:t>
            </w:r>
            <w:r w:rsidRPr="008E200A">
              <w:rPr>
                <w:i/>
                <w:iCs/>
                <w:lang w:val="pt-BR"/>
              </w:rPr>
              <w:t>H</w:t>
            </w:r>
            <w:r w:rsidRPr="008E200A">
              <w:rPr>
                <w:i/>
                <w:iCs/>
                <w:vertAlign w:val="subscript"/>
                <w:lang w:val="pt-BR"/>
              </w:rPr>
              <w:t xml:space="preserve">2n-2  </w:t>
            </w:r>
            <w:r w:rsidRPr="008E200A">
              <w:rPr>
                <w:i/>
                <w:iCs/>
                <w:lang w:val="pt-BR"/>
              </w:rPr>
              <w:t xml:space="preserve">(n </w:t>
            </w:r>
            <w:r w:rsidRPr="008E200A">
              <w:rPr>
                <w:i/>
                <w:iCs/>
              </w:rPr>
              <w:sym w:font="Symbol" w:char="F0B3"/>
            </w:r>
            <w:r w:rsidRPr="008E200A">
              <w:rPr>
                <w:i/>
                <w:iCs/>
                <w:lang w:val="pt-BR"/>
              </w:rPr>
              <w:t xml:space="preserve"> 3)</w:t>
            </w:r>
            <w:r w:rsidRPr="008E200A">
              <w:rPr>
                <w:lang w:val="pt-BR"/>
              </w:rPr>
              <w:t xml:space="preserve"> </w:t>
            </w:r>
            <w:r w:rsidRPr="008E200A">
              <w:rPr>
                <w:lang w:val="pt-BR"/>
              </w:rPr>
              <w:tab/>
            </w:r>
          </w:p>
          <w:p w14:paraId="194DE7AE" w14:textId="0246E23A" w:rsidR="00736BD8" w:rsidRPr="008E200A" w:rsidRDefault="00736BD8" w:rsidP="008E200A">
            <w:pPr>
              <w:pStyle w:val="Heading3"/>
              <w:ind w:left="480" w:hanging="480"/>
              <w:rPr>
                <w:b w:val="0"/>
              </w:rPr>
            </w:pPr>
            <w:bookmarkStart w:id="15" w:name="_Toc8233461"/>
            <w:r w:rsidRPr="008E200A">
              <w:t xml:space="preserve">1.2. Phân loại: </w:t>
            </w:r>
            <w:bookmarkEnd w:id="15"/>
          </w:p>
          <w:p w14:paraId="79CC6A8C" w14:textId="77777777" w:rsidR="00736BD8" w:rsidRPr="00633962" w:rsidRDefault="00736BD8" w:rsidP="00633962">
            <w:pPr>
              <w:pStyle w:val="Heading2"/>
              <w:numPr>
                <w:ilvl w:val="0"/>
                <w:numId w:val="10"/>
              </w:numPr>
              <w:spacing w:line="288" w:lineRule="auto"/>
              <w:ind w:left="426" w:hanging="426"/>
              <w:jc w:val="both"/>
              <w:rPr>
                <w:rFonts w:ascii="Times New Roman" w:hAnsi="Times New Roman"/>
                <w:b/>
                <w:sz w:val="24"/>
                <w:u w:val="single"/>
              </w:rPr>
            </w:pPr>
            <w:bookmarkStart w:id="16" w:name="_Toc8233462"/>
            <w:r w:rsidRPr="00633962">
              <w:rPr>
                <w:rFonts w:ascii="Times New Roman" w:hAnsi="Times New Roman"/>
                <w:b/>
                <w:sz w:val="24"/>
                <w:u w:val="single"/>
              </w:rPr>
              <w:t>Tính chất hóa học</w:t>
            </w:r>
            <w:bookmarkEnd w:id="16"/>
          </w:p>
          <w:p w14:paraId="32206E60" w14:textId="77777777" w:rsidR="00736BD8" w:rsidRPr="008E200A" w:rsidRDefault="00736BD8" w:rsidP="00633962">
            <w:pPr>
              <w:jc w:val="both"/>
            </w:pPr>
            <w:r w:rsidRPr="008E200A">
              <w:rPr>
                <w:bCs/>
                <w:iCs/>
              </w:rPr>
              <w:t>Ankadien có tính chất hóa học tương tự anken</w:t>
            </w:r>
          </w:p>
          <w:p w14:paraId="213739E9" w14:textId="77777777" w:rsidR="00736BD8" w:rsidRPr="008E200A" w:rsidRDefault="00736BD8" w:rsidP="008E200A">
            <w:pPr>
              <w:pStyle w:val="Heading3"/>
              <w:ind w:left="480" w:hanging="480"/>
            </w:pPr>
            <w:bookmarkStart w:id="17" w:name="_Toc8233463"/>
            <w:r w:rsidRPr="008E200A">
              <w:t>2.1. Phản ứng cộng (hidro, halogen, hidro halogenua … ):</w:t>
            </w:r>
            <w:bookmarkEnd w:id="17"/>
          </w:p>
          <w:p w14:paraId="5EB55BBC" w14:textId="77777777" w:rsidR="00736BD8" w:rsidRPr="008E200A" w:rsidRDefault="00736BD8" w:rsidP="008E200A">
            <w:pPr>
              <w:spacing w:before="120"/>
              <w:jc w:val="both"/>
              <w:rPr>
                <w:b/>
                <w:bCs/>
                <w:i/>
                <w:iCs/>
              </w:rPr>
            </w:pPr>
            <w:r w:rsidRPr="008E200A">
              <w:rPr>
                <w:noProof/>
              </w:rPr>
              <mc:AlternateContent>
                <mc:Choice Requires="wps">
                  <w:drawing>
                    <wp:anchor distT="0" distB="0" distL="114300" distR="114300" simplePos="0" relativeHeight="251682304" behindDoc="0" locked="1" layoutInCell="1" allowOverlap="1" wp14:anchorId="44C2F904" wp14:editId="504F8238">
                      <wp:simplePos x="0" y="0"/>
                      <wp:positionH relativeFrom="column">
                        <wp:posOffset>1660525</wp:posOffset>
                      </wp:positionH>
                      <wp:positionV relativeFrom="paragraph">
                        <wp:posOffset>175260</wp:posOffset>
                      </wp:positionV>
                      <wp:extent cx="457200" cy="350520"/>
                      <wp:effectExtent l="0" t="0" r="0" b="0"/>
                      <wp:wrapNone/>
                      <wp:docPr id="758" name="Rectangle 7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69C59" w14:textId="77777777" w:rsidR="00DA2B4B" w:rsidRPr="001502BC" w:rsidRDefault="00DA2B4B"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DA2B4B" w:rsidRPr="00E86707" w:rsidRDefault="00DA2B4B"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2F904" id="Rectangle 758" o:spid="_x0000_s1029" style="position:absolute;left:0;text-align:left;margin-left:130.75pt;margin-top:13.8pt;width:36pt;height:27.6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" filled="f" stroked="f">
                      <v:textbox>
                        <w:txbxContent>
                          <w:p w14:paraId="10A69C59" w14:textId="77777777" w:rsidR="00DA2B4B" w:rsidRPr="001502BC" w:rsidRDefault="00DA2B4B"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DA2B4B" w:rsidRPr="00E86707" w:rsidRDefault="00DA2B4B" w:rsidP="008E200A">
                            <w:r>
                              <w:t xml:space="preserve">  </w:t>
                            </w:r>
                            <w:r w:rsidRPr="00E86707">
                              <w:t xml:space="preserve"> </w:t>
                            </w:r>
                          </w:p>
                        </w:txbxContent>
                      </v:textbox>
                      <w10:anchorlock/>
                    </v:rect>
                  </w:pict>
                </mc:Fallback>
              </mc:AlternateContent>
            </w:r>
            <w:r w:rsidRPr="008E200A">
              <w:rPr>
                <w:b/>
                <w:bCs/>
                <w:i/>
                <w:iCs/>
              </w:rPr>
              <w:t>2.1.1. Cộng hidro</w:t>
            </w:r>
          </w:p>
          <w:p w14:paraId="76EA2BD4" w14:textId="06919BA0" w:rsidR="00736BD8" w:rsidRDefault="00736BD8" w:rsidP="004E0C64">
            <w:pPr>
              <w:spacing w:before="120"/>
              <w:jc w:val="both"/>
            </w:pPr>
            <w:r w:rsidRPr="008E200A">
              <w:t>CH</w:t>
            </w:r>
            <w:r w:rsidRPr="008E200A">
              <w:rPr>
                <w:vertAlign w:val="subscript"/>
              </w:rPr>
              <w:t>2</w:t>
            </w:r>
            <w:r w:rsidRPr="008E200A">
              <w:t>=CH-CH=CH</w:t>
            </w:r>
            <w:r w:rsidRPr="008E200A">
              <w:rPr>
                <w:vertAlign w:val="subscript"/>
              </w:rPr>
              <w:t xml:space="preserve">2 </w:t>
            </w:r>
            <w:r w:rsidRPr="008E200A">
              <w:t>+ 2H</w:t>
            </w:r>
            <w:r w:rsidRPr="008E200A">
              <w:rPr>
                <w:vertAlign w:val="subscript"/>
              </w:rPr>
              <w:t>2</w:t>
            </w:r>
            <w:r w:rsidRPr="008E200A">
              <w:t xml:space="preserve"> </w:t>
            </w:r>
            <w:r>
              <w:t xml:space="preserve">  </w:t>
            </w:r>
            <w:r w:rsidRPr="008E200A">
              <w:t xml:space="preserve"> </w:t>
            </w:r>
            <w:r w:rsidRPr="008E200A">
              <w:sym w:font="Symbol" w:char="F0AE"/>
            </w:r>
            <w:r w:rsidRPr="008E200A">
              <w:t xml:space="preserve">   </w:t>
            </w:r>
          </w:p>
          <w:p w14:paraId="6E8D2F0F" w14:textId="719F47C7" w:rsidR="00736BD8" w:rsidRPr="008E200A" w:rsidRDefault="00736BD8" w:rsidP="004E0C64">
            <w:pPr>
              <w:spacing w:before="120"/>
              <w:jc w:val="both"/>
            </w:pPr>
            <w:r>
              <w:t xml:space="preserve">                               </w:t>
            </w:r>
            <w:r w:rsidRPr="008E200A">
              <w:t>CH</w:t>
            </w:r>
            <w:r w:rsidRPr="008E200A">
              <w:rPr>
                <w:vertAlign w:val="subscript"/>
              </w:rPr>
              <w:t>3</w:t>
            </w:r>
            <w:r w:rsidRPr="008E200A">
              <w:t>- CH</w:t>
            </w:r>
            <w:r w:rsidRPr="008E200A">
              <w:rPr>
                <w:vertAlign w:val="subscript"/>
              </w:rPr>
              <w:t>2</w:t>
            </w:r>
            <w:r w:rsidRPr="008E200A">
              <w:t xml:space="preserve"> -CH</w:t>
            </w:r>
            <w:r w:rsidRPr="008E200A">
              <w:rPr>
                <w:vertAlign w:val="subscript"/>
              </w:rPr>
              <w:t>2</w:t>
            </w:r>
            <w:r w:rsidRPr="008E200A">
              <w:t xml:space="preserve"> -CH</w:t>
            </w:r>
            <w:r w:rsidRPr="008E200A">
              <w:rPr>
                <w:vertAlign w:val="subscript"/>
              </w:rPr>
              <w:t>3</w:t>
            </w:r>
          </w:p>
          <w:p w14:paraId="395344A4" w14:textId="77777777" w:rsidR="00736BD8" w:rsidRPr="008E200A" w:rsidRDefault="00736BD8" w:rsidP="008E200A">
            <w:pPr>
              <w:spacing w:before="120"/>
              <w:jc w:val="both"/>
              <w:rPr>
                <w:b/>
                <w:bCs/>
                <w:i/>
                <w:iCs/>
              </w:rPr>
            </w:pPr>
            <w:r w:rsidRPr="008E200A">
              <w:rPr>
                <w:b/>
                <w:bCs/>
                <w:i/>
                <w:iCs/>
              </w:rPr>
              <w:lastRenderedPageBreak/>
              <w:t xml:space="preserve">2.1.2. Cộng brom </w:t>
            </w:r>
          </w:p>
          <w:p w14:paraId="50CC9967" w14:textId="0FFBB889" w:rsidR="00736BD8" w:rsidRPr="008E200A" w:rsidRDefault="00736BD8" w:rsidP="004E0C64">
            <w:pPr>
              <w:spacing w:before="120"/>
              <w:jc w:val="both"/>
            </w:pPr>
            <w:r w:rsidRPr="008E200A">
              <w:rPr>
                <w:b/>
                <w:bCs/>
                <w:i/>
                <w:iCs/>
              </w:rPr>
              <w:t xml:space="preserve">2.1.3. Cộng hidro halogenua </w:t>
            </w:r>
            <w:r w:rsidRPr="008E200A">
              <w:t xml:space="preserve">           </w:t>
            </w:r>
            <w:r>
              <w:t xml:space="preserve">           </w:t>
            </w:r>
            <w:r w:rsidRPr="008E200A">
              <w:tab/>
              <w:t xml:space="preserve">  </w:t>
            </w:r>
          </w:p>
          <w:p w14:paraId="5425E8D2" w14:textId="77777777" w:rsidR="00736BD8" w:rsidRPr="008E200A" w:rsidRDefault="00736BD8" w:rsidP="008E200A">
            <w:pPr>
              <w:pStyle w:val="Heading3"/>
              <w:ind w:left="480" w:hanging="480"/>
            </w:pPr>
            <w:bookmarkStart w:id="18" w:name="_Toc8233464"/>
            <w:r w:rsidRPr="008E200A">
              <w:t>2.2. Phản ứng trùng hợp (chủ yếu trùng hợp kiểu 1,4)</w:t>
            </w:r>
            <w:bookmarkEnd w:id="18"/>
          </w:p>
          <w:p w14:paraId="5CC8F29D" w14:textId="77777777" w:rsidR="00736BD8" w:rsidRDefault="00736BD8" w:rsidP="004E0C64">
            <w:pPr>
              <w:spacing w:before="120"/>
              <w:jc w:val="both"/>
            </w:pPr>
            <w:r w:rsidRPr="008E200A">
              <w:rPr>
                <w:noProof/>
              </w:rPr>
              <mc:AlternateContent>
                <mc:Choice Requires="wps">
                  <w:drawing>
                    <wp:anchor distT="0" distB="0" distL="114300" distR="114300" simplePos="0" relativeHeight="251683328" behindDoc="0" locked="1" layoutInCell="1" allowOverlap="1" wp14:anchorId="5B69EA23" wp14:editId="3622F08E">
                      <wp:simplePos x="0" y="0"/>
                      <wp:positionH relativeFrom="column">
                        <wp:posOffset>1457325</wp:posOffset>
                      </wp:positionH>
                      <wp:positionV relativeFrom="paragraph">
                        <wp:posOffset>250190</wp:posOffset>
                      </wp:positionV>
                      <wp:extent cx="228600" cy="335280"/>
                      <wp:effectExtent l="0" t="0" r="0" b="762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32A776" w14:textId="77777777" w:rsidR="00DA2B4B" w:rsidRPr="00B23DDA" w:rsidRDefault="00DA2B4B" w:rsidP="008E200A">
                                  <w:pPr>
                                    <w:rPr>
                                      <w:sz w:val="20"/>
                                      <w:szCs w:val="20"/>
                                    </w:rPr>
                                  </w:pPr>
                                  <w:r>
                                    <w:rPr>
                                      <w:sz w:val="20"/>
                                      <w:szCs w:val="20"/>
                                    </w:rPr>
                                    <w:t>p</w:t>
                                  </w:r>
                                </w:p>
                                <w:p w14:paraId="0B4F2FD0" w14:textId="77777777" w:rsidR="00DA2B4B" w:rsidRPr="00E86707" w:rsidRDefault="00DA2B4B"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69EA23" id="Rectangle 741" o:spid="_x0000_s1030" style="position:absolute;left:0;text-align:left;margin-left:114.75pt;margin-top:19.7pt;width:18pt;height:26.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" filled="f" stroked="f">
                      <v:textbox>
                        <w:txbxContent>
                          <w:p w14:paraId="2D32A776" w14:textId="77777777" w:rsidR="00DA2B4B" w:rsidRPr="00B23DDA" w:rsidRDefault="00DA2B4B" w:rsidP="008E200A">
                            <w:pPr>
                              <w:rPr>
                                <w:sz w:val="20"/>
                                <w:szCs w:val="20"/>
                              </w:rPr>
                            </w:pPr>
                            <w:r>
                              <w:rPr>
                                <w:sz w:val="20"/>
                                <w:szCs w:val="20"/>
                              </w:rPr>
                              <w:t>p</w:t>
                            </w:r>
                          </w:p>
                          <w:p w14:paraId="0B4F2FD0" w14:textId="77777777" w:rsidR="00DA2B4B" w:rsidRPr="00E86707" w:rsidRDefault="00DA2B4B" w:rsidP="008E200A">
                            <w:r>
                              <w:t xml:space="preserve">  </w:t>
                            </w:r>
                            <w:r w:rsidRPr="00E86707">
                              <w:t xml:space="preserve"> </w:t>
                            </w:r>
                          </w:p>
                        </w:txbxContent>
                      </v:textbox>
                      <w10:anchorlock/>
                    </v:rect>
                  </w:pict>
                </mc:Fallback>
              </mc:AlternateContent>
            </w:r>
            <w:r w:rsidRPr="008E200A">
              <w:t>nCH</w:t>
            </w:r>
            <w:r w:rsidRPr="008E200A">
              <w:rPr>
                <w:vertAlign w:val="subscript"/>
              </w:rPr>
              <w:t>2</w:t>
            </w:r>
            <w:r w:rsidRPr="008E200A">
              <w:t>=CH-CH=CH</w:t>
            </w:r>
            <w:r w:rsidRPr="008E200A">
              <w:rPr>
                <w:vertAlign w:val="subscript"/>
              </w:rPr>
              <w:t>2</w:t>
            </w:r>
            <w:r w:rsidRPr="008E200A">
              <w:rPr>
                <w:noProof/>
                <w:position w:val="-6"/>
              </w:rPr>
              <w:drawing>
                <wp:inline distT="0" distB="0" distL="0" distR="0" wp14:anchorId="300F95A9" wp14:editId="60ED501B">
                  <wp:extent cx="695325" cy="3333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5325" cy="333375"/>
                          </a:xfrm>
                          <a:prstGeom prst="rect">
                            <a:avLst/>
                          </a:prstGeom>
                          <a:noFill/>
                          <a:ln>
                            <a:noFill/>
                          </a:ln>
                        </pic:spPr>
                      </pic:pic>
                    </a:graphicData>
                  </a:graphic>
                </wp:inline>
              </w:drawing>
            </w:r>
          </w:p>
          <w:p w14:paraId="4D61A96A" w14:textId="75733C4B" w:rsidR="00736BD8" w:rsidRPr="008E200A" w:rsidRDefault="00736BD8" w:rsidP="004E0C64">
            <w:pPr>
              <w:spacing w:before="120"/>
              <w:jc w:val="both"/>
            </w:pPr>
            <w:r>
              <w:t xml:space="preserve">         </w:t>
            </w:r>
            <w:r w:rsidRPr="008E200A">
              <w:t>(-CH</w:t>
            </w:r>
            <w:r w:rsidRPr="008E200A">
              <w:rPr>
                <w:vertAlign w:val="subscript"/>
              </w:rPr>
              <w:t>2</w:t>
            </w:r>
            <w:r w:rsidRPr="008E200A">
              <w:t>-CH=CH-CH</w:t>
            </w:r>
            <w:r w:rsidRPr="008E200A">
              <w:rPr>
                <w:vertAlign w:val="subscript"/>
              </w:rPr>
              <w:t>2</w:t>
            </w:r>
            <w:r w:rsidRPr="008E200A">
              <w:t>-)</w:t>
            </w:r>
            <w:r w:rsidRPr="008E200A">
              <w:rPr>
                <w:vertAlign w:val="subscript"/>
              </w:rPr>
              <w:t xml:space="preserve">n  </w:t>
            </w:r>
            <w:r w:rsidRPr="008E200A">
              <w:t>Cao su Bu-Na</w:t>
            </w:r>
          </w:p>
          <w:p w14:paraId="36AD1B47" w14:textId="77777777" w:rsidR="00736BD8" w:rsidRPr="008E200A" w:rsidRDefault="00736BD8" w:rsidP="008E200A">
            <w:pPr>
              <w:pStyle w:val="Heading3"/>
              <w:ind w:left="480" w:hanging="480"/>
            </w:pPr>
            <w:bookmarkStart w:id="19" w:name="_Toc8233465"/>
            <w:r w:rsidRPr="008E200A">
              <w:t>2.3. Phản ứng oxi hóa</w:t>
            </w:r>
            <w:bookmarkEnd w:id="19"/>
          </w:p>
          <w:p w14:paraId="29FC4F7B" w14:textId="77777777" w:rsidR="00736BD8" w:rsidRPr="008E200A" w:rsidRDefault="00736BD8" w:rsidP="008E200A">
            <w:pPr>
              <w:spacing w:before="120"/>
              <w:jc w:val="both"/>
              <w:rPr>
                <w:b/>
                <w:bCs/>
                <w:i/>
                <w:iCs/>
              </w:rPr>
            </w:pPr>
            <w:r w:rsidRPr="008E200A">
              <w:rPr>
                <w:b/>
                <w:bCs/>
                <w:i/>
                <w:iCs/>
              </w:rPr>
              <w:t>2.3.1. Phản ứng oxi hóa hoàn toàn</w:t>
            </w:r>
          </w:p>
          <w:p w14:paraId="4F81EF9C" w14:textId="77777777" w:rsidR="00736BD8" w:rsidRPr="004E0C64" w:rsidRDefault="00736BD8" w:rsidP="004E0C64">
            <w:pPr>
              <w:spacing w:before="120"/>
              <w:jc w:val="both"/>
              <w:rPr>
                <w:sz w:val="22"/>
                <w:szCs w:val="22"/>
                <w:lang w:val="pt-BR"/>
              </w:rPr>
            </w:pPr>
            <w:r w:rsidRPr="004E0C64">
              <w:rPr>
                <w:sz w:val="22"/>
                <w:szCs w:val="22"/>
                <w:lang w:val="pt-BR"/>
              </w:rPr>
              <w:t>C</w:t>
            </w:r>
            <w:r w:rsidRPr="004E0C64">
              <w:rPr>
                <w:sz w:val="22"/>
                <w:szCs w:val="22"/>
                <w:vertAlign w:val="subscript"/>
                <w:lang w:val="pt-BR"/>
              </w:rPr>
              <w:t>n</w:t>
            </w:r>
            <w:r w:rsidRPr="004E0C64">
              <w:rPr>
                <w:sz w:val="22"/>
                <w:szCs w:val="22"/>
                <w:lang w:val="pt-BR"/>
              </w:rPr>
              <w:t>H</w:t>
            </w:r>
            <w:r w:rsidRPr="004E0C64">
              <w:rPr>
                <w:sz w:val="22"/>
                <w:szCs w:val="22"/>
                <w:vertAlign w:val="subscript"/>
                <w:lang w:val="pt-BR"/>
              </w:rPr>
              <w:t>2n-2</w:t>
            </w:r>
            <w:r w:rsidRPr="004E0C64">
              <w:rPr>
                <w:sz w:val="22"/>
                <w:szCs w:val="22"/>
                <w:lang w:val="pt-BR"/>
              </w:rPr>
              <w:t xml:space="preserve"> + </w:t>
            </w:r>
            <w:r w:rsidRPr="004E0C64">
              <w:rPr>
                <w:noProof/>
                <w:position w:val="-22"/>
                <w:sz w:val="22"/>
                <w:szCs w:val="22"/>
              </w:rPr>
              <w:drawing>
                <wp:inline distT="0" distB="0" distL="0" distR="0" wp14:anchorId="0B27023D" wp14:editId="728D9D3F">
                  <wp:extent cx="419100" cy="38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a:ln>
                            <a:noFill/>
                          </a:ln>
                        </pic:spPr>
                      </pic:pic>
                    </a:graphicData>
                  </a:graphic>
                </wp:inline>
              </w:drawing>
            </w:r>
            <w:r w:rsidRPr="004E0C64">
              <w:rPr>
                <w:sz w:val="22"/>
                <w:szCs w:val="22"/>
                <w:lang w:val="pt-BR"/>
              </w:rPr>
              <w:t>O</w:t>
            </w:r>
            <w:r w:rsidRPr="004E0C64">
              <w:rPr>
                <w:sz w:val="22"/>
                <w:szCs w:val="22"/>
                <w:vertAlign w:val="subscript"/>
                <w:lang w:val="pt-BR"/>
              </w:rPr>
              <w:t>2</w:t>
            </w:r>
            <w:r w:rsidRPr="004E0C64">
              <w:rPr>
                <w:sz w:val="22"/>
                <w:szCs w:val="22"/>
                <w:lang w:val="pt-BR"/>
              </w:rPr>
              <w:t xml:space="preserve"> </w:t>
            </w:r>
            <w:r w:rsidRPr="004E0C64">
              <w:rPr>
                <w:noProof/>
                <w:position w:val="-6"/>
                <w:sz w:val="22"/>
                <w:szCs w:val="22"/>
              </w:rPr>
              <w:drawing>
                <wp:inline distT="0" distB="0" distL="0" distR="0" wp14:anchorId="3DD677D7" wp14:editId="67C059FB">
                  <wp:extent cx="457200" cy="30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4E0C64">
              <w:rPr>
                <w:sz w:val="22"/>
                <w:szCs w:val="22"/>
                <w:lang w:val="pt-BR"/>
              </w:rPr>
              <w:t xml:space="preserve"> nCO</w:t>
            </w:r>
            <w:r w:rsidRPr="004E0C64">
              <w:rPr>
                <w:sz w:val="22"/>
                <w:szCs w:val="22"/>
                <w:vertAlign w:val="subscript"/>
                <w:lang w:val="pt-BR"/>
              </w:rPr>
              <w:t>2</w:t>
            </w:r>
            <w:r w:rsidRPr="004E0C64">
              <w:rPr>
                <w:sz w:val="22"/>
                <w:szCs w:val="22"/>
                <w:lang w:val="pt-BR"/>
              </w:rPr>
              <w:t xml:space="preserve"> + (n – 1)H</w:t>
            </w:r>
            <w:r w:rsidRPr="004E0C64">
              <w:rPr>
                <w:sz w:val="22"/>
                <w:szCs w:val="22"/>
                <w:vertAlign w:val="subscript"/>
                <w:lang w:val="pt-BR"/>
              </w:rPr>
              <w:t>2</w:t>
            </w:r>
            <w:r w:rsidRPr="004E0C64">
              <w:rPr>
                <w:sz w:val="22"/>
                <w:szCs w:val="22"/>
                <w:lang w:val="pt-BR"/>
              </w:rPr>
              <w:t>O</w:t>
            </w:r>
          </w:p>
          <w:p w14:paraId="02D33279" w14:textId="0D5AAF4D" w:rsidR="00736BD8" w:rsidRPr="008E200A" w:rsidRDefault="00736BD8" w:rsidP="008E200A">
            <w:pPr>
              <w:spacing w:before="120"/>
              <w:jc w:val="both"/>
              <w:rPr>
                <w:b/>
                <w:bCs/>
                <w:i/>
                <w:iCs/>
                <w:lang w:val="pt-BR"/>
              </w:rPr>
            </w:pPr>
            <w:r w:rsidRPr="008E200A">
              <w:rPr>
                <w:b/>
                <w:bCs/>
                <w:i/>
                <w:iCs/>
                <w:lang w:val="pt-BR"/>
              </w:rPr>
              <w:t>2.3.2. Phản ứng oxi hóa không hoàn toàn</w:t>
            </w:r>
          </w:p>
          <w:p w14:paraId="7B4404F9" w14:textId="77777777" w:rsidR="00736BD8" w:rsidRPr="008E200A" w:rsidRDefault="00736BD8" w:rsidP="008E200A">
            <w:pPr>
              <w:spacing w:before="120"/>
              <w:ind w:firstLine="34"/>
              <w:jc w:val="both"/>
              <w:rPr>
                <w:lang w:val="pt-BR"/>
              </w:rPr>
            </w:pPr>
            <w:r w:rsidRPr="008E200A">
              <w:rPr>
                <w:lang w:val="pt-BR"/>
              </w:rPr>
              <w:t>Buta-1,3-đien và isopren cũng làm mất màu dung dịch kali pemanganat tương tự anken.</w:t>
            </w:r>
          </w:p>
          <w:p w14:paraId="7B7FCD6D" w14:textId="77777777" w:rsidR="00736BD8" w:rsidRPr="00633962"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20" w:name="_Toc8233466"/>
            <w:r w:rsidRPr="00633962">
              <w:rPr>
                <w:rFonts w:ascii="Times New Roman" w:hAnsi="Times New Roman"/>
                <w:b/>
                <w:sz w:val="24"/>
                <w:u w:val="single"/>
                <w:lang w:val="pt-BR"/>
              </w:rPr>
              <w:t>Điều chế</w:t>
            </w:r>
            <w:bookmarkEnd w:id="20"/>
            <w:r w:rsidRPr="00633962">
              <w:rPr>
                <w:rFonts w:ascii="Times New Roman" w:hAnsi="Times New Roman"/>
                <w:b/>
                <w:i/>
                <w:iCs/>
                <w:sz w:val="24"/>
                <w:u w:val="single"/>
                <w:lang w:val="pt-BR"/>
              </w:rPr>
              <w:t xml:space="preserve"> </w:t>
            </w:r>
          </w:p>
          <w:p w14:paraId="70F8C103" w14:textId="77777777" w:rsidR="00736BD8" w:rsidRPr="008E200A" w:rsidRDefault="00736BD8" w:rsidP="00633962">
            <w:pPr>
              <w:jc w:val="both"/>
              <w:rPr>
                <w:lang w:val="pt-BR"/>
              </w:rPr>
            </w:pPr>
            <w:r w:rsidRPr="008E200A">
              <w:rPr>
                <w:lang w:val="pt-BR"/>
              </w:rPr>
              <w:t>Tách H</w:t>
            </w:r>
            <w:r w:rsidRPr="008E200A">
              <w:rPr>
                <w:vertAlign w:val="subscript"/>
                <w:lang w:val="pt-BR"/>
              </w:rPr>
              <w:t>2</w:t>
            </w:r>
            <w:r w:rsidRPr="008E200A">
              <w:rPr>
                <w:lang w:val="pt-BR"/>
              </w:rPr>
              <w:t xml:space="preserve"> từ ankan</w:t>
            </w:r>
          </w:p>
          <w:p w14:paraId="12117805" w14:textId="77777777" w:rsidR="00736BD8" w:rsidRPr="008E200A" w:rsidRDefault="00736BD8" w:rsidP="008E200A">
            <w:pPr>
              <w:pStyle w:val="Heading3"/>
              <w:ind w:left="480" w:hanging="480"/>
            </w:pPr>
            <w:bookmarkStart w:id="21" w:name="_Toc8233467"/>
            <w:r w:rsidRPr="008E200A">
              <w:t>3.1. Điều chế buta-1,3-đien</w:t>
            </w:r>
            <w:bookmarkEnd w:id="21"/>
          </w:p>
          <w:p w14:paraId="24119361" w14:textId="77777777" w:rsidR="00736BD8" w:rsidRDefault="00736BD8" w:rsidP="008E200A">
            <w:pPr>
              <w:spacing w:before="120"/>
              <w:jc w:val="both"/>
              <w:rPr>
                <w:sz w:val="22"/>
                <w:szCs w:val="22"/>
              </w:rPr>
            </w:pPr>
            <w:r w:rsidRPr="00633962">
              <w:rPr>
                <w:sz w:val="22"/>
                <w:szCs w:val="22"/>
              </w:rPr>
              <w:t>CH</w:t>
            </w:r>
            <w:r w:rsidRPr="00633962">
              <w:rPr>
                <w:sz w:val="22"/>
                <w:szCs w:val="22"/>
                <w:vertAlign w:val="subscript"/>
              </w:rPr>
              <w:t>3</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3</w:t>
            </w:r>
            <w:r w:rsidRPr="00633962">
              <w:rPr>
                <w:sz w:val="22"/>
                <w:szCs w:val="22"/>
              </w:rPr>
              <w:t xml:space="preserve"> </w:t>
            </w:r>
            <w:r w:rsidRPr="00633962">
              <w:rPr>
                <w:noProof/>
                <w:position w:val="-6"/>
                <w:sz w:val="22"/>
                <w:szCs w:val="22"/>
              </w:rPr>
              <w:drawing>
                <wp:inline distT="0" distB="0" distL="0" distR="0" wp14:anchorId="1A604F9C" wp14:editId="7BDAE078">
                  <wp:extent cx="590550" cy="276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0550" cy="276225"/>
                          </a:xfrm>
                          <a:prstGeom prst="rect">
                            <a:avLst/>
                          </a:prstGeom>
                          <a:noFill/>
                          <a:ln>
                            <a:noFill/>
                          </a:ln>
                        </pic:spPr>
                      </pic:pic>
                    </a:graphicData>
                  </a:graphic>
                </wp:inline>
              </w:drawing>
            </w:r>
            <w:r w:rsidRPr="00633962">
              <w:rPr>
                <w:sz w:val="22"/>
                <w:szCs w:val="22"/>
              </w:rPr>
              <w:t xml:space="preserve"> </w:t>
            </w:r>
          </w:p>
          <w:p w14:paraId="433608E5" w14:textId="7C617A6F" w:rsidR="00736BD8" w:rsidRPr="00633962" w:rsidRDefault="00736BD8" w:rsidP="008E200A">
            <w:pPr>
              <w:spacing w:before="120"/>
              <w:jc w:val="both"/>
              <w:rPr>
                <w:sz w:val="22"/>
                <w:szCs w:val="22"/>
                <w:vertAlign w:val="subscript"/>
              </w:rPr>
            </w:pPr>
            <w:r>
              <w:rPr>
                <w:sz w:val="22"/>
                <w:szCs w:val="22"/>
              </w:rPr>
              <w:t xml:space="preserve">                             </w:t>
            </w:r>
            <w:r w:rsidRPr="00633962">
              <w:rPr>
                <w:sz w:val="22"/>
                <w:szCs w:val="22"/>
              </w:rPr>
              <w:t>CH</w:t>
            </w:r>
            <w:r w:rsidRPr="00633962">
              <w:rPr>
                <w:sz w:val="22"/>
                <w:szCs w:val="22"/>
                <w:vertAlign w:val="subscript"/>
              </w:rPr>
              <w:t>2</w:t>
            </w:r>
            <w:r w:rsidRPr="00633962">
              <w:rPr>
                <w:sz w:val="22"/>
                <w:szCs w:val="22"/>
              </w:rPr>
              <w:t>=CH-CH=CH</w:t>
            </w:r>
            <w:r w:rsidRPr="00633962">
              <w:rPr>
                <w:sz w:val="22"/>
                <w:szCs w:val="22"/>
                <w:vertAlign w:val="subscript"/>
              </w:rPr>
              <w:t>2</w:t>
            </w:r>
            <w:r w:rsidRPr="00633962">
              <w:rPr>
                <w:sz w:val="22"/>
                <w:szCs w:val="22"/>
              </w:rPr>
              <w:t xml:space="preserve"> + 2H</w:t>
            </w:r>
            <w:r w:rsidRPr="00633962">
              <w:rPr>
                <w:sz w:val="22"/>
                <w:szCs w:val="22"/>
                <w:vertAlign w:val="subscript"/>
              </w:rPr>
              <w:t>2</w:t>
            </w:r>
          </w:p>
          <w:p w14:paraId="0B00120F" w14:textId="77777777" w:rsidR="00736BD8" w:rsidRPr="008E200A" w:rsidRDefault="00736BD8" w:rsidP="008E200A">
            <w:pPr>
              <w:pStyle w:val="Heading3"/>
              <w:ind w:left="480" w:hanging="480"/>
            </w:pPr>
            <w:bookmarkStart w:id="22" w:name="_Toc8233468"/>
            <w:r w:rsidRPr="008E200A">
              <w:t>3.2. Điều chế isopren</w:t>
            </w:r>
            <w:bookmarkEnd w:id="22"/>
          </w:p>
          <w:p w14:paraId="40345E90" w14:textId="196A6C0B" w:rsidR="00736BD8" w:rsidRPr="00633962" w:rsidRDefault="00736BD8" w:rsidP="004E0C64">
            <w:pPr>
              <w:pStyle w:val="Heading2"/>
              <w:numPr>
                <w:ilvl w:val="0"/>
                <w:numId w:val="10"/>
              </w:numPr>
              <w:spacing w:before="120" w:line="288" w:lineRule="auto"/>
              <w:ind w:left="426" w:hanging="426"/>
              <w:jc w:val="both"/>
              <w:rPr>
                <w:rFonts w:ascii="Times New Roman" w:hAnsi="Times New Roman"/>
                <w:b/>
                <w:sz w:val="24"/>
                <w:u w:val="single"/>
              </w:rPr>
            </w:pPr>
            <w:bookmarkStart w:id="23" w:name="_Toc8233469"/>
            <w:r w:rsidRPr="00633962">
              <w:rPr>
                <w:rFonts w:ascii="Times New Roman" w:hAnsi="Times New Roman"/>
                <w:b/>
                <w:sz w:val="24"/>
                <w:u w:val="single"/>
                <w:lang w:val="pt-BR"/>
              </w:rPr>
              <w:t>Ứ</w:t>
            </w:r>
            <w:r w:rsidRPr="00633962">
              <w:rPr>
                <w:rFonts w:ascii="Times New Roman" w:hAnsi="Times New Roman"/>
                <w:b/>
                <w:sz w:val="24"/>
                <w:u w:val="single"/>
              </w:rPr>
              <w:t>ng dụng</w:t>
            </w:r>
            <w:bookmarkEnd w:id="23"/>
            <w:r w:rsidRPr="00633962">
              <w:rPr>
                <w:rFonts w:ascii="Times New Roman" w:hAnsi="Times New Roman"/>
                <w:b/>
                <w:sz w:val="24"/>
                <w:u w:val="single"/>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90DF57" w14:textId="77777777" w:rsidR="00736BD8" w:rsidRPr="000A6A3D" w:rsidRDefault="00736BD8" w:rsidP="00D116B1">
            <w:pPr>
              <w:jc w:val="both"/>
              <w:rPr>
                <w:lang w:val="nb-NO"/>
              </w:rPr>
            </w:pPr>
          </w:p>
          <w:p w14:paraId="29D4EA45" w14:textId="77777777" w:rsidR="00736BD8" w:rsidRPr="000A6A3D" w:rsidRDefault="00736BD8" w:rsidP="00D116B1">
            <w:pPr>
              <w:jc w:val="both"/>
              <w:rPr>
                <w:lang w:val="nb-NO"/>
              </w:rPr>
            </w:pPr>
          </w:p>
          <w:p w14:paraId="682C19FD" w14:textId="77777777" w:rsidR="00736BD8" w:rsidRPr="000A6A3D" w:rsidRDefault="00736BD8" w:rsidP="00D116B1">
            <w:pPr>
              <w:jc w:val="both"/>
              <w:rPr>
                <w:lang w:val="nb-NO"/>
              </w:rPr>
            </w:pPr>
          </w:p>
          <w:p w14:paraId="7EEDFAF3" w14:textId="6FCEAEB1" w:rsidR="00736BD8" w:rsidRDefault="00736BD8" w:rsidP="00D116B1">
            <w:pPr>
              <w:jc w:val="both"/>
              <w:rPr>
                <w:lang w:val="nb-NO"/>
              </w:rPr>
            </w:pPr>
            <w:r w:rsidRPr="000A6A3D">
              <w:rPr>
                <w:lang w:val="nb-NO"/>
              </w:rPr>
              <w:t xml:space="preserve">GV </w:t>
            </w:r>
            <w:r>
              <w:rPr>
                <w:lang w:val="nb-NO"/>
              </w:rPr>
              <w:t>so sánh với anken, giới thiệu khái niệm, công thức chung của ankadien.</w:t>
            </w:r>
          </w:p>
          <w:p w14:paraId="0AC1445A" w14:textId="77777777" w:rsidR="00736BD8" w:rsidRDefault="00736BD8" w:rsidP="00D116B1">
            <w:pPr>
              <w:jc w:val="both"/>
              <w:rPr>
                <w:lang w:val="nb-NO"/>
              </w:rPr>
            </w:pPr>
          </w:p>
          <w:p w14:paraId="3367DEC7" w14:textId="77777777" w:rsidR="00736BD8" w:rsidRDefault="00736BD8" w:rsidP="00D116B1">
            <w:pPr>
              <w:jc w:val="both"/>
              <w:rPr>
                <w:lang w:val="nb-NO"/>
              </w:rPr>
            </w:pPr>
          </w:p>
          <w:p w14:paraId="77849C70" w14:textId="77777777" w:rsidR="00736BD8" w:rsidRDefault="00736BD8" w:rsidP="00D116B1">
            <w:pPr>
              <w:jc w:val="both"/>
              <w:rPr>
                <w:lang w:val="de-DE"/>
              </w:rPr>
            </w:pPr>
          </w:p>
          <w:p w14:paraId="357272DE" w14:textId="77777777" w:rsidR="00736BD8" w:rsidRDefault="00736BD8" w:rsidP="00D116B1">
            <w:pPr>
              <w:ind w:right="51"/>
              <w:jc w:val="both"/>
              <w:rPr>
                <w:lang w:val="nb-NO"/>
              </w:rPr>
            </w:pPr>
          </w:p>
          <w:p w14:paraId="37B3EF64" w14:textId="77777777" w:rsidR="00736BD8" w:rsidRDefault="00736BD8" w:rsidP="00D116B1">
            <w:pPr>
              <w:ind w:right="51"/>
              <w:jc w:val="both"/>
              <w:rPr>
                <w:lang w:val="nb-NO"/>
              </w:rPr>
            </w:pPr>
          </w:p>
          <w:p w14:paraId="02AD83FF" w14:textId="0F53CE69" w:rsidR="00736BD8" w:rsidRPr="00DC3C4B" w:rsidRDefault="00736BD8" w:rsidP="00D116B1">
            <w:pPr>
              <w:ind w:right="51"/>
              <w:jc w:val="both"/>
              <w:rPr>
                <w:bCs/>
                <w:iCs/>
              </w:rPr>
            </w:pPr>
            <w:r>
              <w:rPr>
                <w:lang w:val="nb-NO"/>
              </w:rPr>
              <w:t xml:space="preserve">GV hướng dẫn cách viết phương trình phản ứng cộng, quy tắc cộng </w:t>
            </w:r>
            <w:r w:rsidR="00B80FFA">
              <w:rPr>
                <w:lang w:val="nb-NO"/>
              </w:rPr>
              <w:t>vị trí 1,2; 1,4</w:t>
            </w:r>
            <w:r>
              <w:rPr>
                <w:bCs/>
                <w:iCs/>
              </w:rPr>
              <w:t>.</w:t>
            </w:r>
          </w:p>
          <w:p w14:paraId="55AD7CD7" w14:textId="77777777" w:rsidR="00736BD8" w:rsidRPr="000A6A3D" w:rsidRDefault="00736BD8" w:rsidP="00D116B1">
            <w:pPr>
              <w:jc w:val="both"/>
              <w:rPr>
                <w:lang w:val="nb-NO"/>
              </w:rPr>
            </w:pPr>
          </w:p>
          <w:p w14:paraId="7B9B2E94" w14:textId="77777777" w:rsidR="00736BD8" w:rsidRPr="000A6A3D" w:rsidRDefault="00736BD8" w:rsidP="00D116B1">
            <w:pPr>
              <w:jc w:val="both"/>
              <w:rPr>
                <w:lang w:val="nb-NO"/>
              </w:rPr>
            </w:pPr>
          </w:p>
          <w:p w14:paraId="0B56D8E2" w14:textId="77777777" w:rsidR="00736BD8" w:rsidRDefault="00736BD8" w:rsidP="00D116B1">
            <w:pPr>
              <w:jc w:val="both"/>
              <w:rPr>
                <w:lang w:val="nb-NO"/>
              </w:rPr>
            </w:pPr>
          </w:p>
          <w:p w14:paraId="1DCB05FC" w14:textId="77777777" w:rsidR="00736BD8" w:rsidRPr="000A6A3D" w:rsidRDefault="00736BD8" w:rsidP="00D116B1">
            <w:pPr>
              <w:jc w:val="both"/>
              <w:rPr>
                <w:lang w:val="nb-NO"/>
              </w:rPr>
            </w:pPr>
            <w:r w:rsidRPr="000A6A3D">
              <w:rPr>
                <w:lang w:val="nb-NO"/>
              </w:rPr>
              <w:t>.</w:t>
            </w:r>
          </w:p>
          <w:p w14:paraId="10C7F784" w14:textId="77777777" w:rsidR="00736BD8" w:rsidRPr="000A6A3D" w:rsidRDefault="00736BD8" w:rsidP="00D116B1">
            <w:pPr>
              <w:jc w:val="both"/>
              <w:rPr>
                <w:lang w:val="nb-NO"/>
              </w:rPr>
            </w:pPr>
            <w:r>
              <w:rPr>
                <w:lang w:val="nb-NO"/>
              </w:rPr>
              <w:t>GV hướng dẫn cách viết phương trình phản ứng trùng hợp, phản ứng oxi hóa.</w:t>
            </w:r>
          </w:p>
          <w:p w14:paraId="626F3048" w14:textId="77777777" w:rsidR="00736BD8" w:rsidRPr="000A6A3D" w:rsidRDefault="00736BD8" w:rsidP="00D116B1">
            <w:pPr>
              <w:jc w:val="both"/>
              <w:rPr>
                <w:lang w:val="nb-NO"/>
              </w:rPr>
            </w:pPr>
          </w:p>
          <w:p w14:paraId="5E9C363C" w14:textId="77777777" w:rsidR="00736BD8" w:rsidRPr="000A6A3D" w:rsidRDefault="00736BD8" w:rsidP="00D116B1">
            <w:pPr>
              <w:jc w:val="both"/>
              <w:rPr>
                <w:lang w:val="nb-NO"/>
              </w:rPr>
            </w:pPr>
          </w:p>
          <w:p w14:paraId="29D99435" w14:textId="77777777" w:rsidR="00736BD8" w:rsidRDefault="00736BD8" w:rsidP="00D116B1">
            <w:pPr>
              <w:jc w:val="both"/>
              <w:rPr>
                <w:lang w:val="de-DE"/>
              </w:rPr>
            </w:pPr>
          </w:p>
          <w:p w14:paraId="1B178B20" w14:textId="77777777" w:rsidR="00736BD8" w:rsidRDefault="00736BD8" w:rsidP="00D116B1">
            <w:pPr>
              <w:jc w:val="both"/>
              <w:rPr>
                <w:lang w:val="de-DE"/>
              </w:rPr>
            </w:pPr>
          </w:p>
          <w:p w14:paraId="7141043E" w14:textId="77777777" w:rsidR="00736BD8" w:rsidRDefault="00736BD8" w:rsidP="00D116B1">
            <w:pPr>
              <w:jc w:val="both"/>
              <w:rPr>
                <w:lang w:val="de-DE"/>
              </w:rPr>
            </w:pPr>
          </w:p>
          <w:p w14:paraId="664CB283" w14:textId="77777777" w:rsidR="00736BD8" w:rsidRDefault="00736BD8" w:rsidP="00D116B1">
            <w:pPr>
              <w:jc w:val="both"/>
              <w:rPr>
                <w:lang w:val="de-DE"/>
              </w:rPr>
            </w:pPr>
          </w:p>
          <w:p w14:paraId="27692C53" w14:textId="77777777" w:rsidR="00736BD8" w:rsidRDefault="00736BD8" w:rsidP="00D116B1">
            <w:pPr>
              <w:jc w:val="both"/>
              <w:rPr>
                <w:lang w:val="de-DE"/>
              </w:rPr>
            </w:pPr>
          </w:p>
          <w:p w14:paraId="08D632BD" w14:textId="77777777" w:rsidR="00736BD8" w:rsidRDefault="00736BD8" w:rsidP="00D116B1">
            <w:pPr>
              <w:jc w:val="both"/>
              <w:rPr>
                <w:lang w:val="de-DE"/>
              </w:rPr>
            </w:pPr>
          </w:p>
          <w:p w14:paraId="1C65342F" w14:textId="77777777" w:rsidR="00736BD8" w:rsidRDefault="00736BD8" w:rsidP="00D116B1">
            <w:pPr>
              <w:jc w:val="both"/>
              <w:rPr>
                <w:lang w:val="de-DE"/>
              </w:rPr>
            </w:pPr>
          </w:p>
          <w:p w14:paraId="47B5EC59" w14:textId="77777777" w:rsidR="00B80FFA" w:rsidRDefault="00B80FFA" w:rsidP="00D116B1">
            <w:pPr>
              <w:jc w:val="both"/>
              <w:rPr>
                <w:lang w:val="de-DE"/>
              </w:rPr>
            </w:pPr>
          </w:p>
          <w:p w14:paraId="2938DD30" w14:textId="77777777" w:rsidR="00B80FFA" w:rsidRDefault="00B80FFA" w:rsidP="00D116B1">
            <w:pPr>
              <w:jc w:val="both"/>
              <w:rPr>
                <w:lang w:val="de-DE"/>
              </w:rPr>
            </w:pPr>
          </w:p>
          <w:p w14:paraId="058A3F86" w14:textId="77777777" w:rsidR="00B80FFA" w:rsidRDefault="00B80FFA" w:rsidP="00D116B1">
            <w:pPr>
              <w:jc w:val="both"/>
              <w:rPr>
                <w:lang w:val="de-DE"/>
              </w:rPr>
            </w:pPr>
          </w:p>
          <w:p w14:paraId="718FB966" w14:textId="2AB7FD86" w:rsidR="00736BD8" w:rsidRDefault="00736BD8" w:rsidP="00D116B1">
            <w:pPr>
              <w:jc w:val="both"/>
              <w:rPr>
                <w:lang w:val="de-DE"/>
              </w:rPr>
            </w:pPr>
            <w:r w:rsidRPr="000A6A3D">
              <w:rPr>
                <w:lang w:val="de-DE"/>
              </w:rPr>
              <w:t>G</w:t>
            </w:r>
            <w:r w:rsidR="00D116B1">
              <w:rPr>
                <w:lang w:val="de-DE"/>
              </w:rPr>
              <w:t>V</w:t>
            </w:r>
            <w:r w:rsidRPr="000A6A3D">
              <w:rPr>
                <w:lang w:val="de-DE"/>
              </w:rPr>
              <w:t xml:space="preserve"> </w:t>
            </w:r>
            <w:r w:rsidR="00B80FFA">
              <w:rPr>
                <w:lang w:val="de-DE"/>
              </w:rPr>
              <w:t>hướng dẫn cách viết phương trình</w:t>
            </w:r>
            <w:r>
              <w:rPr>
                <w:lang w:val="de-DE"/>
              </w:rPr>
              <w:t xml:space="preserve"> điều chế.</w:t>
            </w:r>
          </w:p>
          <w:p w14:paraId="26093A31" w14:textId="77777777" w:rsidR="00B80FFA" w:rsidRDefault="00B80FFA" w:rsidP="00D116B1">
            <w:pPr>
              <w:jc w:val="both"/>
              <w:rPr>
                <w:lang w:val="de-DE"/>
              </w:rPr>
            </w:pPr>
          </w:p>
          <w:p w14:paraId="4B0A23DF" w14:textId="77777777" w:rsidR="00B80FFA" w:rsidRDefault="00B80FFA" w:rsidP="00D116B1">
            <w:pPr>
              <w:jc w:val="both"/>
              <w:rPr>
                <w:lang w:val="de-DE"/>
              </w:rPr>
            </w:pPr>
          </w:p>
          <w:p w14:paraId="637BFD98" w14:textId="77777777" w:rsidR="00306546" w:rsidRDefault="00306546" w:rsidP="00D116B1">
            <w:pPr>
              <w:jc w:val="both"/>
              <w:rPr>
                <w:lang w:val="de-DE"/>
              </w:rPr>
            </w:pPr>
          </w:p>
          <w:p w14:paraId="5F0EF315" w14:textId="77777777" w:rsidR="00B80FFA" w:rsidRDefault="00B80FFA" w:rsidP="00D116B1">
            <w:pPr>
              <w:jc w:val="both"/>
              <w:rPr>
                <w:lang w:val="de-DE"/>
              </w:rPr>
            </w:pPr>
          </w:p>
          <w:p w14:paraId="410ECB75" w14:textId="31C88574" w:rsidR="00736BD8" w:rsidRPr="00782A82" w:rsidRDefault="00736BD8"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4B46F4E" w14:textId="77777777" w:rsidR="00736BD8" w:rsidRPr="000A6A3D" w:rsidRDefault="00736BD8" w:rsidP="00D116B1">
            <w:pPr>
              <w:jc w:val="both"/>
              <w:rPr>
                <w:lang w:val="nb-NO"/>
              </w:rPr>
            </w:pPr>
          </w:p>
          <w:p w14:paraId="491EFE11" w14:textId="77777777" w:rsidR="00736BD8" w:rsidRPr="000A6A3D" w:rsidRDefault="00736BD8" w:rsidP="00D116B1">
            <w:pPr>
              <w:jc w:val="both"/>
              <w:rPr>
                <w:lang w:val="nb-NO"/>
              </w:rPr>
            </w:pPr>
          </w:p>
          <w:p w14:paraId="4505C065" w14:textId="77777777" w:rsidR="00736BD8" w:rsidRPr="000A6A3D" w:rsidRDefault="00736BD8" w:rsidP="00D116B1">
            <w:pPr>
              <w:jc w:val="both"/>
              <w:rPr>
                <w:lang w:val="nb-NO"/>
              </w:rPr>
            </w:pPr>
          </w:p>
          <w:p w14:paraId="08B2C3F4" w14:textId="77777777" w:rsidR="00736BD8" w:rsidRPr="000A6A3D" w:rsidRDefault="00736BD8" w:rsidP="00D116B1">
            <w:pPr>
              <w:jc w:val="both"/>
              <w:rPr>
                <w:lang w:val="nb-NO"/>
              </w:rPr>
            </w:pPr>
            <w:r w:rsidRPr="000A6A3D">
              <w:rPr>
                <w:lang w:val="nb-NO"/>
              </w:rPr>
              <w:t>HS theo dõi, ghi bài.</w:t>
            </w:r>
          </w:p>
          <w:p w14:paraId="4D141246" w14:textId="77777777" w:rsidR="00736BD8" w:rsidRPr="000A6A3D" w:rsidRDefault="00736BD8" w:rsidP="00D116B1">
            <w:pPr>
              <w:jc w:val="both"/>
              <w:rPr>
                <w:lang w:val="nb-NO"/>
              </w:rPr>
            </w:pPr>
          </w:p>
          <w:p w14:paraId="160DEED5" w14:textId="77777777" w:rsidR="00736BD8" w:rsidRPr="000A6A3D" w:rsidRDefault="00736BD8" w:rsidP="00D116B1">
            <w:pPr>
              <w:jc w:val="both"/>
              <w:rPr>
                <w:lang w:val="nb-NO"/>
              </w:rPr>
            </w:pPr>
          </w:p>
          <w:p w14:paraId="2F902E55" w14:textId="77777777" w:rsidR="00736BD8" w:rsidRPr="000A6A3D" w:rsidRDefault="00736BD8" w:rsidP="00D116B1">
            <w:pPr>
              <w:jc w:val="both"/>
              <w:rPr>
                <w:lang w:val="nb-NO"/>
              </w:rPr>
            </w:pPr>
          </w:p>
          <w:p w14:paraId="494E3B42" w14:textId="77777777" w:rsidR="00736BD8" w:rsidRPr="000A6A3D" w:rsidRDefault="00736BD8" w:rsidP="00D116B1">
            <w:pPr>
              <w:jc w:val="both"/>
              <w:rPr>
                <w:lang w:val="nb-NO"/>
              </w:rPr>
            </w:pPr>
          </w:p>
          <w:p w14:paraId="24F8CF06" w14:textId="77777777" w:rsidR="00736BD8" w:rsidRDefault="00736BD8" w:rsidP="00D116B1">
            <w:pPr>
              <w:jc w:val="both"/>
              <w:rPr>
                <w:lang w:val="nb-NO"/>
              </w:rPr>
            </w:pPr>
          </w:p>
          <w:p w14:paraId="782ADA11" w14:textId="77777777" w:rsidR="00736BD8" w:rsidRDefault="00736BD8" w:rsidP="00D116B1">
            <w:pPr>
              <w:jc w:val="both"/>
              <w:rPr>
                <w:lang w:val="nb-NO"/>
              </w:rPr>
            </w:pPr>
          </w:p>
          <w:p w14:paraId="1D224B78" w14:textId="77777777" w:rsidR="00B80FFA" w:rsidRDefault="00B80FFA" w:rsidP="00D116B1">
            <w:pPr>
              <w:jc w:val="both"/>
              <w:rPr>
                <w:lang w:val="nb-NO"/>
              </w:rPr>
            </w:pPr>
          </w:p>
          <w:p w14:paraId="1EFCA38E" w14:textId="77777777" w:rsidR="00736BD8" w:rsidRPr="000A6A3D" w:rsidRDefault="00736BD8" w:rsidP="00D116B1">
            <w:pPr>
              <w:jc w:val="both"/>
              <w:rPr>
                <w:lang w:val="nb-NO"/>
              </w:rPr>
            </w:pPr>
            <w:r w:rsidRPr="000A6A3D">
              <w:rPr>
                <w:lang w:val="nb-NO"/>
              </w:rPr>
              <w:t xml:space="preserve">HS theo dõi, ghi bài </w:t>
            </w:r>
          </w:p>
          <w:p w14:paraId="5D1B4F48" w14:textId="77777777" w:rsidR="00736BD8" w:rsidRPr="000A6A3D" w:rsidRDefault="00736BD8" w:rsidP="00D116B1">
            <w:pPr>
              <w:jc w:val="both"/>
              <w:rPr>
                <w:lang w:val="nb-NO"/>
              </w:rPr>
            </w:pPr>
          </w:p>
          <w:p w14:paraId="7BBD6F0B" w14:textId="77777777" w:rsidR="00736BD8" w:rsidRPr="000A6A3D" w:rsidRDefault="00736BD8" w:rsidP="00D116B1">
            <w:pPr>
              <w:jc w:val="both"/>
              <w:rPr>
                <w:lang w:val="nb-NO"/>
              </w:rPr>
            </w:pPr>
            <w:r>
              <w:rPr>
                <w:lang w:val="nb-NO"/>
              </w:rPr>
              <w:t>HS làm bài luyện tập</w:t>
            </w:r>
          </w:p>
          <w:p w14:paraId="2D59FCCC" w14:textId="77777777" w:rsidR="00736BD8" w:rsidRPr="000A6A3D" w:rsidRDefault="00736BD8" w:rsidP="00D116B1">
            <w:pPr>
              <w:jc w:val="both"/>
              <w:rPr>
                <w:lang w:val="nb-NO"/>
              </w:rPr>
            </w:pPr>
          </w:p>
          <w:p w14:paraId="7043E510" w14:textId="77777777" w:rsidR="00736BD8" w:rsidRPr="000A6A3D" w:rsidRDefault="00736BD8" w:rsidP="00D116B1">
            <w:pPr>
              <w:jc w:val="both"/>
              <w:rPr>
                <w:lang w:val="nb-NO"/>
              </w:rPr>
            </w:pPr>
          </w:p>
          <w:p w14:paraId="77B79789" w14:textId="77777777" w:rsidR="00736BD8" w:rsidRPr="000A6A3D" w:rsidRDefault="00736BD8" w:rsidP="00D116B1">
            <w:pPr>
              <w:jc w:val="both"/>
              <w:rPr>
                <w:lang w:val="nb-NO"/>
              </w:rPr>
            </w:pPr>
          </w:p>
          <w:p w14:paraId="593D655E" w14:textId="77777777" w:rsidR="00736BD8" w:rsidRPr="000A6A3D" w:rsidRDefault="00736BD8" w:rsidP="00D116B1">
            <w:pPr>
              <w:jc w:val="both"/>
              <w:rPr>
                <w:lang w:val="nb-NO"/>
              </w:rPr>
            </w:pPr>
          </w:p>
          <w:p w14:paraId="2366B811" w14:textId="77777777" w:rsidR="00736BD8" w:rsidRDefault="00736BD8" w:rsidP="00D116B1">
            <w:pPr>
              <w:jc w:val="both"/>
              <w:rPr>
                <w:lang w:val="nb-NO"/>
              </w:rPr>
            </w:pPr>
          </w:p>
          <w:p w14:paraId="45974A69" w14:textId="77777777" w:rsidR="00736BD8" w:rsidRPr="000A6A3D" w:rsidRDefault="00736BD8" w:rsidP="00D116B1">
            <w:pPr>
              <w:jc w:val="both"/>
              <w:rPr>
                <w:lang w:val="nb-NO"/>
              </w:rPr>
            </w:pPr>
            <w:r w:rsidRPr="000A6A3D">
              <w:rPr>
                <w:lang w:val="nb-NO"/>
              </w:rPr>
              <w:t>HS theo dõi, ghi bài</w:t>
            </w:r>
          </w:p>
          <w:p w14:paraId="580E8086" w14:textId="77777777" w:rsidR="00736BD8" w:rsidRPr="000A6A3D" w:rsidRDefault="00736BD8" w:rsidP="00D116B1">
            <w:pPr>
              <w:jc w:val="both"/>
              <w:rPr>
                <w:lang w:val="nb-NO"/>
              </w:rPr>
            </w:pPr>
          </w:p>
          <w:p w14:paraId="3F65817A" w14:textId="77777777" w:rsidR="00736BD8" w:rsidRPr="000A6A3D" w:rsidRDefault="00736BD8" w:rsidP="00D116B1">
            <w:pPr>
              <w:jc w:val="both"/>
              <w:rPr>
                <w:lang w:val="nb-NO"/>
              </w:rPr>
            </w:pPr>
            <w:r>
              <w:rPr>
                <w:lang w:val="nb-NO"/>
              </w:rPr>
              <w:t>HS làm bài luyện tập</w:t>
            </w:r>
          </w:p>
          <w:p w14:paraId="3424F545" w14:textId="77777777" w:rsidR="00736BD8" w:rsidRDefault="00736BD8" w:rsidP="00D116B1">
            <w:pPr>
              <w:jc w:val="both"/>
              <w:rPr>
                <w:lang w:val="nb-NO"/>
              </w:rPr>
            </w:pPr>
          </w:p>
          <w:p w14:paraId="08E22AA4" w14:textId="77777777" w:rsidR="00736BD8" w:rsidRDefault="00736BD8" w:rsidP="00D116B1">
            <w:pPr>
              <w:jc w:val="both"/>
              <w:rPr>
                <w:lang w:val="nb-NO"/>
              </w:rPr>
            </w:pPr>
          </w:p>
          <w:p w14:paraId="678A8F7F" w14:textId="77777777" w:rsidR="00736BD8" w:rsidRDefault="00736BD8" w:rsidP="00D116B1">
            <w:pPr>
              <w:jc w:val="both"/>
              <w:rPr>
                <w:lang w:val="nb-NO"/>
              </w:rPr>
            </w:pPr>
          </w:p>
          <w:p w14:paraId="49AFE4A3" w14:textId="77777777" w:rsidR="00736BD8" w:rsidRPr="000A6A3D" w:rsidRDefault="00736BD8" w:rsidP="00D116B1">
            <w:pPr>
              <w:jc w:val="both"/>
              <w:rPr>
                <w:lang w:val="nb-NO"/>
              </w:rPr>
            </w:pPr>
          </w:p>
          <w:p w14:paraId="7BE31176" w14:textId="77777777" w:rsidR="00736BD8" w:rsidRDefault="00736BD8" w:rsidP="00D116B1">
            <w:pPr>
              <w:jc w:val="both"/>
              <w:rPr>
                <w:lang w:val="nb-NO"/>
              </w:rPr>
            </w:pPr>
          </w:p>
          <w:p w14:paraId="5121CA50" w14:textId="77777777" w:rsidR="00736BD8" w:rsidRDefault="00736BD8" w:rsidP="00D116B1">
            <w:pPr>
              <w:jc w:val="both"/>
              <w:rPr>
                <w:lang w:val="nb-NO"/>
              </w:rPr>
            </w:pPr>
          </w:p>
          <w:p w14:paraId="185B2F04" w14:textId="77777777" w:rsidR="00736BD8" w:rsidRDefault="00736BD8" w:rsidP="00D116B1">
            <w:pPr>
              <w:jc w:val="both"/>
              <w:rPr>
                <w:lang w:val="nb-NO"/>
              </w:rPr>
            </w:pPr>
          </w:p>
          <w:p w14:paraId="7D2758A8" w14:textId="77777777" w:rsidR="00736BD8" w:rsidRPr="000A6A3D" w:rsidRDefault="00736BD8" w:rsidP="00D116B1">
            <w:pPr>
              <w:jc w:val="both"/>
              <w:rPr>
                <w:lang w:val="nb-NO"/>
              </w:rPr>
            </w:pPr>
          </w:p>
          <w:p w14:paraId="69812BAD" w14:textId="77777777" w:rsidR="00736BD8" w:rsidRPr="000A6A3D" w:rsidRDefault="00736BD8" w:rsidP="00D116B1">
            <w:pPr>
              <w:jc w:val="both"/>
              <w:rPr>
                <w:lang w:val="nb-NO"/>
              </w:rPr>
            </w:pPr>
          </w:p>
          <w:p w14:paraId="32E72A35" w14:textId="77777777" w:rsidR="00B80FFA" w:rsidRDefault="00B80FFA" w:rsidP="00D116B1">
            <w:pPr>
              <w:jc w:val="both"/>
              <w:rPr>
                <w:lang w:val="nb-NO"/>
              </w:rPr>
            </w:pPr>
          </w:p>
          <w:p w14:paraId="694AF20B" w14:textId="77777777" w:rsidR="00B80FFA" w:rsidRDefault="00B80FFA" w:rsidP="00D116B1">
            <w:pPr>
              <w:jc w:val="both"/>
              <w:rPr>
                <w:lang w:val="nb-NO"/>
              </w:rPr>
            </w:pPr>
          </w:p>
          <w:p w14:paraId="7B347213" w14:textId="77777777" w:rsidR="00B80FFA" w:rsidRDefault="00B80FFA" w:rsidP="00D116B1">
            <w:pPr>
              <w:jc w:val="both"/>
              <w:rPr>
                <w:lang w:val="nb-NO"/>
              </w:rPr>
            </w:pPr>
          </w:p>
          <w:p w14:paraId="1B75756D" w14:textId="77777777" w:rsidR="00736BD8" w:rsidRPr="000A6A3D" w:rsidRDefault="00736BD8" w:rsidP="00D116B1">
            <w:pPr>
              <w:jc w:val="both"/>
              <w:rPr>
                <w:lang w:val="nb-NO"/>
              </w:rPr>
            </w:pPr>
            <w:r w:rsidRPr="000A6A3D">
              <w:rPr>
                <w:lang w:val="nb-NO"/>
              </w:rPr>
              <w:t>HS theo dõi, ghi bài</w:t>
            </w:r>
          </w:p>
          <w:p w14:paraId="04268774" w14:textId="77777777" w:rsidR="00736BD8" w:rsidRDefault="00736BD8" w:rsidP="00D116B1">
            <w:pPr>
              <w:jc w:val="both"/>
              <w:rPr>
                <w:lang w:val="nb-NO"/>
              </w:rPr>
            </w:pPr>
          </w:p>
          <w:p w14:paraId="5527311A" w14:textId="77777777" w:rsidR="00736BD8" w:rsidRDefault="00736BD8" w:rsidP="00D116B1">
            <w:pPr>
              <w:jc w:val="both"/>
              <w:rPr>
                <w:lang w:val="nb-NO"/>
              </w:rPr>
            </w:pPr>
          </w:p>
          <w:p w14:paraId="4BFFD7D4" w14:textId="77777777" w:rsidR="00B80FFA" w:rsidRDefault="00B80FFA" w:rsidP="00D116B1">
            <w:pPr>
              <w:jc w:val="both"/>
              <w:rPr>
                <w:lang w:val="nb-NO"/>
              </w:rPr>
            </w:pPr>
          </w:p>
          <w:p w14:paraId="3107CF23" w14:textId="77777777" w:rsidR="00B80FFA" w:rsidRDefault="00B80FFA" w:rsidP="00D116B1">
            <w:pPr>
              <w:jc w:val="both"/>
              <w:rPr>
                <w:lang w:val="nb-NO"/>
              </w:rPr>
            </w:pPr>
          </w:p>
          <w:p w14:paraId="13A23381" w14:textId="77777777" w:rsidR="00B80FFA" w:rsidRDefault="00B80FFA" w:rsidP="00D116B1">
            <w:pPr>
              <w:jc w:val="both"/>
              <w:rPr>
                <w:lang w:val="nb-NO"/>
              </w:rPr>
            </w:pPr>
          </w:p>
          <w:p w14:paraId="509EA1C5" w14:textId="77777777" w:rsidR="00B80FFA" w:rsidRDefault="00B80FFA" w:rsidP="00D116B1">
            <w:pPr>
              <w:jc w:val="both"/>
              <w:rPr>
                <w:lang w:val="nb-NO"/>
              </w:rPr>
            </w:pPr>
          </w:p>
          <w:p w14:paraId="5E1ECEB5" w14:textId="5B93829E" w:rsidR="00736BD8" w:rsidRPr="00782A82" w:rsidRDefault="00736BD8"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7B5C22" w14:textId="77777777" w:rsidR="00736BD8" w:rsidRPr="000A6A3D" w:rsidRDefault="00736BD8" w:rsidP="000A6A3D">
            <w:pPr>
              <w:rPr>
                <w:lang w:val="nb-NO"/>
              </w:rPr>
            </w:pPr>
          </w:p>
          <w:p w14:paraId="0FD4150E" w14:textId="77777777" w:rsidR="009A79FC" w:rsidRDefault="009A79FC" w:rsidP="00510E5D">
            <w:pPr>
              <w:jc w:val="center"/>
              <w:rPr>
                <w:lang w:val="pt-BR"/>
              </w:rPr>
            </w:pPr>
          </w:p>
          <w:p w14:paraId="5638798D" w14:textId="77777777" w:rsidR="009A79FC" w:rsidRDefault="009A79FC" w:rsidP="00510E5D">
            <w:pPr>
              <w:jc w:val="center"/>
              <w:rPr>
                <w:lang w:val="pt-BR"/>
              </w:rPr>
            </w:pPr>
          </w:p>
          <w:p w14:paraId="74C88693" w14:textId="2B781172" w:rsidR="00736BD8" w:rsidRPr="000A6A3D" w:rsidRDefault="00736BD8" w:rsidP="00510E5D">
            <w:pPr>
              <w:jc w:val="center"/>
              <w:rPr>
                <w:lang w:val="pt-BR"/>
              </w:rPr>
            </w:pPr>
            <w:r>
              <w:rPr>
                <w:lang w:val="pt-BR"/>
              </w:rPr>
              <w:t>1</w:t>
            </w:r>
            <w:r w:rsidR="009A79FC">
              <w:rPr>
                <w:lang w:val="pt-BR"/>
              </w:rPr>
              <w:t>0</w:t>
            </w:r>
          </w:p>
          <w:p w14:paraId="4BDF9A2E" w14:textId="77777777" w:rsidR="00736BD8" w:rsidRPr="000A6A3D" w:rsidRDefault="00736BD8" w:rsidP="00510E5D">
            <w:pPr>
              <w:jc w:val="center"/>
              <w:rPr>
                <w:lang w:val="pt-BR"/>
              </w:rPr>
            </w:pPr>
            <w:r w:rsidRPr="000A6A3D">
              <w:rPr>
                <w:lang w:val="pt-BR"/>
              </w:rPr>
              <w:t>phút</w:t>
            </w:r>
          </w:p>
          <w:p w14:paraId="1A963119" w14:textId="77777777" w:rsidR="00736BD8" w:rsidRPr="000A6A3D" w:rsidRDefault="00736BD8" w:rsidP="000A6A3D">
            <w:pPr>
              <w:jc w:val="center"/>
              <w:rPr>
                <w:lang w:val="pt-BR"/>
              </w:rPr>
            </w:pPr>
          </w:p>
          <w:p w14:paraId="0EE65CEF" w14:textId="77777777" w:rsidR="00736BD8" w:rsidRPr="000A6A3D" w:rsidRDefault="00736BD8" w:rsidP="000A6A3D">
            <w:pPr>
              <w:jc w:val="center"/>
              <w:rPr>
                <w:lang w:val="pt-BR"/>
              </w:rPr>
            </w:pPr>
          </w:p>
          <w:p w14:paraId="3687EFED" w14:textId="77777777" w:rsidR="00736BD8" w:rsidRPr="000A6A3D" w:rsidRDefault="00736BD8" w:rsidP="000A6A3D">
            <w:pPr>
              <w:jc w:val="center"/>
              <w:rPr>
                <w:lang w:val="pt-BR"/>
              </w:rPr>
            </w:pPr>
          </w:p>
          <w:p w14:paraId="180C2C4B" w14:textId="77777777" w:rsidR="00736BD8" w:rsidRPr="000A6A3D" w:rsidRDefault="00736BD8" w:rsidP="000A6A3D">
            <w:pPr>
              <w:jc w:val="center"/>
              <w:rPr>
                <w:lang w:val="pt-BR"/>
              </w:rPr>
            </w:pPr>
          </w:p>
          <w:p w14:paraId="260C00E1" w14:textId="77777777" w:rsidR="00736BD8" w:rsidRPr="000A6A3D" w:rsidRDefault="00736BD8" w:rsidP="000A6A3D">
            <w:pPr>
              <w:jc w:val="center"/>
              <w:rPr>
                <w:lang w:val="pt-BR"/>
              </w:rPr>
            </w:pPr>
          </w:p>
          <w:p w14:paraId="358A8417" w14:textId="77777777" w:rsidR="00736BD8" w:rsidRPr="000A6A3D" w:rsidRDefault="00736BD8" w:rsidP="000A6A3D">
            <w:pPr>
              <w:jc w:val="center"/>
              <w:rPr>
                <w:lang w:val="pt-BR"/>
              </w:rPr>
            </w:pPr>
          </w:p>
          <w:p w14:paraId="1DFA43B8" w14:textId="77777777" w:rsidR="00736BD8" w:rsidRPr="000A6A3D" w:rsidRDefault="00736BD8" w:rsidP="000A6A3D">
            <w:pPr>
              <w:jc w:val="center"/>
              <w:rPr>
                <w:lang w:val="pt-BR"/>
              </w:rPr>
            </w:pPr>
          </w:p>
          <w:p w14:paraId="26415678" w14:textId="4BB9BD31" w:rsidR="00736BD8" w:rsidRPr="000A6A3D" w:rsidRDefault="00736BD8" w:rsidP="00510E5D">
            <w:pPr>
              <w:jc w:val="center"/>
              <w:rPr>
                <w:lang w:val="pt-BR"/>
              </w:rPr>
            </w:pPr>
            <w:r>
              <w:rPr>
                <w:lang w:val="pt-BR"/>
              </w:rPr>
              <w:t>20</w:t>
            </w:r>
          </w:p>
          <w:p w14:paraId="339EF8FC" w14:textId="77777777" w:rsidR="00736BD8" w:rsidRPr="000A6A3D" w:rsidRDefault="00736BD8" w:rsidP="00510E5D">
            <w:pPr>
              <w:jc w:val="center"/>
              <w:rPr>
                <w:lang w:val="pt-BR"/>
              </w:rPr>
            </w:pPr>
            <w:r w:rsidRPr="000A6A3D">
              <w:rPr>
                <w:lang w:val="pt-BR"/>
              </w:rPr>
              <w:t>phút</w:t>
            </w:r>
          </w:p>
          <w:p w14:paraId="4A70461B" w14:textId="77777777" w:rsidR="00736BD8" w:rsidRPr="000A6A3D" w:rsidRDefault="00736BD8" w:rsidP="000A6A3D">
            <w:pPr>
              <w:jc w:val="center"/>
              <w:rPr>
                <w:lang w:val="pt-BR"/>
              </w:rPr>
            </w:pPr>
          </w:p>
          <w:p w14:paraId="503E5FDC" w14:textId="77777777" w:rsidR="00736BD8" w:rsidRPr="000A6A3D" w:rsidRDefault="00736BD8" w:rsidP="000A6A3D">
            <w:pPr>
              <w:jc w:val="center"/>
              <w:rPr>
                <w:lang w:val="pt-BR"/>
              </w:rPr>
            </w:pPr>
          </w:p>
          <w:p w14:paraId="03F063E7" w14:textId="77777777" w:rsidR="00736BD8" w:rsidRPr="000A6A3D" w:rsidRDefault="00736BD8" w:rsidP="000A6A3D">
            <w:pPr>
              <w:jc w:val="center"/>
              <w:rPr>
                <w:lang w:val="pt-BR"/>
              </w:rPr>
            </w:pPr>
          </w:p>
          <w:p w14:paraId="38353463" w14:textId="77777777" w:rsidR="00736BD8" w:rsidRPr="000A6A3D" w:rsidRDefault="00736BD8" w:rsidP="000A6A3D">
            <w:pPr>
              <w:jc w:val="center"/>
              <w:rPr>
                <w:lang w:val="pt-BR"/>
              </w:rPr>
            </w:pPr>
          </w:p>
          <w:p w14:paraId="6C279EE4" w14:textId="77777777" w:rsidR="00736BD8" w:rsidRPr="000A6A3D" w:rsidRDefault="00736BD8" w:rsidP="000A6A3D">
            <w:pPr>
              <w:jc w:val="center"/>
              <w:rPr>
                <w:lang w:val="pt-BR"/>
              </w:rPr>
            </w:pPr>
          </w:p>
          <w:p w14:paraId="4707845E" w14:textId="77777777" w:rsidR="00736BD8" w:rsidRPr="000A6A3D" w:rsidRDefault="00736BD8" w:rsidP="000A6A3D">
            <w:pPr>
              <w:jc w:val="center"/>
              <w:rPr>
                <w:lang w:val="pt-BR"/>
              </w:rPr>
            </w:pPr>
          </w:p>
          <w:p w14:paraId="066DE796" w14:textId="77777777" w:rsidR="00736BD8" w:rsidRPr="000A6A3D" w:rsidRDefault="00736BD8" w:rsidP="000A6A3D">
            <w:pPr>
              <w:jc w:val="center"/>
              <w:rPr>
                <w:lang w:val="pt-BR"/>
              </w:rPr>
            </w:pPr>
          </w:p>
          <w:p w14:paraId="31BF5DE8" w14:textId="4653B7ED" w:rsidR="00736BD8" w:rsidRPr="000A6A3D" w:rsidRDefault="00736BD8" w:rsidP="00CA26CF">
            <w:pPr>
              <w:jc w:val="center"/>
              <w:rPr>
                <w:lang w:val="pt-BR"/>
              </w:rPr>
            </w:pPr>
            <w:r>
              <w:rPr>
                <w:lang w:val="pt-BR"/>
              </w:rPr>
              <w:t>15</w:t>
            </w:r>
          </w:p>
          <w:p w14:paraId="15824AE0" w14:textId="77777777" w:rsidR="00736BD8" w:rsidRPr="000A6A3D" w:rsidRDefault="00736BD8" w:rsidP="00CA26CF">
            <w:pPr>
              <w:jc w:val="center"/>
              <w:rPr>
                <w:lang w:val="pt-BR"/>
              </w:rPr>
            </w:pPr>
            <w:r w:rsidRPr="000A6A3D">
              <w:rPr>
                <w:lang w:val="pt-BR"/>
              </w:rPr>
              <w:t>phút</w:t>
            </w:r>
          </w:p>
          <w:p w14:paraId="2FF515F2" w14:textId="77777777" w:rsidR="00736BD8" w:rsidRDefault="00736BD8" w:rsidP="000A6A3D">
            <w:pPr>
              <w:jc w:val="center"/>
              <w:rPr>
                <w:lang w:val="nb-NO"/>
              </w:rPr>
            </w:pPr>
          </w:p>
          <w:p w14:paraId="04753AE2" w14:textId="77777777" w:rsidR="00736BD8" w:rsidRDefault="00736BD8" w:rsidP="000A6A3D">
            <w:pPr>
              <w:jc w:val="center"/>
              <w:rPr>
                <w:lang w:val="nb-NO"/>
              </w:rPr>
            </w:pPr>
          </w:p>
          <w:p w14:paraId="350046FE" w14:textId="77777777" w:rsidR="00736BD8" w:rsidRDefault="00736BD8" w:rsidP="000A6A3D">
            <w:pPr>
              <w:jc w:val="center"/>
              <w:rPr>
                <w:lang w:val="nb-NO"/>
              </w:rPr>
            </w:pPr>
          </w:p>
          <w:p w14:paraId="14AFF38A" w14:textId="77777777" w:rsidR="00736BD8" w:rsidRDefault="00736BD8" w:rsidP="000A6A3D">
            <w:pPr>
              <w:jc w:val="center"/>
              <w:rPr>
                <w:lang w:val="nb-NO"/>
              </w:rPr>
            </w:pPr>
          </w:p>
          <w:p w14:paraId="39745AC3" w14:textId="77777777" w:rsidR="00736BD8" w:rsidRDefault="00736BD8" w:rsidP="00CA26CF">
            <w:pPr>
              <w:jc w:val="center"/>
              <w:rPr>
                <w:lang w:val="pt-BR"/>
              </w:rPr>
            </w:pPr>
          </w:p>
          <w:p w14:paraId="3841FFDB" w14:textId="77777777" w:rsidR="009A79FC" w:rsidRDefault="009A79FC" w:rsidP="00CA26CF">
            <w:pPr>
              <w:jc w:val="center"/>
              <w:rPr>
                <w:lang w:val="pt-BR"/>
              </w:rPr>
            </w:pPr>
          </w:p>
          <w:p w14:paraId="57014C4C" w14:textId="77777777" w:rsidR="009A79FC" w:rsidRDefault="009A79FC" w:rsidP="00CA26CF">
            <w:pPr>
              <w:jc w:val="center"/>
              <w:rPr>
                <w:lang w:val="pt-BR"/>
              </w:rPr>
            </w:pPr>
          </w:p>
          <w:p w14:paraId="67D8F458" w14:textId="77777777" w:rsidR="009A79FC" w:rsidRDefault="009A79FC" w:rsidP="00CA26CF">
            <w:pPr>
              <w:jc w:val="center"/>
              <w:rPr>
                <w:lang w:val="pt-BR"/>
              </w:rPr>
            </w:pPr>
          </w:p>
          <w:p w14:paraId="0922D406" w14:textId="77777777" w:rsidR="009A79FC" w:rsidRDefault="009A79FC" w:rsidP="00CA26CF">
            <w:pPr>
              <w:jc w:val="center"/>
              <w:rPr>
                <w:lang w:val="pt-BR"/>
              </w:rPr>
            </w:pPr>
          </w:p>
          <w:p w14:paraId="182CADEB" w14:textId="77777777" w:rsidR="009A79FC" w:rsidRDefault="009A79FC" w:rsidP="00CA26CF">
            <w:pPr>
              <w:jc w:val="center"/>
              <w:rPr>
                <w:lang w:val="pt-BR"/>
              </w:rPr>
            </w:pPr>
          </w:p>
          <w:p w14:paraId="0518CBA5" w14:textId="77777777" w:rsidR="009A79FC" w:rsidRDefault="009A79FC" w:rsidP="00CA26CF">
            <w:pPr>
              <w:jc w:val="center"/>
              <w:rPr>
                <w:lang w:val="pt-BR"/>
              </w:rPr>
            </w:pPr>
          </w:p>
          <w:p w14:paraId="2349200E" w14:textId="77777777" w:rsidR="009A79FC" w:rsidRDefault="009A79FC" w:rsidP="00CA26CF">
            <w:pPr>
              <w:jc w:val="center"/>
              <w:rPr>
                <w:lang w:val="pt-BR"/>
              </w:rPr>
            </w:pPr>
          </w:p>
          <w:p w14:paraId="475F8BE2" w14:textId="77777777" w:rsidR="009A79FC" w:rsidRDefault="009A79FC" w:rsidP="00CA26CF">
            <w:pPr>
              <w:jc w:val="center"/>
              <w:rPr>
                <w:lang w:val="pt-BR"/>
              </w:rPr>
            </w:pPr>
          </w:p>
          <w:p w14:paraId="37862BED" w14:textId="77777777" w:rsidR="009A79FC" w:rsidRDefault="009A79FC" w:rsidP="00CA26CF">
            <w:pPr>
              <w:jc w:val="center"/>
              <w:rPr>
                <w:lang w:val="pt-BR"/>
              </w:rPr>
            </w:pPr>
          </w:p>
          <w:p w14:paraId="3D1EB74C" w14:textId="6525CF2B" w:rsidR="00736BD8" w:rsidRPr="000A6A3D" w:rsidRDefault="00736BD8" w:rsidP="00CA26CF">
            <w:pPr>
              <w:jc w:val="center"/>
              <w:rPr>
                <w:lang w:val="pt-BR"/>
              </w:rPr>
            </w:pPr>
            <w:r>
              <w:rPr>
                <w:lang w:val="pt-BR"/>
              </w:rPr>
              <w:t>1</w:t>
            </w:r>
            <w:r w:rsidR="009A79FC">
              <w:rPr>
                <w:lang w:val="pt-BR"/>
              </w:rPr>
              <w:t>0</w:t>
            </w:r>
          </w:p>
          <w:p w14:paraId="5E6AA0FF" w14:textId="77777777" w:rsidR="00736BD8" w:rsidRPr="000A6A3D" w:rsidRDefault="00736BD8" w:rsidP="00CA26CF">
            <w:pPr>
              <w:jc w:val="center"/>
              <w:rPr>
                <w:lang w:val="pt-BR"/>
              </w:rPr>
            </w:pPr>
            <w:r w:rsidRPr="000A6A3D">
              <w:rPr>
                <w:lang w:val="pt-BR"/>
              </w:rPr>
              <w:t>phút</w:t>
            </w:r>
          </w:p>
          <w:p w14:paraId="3B653245" w14:textId="66B04E12" w:rsidR="00736BD8" w:rsidRPr="000A6A3D" w:rsidRDefault="00736BD8" w:rsidP="000A6A3D">
            <w:pPr>
              <w:jc w:val="center"/>
              <w:rPr>
                <w:lang w:val="nb-NO"/>
              </w:rPr>
            </w:pPr>
          </w:p>
        </w:tc>
      </w:tr>
      <w:tr w:rsidR="00736BD8" w:rsidRPr="000A6A3D" w14:paraId="5B9ACEB8"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0B0E9CF7" w14:textId="77777777" w:rsidR="00736BD8" w:rsidRPr="000A6A3D" w:rsidRDefault="00736B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AA85DBC" w14:textId="77777777" w:rsidR="00736BD8" w:rsidRPr="000A6A3D" w:rsidRDefault="00736BD8" w:rsidP="000A6A3D">
            <w:pPr>
              <w:rPr>
                <w:b/>
                <w:bCs/>
                <w:u w:val="single"/>
                <w:lang w:val="nb-NO"/>
              </w:rPr>
            </w:pPr>
            <w:r w:rsidRPr="000A6A3D">
              <w:rPr>
                <w:b/>
                <w:bCs/>
                <w:u w:val="single"/>
                <w:lang w:val="nb-NO"/>
              </w:rPr>
              <w:t>Củng cố kiến thức và kết thúc bài</w:t>
            </w:r>
          </w:p>
          <w:p w14:paraId="5B2B9826" w14:textId="6ECB665C" w:rsidR="00736BD8" w:rsidRPr="000A6A3D" w:rsidRDefault="00736BD8" w:rsidP="000A6A3D">
            <w:pPr>
              <w:rPr>
                <w:bCs/>
                <w:lang w:val="nb-NO"/>
              </w:rPr>
            </w:pPr>
            <w:r>
              <w:rPr>
                <w:bCs/>
                <w:lang w:val="nb-NO"/>
              </w:rPr>
              <w:t>- Phản ứng cộng.</w:t>
            </w:r>
          </w:p>
          <w:p w14:paraId="2C1C0737" w14:textId="74CE3F40" w:rsidR="00736BD8" w:rsidRPr="006B3162" w:rsidRDefault="00736BD8" w:rsidP="000A6A3D">
            <w:pPr>
              <w:rPr>
                <w:lang w:val="nb-NO"/>
              </w:rPr>
            </w:pPr>
            <w:r>
              <w:rPr>
                <w:lang w:val="nb-NO"/>
              </w:rPr>
              <w:t>- Phản ứng trùng hợp.</w:t>
            </w:r>
          </w:p>
          <w:p w14:paraId="60BF6078" w14:textId="36ABBFAB" w:rsidR="00736BD8" w:rsidRPr="006B3162" w:rsidRDefault="00736BD8" w:rsidP="000A6A3D">
            <w:r>
              <w:t>- Điều chế ankadien từ ankan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E4B4D6" w14:textId="77777777" w:rsidR="00736BD8" w:rsidRPr="000A6A3D" w:rsidRDefault="00736BD8" w:rsidP="00D116B1">
            <w:pPr>
              <w:jc w:val="both"/>
              <w:rPr>
                <w:lang w:val="nb-NO"/>
              </w:rPr>
            </w:pPr>
          </w:p>
          <w:p w14:paraId="68FA3607" w14:textId="4C3ADBE1" w:rsidR="00736BD8" w:rsidRPr="000A6A3D" w:rsidRDefault="00736BD8" w:rsidP="00D116B1">
            <w:pPr>
              <w:jc w:val="both"/>
              <w:rPr>
                <w:lang w:val="vi-VN"/>
              </w:rPr>
            </w:pPr>
            <w:r w:rsidRPr="000A6A3D">
              <w:rPr>
                <w:lang w:val="de-DE"/>
              </w:rPr>
              <w:t>G</w:t>
            </w:r>
            <w:r>
              <w:rPr>
                <w:lang w:val="de-DE"/>
              </w:rPr>
              <w:t>V</w:t>
            </w:r>
            <w:r w:rsidRPr="000A6A3D">
              <w:rPr>
                <w:lang w:val="de-DE"/>
              </w:rPr>
              <w:t xml:space="preserve"> trình bày tóm tắt nội dung bằng lời. </w:t>
            </w:r>
            <w:r w:rsidRPr="000A6A3D">
              <w:rPr>
                <w:lang w:val="nb-NO"/>
              </w:rPr>
              <w:t>GV hướng dẫn bài tập 1 – 5</w:t>
            </w:r>
            <w:r>
              <w:rPr>
                <w:lang w:val="nb-NO"/>
              </w:rPr>
              <w:t>/GT/10</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1F7A4E6" w14:textId="77777777" w:rsidR="00736BD8" w:rsidRPr="000A6A3D" w:rsidRDefault="00736BD8" w:rsidP="00D116B1">
            <w:pPr>
              <w:jc w:val="both"/>
              <w:rPr>
                <w:lang w:val="nb-NO"/>
              </w:rPr>
            </w:pPr>
          </w:p>
          <w:p w14:paraId="747DFD25" w14:textId="77777777" w:rsidR="00736BD8" w:rsidRPr="000A6A3D" w:rsidRDefault="00736BD8"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655C5F" w14:textId="77777777" w:rsidR="00736BD8" w:rsidRPr="000A6A3D" w:rsidRDefault="00736BD8" w:rsidP="000A6A3D">
            <w:pPr>
              <w:jc w:val="center"/>
              <w:rPr>
                <w:lang w:val="nb-NO"/>
              </w:rPr>
            </w:pPr>
          </w:p>
          <w:p w14:paraId="6B955996" w14:textId="7C20A19E" w:rsidR="00736BD8" w:rsidRPr="000A6A3D" w:rsidRDefault="00736BD8" w:rsidP="004D6948">
            <w:pPr>
              <w:jc w:val="center"/>
              <w:rPr>
                <w:lang w:val="nb-NO"/>
              </w:rPr>
            </w:pPr>
            <w:r w:rsidRPr="000A6A3D">
              <w:rPr>
                <w:lang w:val="pt-BR"/>
              </w:rPr>
              <w:t>2</w:t>
            </w:r>
            <w:r>
              <w:rPr>
                <w:lang w:val="pt-BR"/>
              </w:rPr>
              <w:t>0</w:t>
            </w:r>
            <w:r w:rsidRPr="000A6A3D">
              <w:rPr>
                <w:lang w:val="pt-BR"/>
              </w:rPr>
              <w:t xml:space="preserve"> phút</w:t>
            </w:r>
          </w:p>
        </w:tc>
      </w:tr>
      <w:tr w:rsidR="00736BD8" w:rsidRPr="000A6A3D" w14:paraId="5FF92955"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5CF9532A" w14:textId="77777777" w:rsidR="00736BD8" w:rsidRPr="000A6A3D" w:rsidRDefault="00736B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F868CB" w14:textId="77777777" w:rsidR="00736BD8" w:rsidRPr="000A6A3D" w:rsidRDefault="00736BD8" w:rsidP="000A6A3D">
            <w:pPr>
              <w:rPr>
                <w:b/>
                <w:bCs/>
                <w:u w:val="single"/>
                <w:lang w:val="pt-BR"/>
              </w:rPr>
            </w:pPr>
            <w:r w:rsidRPr="000A6A3D">
              <w:rPr>
                <w:b/>
                <w:bCs/>
                <w:u w:val="single"/>
                <w:lang w:val="pt-BR"/>
              </w:rPr>
              <w:t>Hướng dẫn tự học</w:t>
            </w:r>
          </w:p>
          <w:p w14:paraId="4BD91B39" w14:textId="77777777" w:rsidR="00736BD8" w:rsidRPr="000A6A3D" w:rsidRDefault="00736BD8" w:rsidP="000A6A3D">
            <w:pPr>
              <w:rPr>
                <w:b/>
                <w:bCs/>
                <w:u w:val="single"/>
                <w:lang w:val="pt-BR"/>
              </w:rPr>
            </w:pPr>
          </w:p>
          <w:p w14:paraId="62F62DA0" w14:textId="66A7F78B" w:rsidR="00736BD8" w:rsidRPr="000A6A3D" w:rsidRDefault="00736BD8" w:rsidP="000A6A3D">
            <w:pPr>
              <w:rPr>
                <w:bCs/>
                <w:lang w:val="nb-NO"/>
              </w:rPr>
            </w:pPr>
            <w:r w:rsidRPr="000A6A3D">
              <w:rPr>
                <w:bCs/>
                <w:lang w:val="nb-NO"/>
              </w:rPr>
              <w:t xml:space="preserve">- Bài tập 6 </w:t>
            </w:r>
            <w:r>
              <w:rPr>
                <w:bCs/>
                <w:lang w:val="nb-NO"/>
              </w:rPr>
              <w:t>–</w:t>
            </w:r>
            <w:r w:rsidRPr="000A6A3D">
              <w:rPr>
                <w:bCs/>
                <w:lang w:val="nb-NO"/>
              </w:rPr>
              <w:t xml:space="preserve"> </w:t>
            </w:r>
            <w:r>
              <w:rPr>
                <w:bCs/>
                <w:lang w:val="nb-NO"/>
              </w:rPr>
              <w:t>9/GT/11,12</w:t>
            </w:r>
            <w:r w:rsidRPr="000A6A3D">
              <w:rPr>
                <w:bCs/>
                <w:lang w:val="nb-NO"/>
              </w:rPr>
              <w:t xml:space="preserve">. </w:t>
            </w:r>
          </w:p>
          <w:p w14:paraId="19413DC0" w14:textId="5DC69321" w:rsidR="00736BD8" w:rsidRPr="000A6A3D" w:rsidRDefault="00736BD8" w:rsidP="000A6A3D">
            <w:r w:rsidRPr="000A6A3D">
              <w:rPr>
                <w:lang w:val="pt-BR"/>
              </w:rPr>
              <w:t xml:space="preserve">- Chuẩn bị </w:t>
            </w:r>
            <w:r>
              <w:rPr>
                <w:bCs/>
              </w:rPr>
              <w:t>Bài 44</w:t>
            </w:r>
            <w:r w:rsidRPr="000A6A3D">
              <w:rPr>
                <w:bCs/>
              </w:rPr>
              <w:t xml:space="preserve">. </w:t>
            </w:r>
            <w:r>
              <w:rPr>
                <w:bCs/>
              </w:rPr>
              <w:t>Ankin</w:t>
            </w:r>
          </w:p>
          <w:p w14:paraId="76EAB46E" w14:textId="77777777" w:rsidR="00736BD8" w:rsidRPr="000A6A3D" w:rsidRDefault="00736BD8" w:rsidP="000A6A3D">
            <w:pPr>
              <w:rPr>
                <w:bCs/>
                <w:u w:val="single"/>
                <w:lang w:val="nb-NO"/>
              </w:rPr>
            </w:pPr>
          </w:p>
          <w:p w14:paraId="2518DD51" w14:textId="77777777" w:rsidR="00736BD8" w:rsidRPr="000A6A3D" w:rsidRDefault="00736BD8" w:rsidP="000A6A3D">
            <w:pPr>
              <w:rPr>
                <w:bCs/>
                <w:u w:val="single"/>
                <w:lang w:val="nb-NO"/>
              </w:rPr>
            </w:pPr>
          </w:p>
          <w:p w14:paraId="45EF41EB" w14:textId="77777777" w:rsidR="00736BD8" w:rsidRPr="000A6A3D" w:rsidRDefault="00736B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C0B7E1" w14:textId="77777777" w:rsidR="00736BD8" w:rsidRPr="000A6A3D" w:rsidRDefault="00736BD8" w:rsidP="00D116B1">
            <w:pPr>
              <w:jc w:val="both"/>
              <w:rPr>
                <w:lang w:val="pt-BR"/>
              </w:rPr>
            </w:pPr>
          </w:p>
          <w:p w14:paraId="2A5AEE9C" w14:textId="77777777" w:rsidR="00736BD8" w:rsidRPr="000A6A3D" w:rsidRDefault="00736BD8"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D808F2A" w14:textId="77777777" w:rsidR="00736BD8" w:rsidRPr="000A6A3D" w:rsidRDefault="00736BD8" w:rsidP="00D116B1">
            <w:pPr>
              <w:jc w:val="both"/>
              <w:rPr>
                <w:lang w:val="de-DE"/>
              </w:rPr>
            </w:pPr>
          </w:p>
          <w:p w14:paraId="48013CD0" w14:textId="77777777" w:rsidR="00736BD8" w:rsidRPr="000A6A3D" w:rsidRDefault="00736BD8"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6C975" w14:textId="77777777" w:rsidR="00736BD8" w:rsidRPr="000A6A3D" w:rsidRDefault="00736BD8" w:rsidP="000A6A3D">
            <w:pPr>
              <w:jc w:val="center"/>
              <w:rPr>
                <w:lang w:val="pt-BR"/>
              </w:rPr>
            </w:pPr>
          </w:p>
          <w:p w14:paraId="37EB7BCD" w14:textId="77777777" w:rsidR="00736BD8" w:rsidRPr="000A6A3D" w:rsidRDefault="00736BD8" w:rsidP="000A6A3D">
            <w:pPr>
              <w:jc w:val="center"/>
              <w:rPr>
                <w:lang w:val="pt-BR"/>
              </w:rPr>
            </w:pPr>
            <w:r w:rsidRPr="000A6A3D">
              <w:rPr>
                <w:lang w:val="pt-BR"/>
              </w:rPr>
              <w:t>2 phút</w:t>
            </w:r>
          </w:p>
        </w:tc>
      </w:tr>
    </w:tbl>
    <w:p w14:paraId="74B3951E" w14:textId="53E980AA" w:rsidR="00093475" w:rsidRPr="00C42652"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093475" w:rsidRPr="000A6A3D" w14:paraId="51FF5B56" w14:textId="77777777" w:rsidTr="00782A82">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86C87AD" w14:textId="77777777" w:rsidR="00093475" w:rsidRPr="000A6A3D" w:rsidRDefault="00093475" w:rsidP="000A6A3D">
            <w:pPr>
              <w:rPr>
                <w:u w:val="single"/>
                <w:lang w:val="pt-BR"/>
              </w:rPr>
            </w:pPr>
          </w:p>
          <w:p w14:paraId="669DC15A" w14:textId="77777777" w:rsidR="00093475" w:rsidRPr="000A6A3D" w:rsidRDefault="00093475" w:rsidP="000A6A3D">
            <w:pPr>
              <w:rPr>
                <w:u w:val="single"/>
                <w:lang w:val="pt-BR"/>
              </w:rPr>
            </w:pPr>
          </w:p>
          <w:p w14:paraId="4D0F7ACD" w14:textId="77777777" w:rsidR="00093475" w:rsidRPr="000A6A3D" w:rsidRDefault="00093475"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5E6F3E5" w14:textId="63BD02C6" w:rsidR="00093475" w:rsidRPr="000A6A3D" w:rsidRDefault="00093475" w:rsidP="000A6A3D">
            <w:pPr>
              <w:jc w:val="both"/>
            </w:pPr>
            <w:r w:rsidRPr="000A6A3D">
              <w:t xml:space="preserve">1. </w:t>
            </w:r>
            <w:r w:rsidRPr="000A6A3D">
              <w:rPr>
                <w:i/>
                <w:iCs/>
              </w:rPr>
              <w:t xml:space="preserve">Giáo trình hóa học </w:t>
            </w:r>
            <w:r w:rsidR="00633962">
              <w:rPr>
                <w:i/>
                <w:iCs/>
              </w:rPr>
              <w:t>3</w:t>
            </w:r>
            <w:r w:rsidRPr="000A6A3D">
              <w:rPr>
                <w:i/>
                <w:iCs/>
              </w:rPr>
              <w:t xml:space="preserve">, </w:t>
            </w:r>
            <w:r w:rsidRPr="000A6A3D">
              <w:t xml:space="preserve">Trường CĐ </w:t>
            </w:r>
            <w:r w:rsidR="00651C1C">
              <w:t>L</w:t>
            </w:r>
            <w:r w:rsidRPr="000A6A3D">
              <w:t xml:space="preserve">ý </w:t>
            </w:r>
            <w:r w:rsidR="00651C1C">
              <w:t>T</w:t>
            </w:r>
            <w:r w:rsidRPr="000A6A3D">
              <w:t xml:space="preserve">ự </w:t>
            </w:r>
            <w:r w:rsidR="00651C1C">
              <w:t>T</w:t>
            </w:r>
            <w:r w:rsidRPr="000A6A3D">
              <w:t>rọng Tp. HCM, năm 201</w:t>
            </w:r>
            <w:r w:rsidR="00633962">
              <w:t>9</w:t>
            </w:r>
            <w:r w:rsidRPr="000A6A3D">
              <w:t>.</w:t>
            </w:r>
          </w:p>
          <w:p w14:paraId="682787D5" w14:textId="569D2B10" w:rsidR="00093475" w:rsidRPr="000A6A3D" w:rsidRDefault="00093475" w:rsidP="000A6A3D">
            <w:pPr>
              <w:jc w:val="both"/>
            </w:pPr>
            <w:r w:rsidRPr="000A6A3D">
              <w:t xml:space="preserve">2. </w:t>
            </w:r>
            <w:r w:rsidRPr="000A6A3D">
              <w:rPr>
                <w:lang w:val="vi-VN"/>
              </w:rPr>
              <w:t>Nguyễn Xuân Trường</w:t>
            </w:r>
            <w:r w:rsidRPr="000A6A3D">
              <w:t xml:space="preserve">, </w:t>
            </w:r>
            <w:r w:rsidRPr="000A6A3D">
              <w:rPr>
                <w:i/>
                <w:iCs/>
              </w:rPr>
              <w:t>Hóa học 1</w:t>
            </w:r>
            <w:r w:rsidR="00633962">
              <w:rPr>
                <w:i/>
                <w:iCs/>
              </w:rPr>
              <w:t>1</w:t>
            </w:r>
            <w:r w:rsidRPr="000A6A3D">
              <w:rPr>
                <w:i/>
                <w:iCs/>
              </w:rPr>
              <w:t xml:space="preserve">, </w:t>
            </w:r>
            <w:r w:rsidRPr="000A6A3D">
              <w:rPr>
                <w:lang w:val="vi-VN"/>
              </w:rPr>
              <w:t>NXB Giáo dục Việt Nam</w:t>
            </w:r>
            <w:r w:rsidRPr="000A6A3D">
              <w:t>, năm 2015.</w:t>
            </w:r>
          </w:p>
          <w:p w14:paraId="4F92E8F2" w14:textId="517D465B" w:rsidR="00093475" w:rsidRPr="000A6A3D" w:rsidRDefault="00093475" w:rsidP="0063396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33962">
              <w:t>1</w:t>
            </w:r>
            <w:r w:rsidRPr="000A6A3D">
              <w:t xml:space="preserve">, </w:t>
            </w:r>
            <w:r w:rsidRPr="000A6A3D">
              <w:rPr>
                <w:lang w:val="vi-VN"/>
              </w:rPr>
              <w:t>NXB Giáo dục Việt Nam</w:t>
            </w:r>
            <w:r w:rsidRPr="000A6A3D">
              <w:t>, năm 2015.</w:t>
            </w:r>
          </w:p>
        </w:tc>
      </w:tr>
      <w:tr w:rsidR="00093475" w:rsidRPr="000A6A3D" w14:paraId="103CE61D"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4C5FE0C3" w14:textId="77777777" w:rsidR="00093475" w:rsidRPr="000A6A3D" w:rsidRDefault="00093475" w:rsidP="000A6A3D">
            <w:pPr>
              <w:rPr>
                <w:lang w:val="pt-BR"/>
              </w:rPr>
            </w:pPr>
          </w:p>
          <w:p w14:paraId="7E918F61" w14:textId="77777777" w:rsidR="002A0BBA" w:rsidRDefault="002A0BBA" w:rsidP="000A6A3D">
            <w:pPr>
              <w:jc w:val="center"/>
              <w:rPr>
                <w:b/>
                <w:bCs/>
                <w:lang w:val="pt-BR"/>
              </w:rPr>
            </w:pPr>
          </w:p>
          <w:p w14:paraId="153E6F9C" w14:textId="77777777" w:rsidR="00093475" w:rsidRPr="000A6A3D" w:rsidRDefault="00093475" w:rsidP="000A6A3D">
            <w:pPr>
              <w:jc w:val="center"/>
              <w:rPr>
                <w:b/>
                <w:bCs/>
                <w:lang w:val="pt-BR"/>
              </w:rPr>
            </w:pPr>
            <w:r w:rsidRPr="000A6A3D">
              <w:rPr>
                <w:b/>
                <w:bCs/>
                <w:lang w:val="pt-BR"/>
              </w:rPr>
              <w:t>Trưởng tổ môn</w:t>
            </w:r>
          </w:p>
          <w:p w14:paraId="174C7430" w14:textId="0C89FE30" w:rsidR="00093475" w:rsidRPr="000A6A3D" w:rsidRDefault="00093475" w:rsidP="000A6A3D">
            <w:pPr>
              <w:jc w:val="center"/>
              <w:rPr>
                <w:b/>
                <w:bCs/>
                <w:lang w:val="pt-BR"/>
              </w:rPr>
            </w:pPr>
            <w:r w:rsidRPr="000A6A3D">
              <w:rPr>
                <w:b/>
                <w:bCs/>
                <w:lang w:val="vi-VN"/>
              </w:rPr>
              <w:t xml:space="preserve">   </w:t>
            </w:r>
          </w:p>
          <w:p w14:paraId="6B1217F9" w14:textId="77777777" w:rsidR="00093475" w:rsidRPr="000A6A3D" w:rsidRDefault="00093475" w:rsidP="000A6A3D">
            <w:pPr>
              <w:rPr>
                <w:b/>
                <w:bCs/>
                <w:lang w:val="vi-VN"/>
              </w:rPr>
            </w:pPr>
          </w:p>
          <w:p w14:paraId="06CAAE42" w14:textId="77777777" w:rsidR="00093475" w:rsidRDefault="00093475" w:rsidP="000A6A3D">
            <w:pPr>
              <w:rPr>
                <w:b/>
                <w:bCs/>
              </w:rPr>
            </w:pPr>
          </w:p>
          <w:p w14:paraId="302E90B0" w14:textId="77777777" w:rsidR="00C10CCC" w:rsidRPr="00C10CCC" w:rsidRDefault="00C10CCC" w:rsidP="000A6A3D">
            <w:pPr>
              <w:rPr>
                <w:b/>
                <w:bCs/>
              </w:rPr>
            </w:pPr>
          </w:p>
        </w:tc>
        <w:tc>
          <w:tcPr>
            <w:tcW w:w="6205" w:type="dxa"/>
            <w:gridSpan w:val="2"/>
            <w:shd w:val="clear" w:color="auto" w:fill="auto"/>
          </w:tcPr>
          <w:p w14:paraId="057172B4" w14:textId="77777777" w:rsidR="00093475" w:rsidRPr="000A6A3D" w:rsidRDefault="00093475" w:rsidP="000A6A3D">
            <w:pPr>
              <w:rPr>
                <w:lang w:val="pt-BR"/>
              </w:rPr>
            </w:pPr>
          </w:p>
          <w:p w14:paraId="6C4A10CB" w14:textId="7977623F" w:rsidR="00093475" w:rsidRPr="000A6A3D" w:rsidRDefault="00093475" w:rsidP="000A6A3D">
            <w:pPr>
              <w:ind w:left="1330"/>
              <w:rPr>
                <w:i/>
                <w:lang w:val="pt-BR"/>
              </w:rPr>
            </w:pPr>
            <w:r w:rsidRPr="000A6A3D">
              <w:rPr>
                <w:i/>
                <w:lang w:val="pt-BR"/>
              </w:rPr>
              <w:t>Tp. Hồ Chí Minh, ngày</w:t>
            </w:r>
            <w:r w:rsidR="00DA2B4B">
              <w:rPr>
                <w:i/>
                <w:lang w:val="pt-BR"/>
              </w:rPr>
              <w:t>20</w:t>
            </w:r>
            <w:r w:rsidRPr="000A6A3D">
              <w:rPr>
                <w:i/>
                <w:lang w:val="pt-BR"/>
              </w:rPr>
              <w:t xml:space="preserve">    tháng  </w:t>
            </w:r>
            <w:r w:rsidR="00DA2B4B">
              <w:rPr>
                <w:i/>
                <w:lang w:val="pt-BR"/>
              </w:rPr>
              <w:t>8</w:t>
            </w:r>
            <w:r w:rsidRPr="000A6A3D">
              <w:rPr>
                <w:i/>
                <w:lang w:val="pt-BR"/>
              </w:rPr>
              <w:t xml:space="preserve">  năm 20</w:t>
            </w:r>
            <w:r w:rsidR="00DA2B4B">
              <w:rPr>
                <w:i/>
                <w:lang w:val="pt-BR"/>
              </w:rPr>
              <w:t>21</w:t>
            </w:r>
            <w:r w:rsidRPr="000A6A3D">
              <w:rPr>
                <w:i/>
                <w:lang w:val="pt-BR"/>
              </w:rPr>
              <w:t xml:space="preserve"> </w:t>
            </w:r>
          </w:p>
          <w:p w14:paraId="2607414A" w14:textId="77777777" w:rsidR="00093475" w:rsidRDefault="00093475" w:rsidP="000A6A3D">
            <w:pPr>
              <w:jc w:val="center"/>
              <w:rPr>
                <w:b/>
                <w:lang w:val="pt-BR"/>
              </w:rPr>
            </w:pPr>
            <w:r w:rsidRPr="000A6A3D">
              <w:rPr>
                <w:b/>
                <w:lang w:val="pt-BR"/>
              </w:rPr>
              <w:t>Giảng viên</w:t>
            </w:r>
          </w:p>
          <w:p w14:paraId="7F6087B9" w14:textId="6900858A" w:rsidR="00C10CCC" w:rsidRDefault="001B224E" w:rsidP="000A6A3D">
            <w:pPr>
              <w:jc w:val="center"/>
              <w:rPr>
                <w:b/>
                <w:lang w:val="pt-BR"/>
              </w:rPr>
            </w:pPr>
            <w:r>
              <w:rPr>
                <w:b/>
                <w:bCs/>
                <w:sz w:val="26"/>
                <w:szCs w:val="26"/>
              </w:rPr>
              <w:t>Trịnh Khắc Vũ</w:t>
            </w:r>
            <w:r>
              <w:rPr>
                <w:b/>
                <w:bCs/>
                <w:sz w:val="26"/>
                <w:szCs w:val="26"/>
              </w:rPr>
              <w:tab/>
            </w:r>
          </w:p>
          <w:p w14:paraId="3543CE3A" w14:textId="77777777" w:rsidR="00C10CCC" w:rsidRDefault="00C10CCC" w:rsidP="000A6A3D">
            <w:pPr>
              <w:jc w:val="center"/>
              <w:rPr>
                <w:b/>
                <w:lang w:val="pt-BR"/>
              </w:rPr>
            </w:pPr>
          </w:p>
          <w:p w14:paraId="70733ECB" w14:textId="77777777" w:rsidR="00C10CCC" w:rsidRPr="000A6A3D" w:rsidRDefault="00C10CCC" w:rsidP="000A6A3D">
            <w:pPr>
              <w:jc w:val="center"/>
              <w:rPr>
                <w:lang w:val="pt-BR"/>
              </w:rPr>
            </w:pPr>
          </w:p>
        </w:tc>
      </w:tr>
      <w:tr w:rsidR="00A33A53" w:rsidRPr="000A6A3D" w14:paraId="7AA99031"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10A03F55" w14:textId="471C45F3" w:rsidR="00A33A53" w:rsidRPr="000A6A3D" w:rsidRDefault="00A33A53" w:rsidP="000A6A3D">
            <w:pPr>
              <w:rPr>
                <w:lang w:val="pt-BR"/>
              </w:rPr>
            </w:pPr>
            <w:r w:rsidRPr="000A6A3D">
              <w:br w:type="page"/>
            </w:r>
            <w:r w:rsidRPr="000A6A3D">
              <w:rPr>
                <w:lang w:val="pt-BR"/>
              </w:rPr>
              <w:t>Giáo án số:  03</w:t>
            </w:r>
          </w:p>
        </w:tc>
        <w:tc>
          <w:tcPr>
            <w:tcW w:w="6868" w:type="dxa"/>
            <w:gridSpan w:val="2"/>
            <w:shd w:val="clear" w:color="auto" w:fill="auto"/>
          </w:tcPr>
          <w:p w14:paraId="6EAA5A8C" w14:textId="23B1C58C" w:rsidR="00A33A53" w:rsidRPr="000A6A3D" w:rsidRDefault="00A33A53" w:rsidP="000A6A3D">
            <w:r w:rsidRPr="000A6A3D">
              <w:t xml:space="preserve">Thời gian thực hiện: </w:t>
            </w:r>
            <w:r w:rsidR="00B56238">
              <w:t>3</w:t>
            </w:r>
            <w:r w:rsidRPr="000A6A3D">
              <w:t xml:space="preserve"> tiết</w:t>
            </w:r>
          </w:p>
          <w:p w14:paraId="3349D1B2" w14:textId="77777777" w:rsidR="00C10CCC" w:rsidRDefault="00C10CCC" w:rsidP="00C10CCC">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31FE608C" w14:textId="77777777" w:rsidR="00C10CCC" w:rsidRPr="000A6A3D" w:rsidRDefault="00C10CCC" w:rsidP="00C10CCC">
            <w:pPr>
              <w:tabs>
                <w:tab w:val="right" w:leader="dot" w:pos="3331"/>
              </w:tabs>
            </w:pPr>
            <w:r>
              <w:rPr>
                <w:b/>
                <w:bCs/>
              </w:rPr>
              <w:t xml:space="preserve">                                                  KHÔNG NO</w:t>
            </w:r>
          </w:p>
          <w:p w14:paraId="4B66E3FA" w14:textId="6F4B5014" w:rsidR="00A33A53" w:rsidRPr="000A6A3D" w:rsidRDefault="001E36D0" w:rsidP="000A6A3D">
            <w:r w:rsidRPr="000A6A3D">
              <w:t xml:space="preserve">Thực hiện ngày    </w:t>
            </w:r>
            <w:r>
              <w:t xml:space="preserve"> </w:t>
            </w:r>
            <w:r w:rsidR="00DA2B4B">
              <w:t>30</w:t>
            </w:r>
            <w:r>
              <w:t xml:space="preserve">        </w:t>
            </w:r>
            <w:r w:rsidRPr="000A6A3D">
              <w:t xml:space="preserve">tháng     </w:t>
            </w:r>
            <w:r>
              <w:t xml:space="preserve"> </w:t>
            </w:r>
            <w:r w:rsidR="00DA2B4B">
              <w:t>8</w:t>
            </w:r>
            <w:r>
              <w:t xml:space="preserve">     </w:t>
            </w:r>
            <w:r w:rsidRPr="000A6A3D">
              <w:t>năm 20</w:t>
            </w:r>
            <w:r w:rsidR="00DA2B4B">
              <w:t>21</w:t>
            </w:r>
            <w:r w:rsidRPr="000A6A3D">
              <w:t xml:space="preserve"> </w:t>
            </w:r>
            <w:r w:rsidR="00A33A53" w:rsidRPr="000A6A3D">
              <w:t xml:space="preserve"> </w:t>
            </w:r>
          </w:p>
          <w:p w14:paraId="4544C796" w14:textId="77777777" w:rsidR="00A33A53" w:rsidRPr="000A6A3D" w:rsidRDefault="00A33A53" w:rsidP="000A6A3D"/>
        </w:tc>
      </w:tr>
    </w:tbl>
    <w:p w14:paraId="0D34A9A9" w14:textId="41142D05" w:rsidR="00C10CCC" w:rsidRPr="00CC5232" w:rsidRDefault="00A33A53" w:rsidP="00C10CCC">
      <w:pPr>
        <w:rPr>
          <w:lang w:val="it-IT"/>
        </w:rPr>
      </w:pPr>
      <w:r w:rsidRPr="000A6A3D">
        <w:rPr>
          <w:lang w:val="it-IT"/>
        </w:rPr>
        <w:t xml:space="preserve">Tên bài: </w:t>
      </w:r>
      <w:r w:rsidRPr="000A6A3D">
        <w:rPr>
          <w:lang w:val="it-IT"/>
        </w:rPr>
        <w:tab/>
      </w:r>
      <w:r w:rsidRPr="000A6A3D">
        <w:rPr>
          <w:lang w:val="it-IT"/>
        </w:rPr>
        <w:tab/>
      </w:r>
      <w:r w:rsidR="00C10CCC" w:rsidRPr="000A6A3D">
        <w:rPr>
          <w:b/>
          <w:i/>
        </w:rPr>
        <w:t xml:space="preserve">Bài </w:t>
      </w:r>
      <w:r w:rsidR="00C10CCC">
        <w:rPr>
          <w:b/>
          <w:i/>
        </w:rPr>
        <w:t>4</w:t>
      </w:r>
      <w:r w:rsidR="002A0BBA">
        <w:rPr>
          <w:b/>
          <w:i/>
        </w:rPr>
        <w:t>4</w:t>
      </w:r>
      <w:r w:rsidR="00C10CCC" w:rsidRPr="000A6A3D">
        <w:rPr>
          <w:b/>
          <w:i/>
        </w:rPr>
        <w:t xml:space="preserve">: </w:t>
      </w:r>
      <w:r w:rsidR="00C10CCC">
        <w:rPr>
          <w:b/>
        </w:rPr>
        <w:t>ANK</w:t>
      </w:r>
      <w:r w:rsidR="00B56238">
        <w:rPr>
          <w:b/>
        </w:rPr>
        <w:t>I</w:t>
      </w:r>
      <w:r w:rsidR="00C10CCC">
        <w:rPr>
          <w:b/>
        </w:rPr>
        <w:t>N</w:t>
      </w:r>
    </w:p>
    <w:p w14:paraId="657FD9B2" w14:textId="77777777" w:rsidR="00A33A53" w:rsidRPr="000A6A3D" w:rsidRDefault="00A33A53" w:rsidP="000A6A3D">
      <w:pPr>
        <w:rPr>
          <w:b/>
          <w:u w:val="single"/>
          <w:lang w:val="it-IT"/>
        </w:rPr>
      </w:pPr>
      <w:r w:rsidRPr="000A6A3D">
        <w:rPr>
          <w:b/>
          <w:u w:val="single"/>
          <w:lang w:val="it-IT"/>
        </w:rPr>
        <w:t xml:space="preserve">Mục tiêu của bài: </w:t>
      </w:r>
    </w:p>
    <w:p w14:paraId="74CF774C" w14:textId="77777777" w:rsidR="00A33A53" w:rsidRPr="000A6A3D" w:rsidRDefault="00A33A53" w:rsidP="000A6A3D">
      <w:pPr>
        <w:rPr>
          <w:b/>
          <w:lang w:val="it-IT"/>
        </w:rPr>
      </w:pPr>
      <w:r w:rsidRPr="000A6A3D">
        <w:rPr>
          <w:lang w:val="it-IT"/>
        </w:rPr>
        <w:t xml:space="preserve">Sau khi học xong bài này người học có khả năng: </w:t>
      </w:r>
    </w:p>
    <w:p w14:paraId="480A8E11" w14:textId="77777777" w:rsidR="00570271" w:rsidRPr="000A6A3D" w:rsidRDefault="00570271" w:rsidP="00570271">
      <w:pPr>
        <w:rPr>
          <w:b/>
        </w:rPr>
      </w:pPr>
      <w:r w:rsidRPr="000A6A3D">
        <w:rPr>
          <w:b/>
        </w:rPr>
        <w:t>1. Kiến thức:</w:t>
      </w:r>
    </w:p>
    <w:p w14:paraId="57F8FC77" w14:textId="3BA1A259" w:rsidR="00570271" w:rsidRPr="00DB5447" w:rsidRDefault="00CD0943" w:rsidP="00CD0943">
      <w:pPr>
        <w:jc w:val="both"/>
        <w:rPr>
          <w:rFonts w:ascii="Symbol" w:hAnsi="Symbol"/>
        </w:rPr>
      </w:pPr>
      <w:r>
        <w:t xml:space="preserve">    </w:t>
      </w:r>
      <w:r w:rsidR="004E320D">
        <w:t>Trình bày</w:t>
      </w:r>
      <w:r w:rsidR="00570271" w:rsidRPr="00DB5447">
        <w:t xml:space="preserve"> được đặc điểm cấu tạo, đồng phân, tính chất vât lý, tính chất hóa học của ank</w:t>
      </w:r>
      <w:r w:rsidR="00570271">
        <w:t>i</w:t>
      </w:r>
      <w:r w:rsidR="00570271" w:rsidRPr="00DB5447">
        <w:t>n.</w:t>
      </w:r>
      <w:r w:rsidR="00570271" w:rsidRPr="00DB5447">
        <w:rPr>
          <w:rFonts w:ascii="Symbol" w:hAnsi="Symbol"/>
        </w:rPr>
        <w:t></w:t>
      </w:r>
    </w:p>
    <w:p w14:paraId="05FA365A" w14:textId="0B7EAF84" w:rsidR="00570271" w:rsidRPr="00DB5447" w:rsidRDefault="00CD0943" w:rsidP="00CD0943">
      <w:pPr>
        <w:jc w:val="both"/>
        <w:rPr>
          <w:lang w:val="it-IT"/>
        </w:rPr>
      </w:pPr>
      <w:r>
        <w:t xml:space="preserve">   </w:t>
      </w:r>
      <w:r w:rsidR="00570271">
        <w:t xml:space="preserve"> Nêu được</w:t>
      </w:r>
      <w:r w:rsidR="00570271" w:rsidRPr="00DB5447">
        <w:t xml:space="preserve"> các phương pháp điều chế ank</w:t>
      </w:r>
      <w:r w:rsidR="00570271">
        <w:t>i</w:t>
      </w:r>
      <w:r w:rsidR="00570271" w:rsidRPr="00DB5447">
        <w:t>n</w:t>
      </w:r>
      <w:r w:rsidR="00570271" w:rsidRPr="00DB5447">
        <w:rPr>
          <w:color w:val="000000"/>
        </w:rPr>
        <w:t xml:space="preserve"> </w:t>
      </w:r>
      <w:r w:rsidR="00570271">
        <w:rPr>
          <w:color w:val="000000"/>
        </w:rPr>
        <w:t>.</w:t>
      </w:r>
    </w:p>
    <w:p w14:paraId="6B03DB5B" w14:textId="77777777" w:rsidR="00570271" w:rsidRPr="000A6A3D" w:rsidRDefault="00570271" w:rsidP="00CD0943">
      <w:pPr>
        <w:jc w:val="both"/>
        <w:outlineLvl w:val="0"/>
      </w:pPr>
      <w:r w:rsidRPr="000A6A3D">
        <w:rPr>
          <w:b/>
          <w:bCs/>
        </w:rPr>
        <w:t xml:space="preserve">2. Kỹ năng: </w:t>
      </w:r>
    </w:p>
    <w:p w14:paraId="0E0328E6" w14:textId="2B400962" w:rsidR="00570271" w:rsidRPr="00DB5447" w:rsidRDefault="00CD0943" w:rsidP="00CD0943">
      <w:pPr>
        <w:tabs>
          <w:tab w:val="left" w:leader="dot" w:pos="9540"/>
        </w:tabs>
        <w:jc w:val="both"/>
      </w:pPr>
      <w:r>
        <w:t xml:space="preserve">    </w:t>
      </w:r>
      <w:r w:rsidR="00570271">
        <w:t>V</w:t>
      </w:r>
      <w:r w:rsidR="00570271" w:rsidRPr="00DB5447">
        <w:t>iết được phương trình hóa học minh họa tính chất của ank</w:t>
      </w:r>
      <w:r w:rsidR="00570271">
        <w:t>i</w:t>
      </w:r>
      <w:r w:rsidR="00570271" w:rsidRPr="00DB5447">
        <w:t>n.</w:t>
      </w:r>
    </w:p>
    <w:p w14:paraId="2A44B654" w14:textId="15ED8BD0" w:rsidR="00570271" w:rsidRDefault="00CD0943" w:rsidP="00CD0943">
      <w:pPr>
        <w:tabs>
          <w:tab w:val="left" w:leader="dot" w:pos="9540"/>
        </w:tabs>
        <w:jc w:val="both"/>
      </w:pPr>
      <w:r>
        <w:t xml:space="preserve">    </w:t>
      </w:r>
      <w:r w:rsidR="00570271">
        <w:t>P</w:t>
      </w:r>
      <w:r w:rsidR="00570271" w:rsidRPr="00DB5447">
        <w:t>hân biệt được ank</w:t>
      </w:r>
      <w:r w:rsidR="00570271">
        <w:t>i</w:t>
      </w:r>
      <w:r w:rsidR="00570271" w:rsidRPr="00DB5447">
        <w:t>n với các hidrocacbon đã học.</w:t>
      </w:r>
    </w:p>
    <w:p w14:paraId="291385E4" w14:textId="1F415F59" w:rsidR="00570271" w:rsidRPr="00DB5447" w:rsidRDefault="00CD0943" w:rsidP="00CD0943">
      <w:pPr>
        <w:tabs>
          <w:tab w:val="left" w:leader="dot" w:pos="9540"/>
        </w:tabs>
        <w:jc w:val="both"/>
      </w:pPr>
      <w:r>
        <w:t xml:space="preserve">    </w:t>
      </w:r>
      <w:r w:rsidR="00570271">
        <w:t>Giải được các bài tập về ank</w:t>
      </w:r>
      <w:r w:rsidR="00E57C3F">
        <w:t>i</w:t>
      </w:r>
      <w:r w:rsidR="00570271">
        <w:t>n.</w:t>
      </w:r>
    </w:p>
    <w:p w14:paraId="2AB3ADED" w14:textId="08674FF7" w:rsidR="00A33A53" w:rsidRPr="000A6A3D" w:rsidRDefault="00A33A53" w:rsidP="00CD0943">
      <w:pPr>
        <w:jc w:val="both"/>
        <w:rPr>
          <w:lang w:val="vi-VN"/>
        </w:rPr>
      </w:pPr>
      <w:r w:rsidRPr="000A6A3D">
        <w:rPr>
          <w:b/>
          <w:bCs/>
        </w:rPr>
        <w:t>3. Thái độ</w:t>
      </w:r>
      <w:r w:rsidR="000D7FDD">
        <w:rPr>
          <w:b/>
          <w:bCs/>
        </w:rPr>
        <w:t>:</w:t>
      </w:r>
    </w:p>
    <w:p w14:paraId="4A241884" w14:textId="29F38C49" w:rsidR="00A33A53" w:rsidRPr="000A6A3D" w:rsidRDefault="00CD0943"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A33A53" w:rsidRPr="000A6A3D">
        <w:rPr>
          <w:color w:val="000000"/>
        </w:rPr>
        <w:t>inh có</w:t>
      </w:r>
      <w:r w:rsidR="00A33A53" w:rsidRPr="000A6A3D">
        <w:rPr>
          <w:color w:val="000000"/>
          <w:lang w:val="vi-VN"/>
        </w:rPr>
        <w:t xml:space="preserve"> </w:t>
      </w:r>
      <w:r w:rsidR="00A33A53" w:rsidRPr="000A6A3D">
        <w:rPr>
          <w:bCs/>
        </w:rPr>
        <w:t>lòng say mê học tập, biết vận dụng những kiến thức được học vào cuộc sống</w:t>
      </w:r>
      <w:r w:rsidR="00A33A53" w:rsidRPr="000A6A3D">
        <w:rPr>
          <w:bCs/>
          <w:lang w:val="vi-VN"/>
        </w:rPr>
        <w:t>, có</w:t>
      </w:r>
      <w:r w:rsidR="00A33A53" w:rsidRPr="000A6A3D">
        <w:rPr>
          <w:bCs/>
        </w:rPr>
        <w:t xml:space="preserve"> </w:t>
      </w:r>
      <w:r w:rsidR="00A33A53" w:rsidRPr="000A6A3D">
        <w:rPr>
          <w:color w:val="000000"/>
        </w:rPr>
        <w:t>tư duy khoa học, logic trước các sự vật hiện tượng trong tự nhiên</w:t>
      </w:r>
      <w:r w:rsidR="00A33A53" w:rsidRPr="000A6A3D">
        <w:rPr>
          <w:color w:val="000000"/>
          <w:lang w:val="vi-VN"/>
        </w:rPr>
        <w:t>,</w:t>
      </w:r>
      <w:r w:rsidR="00A33A53" w:rsidRPr="000A6A3D">
        <w:rPr>
          <w:bCs/>
        </w:rPr>
        <w:t xml:space="preserve"> có ý thức bảo vệ môi trường và tài</w:t>
      </w:r>
      <w:r w:rsidR="00A33A53" w:rsidRPr="000A6A3D">
        <w:rPr>
          <w:color w:val="000000"/>
        </w:rPr>
        <w:t xml:space="preserve"> </w:t>
      </w:r>
      <w:r w:rsidR="00A33A53" w:rsidRPr="000A6A3D">
        <w:rPr>
          <w:bCs/>
        </w:rPr>
        <w:t xml:space="preserve">nguyên, sử dụng </w:t>
      </w:r>
      <w:r w:rsidR="00113F9F">
        <w:rPr>
          <w:bCs/>
        </w:rPr>
        <w:t>hợp lý</w:t>
      </w:r>
      <w:r w:rsidR="00A33A53" w:rsidRPr="000A6A3D">
        <w:rPr>
          <w:bCs/>
        </w:rPr>
        <w:t xml:space="preserve"> tài nguyên.</w:t>
      </w:r>
    </w:p>
    <w:p w14:paraId="65CD5B5D" w14:textId="77777777" w:rsidR="00A33A53" w:rsidRPr="000A6A3D" w:rsidRDefault="00A33A53" w:rsidP="000A6A3D">
      <w:pPr>
        <w:rPr>
          <w:b/>
          <w:lang w:val="it-IT"/>
        </w:rPr>
      </w:pPr>
      <w:r w:rsidRPr="000A6A3D">
        <w:rPr>
          <w:b/>
          <w:lang w:val="it-IT"/>
        </w:rPr>
        <w:t>Đồ dùng và phương tiện dạy học:</w:t>
      </w:r>
    </w:p>
    <w:p w14:paraId="1236EFB5" w14:textId="7E737EE2" w:rsidR="00A33A53" w:rsidRPr="000A6A3D" w:rsidRDefault="00A33A53" w:rsidP="000A6A3D">
      <w:pPr>
        <w:rPr>
          <w:lang w:val="it-IT"/>
        </w:rPr>
      </w:pPr>
      <w:r w:rsidRPr="000A6A3D">
        <w:rPr>
          <w:lang w:val="it-IT"/>
        </w:rPr>
        <w:t>Máy chiếu, màn ảnh, máy tính, bảng, phấn.</w:t>
      </w:r>
    </w:p>
    <w:p w14:paraId="60969BF6" w14:textId="77777777" w:rsidR="00A33A53" w:rsidRPr="000A6A3D" w:rsidRDefault="00A33A53" w:rsidP="000A6A3D">
      <w:pPr>
        <w:rPr>
          <w:lang w:val="it-IT"/>
        </w:rPr>
      </w:pPr>
      <w:r w:rsidRPr="000A6A3D">
        <w:rPr>
          <w:b/>
          <w:lang w:val="it-IT"/>
        </w:rPr>
        <w:t xml:space="preserve">I. Ổn định lớp học:                                                 </w:t>
      </w:r>
      <w:r w:rsidRPr="000A6A3D">
        <w:rPr>
          <w:lang w:val="it-IT"/>
        </w:rPr>
        <w:t>Thời gian:  05 phút.</w:t>
      </w:r>
    </w:p>
    <w:p w14:paraId="0CEA28D4" w14:textId="77777777" w:rsidR="00A33A53" w:rsidRPr="000A6A3D" w:rsidRDefault="00A33A53" w:rsidP="000A6A3D">
      <w:pPr>
        <w:rPr>
          <w:lang w:val="it-IT"/>
        </w:rPr>
      </w:pPr>
      <w:r w:rsidRPr="000A6A3D">
        <w:rPr>
          <w:lang w:val="it-IT"/>
        </w:rPr>
        <w:t>Số học sinh vắng:…………Tên:……………………………………………………..................................</w:t>
      </w:r>
    </w:p>
    <w:p w14:paraId="0E2CF52E" w14:textId="77777777" w:rsidR="00A33A53" w:rsidRPr="000A6A3D" w:rsidRDefault="00A33A53" w:rsidP="000A6A3D">
      <w:pPr>
        <w:rPr>
          <w:lang w:val="it-IT"/>
        </w:rPr>
      </w:pPr>
      <w:r w:rsidRPr="000A6A3D">
        <w:rPr>
          <w:lang w:val="it-IT"/>
        </w:rPr>
        <w:t>......................................................................................................................................................................</w:t>
      </w:r>
    </w:p>
    <w:p w14:paraId="6DC6A6F9" w14:textId="77777777" w:rsidR="00A33A53" w:rsidRPr="000A6A3D" w:rsidRDefault="00A33A53" w:rsidP="000A6A3D">
      <w:pPr>
        <w:rPr>
          <w:b/>
          <w:lang w:val="sv-SE"/>
        </w:rPr>
      </w:pPr>
      <w:r w:rsidRPr="000A6A3D">
        <w:rPr>
          <w:b/>
          <w:lang w:val="sv-SE"/>
        </w:rPr>
        <w:t>II. Thực hiện bài học:</w:t>
      </w:r>
    </w:p>
    <w:p w14:paraId="7900804F" w14:textId="77777777" w:rsidR="00A33A53" w:rsidRPr="000A6A3D" w:rsidRDefault="00A33A53"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3A53" w:rsidRPr="000A6A3D" w14:paraId="1E17194C"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475F98" w14:textId="77777777" w:rsidR="00A33A53" w:rsidRPr="000A6A3D" w:rsidRDefault="00A33A53"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2B1EAB" w14:textId="77777777" w:rsidR="00A33A53" w:rsidRPr="000A6A3D" w:rsidRDefault="00A33A53"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2E70" w14:textId="77777777" w:rsidR="00A33A53" w:rsidRPr="000A6A3D" w:rsidRDefault="00A33A53"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B62787" w14:textId="77777777" w:rsidR="00A33A53" w:rsidRPr="000A6A3D" w:rsidRDefault="00A33A53" w:rsidP="000A6A3D">
            <w:pPr>
              <w:jc w:val="center"/>
              <w:rPr>
                <w:lang w:val="de-DE"/>
              </w:rPr>
            </w:pPr>
            <w:r w:rsidRPr="000A6A3D">
              <w:rPr>
                <w:lang w:val="de-DE"/>
              </w:rPr>
              <w:t>Thời gian</w:t>
            </w:r>
          </w:p>
        </w:tc>
      </w:tr>
      <w:tr w:rsidR="00A33A53" w:rsidRPr="000A6A3D" w14:paraId="3443F62D"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23560" w14:textId="77777777" w:rsidR="00A33A53" w:rsidRPr="000A6A3D" w:rsidRDefault="00A33A53"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3689A0" w14:textId="77777777" w:rsidR="00A33A53" w:rsidRPr="000A6A3D" w:rsidRDefault="00A33A53"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4AB2BE"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3B7E0EA"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3C4C32" w14:textId="77777777" w:rsidR="00A33A53" w:rsidRPr="000A6A3D" w:rsidRDefault="00A33A53" w:rsidP="000A6A3D">
            <w:pPr>
              <w:jc w:val="center"/>
              <w:rPr>
                <w:lang w:val="de-DE"/>
              </w:rPr>
            </w:pPr>
          </w:p>
        </w:tc>
      </w:tr>
      <w:tr w:rsidR="00A33A53" w:rsidRPr="000A6A3D" w14:paraId="1F0AA9CC"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2E47F849" w14:textId="77777777" w:rsidR="00A33A53" w:rsidRPr="000A6A3D" w:rsidRDefault="00A33A53"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0CDD7E" w14:textId="77777777" w:rsidR="00A33A53" w:rsidRPr="000A6A3D" w:rsidRDefault="00A33A53" w:rsidP="000A6A3D">
            <w:pPr>
              <w:rPr>
                <w:lang w:val="de-DE"/>
              </w:rPr>
            </w:pPr>
            <w:r w:rsidRPr="000A6A3D">
              <w:rPr>
                <w:b/>
                <w:bCs/>
                <w:u w:val="single"/>
                <w:lang w:val="de-DE"/>
              </w:rPr>
              <w:t>Dẫn nhập</w:t>
            </w:r>
          </w:p>
          <w:p w14:paraId="7A99DD7F" w14:textId="11E71428" w:rsidR="00A33A53" w:rsidRDefault="00A33A53" w:rsidP="000A6A3D">
            <w:pPr>
              <w:jc w:val="both"/>
              <w:rPr>
                <w:iCs/>
                <w:lang w:val="de-DE"/>
              </w:rPr>
            </w:pPr>
            <w:r w:rsidRPr="000A6A3D">
              <w:rPr>
                <w:iCs/>
                <w:lang w:val="de-DE"/>
              </w:rPr>
              <w:t xml:space="preserve">- </w:t>
            </w:r>
            <w:r w:rsidR="00FB5F89">
              <w:rPr>
                <w:iCs/>
                <w:lang w:val="de-DE"/>
              </w:rPr>
              <w:t>Kiểm tra bài cũ</w:t>
            </w:r>
            <w:r w:rsidRPr="000A6A3D">
              <w:rPr>
                <w:iCs/>
                <w:lang w:val="de-DE"/>
              </w:rPr>
              <w:t>.</w:t>
            </w:r>
          </w:p>
          <w:p w14:paraId="68FCF27C" w14:textId="77777777" w:rsidR="00FB5F89" w:rsidRDefault="00FB5F89" w:rsidP="000A6A3D">
            <w:pPr>
              <w:jc w:val="both"/>
              <w:rPr>
                <w:iCs/>
                <w:lang w:val="de-DE"/>
              </w:rPr>
            </w:pPr>
          </w:p>
          <w:p w14:paraId="4AEF627A" w14:textId="77777777" w:rsidR="00FB5F89" w:rsidRPr="000A6A3D" w:rsidRDefault="00FB5F89" w:rsidP="000A6A3D">
            <w:pPr>
              <w:jc w:val="both"/>
              <w:rPr>
                <w:iCs/>
                <w:lang w:val="de-DE"/>
              </w:rPr>
            </w:pPr>
          </w:p>
          <w:p w14:paraId="7BD35036" w14:textId="27204AE9" w:rsidR="00A33A53" w:rsidRPr="000A6A3D" w:rsidRDefault="00A33A53" w:rsidP="00FB5F89">
            <w:pPr>
              <w:jc w:val="both"/>
              <w:rPr>
                <w:lang w:val="de-DE"/>
              </w:rPr>
            </w:pPr>
            <w:r w:rsidRPr="000A6A3D">
              <w:rPr>
                <w:iCs/>
                <w:lang w:val="de-DE"/>
              </w:rPr>
              <w:t xml:space="preserve">- Giới thiệu </w:t>
            </w:r>
            <w:r w:rsidR="00FB5F89">
              <w:rPr>
                <w:iCs/>
                <w:lang w:val="de-DE"/>
              </w:rPr>
              <w:t>ứng dụng của ankin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B92A37" w14:textId="77777777" w:rsidR="00A33A53" w:rsidRPr="000A6A3D" w:rsidRDefault="00A33A53" w:rsidP="00D116B1">
            <w:pPr>
              <w:jc w:val="both"/>
              <w:rPr>
                <w:lang w:val="de-DE"/>
              </w:rPr>
            </w:pPr>
          </w:p>
          <w:p w14:paraId="4618F734" w14:textId="48AC120C" w:rsidR="00A33A53" w:rsidRPr="000A6A3D" w:rsidRDefault="00FB5F89" w:rsidP="00D116B1">
            <w:pPr>
              <w:jc w:val="both"/>
              <w:rPr>
                <w:lang w:val="de-DE"/>
              </w:rPr>
            </w:pPr>
            <w:r>
              <w:rPr>
                <w:lang w:val="de-DE"/>
              </w:rPr>
              <w:t>- Đặt câu hỏi kiểm tra bài cũ, n</w:t>
            </w:r>
            <w:r w:rsidR="00A33A53" w:rsidRPr="000A6A3D">
              <w:rPr>
                <w:lang w:val="de-DE"/>
              </w:rPr>
              <w:t xml:space="preserve">hận xét câu trả lời của </w:t>
            </w:r>
            <w:r>
              <w:rPr>
                <w:lang w:val="de-DE"/>
              </w:rPr>
              <w:t>HS</w:t>
            </w:r>
            <w:r w:rsidR="00A33A53" w:rsidRPr="000A6A3D">
              <w:rPr>
                <w:lang w:val="de-DE"/>
              </w:rPr>
              <w:t>.</w:t>
            </w:r>
          </w:p>
          <w:p w14:paraId="46D06307" w14:textId="77777777" w:rsidR="00A33A53" w:rsidRPr="000A6A3D" w:rsidRDefault="00A33A53"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373D4EA" w14:textId="77777777" w:rsidR="00A33A53" w:rsidRPr="000A6A3D" w:rsidRDefault="00A33A53" w:rsidP="00D116B1">
            <w:pPr>
              <w:jc w:val="both"/>
              <w:rPr>
                <w:lang w:val="de-DE"/>
              </w:rPr>
            </w:pPr>
          </w:p>
          <w:p w14:paraId="3F47FB2D" w14:textId="3EDF1087" w:rsidR="00A33A53" w:rsidRPr="000A6A3D" w:rsidRDefault="00A33A53"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477BB79A" w14:textId="77777777" w:rsidR="00A33A53" w:rsidRPr="000A6A3D" w:rsidRDefault="00A33A53" w:rsidP="00D116B1">
            <w:pPr>
              <w:jc w:val="both"/>
              <w:rPr>
                <w:lang w:val="de-DE"/>
              </w:rPr>
            </w:pPr>
          </w:p>
          <w:p w14:paraId="703F6902" w14:textId="77777777" w:rsidR="00A33A53" w:rsidRPr="000A6A3D" w:rsidRDefault="00A33A53"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AC584E" w14:textId="77777777" w:rsidR="00A33A53" w:rsidRPr="000A6A3D" w:rsidRDefault="00A33A53" w:rsidP="000A6A3D">
            <w:pPr>
              <w:rPr>
                <w:lang w:val="de-DE"/>
              </w:rPr>
            </w:pPr>
          </w:p>
          <w:p w14:paraId="2DC47570" w14:textId="2A87092B" w:rsidR="00A33A53" w:rsidRPr="000A6A3D" w:rsidRDefault="00CD0943" w:rsidP="000A6A3D">
            <w:pPr>
              <w:jc w:val="center"/>
              <w:rPr>
                <w:lang w:val="pt-BR"/>
              </w:rPr>
            </w:pPr>
            <w:r>
              <w:rPr>
                <w:lang w:val="pt-BR"/>
              </w:rPr>
              <w:t>8</w:t>
            </w:r>
          </w:p>
          <w:p w14:paraId="64DA2001" w14:textId="77777777" w:rsidR="00A33A53" w:rsidRPr="000A6A3D" w:rsidRDefault="00A33A53" w:rsidP="000A6A3D">
            <w:pPr>
              <w:jc w:val="center"/>
              <w:rPr>
                <w:lang w:val="de-DE"/>
              </w:rPr>
            </w:pPr>
            <w:r w:rsidRPr="000A6A3D">
              <w:rPr>
                <w:lang w:val="pt-BR"/>
              </w:rPr>
              <w:t>phút</w:t>
            </w:r>
            <w:r w:rsidRPr="000A6A3D">
              <w:rPr>
                <w:lang w:val="de-DE"/>
              </w:rPr>
              <w:t xml:space="preserve"> </w:t>
            </w:r>
          </w:p>
        </w:tc>
      </w:tr>
      <w:tr w:rsidR="00D00D10" w:rsidRPr="000A6A3D" w14:paraId="712F0E69"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720AC01" w14:textId="77777777" w:rsidR="00D00D10" w:rsidRPr="000A6A3D" w:rsidRDefault="00D00D10"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B73ABB5" w14:textId="77777777" w:rsidR="00D00D10" w:rsidRPr="00E57C3F" w:rsidRDefault="00D00D10" w:rsidP="000A6A3D">
            <w:pPr>
              <w:rPr>
                <w:b/>
                <w:bCs/>
                <w:u w:val="single"/>
                <w:lang w:val="nb-NO"/>
              </w:rPr>
            </w:pPr>
            <w:r w:rsidRPr="00E57C3F">
              <w:rPr>
                <w:b/>
                <w:bCs/>
                <w:u w:val="single"/>
                <w:lang w:val="nb-NO"/>
              </w:rPr>
              <w:t>Giảng bài mới</w:t>
            </w:r>
          </w:p>
          <w:p w14:paraId="2ACCFBEA"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4" w:name="_Toc8233471"/>
            <w:r w:rsidRPr="00135BC7">
              <w:rPr>
                <w:rFonts w:ascii="Times New Roman" w:hAnsi="Times New Roman"/>
                <w:b/>
                <w:sz w:val="24"/>
                <w:u w:val="single"/>
              </w:rPr>
              <w:t>Đồng đẳng – đồng phân – danh pháp</w:t>
            </w:r>
            <w:bookmarkEnd w:id="24"/>
            <w:r w:rsidRPr="00135BC7">
              <w:rPr>
                <w:rFonts w:ascii="Times New Roman" w:hAnsi="Times New Roman"/>
                <w:b/>
                <w:sz w:val="24"/>
                <w:u w:val="single"/>
              </w:rPr>
              <w:t xml:space="preserve"> </w:t>
            </w:r>
          </w:p>
          <w:p w14:paraId="14E91701" w14:textId="77777777" w:rsidR="00D00D10" w:rsidRPr="00E57C3F" w:rsidRDefault="00D00D10" w:rsidP="00E57C3F">
            <w:pPr>
              <w:pStyle w:val="Heading3"/>
              <w:ind w:left="480" w:hanging="480"/>
            </w:pPr>
            <w:bookmarkStart w:id="25" w:name="_Toc8233472"/>
            <w:r w:rsidRPr="00E57C3F">
              <w:t>1.1. Đồng đẳng</w:t>
            </w:r>
            <w:bookmarkEnd w:id="25"/>
          </w:p>
          <w:p w14:paraId="00625569" w14:textId="77777777" w:rsidR="00D00D10" w:rsidRPr="00E57C3F" w:rsidRDefault="00D00D10" w:rsidP="00135BC7">
            <w:pPr>
              <w:jc w:val="both"/>
            </w:pPr>
            <w:r w:rsidRPr="00E57C3F">
              <w:t>Công thức chung : C</w:t>
            </w:r>
            <w:r w:rsidRPr="00E57C3F">
              <w:rPr>
                <w:vertAlign w:val="subscript"/>
              </w:rPr>
              <w:t>n</w:t>
            </w:r>
            <w:r w:rsidRPr="00E57C3F">
              <w:t>H</w:t>
            </w:r>
            <w:r w:rsidRPr="00E57C3F">
              <w:rPr>
                <w:vertAlign w:val="subscript"/>
              </w:rPr>
              <w:t>2n-2</w:t>
            </w:r>
            <w:r w:rsidRPr="00E57C3F">
              <w:t xml:space="preserve">  (n  </w:t>
            </w:r>
            <w:r w:rsidRPr="00E57C3F">
              <w:rPr>
                <w:noProof/>
                <w:position w:val="-4"/>
              </w:rPr>
              <w:drawing>
                <wp:inline distT="0" distB="0" distL="0" distR="0" wp14:anchorId="46B8E2E7" wp14:editId="3DE58D09">
                  <wp:extent cx="123825" cy="152400"/>
                  <wp:effectExtent l="0" t="0" r="9525"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E57C3F">
              <w:t xml:space="preserve"> 2)</w:t>
            </w:r>
            <w:r w:rsidRPr="00E57C3F">
              <w:rPr>
                <w:noProof/>
                <w:position w:val="-4"/>
              </w:rPr>
              <w:drawing>
                <wp:inline distT="0" distB="0" distL="0" distR="0" wp14:anchorId="2A60794C" wp14:editId="521A2915">
                  <wp:extent cx="114300" cy="18097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E57C3F">
              <w:t xml:space="preserve">           </w:t>
            </w:r>
          </w:p>
          <w:p w14:paraId="57735D22" w14:textId="77777777" w:rsidR="00D00D10" w:rsidRPr="00E57C3F" w:rsidRDefault="00D00D10" w:rsidP="00135BC7">
            <w:pPr>
              <w:jc w:val="both"/>
            </w:pPr>
            <w:r w:rsidRPr="00E57C3F">
              <w:t>Ankin là những hydrocacbon không no có 1 liên kết ba (</w:t>
            </w:r>
            <w:r w:rsidRPr="00E57C3F">
              <w:sym w:font="Symbol" w:char="F0BA"/>
            </w:r>
            <w:r w:rsidRPr="00E57C3F">
              <w:t>) trong phân tử.</w:t>
            </w:r>
          </w:p>
          <w:p w14:paraId="7FC8BFD6" w14:textId="77777777" w:rsidR="00D00D10" w:rsidRPr="00E57C3F" w:rsidRDefault="00D00D10" w:rsidP="00E57C3F">
            <w:pPr>
              <w:pStyle w:val="Heading3"/>
              <w:ind w:left="480" w:hanging="480"/>
            </w:pPr>
            <w:bookmarkStart w:id="26" w:name="_Toc8233473"/>
            <w:r w:rsidRPr="00E57C3F">
              <w:t>1.2. Đồng phân</w:t>
            </w:r>
            <w:bookmarkEnd w:id="26"/>
            <w:r w:rsidRPr="00E57C3F">
              <w:t xml:space="preserve">  </w:t>
            </w:r>
          </w:p>
          <w:p w14:paraId="25A01BBC" w14:textId="77777777" w:rsidR="00D00D10" w:rsidRPr="00E57C3F" w:rsidRDefault="00D00D10" w:rsidP="00E57C3F">
            <w:pPr>
              <w:spacing w:before="120"/>
              <w:jc w:val="both"/>
            </w:pPr>
            <w:r w:rsidRPr="00E57C3F">
              <w:rPr>
                <w:b/>
                <w:bCs/>
              </w:rPr>
              <w:t>Lưu ý:</w:t>
            </w:r>
            <w:r w:rsidRPr="00E57C3F">
              <w:t xml:space="preserve"> </w:t>
            </w:r>
            <w:r w:rsidRPr="00E57C3F">
              <w:rPr>
                <w:i/>
                <w:iCs/>
              </w:rPr>
              <w:t>Ankin không có đồng phân cis-trans như anken</w:t>
            </w:r>
          </w:p>
          <w:p w14:paraId="0A54C854" w14:textId="77777777" w:rsidR="00D00D10" w:rsidRPr="00E57C3F" w:rsidRDefault="00D00D10" w:rsidP="00E57C3F">
            <w:pPr>
              <w:pStyle w:val="Heading3"/>
              <w:ind w:left="480" w:hanging="480"/>
            </w:pPr>
            <w:bookmarkStart w:id="27" w:name="_Toc8233474"/>
            <w:r w:rsidRPr="00E57C3F">
              <w:t>1.3. Danh pháp</w:t>
            </w:r>
            <w:bookmarkEnd w:id="27"/>
          </w:p>
          <w:p w14:paraId="7195E780" w14:textId="77777777" w:rsidR="00D00D10" w:rsidRPr="00E57C3F" w:rsidRDefault="00D00D10" w:rsidP="00E57C3F">
            <w:pPr>
              <w:pStyle w:val="Heading4"/>
              <w:rPr>
                <w:sz w:val="24"/>
                <w:szCs w:val="24"/>
              </w:rPr>
            </w:pPr>
            <w:r w:rsidRPr="00E57C3F">
              <w:rPr>
                <w:sz w:val="24"/>
                <w:szCs w:val="24"/>
              </w:rPr>
              <w:t xml:space="preserve">1.3.1. Tên thông thường </w:t>
            </w:r>
          </w:p>
          <w:p w14:paraId="0A394E67" w14:textId="77777777" w:rsidR="00D00D10" w:rsidRPr="00135BC7" w:rsidRDefault="00D00D10" w:rsidP="00E57C3F">
            <w:pPr>
              <w:pStyle w:val="Heading4"/>
              <w:rPr>
                <w:b/>
                <w:sz w:val="24"/>
                <w:szCs w:val="24"/>
              </w:rPr>
            </w:pPr>
            <w:r w:rsidRPr="00135BC7">
              <w:rPr>
                <w:b/>
                <w:sz w:val="24"/>
                <w:szCs w:val="24"/>
              </w:rPr>
              <w:t xml:space="preserve">1.3.2. Tên thay thế </w:t>
            </w:r>
          </w:p>
          <w:p w14:paraId="2FBEFB35" w14:textId="77777777" w:rsidR="00D00D10" w:rsidRPr="00E57C3F" w:rsidRDefault="00D00D10" w:rsidP="00E57C3F">
            <w:pPr>
              <w:spacing w:before="120"/>
              <w:jc w:val="both"/>
              <w:rPr>
                <w:b/>
              </w:rPr>
            </w:pPr>
            <w:r w:rsidRPr="00E57C3F">
              <w:t xml:space="preserve">Tên ankin: </w:t>
            </w:r>
            <w:r w:rsidRPr="00E57C3F">
              <w:rPr>
                <w:b/>
              </w:rPr>
              <w:t>Chỉ số nhánh - Tên nhánh – ank- vị trí liên kết ba-in</w:t>
            </w:r>
          </w:p>
          <w:p w14:paraId="2C331E07"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8" w:name="_Toc8233475"/>
            <w:r w:rsidRPr="00135BC7">
              <w:rPr>
                <w:rFonts w:ascii="Times New Roman" w:hAnsi="Times New Roman"/>
                <w:b/>
                <w:sz w:val="24"/>
                <w:u w:val="single"/>
              </w:rPr>
              <w:t>Tính chất vật lý</w:t>
            </w:r>
            <w:bookmarkEnd w:id="28"/>
            <w:r w:rsidRPr="00135BC7">
              <w:rPr>
                <w:rFonts w:ascii="Times New Roman" w:hAnsi="Times New Roman"/>
                <w:b/>
                <w:sz w:val="24"/>
                <w:u w:val="single"/>
              </w:rPr>
              <w:t xml:space="preserve"> </w:t>
            </w:r>
          </w:p>
          <w:p w14:paraId="49FA9CED" w14:textId="77777777" w:rsidR="00D00D10" w:rsidRPr="004023E1"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9" w:name="_Toc8233476"/>
            <w:r w:rsidRPr="004023E1">
              <w:rPr>
                <w:rFonts w:ascii="Times New Roman" w:hAnsi="Times New Roman"/>
                <w:b/>
                <w:sz w:val="24"/>
                <w:u w:val="single"/>
              </w:rPr>
              <w:lastRenderedPageBreak/>
              <w:t>Tính chất hóa học</w:t>
            </w:r>
            <w:bookmarkEnd w:id="29"/>
          </w:p>
          <w:p w14:paraId="6E9431ED" w14:textId="77777777" w:rsidR="00D00D10" w:rsidRPr="00E57C3F" w:rsidRDefault="00D00D10" w:rsidP="00E57C3F">
            <w:pPr>
              <w:pStyle w:val="Heading3"/>
              <w:ind w:left="480" w:hanging="480"/>
            </w:pPr>
            <w:bookmarkStart w:id="30" w:name="_Toc8233477"/>
            <w:r w:rsidRPr="00E57C3F">
              <w:t>3.1. Phản ứng cộng</w:t>
            </w:r>
            <w:bookmarkEnd w:id="30"/>
          </w:p>
          <w:p w14:paraId="464C417D" w14:textId="77777777" w:rsidR="00D00D10" w:rsidRPr="004023E1" w:rsidRDefault="00D00D10" w:rsidP="00E57C3F">
            <w:pPr>
              <w:pStyle w:val="Heading4"/>
              <w:rPr>
                <w:b/>
                <w:sz w:val="24"/>
                <w:szCs w:val="24"/>
              </w:rPr>
            </w:pPr>
            <w:r w:rsidRPr="004023E1">
              <w:rPr>
                <w:b/>
                <w:sz w:val="24"/>
                <w:szCs w:val="24"/>
              </w:rPr>
              <w:t>3.1.1. Cộng hydro</w:t>
            </w:r>
          </w:p>
          <w:p w14:paraId="3BBFDF79" w14:textId="782F693D" w:rsidR="00D00D10" w:rsidRPr="00E57C3F" w:rsidRDefault="00D00D10" w:rsidP="00E57C3F">
            <w:pPr>
              <w:spacing w:before="120"/>
              <w:jc w:val="both"/>
              <w:rPr>
                <w:lang w:val="pt-BR"/>
              </w:rPr>
            </w:pPr>
            <w:r>
              <w:rPr>
                <w:lang w:val="pt-BR"/>
              </w:rPr>
              <w:t xml:space="preserve">     </w:t>
            </w:r>
            <w:r w:rsidRPr="00E57C3F">
              <w:rPr>
                <w:lang w:val="pt-BR"/>
              </w:rPr>
              <w:t>C</w:t>
            </w:r>
            <w:r w:rsidRPr="00E57C3F">
              <w:rPr>
                <w:vertAlign w:val="subscript"/>
                <w:lang w:val="pt-BR"/>
              </w:rPr>
              <w:t>n</w:t>
            </w:r>
            <w:r w:rsidRPr="00E57C3F">
              <w:rPr>
                <w:lang w:val="pt-BR"/>
              </w:rPr>
              <w:t>H</w:t>
            </w:r>
            <w:r w:rsidRPr="00E57C3F">
              <w:rPr>
                <w:vertAlign w:val="subscript"/>
                <w:lang w:val="pt-BR"/>
              </w:rPr>
              <w:t xml:space="preserve">2n – 2 </w:t>
            </w:r>
            <w:r w:rsidRPr="00E57C3F">
              <w:rPr>
                <w:lang w:val="pt-BR"/>
              </w:rPr>
              <w:t>+ 2H</w:t>
            </w:r>
            <w:r w:rsidRPr="00E57C3F">
              <w:rPr>
                <w:vertAlign w:val="subscript"/>
                <w:lang w:val="pt-BR"/>
              </w:rPr>
              <w:t>2</w:t>
            </w:r>
            <w:r w:rsidRPr="00E57C3F">
              <w:rPr>
                <w:lang w:val="pt-BR"/>
              </w:rPr>
              <w:t xml:space="preserve"> </w:t>
            </w:r>
            <w:r w:rsidRPr="00E57C3F">
              <w:rPr>
                <w:b/>
                <w:bCs/>
                <w:i/>
                <w:iCs/>
                <w:noProof/>
                <w:position w:val="-6"/>
              </w:rPr>
              <w:drawing>
                <wp:inline distT="0" distB="0" distL="0" distR="0" wp14:anchorId="1AE2E1FB" wp14:editId="0D0409D7">
                  <wp:extent cx="447675" cy="200025"/>
                  <wp:effectExtent l="0" t="0" r="9525" b="9525"/>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7675" cy="200025"/>
                          </a:xfrm>
                          <a:prstGeom prst="rect">
                            <a:avLst/>
                          </a:prstGeom>
                          <a:noFill/>
                          <a:ln>
                            <a:noFill/>
                          </a:ln>
                        </pic:spPr>
                      </pic:pic>
                    </a:graphicData>
                  </a:graphic>
                </wp:inline>
              </w:drawing>
            </w:r>
            <w:r w:rsidRPr="00E57C3F">
              <w:rPr>
                <w:lang w:val="pt-BR"/>
              </w:rPr>
              <w:t xml:space="preserve">  C</w:t>
            </w:r>
            <w:r w:rsidRPr="00E57C3F">
              <w:rPr>
                <w:vertAlign w:val="subscript"/>
                <w:lang w:val="pt-BR"/>
              </w:rPr>
              <w:t>n</w:t>
            </w:r>
            <w:r w:rsidRPr="00E57C3F">
              <w:rPr>
                <w:lang w:val="pt-BR"/>
              </w:rPr>
              <w:t>H</w:t>
            </w:r>
            <w:r w:rsidRPr="00E57C3F">
              <w:rPr>
                <w:vertAlign w:val="subscript"/>
                <w:lang w:val="pt-BR"/>
              </w:rPr>
              <w:t>2n+2</w:t>
            </w:r>
          </w:p>
          <w:p w14:paraId="4AECE672" w14:textId="77777777" w:rsidR="00D00D10" w:rsidRPr="00E57C3F" w:rsidRDefault="00D00D10" w:rsidP="00E57C3F">
            <w:pPr>
              <w:spacing w:before="120"/>
              <w:jc w:val="both"/>
              <w:rPr>
                <w:i/>
                <w:iCs/>
                <w:lang w:val="pt-BR"/>
              </w:rPr>
            </w:pPr>
            <w:r w:rsidRPr="00E57C3F">
              <w:rPr>
                <w:i/>
                <w:iCs/>
                <w:lang w:val="pt-BR"/>
              </w:rPr>
              <w:t>Lưu ý: Với xúc tác Pd/PbCO</w:t>
            </w:r>
            <w:r w:rsidRPr="00E57C3F">
              <w:rPr>
                <w:i/>
                <w:iCs/>
                <w:vertAlign w:val="subscript"/>
                <w:lang w:val="pt-BR"/>
              </w:rPr>
              <w:t>3</w:t>
            </w:r>
            <w:r w:rsidRPr="00E57C3F">
              <w:rPr>
                <w:i/>
                <w:iCs/>
                <w:lang w:val="pt-BR"/>
              </w:rPr>
              <w:t xml:space="preserve"> hoặc Pd/BaSO</w:t>
            </w:r>
            <w:r w:rsidRPr="00E57C3F">
              <w:rPr>
                <w:i/>
                <w:iCs/>
                <w:vertAlign w:val="subscript"/>
                <w:lang w:val="pt-BR"/>
              </w:rPr>
              <w:t>4</w:t>
            </w:r>
            <w:r w:rsidRPr="00E57C3F">
              <w:rPr>
                <w:i/>
                <w:iCs/>
                <w:lang w:val="pt-BR"/>
              </w:rPr>
              <w:t xml:space="preserve">  thì chỉ thu được anken.</w:t>
            </w:r>
          </w:p>
          <w:p w14:paraId="38D4C895" w14:textId="77777777" w:rsidR="00D00D10" w:rsidRPr="004023E1" w:rsidRDefault="00D00D10" w:rsidP="00E57C3F">
            <w:pPr>
              <w:pStyle w:val="Heading4"/>
              <w:rPr>
                <w:b/>
                <w:sz w:val="24"/>
                <w:szCs w:val="24"/>
              </w:rPr>
            </w:pPr>
            <w:r w:rsidRPr="004023E1">
              <w:rPr>
                <w:b/>
                <w:sz w:val="24"/>
                <w:szCs w:val="24"/>
              </w:rPr>
              <w:t>3.1.2. Cộng Brom, Clo</w:t>
            </w:r>
          </w:p>
          <w:p w14:paraId="1BA2FC53" w14:textId="4DE54C0F" w:rsidR="00D00D10" w:rsidRPr="00E57C3F" w:rsidRDefault="00D00D10" w:rsidP="004023E1">
            <w:pPr>
              <w:spacing w:before="120"/>
              <w:jc w:val="both"/>
            </w:pPr>
            <w:r>
              <w:t xml:space="preserve">      </w:t>
            </w:r>
            <w:r w:rsidRPr="00E57C3F">
              <w:t xml:space="preserve">CH </w:t>
            </w:r>
            <w:r w:rsidRPr="00E57C3F">
              <w:rPr>
                <w:b/>
                <w:bCs/>
                <w:i/>
                <w:iCs/>
                <w:noProof/>
                <w:position w:val="-2"/>
              </w:rPr>
              <w:drawing>
                <wp:inline distT="0" distB="0" distL="0" distR="0" wp14:anchorId="06303605" wp14:editId="0295065B">
                  <wp:extent cx="123825" cy="114300"/>
                  <wp:effectExtent l="0" t="0" r="9525"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t xml:space="preserve"> CH + Br</w:t>
            </w:r>
            <w:r w:rsidRPr="00E57C3F">
              <w:rPr>
                <w:vertAlign w:val="subscript"/>
              </w:rPr>
              <w:t>2</w:t>
            </w:r>
            <w:r w:rsidRPr="00E57C3F">
              <w:t>(dd)</w:t>
            </w:r>
            <w:r w:rsidRPr="00E57C3F">
              <w:rPr>
                <w:b/>
                <w:bCs/>
                <w:i/>
                <w:iCs/>
                <w:noProof/>
                <w:position w:val="-6"/>
              </w:rPr>
              <w:drawing>
                <wp:inline distT="0" distB="0" distL="0" distR="0" wp14:anchorId="2A218ECD" wp14:editId="64701BB9">
                  <wp:extent cx="190500" cy="142875"/>
                  <wp:effectExtent l="0" t="0" r="0" b="9525"/>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E57C3F">
              <w:t xml:space="preserve"> CHBr = CHBr</w:t>
            </w:r>
          </w:p>
          <w:p w14:paraId="3AA1B7F8" w14:textId="77777777" w:rsidR="00D00D10" w:rsidRPr="004023E1" w:rsidRDefault="00D00D10" w:rsidP="00E57C3F">
            <w:pPr>
              <w:pStyle w:val="Heading4"/>
              <w:rPr>
                <w:b/>
                <w:sz w:val="22"/>
                <w:szCs w:val="22"/>
              </w:rPr>
            </w:pPr>
            <w:r w:rsidRPr="004023E1">
              <w:rPr>
                <w:b/>
                <w:sz w:val="22"/>
                <w:szCs w:val="22"/>
              </w:rPr>
              <w:t>3.1.3.  CộngHX  (X là OH, Cl, Br, CH</w:t>
            </w:r>
            <w:r w:rsidRPr="004023E1">
              <w:rPr>
                <w:b/>
                <w:sz w:val="22"/>
                <w:szCs w:val="22"/>
                <w:vertAlign w:val="subscript"/>
              </w:rPr>
              <w:t>3</w:t>
            </w:r>
            <w:r w:rsidRPr="004023E1">
              <w:rPr>
                <w:b/>
                <w:sz w:val="22"/>
                <w:szCs w:val="22"/>
              </w:rPr>
              <w:t>COO.... )</w:t>
            </w:r>
          </w:p>
          <w:p w14:paraId="5E1BA00E" w14:textId="77777777" w:rsidR="00D00D10" w:rsidRPr="00E57C3F" w:rsidRDefault="00D00D10" w:rsidP="00E57C3F">
            <w:pPr>
              <w:spacing w:before="120"/>
              <w:ind w:right="49"/>
              <w:jc w:val="both"/>
            </w:pPr>
            <w:r w:rsidRPr="00E57C3F">
              <w:t>* Phản ứng cộng HX của các ankin có cấu tạo không đối xứng tuân theo quy tắc Mac-cop-nhi-cop</w:t>
            </w:r>
          </w:p>
          <w:p w14:paraId="53F00404" w14:textId="4E2D665E" w:rsidR="00D00D10" w:rsidRPr="00E57C3F" w:rsidRDefault="00D00D10" w:rsidP="00CB3773">
            <w:pPr>
              <w:pStyle w:val="Heading4"/>
              <w:rPr>
                <w:sz w:val="24"/>
                <w:szCs w:val="24"/>
              </w:rPr>
            </w:pPr>
            <w:r w:rsidRPr="004023E1">
              <w:rPr>
                <w:b/>
                <w:sz w:val="24"/>
                <w:szCs w:val="24"/>
              </w:rPr>
              <w:t xml:space="preserve">3.1.4. Phản ứng đime và trime hóa </w:t>
            </w:r>
            <w:r w:rsidRPr="00E57C3F">
              <w:rPr>
                <w:b/>
                <w:bCs/>
                <w:sz w:val="24"/>
                <w:szCs w:val="24"/>
              </w:rPr>
              <w:t xml:space="preserve">         </w:t>
            </w:r>
          </w:p>
          <w:p w14:paraId="39D6EB0A" w14:textId="77777777" w:rsidR="00D00D10" w:rsidRPr="00E57C3F" w:rsidRDefault="00D00D10" w:rsidP="00E57C3F">
            <w:pPr>
              <w:pStyle w:val="Heading3"/>
              <w:ind w:left="480" w:hanging="480"/>
            </w:pPr>
            <w:bookmarkStart w:id="31" w:name="_Toc8233478"/>
            <w:r w:rsidRPr="00E57C3F">
              <w:t>3.2. Phản ứng thế bằng ion kim loại</w:t>
            </w:r>
            <w:bookmarkEnd w:id="31"/>
          </w:p>
          <w:p w14:paraId="3EBD15F7" w14:textId="77777777" w:rsidR="00D00D10" w:rsidRDefault="00D00D10" w:rsidP="00CB3773">
            <w:pPr>
              <w:spacing w:before="120"/>
              <w:ind w:right="-525"/>
              <w:jc w:val="both"/>
              <w:rPr>
                <w:vertAlign w:val="subscript"/>
                <w:lang w:val="de-DE"/>
              </w:rPr>
            </w:pPr>
            <w:r w:rsidRPr="00E57C3F">
              <w:rPr>
                <w:lang w:val="de-DE"/>
              </w:rPr>
              <w:t>CH</w:t>
            </w:r>
            <w:r w:rsidRPr="00E57C3F">
              <w:rPr>
                <w:b/>
                <w:bCs/>
                <w:i/>
                <w:iCs/>
                <w:noProof/>
                <w:position w:val="-2"/>
              </w:rPr>
              <w:drawing>
                <wp:inline distT="0" distB="0" distL="0" distR="0" wp14:anchorId="668EE865" wp14:editId="13764AC1">
                  <wp:extent cx="123825" cy="114300"/>
                  <wp:effectExtent l="0" t="0" r="9525"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CH+2AgNO</w:t>
            </w:r>
            <w:r w:rsidRPr="00E57C3F">
              <w:rPr>
                <w:vertAlign w:val="subscript"/>
                <w:lang w:val="de-DE"/>
              </w:rPr>
              <w:t>3</w:t>
            </w:r>
            <w:r w:rsidRPr="00E57C3F">
              <w:rPr>
                <w:lang w:val="de-DE"/>
              </w:rPr>
              <w:t xml:space="preserve"> + 2NH</w:t>
            </w:r>
            <w:r w:rsidRPr="00E57C3F">
              <w:rPr>
                <w:vertAlign w:val="subscript"/>
                <w:lang w:val="de-DE"/>
              </w:rPr>
              <w:t>3</w:t>
            </w:r>
            <w:r w:rsidRPr="00E57C3F">
              <w:rPr>
                <w:b/>
                <w:bCs/>
                <w:i/>
                <w:iCs/>
                <w:noProof/>
                <w:position w:val="-6"/>
              </w:rPr>
              <w:drawing>
                <wp:inline distT="0" distB="0" distL="0" distR="0" wp14:anchorId="3C1E7C58" wp14:editId="78951894">
                  <wp:extent cx="390525" cy="200025"/>
                  <wp:effectExtent l="0" t="0" r="9525" b="9525"/>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7A08344A" w14:textId="68831E87" w:rsidR="00D00D10" w:rsidRPr="00E57C3F" w:rsidRDefault="00D00D10" w:rsidP="00CB3773">
            <w:pPr>
              <w:spacing w:before="120"/>
              <w:ind w:right="-525"/>
              <w:jc w:val="both"/>
              <w:rPr>
                <w:lang w:val="de-DE"/>
              </w:rPr>
            </w:pPr>
            <w:r>
              <w:rPr>
                <w:vertAlign w:val="subscript"/>
                <w:lang w:val="de-DE"/>
              </w:rPr>
              <w:t xml:space="preserve">                                            </w:t>
            </w:r>
            <w:r w:rsidRPr="00E57C3F">
              <w:rPr>
                <w:lang w:val="de-DE"/>
              </w:rPr>
              <w:t>Ag-C</w:t>
            </w:r>
            <w:r w:rsidRPr="00E57C3F">
              <w:rPr>
                <w:b/>
                <w:bCs/>
                <w:i/>
                <w:iCs/>
                <w:noProof/>
                <w:position w:val="-2"/>
              </w:rPr>
              <w:drawing>
                <wp:inline distT="0" distB="0" distL="0" distR="0" wp14:anchorId="0ADCD317" wp14:editId="549ACD6E">
                  <wp:extent cx="123825" cy="114300"/>
                  <wp:effectExtent l="0" t="0" r="9525"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C-Ag</w:t>
            </w:r>
            <w:r w:rsidRPr="00E57C3F">
              <w:rPr>
                <w:b/>
                <w:bCs/>
                <w:i/>
                <w:iCs/>
                <w:noProof/>
                <w:position w:val="-6"/>
              </w:rPr>
              <w:drawing>
                <wp:inline distT="0" distB="0" distL="0" distR="0" wp14:anchorId="51C7D804" wp14:editId="7AB6F03C">
                  <wp:extent cx="142875" cy="200025"/>
                  <wp:effectExtent l="0" t="0" r="9525" b="9525"/>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E57C3F">
              <w:rPr>
                <w:lang w:val="de-DE"/>
              </w:rPr>
              <w:t>+2NH</w:t>
            </w:r>
            <w:r w:rsidRPr="00E57C3F">
              <w:rPr>
                <w:vertAlign w:val="subscript"/>
                <w:lang w:val="de-DE"/>
              </w:rPr>
              <w:t>4</w:t>
            </w:r>
            <w:r w:rsidRPr="00E57C3F">
              <w:rPr>
                <w:lang w:val="de-DE"/>
              </w:rPr>
              <w:t>NO</w:t>
            </w:r>
            <w:r w:rsidRPr="00E57C3F">
              <w:rPr>
                <w:vertAlign w:val="subscript"/>
                <w:lang w:val="de-DE"/>
              </w:rPr>
              <w:t>3</w:t>
            </w:r>
          </w:p>
          <w:p w14:paraId="32206087" w14:textId="77777777" w:rsidR="00D00D10" w:rsidRPr="00E57C3F" w:rsidRDefault="00D00D10" w:rsidP="00E57C3F">
            <w:pPr>
              <w:spacing w:before="120"/>
              <w:jc w:val="both"/>
              <w:rPr>
                <w:i/>
                <w:iCs/>
                <w:lang w:val="de-DE"/>
              </w:rPr>
            </w:pPr>
            <w:r w:rsidRPr="00E57C3F">
              <w:rPr>
                <w:lang w:val="de-DE"/>
              </w:rPr>
              <w:t xml:space="preserve">Lưu ý: </w:t>
            </w:r>
            <w:r w:rsidRPr="00E57C3F">
              <w:rPr>
                <w:i/>
                <w:iCs/>
                <w:lang w:val="de-DE"/>
              </w:rPr>
              <w:t>Phản ứng này dùng để phân biệt các ankin có nối ba  đầu mạch (ank-1-in) với anken và các ankin khác.</w:t>
            </w:r>
          </w:p>
          <w:p w14:paraId="1F23FA81" w14:textId="77777777" w:rsidR="00D00D10" w:rsidRPr="00E57C3F" w:rsidRDefault="00D00D10" w:rsidP="00E57C3F">
            <w:pPr>
              <w:pStyle w:val="Heading3"/>
              <w:ind w:left="480" w:hanging="480"/>
            </w:pPr>
            <w:bookmarkStart w:id="32" w:name="_Toc8233479"/>
            <w:r w:rsidRPr="00E57C3F">
              <w:t>3.3. Phản ứng oxi hóa</w:t>
            </w:r>
            <w:bookmarkEnd w:id="32"/>
          </w:p>
          <w:p w14:paraId="0EF1F1B0" w14:textId="77777777" w:rsidR="00D00D10" w:rsidRPr="00CB3773" w:rsidRDefault="00D00D10" w:rsidP="00CB3773">
            <w:pPr>
              <w:pStyle w:val="Heading4"/>
              <w:rPr>
                <w:b/>
                <w:sz w:val="24"/>
                <w:szCs w:val="24"/>
              </w:rPr>
            </w:pPr>
            <w:r w:rsidRPr="00CB3773">
              <w:rPr>
                <w:b/>
                <w:sz w:val="24"/>
                <w:szCs w:val="24"/>
              </w:rPr>
              <w:t xml:space="preserve">3.3.1. Phản ứng oxi hóa hoàn toàn </w:t>
            </w:r>
          </w:p>
          <w:p w14:paraId="329541E2" w14:textId="77777777" w:rsidR="00D00D10" w:rsidRPr="00CB3773" w:rsidRDefault="00D00D10" w:rsidP="00E57C3F">
            <w:pPr>
              <w:pStyle w:val="Heading4"/>
              <w:rPr>
                <w:b/>
                <w:sz w:val="24"/>
                <w:szCs w:val="24"/>
              </w:rPr>
            </w:pPr>
            <w:r w:rsidRPr="00CB3773">
              <w:rPr>
                <w:b/>
                <w:sz w:val="24"/>
                <w:szCs w:val="24"/>
              </w:rPr>
              <w:t>3.3.2.  Phản ứng oxi hóa không hoàn toàn</w:t>
            </w:r>
          </w:p>
          <w:p w14:paraId="4DD19DA4" w14:textId="0E270382" w:rsidR="00D00D10" w:rsidRPr="00E57C3F" w:rsidRDefault="00D00D10" w:rsidP="00CB3773">
            <w:pPr>
              <w:spacing w:before="120"/>
              <w:jc w:val="both"/>
              <w:rPr>
                <w:b/>
                <w:bCs/>
                <w:iCs/>
                <w:lang w:val="pt-BR"/>
              </w:rPr>
            </w:pPr>
            <w:r w:rsidRPr="00E57C3F">
              <w:rPr>
                <w:lang w:val="pt-BR"/>
              </w:rPr>
              <w:t xml:space="preserve">  CH</w:t>
            </w:r>
            <w:r w:rsidRPr="00E57C3F">
              <w:rPr>
                <w:b/>
                <w:bCs/>
                <w:i/>
                <w:iCs/>
                <w:noProof/>
                <w:position w:val="-2"/>
              </w:rPr>
              <w:drawing>
                <wp:inline distT="0" distB="0" distL="0" distR="0" wp14:anchorId="6FD61D56" wp14:editId="04305CA3">
                  <wp:extent cx="123825" cy="11430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pt-BR"/>
              </w:rPr>
              <w:t xml:space="preserve">CH + 4[O] </w:t>
            </w:r>
            <w:r w:rsidRPr="00E57C3F">
              <w:rPr>
                <w:b/>
                <w:bCs/>
                <w:i/>
                <w:iCs/>
                <w:noProof/>
                <w:position w:val="-6"/>
              </w:rPr>
              <w:drawing>
                <wp:inline distT="0" distB="0" distL="0" distR="0" wp14:anchorId="4E5E9E60" wp14:editId="1EEE9574">
                  <wp:extent cx="647700" cy="2000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E57C3F">
              <w:rPr>
                <w:lang w:val="pt-BR"/>
              </w:rPr>
              <w:t xml:space="preserve"> HOOC – COOH </w:t>
            </w:r>
            <w:r w:rsidRPr="00E57C3F">
              <w:rPr>
                <w:lang w:val="pt-BR"/>
              </w:rPr>
              <w:tab/>
            </w:r>
            <w:r>
              <w:rPr>
                <w:lang w:val="pt-BR"/>
              </w:rPr>
              <w:t xml:space="preserve">                                        </w:t>
            </w:r>
            <w:r w:rsidRPr="00E57C3F">
              <w:rPr>
                <w:iCs/>
                <w:lang w:val="pt-BR"/>
              </w:rPr>
              <w:t>(axit oxalic)</w:t>
            </w:r>
          </w:p>
          <w:p w14:paraId="7D997EF5"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3" w:name="_Toc8233480"/>
            <w:r w:rsidRPr="00CB3773">
              <w:rPr>
                <w:rFonts w:ascii="Times New Roman" w:hAnsi="Times New Roman"/>
                <w:b/>
                <w:sz w:val="24"/>
                <w:u w:val="single"/>
              </w:rPr>
              <w:t>Điều chế</w:t>
            </w:r>
            <w:bookmarkEnd w:id="33"/>
          </w:p>
          <w:p w14:paraId="04A869CE" w14:textId="77777777" w:rsidR="00D00D10" w:rsidRPr="00E57C3F" w:rsidRDefault="00D00D10" w:rsidP="00E57C3F">
            <w:pPr>
              <w:pStyle w:val="Heading3"/>
              <w:ind w:left="480" w:hanging="480"/>
            </w:pPr>
            <w:bookmarkStart w:id="34" w:name="_Toc8233481"/>
            <w:r w:rsidRPr="00E57C3F">
              <w:t xml:space="preserve">4.1. Trong phòng thí nghiệm </w:t>
            </w:r>
            <w:r w:rsidRPr="00E57C3F">
              <w:rPr>
                <w:b w:val="0"/>
              </w:rPr>
              <w:t>Thủy phân canxi cacbua</w:t>
            </w:r>
            <w:bookmarkEnd w:id="34"/>
            <w:r w:rsidRPr="00E57C3F">
              <w:t xml:space="preserve"> </w:t>
            </w:r>
          </w:p>
          <w:p w14:paraId="44DCDACE" w14:textId="77777777" w:rsidR="00D00D10" w:rsidRPr="00E57C3F" w:rsidRDefault="00D00D10" w:rsidP="00E57C3F">
            <w:pPr>
              <w:pStyle w:val="Heading3"/>
              <w:ind w:left="480" w:hanging="480"/>
              <w:rPr>
                <w:b w:val="0"/>
              </w:rPr>
            </w:pPr>
            <w:bookmarkStart w:id="35" w:name="_Toc8233482"/>
            <w:r w:rsidRPr="00E57C3F">
              <w:t xml:space="preserve">4.2.  Trongcông nghiệp </w:t>
            </w:r>
            <w:r w:rsidRPr="00E57C3F">
              <w:rPr>
                <w:b w:val="0"/>
              </w:rPr>
              <w:t>Nhiệt phân metan</w:t>
            </w:r>
            <w:bookmarkEnd w:id="35"/>
            <w:r w:rsidRPr="00E57C3F">
              <w:rPr>
                <w:b w:val="0"/>
              </w:rPr>
              <w:t xml:space="preserve"> </w:t>
            </w:r>
          </w:p>
          <w:p w14:paraId="3CA8F566"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6" w:name="_Toc8233483"/>
            <w:r w:rsidRPr="00CB3773">
              <w:rPr>
                <w:rFonts w:ascii="Times New Roman" w:hAnsi="Times New Roman"/>
                <w:b/>
                <w:sz w:val="24"/>
                <w:u w:val="single"/>
              </w:rPr>
              <w:t>Ứng dụng</w:t>
            </w:r>
            <w:bookmarkEnd w:id="36"/>
          </w:p>
          <w:p w14:paraId="4B75ACE0" w14:textId="776240F2" w:rsidR="00D00D10" w:rsidRPr="00E57C3F" w:rsidRDefault="00D00D10"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EBA5A2" w14:textId="77777777" w:rsidR="00D00D10" w:rsidRPr="000A6A3D" w:rsidRDefault="00D00D10" w:rsidP="00D116B1">
            <w:pPr>
              <w:jc w:val="both"/>
              <w:rPr>
                <w:lang w:val="nb-NO"/>
              </w:rPr>
            </w:pPr>
          </w:p>
          <w:p w14:paraId="4B3E2F83" w14:textId="77777777" w:rsidR="00D00D10" w:rsidRPr="000A6A3D" w:rsidRDefault="00D00D10" w:rsidP="00D116B1">
            <w:pPr>
              <w:jc w:val="both"/>
              <w:rPr>
                <w:lang w:val="nb-NO"/>
              </w:rPr>
            </w:pPr>
          </w:p>
          <w:p w14:paraId="2BB19181" w14:textId="77777777" w:rsidR="00D00D10" w:rsidRPr="000A6A3D" w:rsidRDefault="00D00D10" w:rsidP="00D116B1">
            <w:pPr>
              <w:jc w:val="both"/>
              <w:rPr>
                <w:lang w:val="nb-NO"/>
              </w:rPr>
            </w:pPr>
          </w:p>
          <w:p w14:paraId="5627BE54" w14:textId="51844DA6" w:rsidR="00D00D10" w:rsidRDefault="00D00D10" w:rsidP="00D116B1">
            <w:pPr>
              <w:jc w:val="both"/>
              <w:rPr>
                <w:lang w:val="nb-NO"/>
              </w:rPr>
            </w:pPr>
            <w:r w:rsidRPr="000A6A3D">
              <w:rPr>
                <w:lang w:val="nb-NO"/>
              </w:rPr>
              <w:t xml:space="preserve">GV </w:t>
            </w:r>
            <w:r>
              <w:rPr>
                <w:lang w:val="nb-NO"/>
              </w:rPr>
              <w:t>so sánh với anken, giới thiệu khái niệm, công thức chung của ankin.</w:t>
            </w:r>
          </w:p>
          <w:p w14:paraId="4DBD8CC2" w14:textId="77777777" w:rsidR="00D00D10" w:rsidRDefault="00D00D10" w:rsidP="00D116B1">
            <w:pPr>
              <w:jc w:val="both"/>
              <w:rPr>
                <w:lang w:val="nb-NO"/>
              </w:rPr>
            </w:pPr>
          </w:p>
          <w:p w14:paraId="7BCDCC0F" w14:textId="77777777" w:rsidR="00D00D10" w:rsidRDefault="00D00D10" w:rsidP="00D116B1">
            <w:pPr>
              <w:jc w:val="both"/>
              <w:rPr>
                <w:lang w:val="nb-NO"/>
              </w:rPr>
            </w:pPr>
          </w:p>
          <w:p w14:paraId="211A56A2" w14:textId="77777777" w:rsidR="00D00D10" w:rsidRPr="000A6A3D" w:rsidRDefault="00D00D10" w:rsidP="00D116B1">
            <w:pPr>
              <w:jc w:val="both"/>
              <w:rPr>
                <w:lang w:val="nb-NO"/>
              </w:rPr>
            </w:pPr>
            <w:r>
              <w:rPr>
                <w:lang w:val="nb-NO"/>
              </w:rPr>
              <w:t>GV hướng dẫn cách viết CTCT và gọi tên các đồng phân .</w:t>
            </w:r>
          </w:p>
          <w:p w14:paraId="0A7A5002" w14:textId="77777777" w:rsidR="00D00D10" w:rsidRPr="000A6A3D" w:rsidRDefault="00D00D10" w:rsidP="00D116B1">
            <w:pPr>
              <w:jc w:val="both"/>
              <w:rPr>
                <w:lang w:val="nb-NO"/>
              </w:rPr>
            </w:pPr>
          </w:p>
          <w:p w14:paraId="115C1753" w14:textId="77777777" w:rsidR="00D00D10" w:rsidRPr="000A6A3D" w:rsidRDefault="00D00D10" w:rsidP="00D116B1">
            <w:pPr>
              <w:jc w:val="both"/>
              <w:rPr>
                <w:lang w:val="de-DE"/>
              </w:rPr>
            </w:pPr>
          </w:p>
          <w:p w14:paraId="14F78048" w14:textId="77777777" w:rsidR="00D00D10" w:rsidRPr="000A6A3D" w:rsidRDefault="00D00D10" w:rsidP="00D116B1">
            <w:pPr>
              <w:jc w:val="both"/>
              <w:rPr>
                <w:lang w:val="de-DE"/>
              </w:rPr>
            </w:pPr>
          </w:p>
          <w:p w14:paraId="7600F550" w14:textId="77777777" w:rsidR="00D00D10" w:rsidRPr="000A6A3D" w:rsidRDefault="00D00D10" w:rsidP="00D116B1">
            <w:pPr>
              <w:jc w:val="both"/>
              <w:rPr>
                <w:lang w:val="de-DE"/>
              </w:rPr>
            </w:pPr>
          </w:p>
          <w:p w14:paraId="20F895E4" w14:textId="77777777" w:rsidR="00D00D10" w:rsidRDefault="00D00D10" w:rsidP="00D116B1">
            <w:pPr>
              <w:jc w:val="both"/>
              <w:rPr>
                <w:lang w:val="de-DE"/>
              </w:rPr>
            </w:pPr>
            <w:r>
              <w:rPr>
                <w:lang w:val="de-DE"/>
              </w:rPr>
              <w:t>GV nêu câu hỏi</w:t>
            </w:r>
          </w:p>
          <w:p w14:paraId="7B9B0991" w14:textId="77777777" w:rsidR="00D00D10" w:rsidRDefault="00D00D10" w:rsidP="00D116B1">
            <w:pPr>
              <w:jc w:val="both"/>
              <w:rPr>
                <w:lang w:val="de-DE"/>
              </w:rPr>
            </w:pPr>
          </w:p>
          <w:p w14:paraId="05CAF34B" w14:textId="77777777" w:rsidR="00D00D10" w:rsidRDefault="00D00D10" w:rsidP="00D116B1">
            <w:pPr>
              <w:ind w:right="51"/>
              <w:jc w:val="both"/>
              <w:rPr>
                <w:lang w:val="nb-NO"/>
              </w:rPr>
            </w:pPr>
          </w:p>
          <w:p w14:paraId="5BA3A774" w14:textId="77777777" w:rsidR="00D00D10" w:rsidRDefault="00D00D10" w:rsidP="00D116B1">
            <w:pPr>
              <w:ind w:right="51"/>
              <w:jc w:val="both"/>
              <w:rPr>
                <w:lang w:val="nb-NO"/>
              </w:rPr>
            </w:pPr>
          </w:p>
          <w:p w14:paraId="55E44236" w14:textId="77777777" w:rsidR="00D00D10" w:rsidRPr="00DC3C4B" w:rsidRDefault="00D00D10"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30CCF3C6" w14:textId="77777777" w:rsidR="00D00D10" w:rsidRPr="000A6A3D" w:rsidRDefault="00D00D10" w:rsidP="00D116B1">
            <w:pPr>
              <w:jc w:val="both"/>
              <w:rPr>
                <w:lang w:val="nb-NO"/>
              </w:rPr>
            </w:pPr>
          </w:p>
          <w:p w14:paraId="41B0CAD2" w14:textId="77777777" w:rsidR="00D00D10" w:rsidRPr="000A6A3D" w:rsidRDefault="00D00D10" w:rsidP="00D116B1">
            <w:pPr>
              <w:jc w:val="both"/>
              <w:rPr>
                <w:lang w:val="nb-NO"/>
              </w:rPr>
            </w:pPr>
          </w:p>
          <w:p w14:paraId="3661B69A" w14:textId="77777777" w:rsidR="00D00D10" w:rsidRDefault="00D00D10" w:rsidP="00D116B1">
            <w:pPr>
              <w:jc w:val="both"/>
              <w:rPr>
                <w:lang w:val="nb-NO"/>
              </w:rPr>
            </w:pPr>
          </w:p>
          <w:p w14:paraId="5DA70364" w14:textId="77777777" w:rsidR="00D00D10" w:rsidRPr="000A6A3D" w:rsidRDefault="00D00D10" w:rsidP="00D116B1">
            <w:pPr>
              <w:jc w:val="both"/>
              <w:rPr>
                <w:lang w:val="nb-NO"/>
              </w:rPr>
            </w:pPr>
            <w:r w:rsidRPr="000A6A3D">
              <w:rPr>
                <w:lang w:val="nb-NO"/>
              </w:rPr>
              <w:t>.</w:t>
            </w:r>
          </w:p>
          <w:p w14:paraId="6B39FE2C" w14:textId="77777777" w:rsidR="00D00D10" w:rsidRPr="000A6A3D" w:rsidRDefault="00D00D10" w:rsidP="00D116B1">
            <w:pPr>
              <w:jc w:val="both"/>
              <w:rPr>
                <w:lang w:val="nb-NO"/>
              </w:rPr>
            </w:pPr>
          </w:p>
          <w:p w14:paraId="2AD8DEF0" w14:textId="77777777" w:rsidR="00D00D10" w:rsidRDefault="00D00D10" w:rsidP="00D116B1">
            <w:pPr>
              <w:jc w:val="both"/>
              <w:rPr>
                <w:lang w:val="nb-NO"/>
              </w:rPr>
            </w:pPr>
          </w:p>
          <w:p w14:paraId="5CED67E4" w14:textId="77777777" w:rsidR="00D00D10" w:rsidRDefault="00D00D10" w:rsidP="00D116B1">
            <w:pPr>
              <w:jc w:val="both"/>
              <w:rPr>
                <w:lang w:val="nb-NO"/>
              </w:rPr>
            </w:pPr>
          </w:p>
          <w:p w14:paraId="1AB77357" w14:textId="77777777" w:rsidR="00D00D10" w:rsidRDefault="00D00D10" w:rsidP="00D116B1">
            <w:pPr>
              <w:jc w:val="both"/>
              <w:rPr>
                <w:lang w:val="nb-NO"/>
              </w:rPr>
            </w:pPr>
          </w:p>
          <w:p w14:paraId="5350FEFB" w14:textId="77777777" w:rsidR="00D00D10" w:rsidRDefault="00D00D10" w:rsidP="00D116B1">
            <w:pPr>
              <w:jc w:val="both"/>
              <w:rPr>
                <w:lang w:val="nb-NO"/>
              </w:rPr>
            </w:pPr>
          </w:p>
          <w:p w14:paraId="0AD09E76" w14:textId="41584991" w:rsidR="00D00D10" w:rsidRPr="000A6A3D" w:rsidRDefault="00D00D10" w:rsidP="00D116B1">
            <w:pPr>
              <w:jc w:val="both"/>
              <w:rPr>
                <w:lang w:val="nb-NO"/>
              </w:rPr>
            </w:pPr>
            <w:r>
              <w:rPr>
                <w:lang w:val="nb-NO"/>
              </w:rPr>
              <w:t>GV hướng dẫn cách viết phương trình phản ứng thế bằng ion kim loại, phản ứng oxi hóa.</w:t>
            </w:r>
          </w:p>
          <w:p w14:paraId="005BBDC8" w14:textId="77777777" w:rsidR="00D00D10" w:rsidRPr="000A6A3D" w:rsidRDefault="00D00D10" w:rsidP="00D116B1">
            <w:pPr>
              <w:jc w:val="both"/>
              <w:rPr>
                <w:lang w:val="nb-NO"/>
              </w:rPr>
            </w:pPr>
          </w:p>
          <w:p w14:paraId="5A8C5BE0" w14:textId="77777777" w:rsidR="00D00D10" w:rsidRPr="000A6A3D" w:rsidRDefault="00D00D10" w:rsidP="00D116B1">
            <w:pPr>
              <w:jc w:val="both"/>
              <w:rPr>
                <w:lang w:val="nb-NO"/>
              </w:rPr>
            </w:pPr>
          </w:p>
          <w:p w14:paraId="55AD7F62" w14:textId="77777777" w:rsidR="00D00D10" w:rsidRDefault="00D00D10" w:rsidP="00D116B1">
            <w:pPr>
              <w:jc w:val="both"/>
              <w:rPr>
                <w:lang w:val="de-DE"/>
              </w:rPr>
            </w:pPr>
          </w:p>
          <w:p w14:paraId="7BFCC71D" w14:textId="77777777" w:rsidR="00D00D10" w:rsidRDefault="00D00D10" w:rsidP="00D116B1">
            <w:pPr>
              <w:jc w:val="both"/>
              <w:rPr>
                <w:lang w:val="de-DE"/>
              </w:rPr>
            </w:pPr>
          </w:p>
          <w:p w14:paraId="2B6F8EAF" w14:textId="77777777" w:rsidR="00D00D10" w:rsidRDefault="00D00D10" w:rsidP="00D116B1">
            <w:pPr>
              <w:jc w:val="both"/>
              <w:rPr>
                <w:lang w:val="de-DE"/>
              </w:rPr>
            </w:pPr>
          </w:p>
          <w:p w14:paraId="71C19FD2" w14:textId="77777777" w:rsidR="00D00D10" w:rsidRDefault="00D00D10" w:rsidP="00D116B1">
            <w:pPr>
              <w:jc w:val="both"/>
              <w:rPr>
                <w:lang w:val="de-DE"/>
              </w:rPr>
            </w:pPr>
          </w:p>
          <w:p w14:paraId="2C1D29BC" w14:textId="77777777" w:rsidR="00D00D10" w:rsidRDefault="00D00D10" w:rsidP="00D116B1">
            <w:pPr>
              <w:jc w:val="both"/>
              <w:rPr>
                <w:lang w:val="de-DE"/>
              </w:rPr>
            </w:pPr>
          </w:p>
          <w:p w14:paraId="75D6E13E" w14:textId="77777777" w:rsidR="00D00D10" w:rsidRDefault="00D00D10" w:rsidP="00D116B1">
            <w:pPr>
              <w:jc w:val="both"/>
              <w:rPr>
                <w:lang w:val="de-DE"/>
              </w:rPr>
            </w:pPr>
          </w:p>
          <w:p w14:paraId="4F8C0075" w14:textId="77777777" w:rsidR="00D00D10" w:rsidRDefault="00D00D10" w:rsidP="00D116B1">
            <w:pPr>
              <w:jc w:val="both"/>
              <w:rPr>
                <w:lang w:val="de-DE"/>
              </w:rPr>
            </w:pPr>
          </w:p>
          <w:p w14:paraId="48FA68F0" w14:textId="6E25E76F" w:rsidR="00D00D10" w:rsidRDefault="00D116B1" w:rsidP="00D116B1">
            <w:pPr>
              <w:jc w:val="both"/>
              <w:rPr>
                <w:lang w:val="de-DE"/>
              </w:rPr>
            </w:pPr>
            <w:r>
              <w:rPr>
                <w:lang w:val="de-DE"/>
              </w:rPr>
              <w:t>GV</w:t>
            </w:r>
            <w:r w:rsidR="00D00D10" w:rsidRPr="000A6A3D">
              <w:rPr>
                <w:lang w:val="de-DE"/>
              </w:rPr>
              <w:t xml:space="preserve"> </w:t>
            </w:r>
            <w:r w:rsidR="00B40FE9">
              <w:rPr>
                <w:lang w:val="de-DE"/>
              </w:rPr>
              <w:t>giới thiệu</w:t>
            </w:r>
            <w:r w:rsidR="00D00D10" w:rsidRPr="000A6A3D">
              <w:rPr>
                <w:lang w:val="de-DE"/>
              </w:rPr>
              <w:t xml:space="preserve"> </w:t>
            </w:r>
            <w:r w:rsidR="00D00D10">
              <w:rPr>
                <w:lang w:val="de-DE"/>
              </w:rPr>
              <w:t>phương pháp điều chế.</w:t>
            </w:r>
          </w:p>
          <w:p w14:paraId="623D0944" w14:textId="77777777" w:rsidR="00B40FE9" w:rsidRDefault="00B40FE9" w:rsidP="00D116B1">
            <w:pPr>
              <w:jc w:val="both"/>
              <w:rPr>
                <w:lang w:val="de-DE"/>
              </w:rPr>
            </w:pPr>
          </w:p>
          <w:p w14:paraId="4EB21979" w14:textId="49989042" w:rsidR="00D00D10" w:rsidRPr="000A6A3D" w:rsidRDefault="00D00D10"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E32258" w14:textId="77777777" w:rsidR="00D00D10" w:rsidRPr="000A6A3D" w:rsidRDefault="00D00D10" w:rsidP="00D116B1">
            <w:pPr>
              <w:jc w:val="both"/>
              <w:rPr>
                <w:lang w:val="nb-NO"/>
              </w:rPr>
            </w:pPr>
          </w:p>
          <w:p w14:paraId="30A9792A" w14:textId="77777777" w:rsidR="00D00D10" w:rsidRPr="000A6A3D" w:rsidRDefault="00D00D10" w:rsidP="00D116B1">
            <w:pPr>
              <w:jc w:val="both"/>
              <w:rPr>
                <w:lang w:val="nb-NO"/>
              </w:rPr>
            </w:pPr>
          </w:p>
          <w:p w14:paraId="709A0903" w14:textId="77777777" w:rsidR="00D00D10" w:rsidRPr="000A6A3D" w:rsidRDefault="00D00D10" w:rsidP="00D116B1">
            <w:pPr>
              <w:jc w:val="both"/>
              <w:rPr>
                <w:lang w:val="nb-NO"/>
              </w:rPr>
            </w:pPr>
          </w:p>
          <w:p w14:paraId="6058A03D" w14:textId="77777777" w:rsidR="00D00D10" w:rsidRPr="000A6A3D" w:rsidRDefault="00D00D10" w:rsidP="00D116B1">
            <w:pPr>
              <w:jc w:val="both"/>
              <w:rPr>
                <w:lang w:val="nb-NO"/>
              </w:rPr>
            </w:pPr>
            <w:r w:rsidRPr="000A6A3D">
              <w:rPr>
                <w:lang w:val="nb-NO"/>
              </w:rPr>
              <w:t>HS theo dõi, ghi bài.</w:t>
            </w:r>
          </w:p>
          <w:p w14:paraId="43083095" w14:textId="77777777" w:rsidR="00D00D10" w:rsidRPr="000A6A3D" w:rsidRDefault="00D00D10" w:rsidP="00D116B1">
            <w:pPr>
              <w:jc w:val="both"/>
              <w:rPr>
                <w:lang w:val="nb-NO"/>
              </w:rPr>
            </w:pPr>
          </w:p>
          <w:p w14:paraId="2C3C979A" w14:textId="77777777" w:rsidR="00D00D10" w:rsidRPr="000A6A3D" w:rsidRDefault="00D00D10" w:rsidP="00D116B1">
            <w:pPr>
              <w:jc w:val="both"/>
              <w:rPr>
                <w:lang w:val="nb-NO"/>
              </w:rPr>
            </w:pPr>
          </w:p>
          <w:p w14:paraId="2B90AFC3" w14:textId="77777777" w:rsidR="00D00D10" w:rsidRPr="000A6A3D" w:rsidRDefault="00D00D10" w:rsidP="00D116B1">
            <w:pPr>
              <w:jc w:val="both"/>
              <w:rPr>
                <w:lang w:val="nb-NO"/>
              </w:rPr>
            </w:pPr>
          </w:p>
          <w:p w14:paraId="68B383E2" w14:textId="77777777" w:rsidR="00D00D10" w:rsidRPr="000A6A3D" w:rsidRDefault="00D00D10" w:rsidP="00D116B1">
            <w:pPr>
              <w:jc w:val="both"/>
              <w:rPr>
                <w:lang w:val="nb-NO"/>
              </w:rPr>
            </w:pPr>
          </w:p>
          <w:p w14:paraId="49D77035" w14:textId="77777777" w:rsidR="00D00D10" w:rsidRPr="000A6A3D" w:rsidRDefault="00D00D10" w:rsidP="00D116B1">
            <w:pPr>
              <w:jc w:val="both"/>
              <w:rPr>
                <w:lang w:val="nb-NO"/>
              </w:rPr>
            </w:pPr>
            <w:r>
              <w:rPr>
                <w:lang w:val="nb-NO"/>
              </w:rPr>
              <w:t>HS làm bài luyện tập</w:t>
            </w:r>
          </w:p>
          <w:p w14:paraId="68F88BCD" w14:textId="77777777" w:rsidR="00D00D10" w:rsidRPr="000A6A3D" w:rsidRDefault="00D00D10" w:rsidP="00D116B1">
            <w:pPr>
              <w:jc w:val="both"/>
              <w:rPr>
                <w:lang w:val="nb-NO"/>
              </w:rPr>
            </w:pPr>
          </w:p>
          <w:p w14:paraId="22181C8E" w14:textId="77777777" w:rsidR="00D00D10" w:rsidRPr="000A6A3D" w:rsidRDefault="00D00D10" w:rsidP="00D116B1">
            <w:pPr>
              <w:jc w:val="both"/>
              <w:rPr>
                <w:lang w:val="nb-NO"/>
              </w:rPr>
            </w:pPr>
          </w:p>
          <w:p w14:paraId="120C2857" w14:textId="77777777" w:rsidR="00D00D10" w:rsidRPr="000A6A3D" w:rsidRDefault="00D00D10" w:rsidP="00D116B1">
            <w:pPr>
              <w:jc w:val="both"/>
              <w:rPr>
                <w:lang w:val="nb-NO"/>
              </w:rPr>
            </w:pPr>
          </w:p>
          <w:p w14:paraId="77744048" w14:textId="77777777" w:rsidR="00D00D10" w:rsidRPr="000A6A3D" w:rsidRDefault="00D00D10" w:rsidP="00D116B1">
            <w:pPr>
              <w:jc w:val="both"/>
              <w:rPr>
                <w:lang w:val="nb-NO"/>
              </w:rPr>
            </w:pPr>
          </w:p>
          <w:p w14:paraId="47832402" w14:textId="77777777" w:rsidR="00D00D10" w:rsidRDefault="00D00D10" w:rsidP="00D116B1">
            <w:pPr>
              <w:jc w:val="both"/>
              <w:rPr>
                <w:lang w:val="nb-NO"/>
              </w:rPr>
            </w:pPr>
          </w:p>
          <w:p w14:paraId="0D093BD8" w14:textId="77777777" w:rsidR="00D00D10" w:rsidRDefault="00D00D10" w:rsidP="00D116B1">
            <w:pPr>
              <w:spacing w:line="276" w:lineRule="auto"/>
              <w:jc w:val="both"/>
              <w:rPr>
                <w:lang w:val="nb-NO"/>
              </w:rPr>
            </w:pPr>
            <w:r>
              <w:rPr>
                <w:lang w:val="nb-NO"/>
              </w:rPr>
              <w:t>HS trả lời, ghi bài.</w:t>
            </w:r>
          </w:p>
          <w:p w14:paraId="36497C26" w14:textId="77777777" w:rsidR="00D00D10" w:rsidRDefault="00D00D10" w:rsidP="00D116B1">
            <w:pPr>
              <w:jc w:val="both"/>
              <w:rPr>
                <w:lang w:val="nb-NO"/>
              </w:rPr>
            </w:pPr>
          </w:p>
          <w:p w14:paraId="3C2C9DDD" w14:textId="77777777" w:rsidR="00D00D10" w:rsidRDefault="00D00D10" w:rsidP="00D116B1">
            <w:pPr>
              <w:jc w:val="both"/>
              <w:rPr>
                <w:lang w:val="nb-NO"/>
              </w:rPr>
            </w:pPr>
          </w:p>
          <w:p w14:paraId="305BF84A" w14:textId="77777777" w:rsidR="00D00D10" w:rsidRDefault="00D00D10" w:rsidP="00D116B1">
            <w:pPr>
              <w:jc w:val="both"/>
              <w:rPr>
                <w:lang w:val="nb-NO"/>
              </w:rPr>
            </w:pPr>
          </w:p>
          <w:p w14:paraId="16B0FBE2" w14:textId="77777777" w:rsidR="00D00D10" w:rsidRPr="000A6A3D" w:rsidRDefault="00D00D10" w:rsidP="00D116B1">
            <w:pPr>
              <w:jc w:val="both"/>
              <w:rPr>
                <w:lang w:val="nb-NO"/>
              </w:rPr>
            </w:pPr>
            <w:r w:rsidRPr="000A6A3D">
              <w:rPr>
                <w:lang w:val="nb-NO"/>
              </w:rPr>
              <w:t xml:space="preserve">HS theo dõi, ghi bài </w:t>
            </w:r>
          </w:p>
          <w:p w14:paraId="1EBBC35A" w14:textId="77777777" w:rsidR="00D00D10" w:rsidRPr="000A6A3D" w:rsidRDefault="00D00D10" w:rsidP="00D116B1">
            <w:pPr>
              <w:jc w:val="both"/>
              <w:rPr>
                <w:lang w:val="nb-NO"/>
              </w:rPr>
            </w:pPr>
          </w:p>
          <w:p w14:paraId="24421AA8" w14:textId="77777777" w:rsidR="00D00D10" w:rsidRPr="000A6A3D" w:rsidRDefault="00D00D10" w:rsidP="00D116B1">
            <w:pPr>
              <w:jc w:val="both"/>
              <w:rPr>
                <w:lang w:val="nb-NO"/>
              </w:rPr>
            </w:pPr>
            <w:r>
              <w:rPr>
                <w:lang w:val="nb-NO"/>
              </w:rPr>
              <w:t>HS làm bài luyện tập</w:t>
            </w:r>
          </w:p>
          <w:p w14:paraId="17055309" w14:textId="77777777" w:rsidR="00D00D10" w:rsidRPr="000A6A3D" w:rsidRDefault="00D00D10" w:rsidP="00D116B1">
            <w:pPr>
              <w:jc w:val="both"/>
              <w:rPr>
                <w:lang w:val="nb-NO"/>
              </w:rPr>
            </w:pPr>
          </w:p>
          <w:p w14:paraId="424F35FE" w14:textId="77777777" w:rsidR="00D00D10" w:rsidRPr="000A6A3D" w:rsidRDefault="00D00D10" w:rsidP="00D116B1">
            <w:pPr>
              <w:jc w:val="both"/>
              <w:rPr>
                <w:lang w:val="nb-NO"/>
              </w:rPr>
            </w:pPr>
          </w:p>
          <w:p w14:paraId="73D7342D" w14:textId="77777777" w:rsidR="00D00D10" w:rsidRPr="000A6A3D" w:rsidRDefault="00D00D10" w:rsidP="00D116B1">
            <w:pPr>
              <w:jc w:val="both"/>
              <w:rPr>
                <w:lang w:val="nb-NO"/>
              </w:rPr>
            </w:pPr>
          </w:p>
          <w:p w14:paraId="21F99990" w14:textId="77777777" w:rsidR="00D00D10" w:rsidRPr="000A6A3D" w:rsidRDefault="00D00D10" w:rsidP="00D116B1">
            <w:pPr>
              <w:jc w:val="both"/>
              <w:rPr>
                <w:lang w:val="nb-NO"/>
              </w:rPr>
            </w:pPr>
          </w:p>
          <w:p w14:paraId="7F84DC7C" w14:textId="77777777" w:rsidR="00D00D10" w:rsidRDefault="00D00D10" w:rsidP="00D116B1">
            <w:pPr>
              <w:jc w:val="both"/>
              <w:rPr>
                <w:lang w:val="nb-NO"/>
              </w:rPr>
            </w:pPr>
          </w:p>
          <w:p w14:paraId="270B8393" w14:textId="77777777" w:rsidR="00D00D10" w:rsidRPr="000A6A3D" w:rsidRDefault="00D00D10" w:rsidP="00D116B1">
            <w:pPr>
              <w:jc w:val="both"/>
              <w:rPr>
                <w:lang w:val="nb-NO"/>
              </w:rPr>
            </w:pPr>
          </w:p>
          <w:p w14:paraId="7FC3620F" w14:textId="77777777" w:rsidR="00D00D10" w:rsidRDefault="00D00D10" w:rsidP="00D116B1">
            <w:pPr>
              <w:jc w:val="both"/>
              <w:rPr>
                <w:lang w:val="nb-NO"/>
              </w:rPr>
            </w:pPr>
          </w:p>
          <w:p w14:paraId="0595DA7B" w14:textId="77777777" w:rsidR="00D00D10" w:rsidRDefault="00D00D10" w:rsidP="00D116B1">
            <w:pPr>
              <w:jc w:val="both"/>
              <w:rPr>
                <w:lang w:val="nb-NO"/>
              </w:rPr>
            </w:pPr>
          </w:p>
          <w:p w14:paraId="60EB4C11" w14:textId="77777777" w:rsidR="00D00D10" w:rsidRPr="000A6A3D" w:rsidRDefault="00D00D10" w:rsidP="00D116B1">
            <w:pPr>
              <w:jc w:val="both"/>
              <w:rPr>
                <w:lang w:val="nb-NO"/>
              </w:rPr>
            </w:pPr>
          </w:p>
          <w:p w14:paraId="071474C2" w14:textId="77777777" w:rsidR="00B40FE9" w:rsidRDefault="00B40FE9" w:rsidP="00D116B1">
            <w:pPr>
              <w:jc w:val="both"/>
              <w:rPr>
                <w:lang w:val="nb-NO"/>
              </w:rPr>
            </w:pPr>
          </w:p>
          <w:p w14:paraId="3DD20889" w14:textId="77777777" w:rsidR="00D00D10" w:rsidRPr="000A6A3D" w:rsidRDefault="00D00D10" w:rsidP="00D116B1">
            <w:pPr>
              <w:jc w:val="both"/>
              <w:rPr>
                <w:lang w:val="nb-NO"/>
              </w:rPr>
            </w:pPr>
            <w:r w:rsidRPr="000A6A3D">
              <w:rPr>
                <w:lang w:val="nb-NO"/>
              </w:rPr>
              <w:t>HS theo dõi, ghi bài</w:t>
            </w:r>
          </w:p>
          <w:p w14:paraId="3D9E39E0" w14:textId="77777777" w:rsidR="00D00D10" w:rsidRPr="000A6A3D" w:rsidRDefault="00D00D10" w:rsidP="00D116B1">
            <w:pPr>
              <w:jc w:val="both"/>
              <w:rPr>
                <w:lang w:val="nb-NO"/>
              </w:rPr>
            </w:pPr>
          </w:p>
          <w:p w14:paraId="7A1F1280" w14:textId="77777777" w:rsidR="00D00D10" w:rsidRPr="000A6A3D" w:rsidRDefault="00D00D10" w:rsidP="00D116B1">
            <w:pPr>
              <w:jc w:val="both"/>
              <w:rPr>
                <w:lang w:val="nb-NO"/>
              </w:rPr>
            </w:pPr>
            <w:r>
              <w:rPr>
                <w:lang w:val="nb-NO"/>
              </w:rPr>
              <w:t>HS làm bài luyện tập</w:t>
            </w:r>
          </w:p>
          <w:p w14:paraId="1515A752" w14:textId="77777777" w:rsidR="00D00D10" w:rsidRDefault="00D00D10" w:rsidP="00D116B1">
            <w:pPr>
              <w:jc w:val="both"/>
              <w:rPr>
                <w:lang w:val="nb-NO"/>
              </w:rPr>
            </w:pPr>
          </w:p>
          <w:p w14:paraId="7AC0C123" w14:textId="77777777" w:rsidR="00D00D10" w:rsidRDefault="00D00D10" w:rsidP="00D116B1">
            <w:pPr>
              <w:jc w:val="both"/>
              <w:rPr>
                <w:lang w:val="nb-NO"/>
              </w:rPr>
            </w:pPr>
          </w:p>
          <w:p w14:paraId="4FBE5F70" w14:textId="77777777" w:rsidR="00D00D10" w:rsidRDefault="00D00D10" w:rsidP="00D116B1">
            <w:pPr>
              <w:jc w:val="both"/>
              <w:rPr>
                <w:lang w:val="nb-NO"/>
              </w:rPr>
            </w:pPr>
          </w:p>
          <w:p w14:paraId="5560321D" w14:textId="77777777" w:rsidR="00D00D10" w:rsidRPr="000A6A3D" w:rsidRDefault="00D00D10" w:rsidP="00D116B1">
            <w:pPr>
              <w:jc w:val="both"/>
              <w:rPr>
                <w:lang w:val="nb-NO"/>
              </w:rPr>
            </w:pPr>
          </w:p>
          <w:p w14:paraId="666F67FC" w14:textId="77777777" w:rsidR="00D00D10" w:rsidRDefault="00D00D10" w:rsidP="00D116B1">
            <w:pPr>
              <w:jc w:val="both"/>
              <w:rPr>
                <w:lang w:val="nb-NO"/>
              </w:rPr>
            </w:pPr>
          </w:p>
          <w:p w14:paraId="5AF52C80" w14:textId="77777777" w:rsidR="00D00D10" w:rsidRDefault="00D00D10" w:rsidP="00D116B1">
            <w:pPr>
              <w:jc w:val="both"/>
              <w:rPr>
                <w:lang w:val="nb-NO"/>
              </w:rPr>
            </w:pPr>
          </w:p>
          <w:p w14:paraId="0AB9114E" w14:textId="77777777" w:rsidR="00D00D10" w:rsidRDefault="00D00D10" w:rsidP="00D116B1">
            <w:pPr>
              <w:jc w:val="both"/>
              <w:rPr>
                <w:lang w:val="nb-NO"/>
              </w:rPr>
            </w:pPr>
          </w:p>
          <w:p w14:paraId="78D998E7" w14:textId="77777777" w:rsidR="00D00D10" w:rsidRPr="000A6A3D" w:rsidRDefault="00D00D10" w:rsidP="00D116B1">
            <w:pPr>
              <w:jc w:val="both"/>
              <w:rPr>
                <w:lang w:val="nb-NO"/>
              </w:rPr>
            </w:pPr>
          </w:p>
          <w:p w14:paraId="4ECBBF44" w14:textId="77777777" w:rsidR="00D00D10" w:rsidRPr="000A6A3D" w:rsidRDefault="00D00D10" w:rsidP="00D116B1">
            <w:pPr>
              <w:jc w:val="both"/>
              <w:rPr>
                <w:lang w:val="nb-NO"/>
              </w:rPr>
            </w:pPr>
          </w:p>
          <w:p w14:paraId="2645E3B3" w14:textId="77777777" w:rsidR="00B40FE9" w:rsidRDefault="00B40FE9" w:rsidP="00D116B1">
            <w:pPr>
              <w:jc w:val="both"/>
              <w:rPr>
                <w:lang w:val="nb-NO"/>
              </w:rPr>
            </w:pPr>
          </w:p>
          <w:p w14:paraId="79757C86" w14:textId="77777777" w:rsidR="00D00D10" w:rsidRPr="000A6A3D" w:rsidRDefault="00D00D10" w:rsidP="00D116B1">
            <w:pPr>
              <w:jc w:val="both"/>
              <w:rPr>
                <w:lang w:val="nb-NO"/>
              </w:rPr>
            </w:pPr>
            <w:r w:rsidRPr="000A6A3D">
              <w:rPr>
                <w:lang w:val="nb-NO"/>
              </w:rPr>
              <w:t>HS theo dõi, ghi bài</w:t>
            </w:r>
          </w:p>
          <w:p w14:paraId="2B37254E" w14:textId="77777777" w:rsidR="00D00D10" w:rsidRDefault="00D00D10" w:rsidP="00D116B1">
            <w:pPr>
              <w:jc w:val="both"/>
              <w:rPr>
                <w:lang w:val="nb-NO"/>
              </w:rPr>
            </w:pPr>
          </w:p>
          <w:p w14:paraId="7D9EE84A" w14:textId="77777777" w:rsidR="00D00D10" w:rsidRDefault="00D00D10" w:rsidP="00D116B1">
            <w:pPr>
              <w:jc w:val="both"/>
              <w:rPr>
                <w:lang w:val="nb-NO"/>
              </w:rPr>
            </w:pPr>
          </w:p>
          <w:p w14:paraId="5A995B3B" w14:textId="77777777" w:rsidR="00B40FE9" w:rsidRDefault="00B40FE9" w:rsidP="00D116B1">
            <w:pPr>
              <w:jc w:val="both"/>
              <w:rPr>
                <w:lang w:val="nb-NO"/>
              </w:rPr>
            </w:pPr>
          </w:p>
          <w:p w14:paraId="2CC04523" w14:textId="54425F9C" w:rsidR="00D00D10" w:rsidRPr="000A6A3D" w:rsidRDefault="00D00D10"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29091C" w14:textId="77777777" w:rsidR="00D00D10" w:rsidRPr="000A6A3D" w:rsidRDefault="00D00D10" w:rsidP="000A6A3D">
            <w:pPr>
              <w:rPr>
                <w:lang w:val="nb-NO"/>
              </w:rPr>
            </w:pPr>
          </w:p>
          <w:p w14:paraId="55FDC80A" w14:textId="77777777" w:rsidR="00D00D10" w:rsidRDefault="00D00D10" w:rsidP="00A643BE">
            <w:pPr>
              <w:jc w:val="center"/>
              <w:rPr>
                <w:lang w:val="pt-BR"/>
              </w:rPr>
            </w:pPr>
          </w:p>
          <w:p w14:paraId="0F6269BF" w14:textId="77777777" w:rsidR="00B40FE9" w:rsidRDefault="00B40FE9" w:rsidP="00A643BE">
            <w:pPr>
              <w:jc w:val="center"/>
              <w:rPr>
                <w:lang w:val="pt-BR"/>
              </w:rPr>
            </w:pPr>
          </w:p>
          <w:p w14:paraId="6C13AAF5" w14:textId="163ADF62" w:rsidR="00D00D10" w:rsidRPr="000A6A3D" w:rsidRDefault="00D00D10" w:rsidP="00A643BE">
            <w:pPr>
              <w:jc w:val="center"/>
              <w:rPr>
                <w:lang w:val="pt-BR"/>
              </w:rPr>
            </w:pPr>
            <w:r>
              <w:rPr>
                <w:lang w:val="pt-BR"/>
              </w:rPr>
              <w:t>2</w:t>
            </w:r>
            <w:r w:rsidR="00B40FE9">
              <w:rPr>
                <w:lang w:val="pt-BR"/>
              </w:rPr>
              <w:t>5</w:t>
            </w:r>
          </w:p>
          <w:p w14:paraId="499270AA" w14:textId="77777777" w:rsidR="00D00D10" w:rsidRPr="000A6A3D" w:rsidRDefault="00D00D10" w:rsidP="00A643BE">
            <w:pPr>
              <w:jc w:val="center"/>
              <w:rPr>
                <w:lang w:val="pt-BR"/>
              </w:rPr>
            </w:pPr>
            <w:r w:rsidRPr="000A6A3D">
              <w:rPr>
                <w:lang w:val="pt-BR"/>
              </w:rPr>
              <w:t>phút</w:t>
            </w:r>
          </w:p>
          <w:p w14:paraId="56685393" w14:textId="77777777" w:rsidR="00D00D10" w:rsidRPr="000A6A3D" w:rsidRDefault="00D00D10" w:rsidP="000A6A3D">
            <w:pPr>
              <w:jc w:val="center"/>
              <w:rPr>
                <w:lang w:val="pt-BR"/>
              </w:rPr>
            </w:pPr>
          </w:p>
          <w:p w14:paraId="7B5B16ED" w14:textId="77777777" w:rsidR="00D00D10" w:rsidRPr="000A6A3D" w:rsidRDefault="00D00D10" w:rsidP="000A6A3D">
            <w:pPr>
              <w:jc w:val="center"/>
              <w:rPr>
                <w:lang w:val="pt-BR"/>
              </w:rPr>
            </w:pPr>
          </w:p>
          <w:p w14:paraId="708B6AD8" w14:textId="77777777" w:rsidR="00D00D10" w:rsidRPr="000A6A3D" w:rsidRDefault="00D00D10" w:rsidP="000A6A3D">
            <w:pPr>
              <w:jc w:val="center"/>
              <w:rPr>
                <w:lang w:val="pt-BR"/>
              </w:rPr>
            </w:pPr>
          </w:p>
          <w:p w14:paraId="2F8EDE46" w14:textId="77777777" w:rsidR="00D00D10" w:rsidRPr="000A6A3D" w:rsidRDefault="00D00D10" w:rsidP="000A6A3D">
            <w:pPr>
              <w:jc w:val="center"/>
              <w:rPr>
                <w:lang w:val="pt-BR"/>
              </w:rPr>
            </w:pPr>
          </w:p>
          <w:p w14:paraId="2B16231B" w14:textId="510A2A81" w:rsidR="00D00D10" w:rsidRPr="000A6A3D" w:rsidRDefault="00D00D10" w:rsidP="00A643BE">
            <w:pPr>
              <w:jc w:val="center"/>
              <w:rPr>
                <w:lang w:val="pt-BR"/>
              </w:rPr>
            </w:pPr>
          </w:p>
          <w:p w14:paraId="16F1FC5F" w14:textId="77777777" w:rsidR="00D00D10" w:rsidRPr="000A6A3D" w:rsidRDefault="00D00D10" w:rsidP="000A6A3D">
            <w:pPr>
              <w:jc w:val="center"/>
              <w:rPr>
                <w:lang w:val="pt-BR"/>
              </w:rPr>
            </w:pPr>
          </w:p>
          <w:p w14:paraId="5C6B934A" w14:textId="77777777" w:rsidR="00D00D10" w:rsidRPr="000A6A3D" w:rsidRDefault="00D00D10" w:rsidP="000A6A3D">
            <w:pPr>
              <w:jc w:val="center"/>
              <w:rPr>
                <w:lang w:val="pt-BR"/>
              </w:rPr>
            </w:pPr>
          </w:p>
          <w:p w14:paraId="25FE625D" w14:textId="77777777" w:rsidR="00D00D10" w:rsidRPr="000A6A3D" w:rsidRDefault="00D00D10" w:rsidP="000A6A3D">
            <w:pPr>
              <w:jc w:val="center"/>
              <w:rPr>
                <w:lang w:val="pt-BR"/>
              </w:rPr>
            </w:pPr>
          </w:p>
          <w:p w14:paraId="2B105384" w14:textId="77777777" w:rsidR="00D00D10" w:rsidRPr="000A6A3D" w:rsidRDefault="00D00D10" w:rsidP="000A6A3D">
            <w:pPr>
              <w:jc w:val="center"/>
              <w:rPr>
                <w:lang w:val="pt-BR"/>
              </w:rPr>
            </w:pPr>
          </w:p>
          <w:p w14:paraId="2C60BE9A" w14:textId="77777777" w:rsidR="00D00D10" w:rsidRPr="000A6A3D" w:rsidRDefault="00D00D10" w:rsidP="000A6A3D">
            <w:pPr>
              <w:jc w:val="center"/>
              <w:rPr>
                <w:lang w:val="pt-BR"/>
              </w:rPr>
            </w:pPr>
          </w:p>
          <w:p w14:paraId="167CF702" w14:textId="77777777" w:rsidR="00D00D10" w:rsidRPr="000A6A3D" w:rsidRDefault="00D00D10" w:rsidP="000A6A3D">
            <w:pPr>
              <w:jc w:val="center"/>
              <w:rPr>
                <w:lang w:val="pt-BR"/>
              </w:rPr>
            </w:pPr>
          </w:p>
          <w:p w14:paraId="531CD221" w14:textId="77777777" w:rsidR="00D00D10" w:rsidRPr="000A6A3D" w:rsidRDefault="00D00D10" w:rsidP="000A6A3D">
            <w:pPr>
              <w:jc w:val="center"/>
              <w:rPr>
                <w:lang w:val="pt-BR"/>
              </w:rPr>
            </w:pPr>
          </w:p>
          <w:p w14:paraId="13B623FE" w14:textId="77777777" w:rsidR="00D00D10" w:rsidRPr="000A6A3D" w:rsidRDefault="00D00D10" w:rsidP="000A6A3D">
            <w:pPr>
              <w:jc w:val="center"/>
              <w:rPr>
                <w:lang w:val="pt-BR"/>
              </w:rPr>
            </w:pPr>
          </w:p>
          <w:p w14:paraId="4D7F722B" w14:textId="77777777" w:rsidR="00B40FE9" w:rsidRDefault="00B40FE9" w:rsidP="00A643BE">
            <w:pPr>
              <w:jc w:val="center"/>
              <w:rPr>
                <w:lang w:val="pt-BR"/>
              </w:rPr>
            </w:pPr>
          </w:p>
          <w:p w14:paraId="2D4BB4CA" w14:textId="77777777" w:rsidR="00B40FE9" w:rsidRDefault="00B40FE9" w:rsidP="00A643BE">
            <w:pPr>
              <w:jc w:val="center"/>
              <w:rPr>
                <w:lang w:val="pt-BR"/>
              </w:rPr>
            </w:pPr>
          </w:p>
          <w:p w14:paraId="162AFDA0" w14:textId="5A00A19E" w:rsidR="00D00D10" w:rsidRPr="000A6A3D" w:rsidRDefault="00D00D10" w:rsidP="00A643BE">
            <w:pPr>
              <w:jc w:val="center"/>
              <w:rPr>
                <w:lang w:val="pt-BR"/>
              </w:rPr>
            </w:pPr>
            <w:r>
              <w:rPr>
                <w:lang w:val="pt-BR"/>
              </w:rPr>
              <w:t>3</w:t>
            </w:r>
            <w:r w:rsidR="00B40FE9">
              <w:rPr>
                <w:lang w:val="pt-BR"/>
              </w:rPr>
              <w:t>5</w:t>
            </w:r>
          </w:p>
          <w:p w14:paraId="0A509854" w14:textId="77777777" w:rsidR="00D00D10" w:rsidRPr="000A6A3D" w:rsidRDefault="00D00D10" w:rsidP="00A643BE">
            <w:pPr>
              <w:jc w:val="center"/>
              <w:rPr>
                <w:lang w:val="pt-BR"/>
              </w:rPr>
            </w:pPr>
            <w:r w:rsidRPr="000A6A3D">
              <w:rPr>
                <w:lang w:val="pt-BR"/>
              </w:rPr>
              <w:t>phút</w:t>
            </w:r>
          </w:p>
          <w:p w14:paraId="452421A1" w14:textId="2CEE20D7" w:rsidR="00D00D10" w:rsidRDefault="00D00D10" w:rsidP="00A643BE">
            <w:pPr>
              <w:rPr>
                <w:lang w:val="nb-NO"/>
              </w:rPr>
            </w:pPr>
          </w:p>
          <w:p w14:paraId="7FC0ACCD" w14:textId="77777777" w:rsidR="00D00D10" w:rsidRPr="00A643BE" w:rsidRDefault="00D00D10" w:rsidP="00A643BE">
            <w:pPr>
              <w:rPr>
                <w:lang w:val="nb-NO"/>
              </w:rPr>
            </w:pPr>
          </w:p>
          <w:p w14:paraId="59E073E8" w14:textId="77777777" w:rsidR="00D00D10" w:rsidRPr="00A643BE" w:rsidRDefault="00D00D10" w:rsidP="00A643BE">
            <w:pPr>
              <w:rPr>
                <w:lang w:val="nb-NO"/>
              </w:rPr>
            </w:pPr>
          </w:p>
          <w:p w14:paraId="1F15D1E5" w14:textId="77777777" w:rsidR="00D00D10" w:rsidRPr="00A643BE" w:rsidRDefault="00D00D10" w:rsidP="00A643BE">
            <w:pPr>
              <w:rPr>
                <w:lang w:val="nb-NO"/>
              </w:rPr>
            </w:pPr>
          </w:p>
          <w:p w14:paraId="466E9745" w14:textId="2321FBA2" w:rsidR="00D00D10" w:rsidRDefault="00D00D10" w:rsidP="00A643BE">
            <w:pPr>
              <w:rPr>
                <w:lang w:val="nb-NO"/>
              </w:rPr>
            </w:pPr>
          </w:p>
          <w:p w14:paraId="6B9865C6" w14:textId="77777777" w:rsidR="00B40FE9" w:rsidRDefault="00B40FE9" w:rsidP="00A643BE">
            <w:pPr>
              <w:jc w:val="center"/>
              <w:rPr>
                <w:lang w:val="pt-BR"/>
              </w:rPr>
            </w:pPr>
          </w:p>
          <w:p w14:paraId="50855F74" w14:textId="77777777" w:rsidR="00B40FE9" w:rsidRDefault="00B40FE9" w:rsidP="00A643BE">
            <w:pPr>
              <w:jc w:val="center"/>
              <w:rPr>
                <w:lang w:val="pt-BR"/>
              </w:rPr>
            </w:pPr>
          </w:p>
          <w:p w14:paraId="27ABCF2A" w14:textId="77777777" w:rsidR="00B40FE9" w:rsidRDefault="00B40FE9" w:rsidP="00A643BE">
            <w:pPr>
              <w:jc w:val="center"/>
              <w:rPr>
                <w:lang w:val="pt-BR"/>
              </w:rPr>
            </w:pPr>
          </w:p>
          <w:p w14:paraId="053758ED" w14:textId="77777777" w:rsidR="00B40FE9" w:rsidRDefault="00B40FE9" w:rsidP="00A643BE">
            <w:pPr>
              <w:jc w:val="center"/>
              <w:rPr>
                <w:lang w:val="pt-BR"/>
              </w:rPr>
            </w:pPr>
          </w:p>
          <w:p w14:paraId="375B2755" w14:textId="77777777" w:rsidR="00B40FE9" w:rsidRDefault="00B40FE9" w:rsidP="00A643BE">
            <w:pPr>
              <w:jc w:val="center"/>
              <w:rPr>
                <w:lang w:val="pt-BR"/>
              </w:rPr>
            </w:pPr>
          </w:p>
          <w:p w14:paraId="3F00BA4D" w14:textId="77777777" w:rsidR="00B40FE9" w:rsidRDefault="00B40FE9" w:rsidP="00A643BE">
            <w:pPr>
              <w:jc w:val="center"/>
              <w:rPr>
                <w:lang w:val="pt-BR"/>
              </w:rPr>
            </w:pPr>
          </w:p>
          <w:p w14:paraId="19F7EE52" w14:textId="77777777" w:rsidR="00B40FE9" w:rsidRDefault="00B40FE9" w:rsidP="00A643BE">
            <w:pPr>
              <w:jc w:val="center"/>
              <w:rPr>
                <w:lang w:val="pt-BR"/>
              </w:rPr>
            </w:pPr>
          </w:p>
          <w:p w14:paraId="6B108E97" w14:textId="2D7CB311" w:rsidR="00D00D10" w:rsidRPr="000A6A3D" w:rsidRDefault="00B40FE9" w:rsidP="00A643BE">
            <w:pPr>
              <w:jc w:val="center"/>
              <w:rPr>
                <w:lang w:val="pt-BR"/>
              </w:rPr>
            </w:pPr>
            <w:r>
              <w:rPr>
                <w:lang w:val="pt-BR"/>
              </w:rPr>
              <w:t>25</w:t>
            </w:r>
          </w:p>
          <w:p w14:paraId="753B36E8" w14:textId="77777777" w:rsidR="00D00D10" w:rsidRPr="000A6A3D" w:rsidRDefault="00D00D10" w:rsidP="00A643BE">
            <w:pPr>
              <w:jc w:val="center"/>
              <w:rPr>
                <w:lang w:val="pt-BR"/>
              </w:rPr>
            </w:pPr>
            <w:r w:rsidRPr="000A6A3D">
              <w:rPr>
                <w:lang w:val="pt-BR"/>
              </w:rPr>
              <w:t>phút</w:t>
            </w:r>
          </w:p>
          <w:p w14:paraId="20B03463" w14:textId="77777777" w:rsidR="00D00D10" w:rsidRDefault="00D00D10" w:rsidP="00A643BE">
            <w:pPr>
              <w:rPr>
                <w:lang w:val="nb-NO"/>
              </w:rPr>
            </w:pPr>
          </w:p>
          <w:p w14:paraId="22D68C9D" w14:textId="77777777" w:rsidR="00B40FE9" w:rsidRDefault="00B40FE9" w:rsidP="00A643BE">
            <w:pPr>
              <w:rPr>
                <w:lang w:val="nb-NO"/>
              </w:rPr>
            </w:pPr>
          </w:p>
          <w:p w14:paraId="1BDD23ED" w14:textId="77777777" w:rsidR="00B40FE9" w:rsidRDefault="00B40FE9" w:rsidP="00A643BE">
            <w:pPr>
              <w:rPr>
                <w:lang w:val="nb-NO"/>
              </w:rPr>
            </w:pPr>
          </w:p>
          <w:p w14:paraId="0DB7FA1E" w14:textId="77777777" w:rsidR="00B40FE9" w:rsidRDefault="00B40FE9" w:rsidP="00A643BE">
            <w:pPr>
              <w:rPr>
                <w:lang w:val="nb-NO"/>
              </w:rPr>
            </w:pPr>
          </w:p>
          <w:p w14:paraId="6602FB28" w14:textId="77777777" w:rsidR="00B40FE9" w:rsidRDefault="00B40FE9" w:rsidP="00A643BE">
            <w:pPr>
              <w:rPr>
                <w:lang w:val="nb-NO"/>
              </w:rPr>
            </w:pPr>
          </w:p>
          <w:p w14:paraId="1B6A1875" w14:textId="77777777" w:rsidR="00B40FE9" w:rsidRDefault="00B40FE9" w:rsidP="00A643BE">
            <w:pPr>
              <w:rPr>
                <w:lang w:val="nb-NO"/>
              </w:rPr>
            </w:pPr>
          </w:p>
          <w:p w14:paraId="5038FBB2" w14:textId="77777777" w:rsidR="00B40FE9" w:rsidRDefault="00B40FE9" w:rsidP="00A643BE">
            <w:pPr>
              <w:rPr>
                <w:lang w:val="nb-NO"/>
              </w:rPr>
            </w:pPr>
          </w:p>
          <w:p w14:paraId="351CC889" w14:textId="77777777" w:rsidR="00B40FE9" w:rsidRDefault="00B40FE9" w:rsidP="00A643BE">
            <w:pPr>
              <w:rPr>
                <w:lang w:val="nb-NO"/>
              </w:rPr>
            </w:pPr>
          </w:p>
          <w:p w14:paraId="2C4606B0" w14:textId="77777777" w:rsidR="00B40FE9" w:rsidRDefault="00B40FE9" w:rsidP="00A643BE">
            <w:pPr>
              <w:rPr>
                <w:lang w:val="nb-NO"/>
              </w:rPr>
            </w:pPr>
          </w:p>
          <w:p w14:paraId="157B5C64" w14:textId="77777777" w:rsidR="00B40FE9" w:rsidRDefault="00B40FE9" w:rsidP="00A643BE">
            <w:pPr>
              <w:rPr>
                <w:lang w:val="nb-NO"/>
              </w:rPr>
            </w:pPr>
          </w:p>
          <w:p w14:paraId="389422A0" w14:textId="77777777" w:rsidR="00B40FE9" w:rsidRDefault="00B40FE9" w:rsidP="00A643BE">
            <w:pPr>
              <w:rPr>
                <w:lang w:val="nb-NO"/>
              </w:rPr>
            </w:pPr>
          </w:p>
          <w:p w14:paraId="260113BE" w14:textId="77777777" w:rsidR="00B40FE9" w:rsidRDefault="00B40FE9" w:rsidP="00A643BE">
            <w:pPr>
              <w:rPr>
                <w:lang w:val="nb-NO"/>
              </w:rPr>
            </w:pPr>
          </w:p>
          <w:p w14:paraId="65B53913" w14:textId="43EB6ACC" w:rsidR="00B40FE9" w:rsidRPr="000A6A3D" w:rsidRDefault="00B40FE9" w:rsidP="00B40FE9">
            <w:pPr>
              <w:jc w:val="center"/>
              <w:rPr>
                <w:lang w:val="pt-BR"/>
              </w:rPr>
            </w:pPr>
            <w:r>
              <w:rPr>
                <w:lang w:val="pt-BR"/>
              </w:rPr>
              <w:t>1</w:t>
            </w:r>
            <w:r w:rsidR="00C65424">
              <w:rPr>
                <w:lang w:val="pt-BR"/>
              </w:rPr>
              <w:t>0</w:t>
            </w:r>
          </w:p>
          <w:p w14:paraId="745B7274" w14:textId="77777777" w:rsidR="00B40FE9" w:rsidRPr="000A6A3D" w:rsidRDefault="00B40FE9" w:rsidP="00B40FE9">
            <w:pPr>
              <w:jc w:val="center"/>
              <w:rPr>
                <w:lang w:val="pt-BR"/>
              </w:rPr>
            </w:pPr>
            <w:r w:rsidRPr="000A6A3D">
              <w:rPr>
                <w:lang w:val="pt-BR"/>
              </w:rPr>
              <w:t>phút</w:t>
            </w:r>
          </w:p>
          <w:p w14:paraId="125F1BAB" w14:textId="77777777" w:rsidR="00B40FE9" w:rsidRDefault="00B40FE9" w:rsidP="00A643BE">
            <w:pPr>
              <w:rPr>
                <w:lang w:val="nb-NO"/>
              </w:rPr>
            </w:pPr>
          </w:p>
          <w:p w14:paraId="69BF4D97" w14:textId="77777777" w:rsidR="00B40FE9" w:rsidRPr="00A643BE" w:rsidRDefault="00B40FE9" w:rsidP="00A643BE">
            <w:pPr>
              <w:rPr>
                <w:lang w:val="nb-NO"/>
              </w:rPr>
            </w:pPr>
          </w:p>
        </w:tc>
      </w:tr>
      <w:tr w:rsidR="00D00D10" w:rsidRPr="000A6A3D" w14:paraId="42E1DB1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3548C649" w14:textId="77777777" w:rsidR="00D00D10" w:rsidRPr="000A6A3D" w:rsidRDefault="00D00D10"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97D6B0C" w14:textId="77777777" w:rsidR="00D00D10" w:rsidRPr="000A6A3D" w:rsidRDefault="00D00D10" w:rsidP="002F12A0">
            <w:pPr>
              <w:rPr>
                <w:b/>
                <w:bCs/>
                <w:u w:val="single"/>
                <w:lang w:val="nb-NO"/>
              </w:rPr>
            </w:pPr>
            <w:r w:rsidRPr="000A6A3D">
              <w:rPr>
                <w:b/>
                <w:bCs/>
                <w:u w:val="single"/>
                <w:lang w:val="nb-NO"/>
              </w:rPr>
              <w:t>Củng cố kiến thức và kết thúc bài</w:t>
            </w:r>
          </w:p>
          <w:p w14:paraId="0B809E14" w14:textId="77777777" w:rsidR="00D00D10" w:rsidRPr="000A6A3D" w:rsidRDefault="00D00D10" w:rsidP="002F12A0">
            <w:pPr>
              <w:rPr>
                <w:bCs/>
                <w:lang w:val="nb-NO"/>
              </w:rPr>
            </w:pPr>
            <w:r>
              <w:rPr>
                <w:bCs/>
                <w:lang w:val="nb-NO"/>
              </w:rPr>
              <w:t>- Phản ứng cộng.</w:t>
            </w:r>
          </w:p>
          <w:p w14:paraId="42AFA833" w14:textId="67CCBD0E" w:rsidR="00D00D10" w:rsidRPr="00BB2B1C" w:rsidRDefault="00D00D10" w:rsidP="000A6A3D">
            <w:pPr>
              <w:rPr>
                <w:lang w:val="nb-NO"/>
              </w:rPr>
            </w:pPr>
            <w:r>
              <w:rPr>
                <w:lang w:val="nb-NO"/>
              </w:rPr>
              <w:t>- Phản ứng bằng ion kim loại.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A0A565" w14:textId="3480EE8D" w:rsidR="00D00D10" w:rsidRPr="000A6A3D" w:rsidRDefault="00D00D10" w:rsidP="00D116B1">
            <w:pPr>
              <w:jc w:val="both"/>
              <w:rPr>
                <w:lang w:val="vi-VN"/>
              </w:rPr>
            </w:pPr>
            <w:r w:rsidRPr="000A6A3D">
              <w:rPr>
                <w:lang w:val="de-DE"/>
              </w:rPr>
              <w:t>G</w:t>
            </w:r>
            <w:r>
              <w:rPr>
                <w:lang w:val="de-DE"/>
              </w:rPr>
              <w:t>V</w:t>
            </w:r>
            <w:r w:rsidRPr="000A6A3D">
              <w:rPr>
                <w:lang w:val="de-DE"/>
              </w:rPr>
              <w:t xml:space="preserve">trình bày tóm tắt nội dung bằng lời. </w:t>
            </w:r>
            <w:r w:rsidRPr="000A6A3D">
              <w:rPr>
                <w:lang w:val="nb-NO"/>
              </w:rPr>
              <w:t xml:space="preserve">GV hướng dẫn bài tập 1 – </w:t>
            </w:r>
            <w:r>
              <w:rPr>
                <w:lang w:val="nb-NO"/>
              </w:rPr>
              <w:t>4/GT/16-18.</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A31530" w14:textId="6B2D34EA" w:rsidR="00D00D10" w:rsidRPr="000A6A3D" w:rsidRDefault="00D00D10" w:rsidP="00D116B1">
            <w:pPr>
              <w:jc w:val="both"/>
              <w:rPr>
                <w:lang w:val="nb-NO"/>
              </w:rPr>
            </w:pPr>
            <w:r w:rsidRPr="000A6A3D">
              <w:rPr>
                <w:lang w:val="de-DE"/>
              </w:rPr>
              <w:t xml:space="preserve">Học sinh lắng nghe và ghi </w:t>
            </w:r>
            <w:r>
              <w:rPr>
                <w:lang w:val="de-DE"/>
              </w:rPr>
              <w:t xml:space="preserve">bài.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70AB4D" w14:textId="77777777" w:rsidR="00D00D10" w:rsidRPr="000A6A3D" w:rsidRDefault="00D00D10" w:rsidP="000A6A3D">
            <w:pPr>
              <w:jc w:val="center"/>
              <w:rPr>
                <w:lang w:val="nb-NO"/>
              </w:rPr>
            </w:pPr>
          </w:p>
          <w:p w14:paraId="2C689326" w14:textId="0FBFCB44" w:rsidR="00D00D10" w:rsidRPr="000A6A3D" w:rsidRDefault="00C65424" w:rsidP="000A6A3D">
            <w:pPr>
              <w:jc w:val="center"/>
              <w:rPr>
                <w:lang w:val="nb-NO"/>
              </w:rPr>
            </w:pPr>
            <w:r>
              <w:rPr>
                <w:lang w:val="pt-BR"/>
              </w:rPr>
              <w:t>25</w:t>
            </w:r>
            <w:r w:rsidR="00D00D10" w:rsidRPr="000A6A3D">
              <w:rPr>
                <w:lang w:val="pt-BR"/>
              </w:rPr>
              <w:t xml:space="preserve"> phút</w:t>
            </w:r>
          </w:p>
        </w:tc>
      </w:tr>
      <w:tr w:rsidR="00D00D10" w:rsidRPr="000A6A3D" w14:paraId="4878EBD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D9FDE38" w14:textId="77777777" w:rsidR="00D00D10" w:rsidRPr="000A6A3D" w:rsidRDefault="00D00D10"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88C813A" w14:textId="3E2E0180" w:rsidR="00D00D10" w:rsidRPr="000A6A3D" w:rsidRDefault="00D00D10" w:rsidP="000A6A3D">
            <w:pPr>
              <w:rPr>
                <w:b/>
                <w:bCs/>
                <w:u w:val="single"/>
                <w:lang w:val="pt-BR"/>
              </w:rPr>
            </w:pPr>
            <w:r w:rsidRPr="000A6A3D">
              <w:rPr>
                <w:b/>
                <w:bCs/>
                <w:u w:val="single"/>
                <w:lang w:val="pt-BR"/>
              </w:rPr>
              <w:t>Hướng dẫn tự học</w:t>
            </w:r>
          </w:p>
          <w:p w14:paraId="2146806A" w14:textId="69E6F78C" w:rsidR="00D00D10" w:rsidRPr="000A6A3D" w:rsidRDefault="00D00D10" w:rsidP="000A6A3D">
            <w:pPr>
              <w:rPr>
                <w:bCs/>
                <w:lang w:val="nb-NO"/>
              </w:rPr>
            </w:pPr>
            <w:r w:rsidRPr="000A6A3D">
              <w:rPr>
                <w:bCs/>
                <w:lang w:val="nb-NO"/>
              </w:rPr>
              <w:t xml:space="preserve">- Bài tập </w:t>
            </w:r>
            <w:r>
              <w:rPr>
                <w:bCs/>
                <w:lang w:val="nb-NO"/>
              </w:rPr>
              <w:t>5,6/GT/18,19</w:t>
            </w:r>
            <w:r w:rsidRPr="000A6A3D">
              <w:rPr>
                <w:bCs/>
                <w:lang w:val="nb-NO"/>
              </w:rPr>
              <w:t xml:space="preserve">. </w:t>
            </w:r>
          </w:p>
          <w:p w14:paraId="5FB0FC95" w14:textId="75C0F0F4" w:rsidR="00D00D10" w:rsidRPr="000A6A3D" w:rsidRDefault="00D00D10" w:rsidP="00BB2B1C">
            <w:pPr>
              <w:rPr>
                <w:bCs/>
                <w:u w:val="single"/>
                <w:lang w:val="nb-NO"/>
              </w:rPr>
            </w:pPr>
            <w:r w:rsidRPr="000A6A3D">
              <w:rPr>
                <w:lang w:val="pt-BR"/>
              </w:rPr>
              <w:t xml:space="preserve">- Chuẩn bị </w:t>
            </w:r>
            <w:r w:rsidRPr="000A6A3D">
              <w:rPr>
                <w:bCs/>
              </w:rPr>
              <w:t>Bài 4</w:t>
            </w:r>
            <w:r>
              <w:rPr>
                <w:bCs/>
              </w:rPr>
              <w:t>7</w:t>
            </w:r>
            <w:r w:rsidRPr="000A6A3D">
              <w:rPr>
                <w:bCs/>
              </w:rPr>
              <w:t xml:space="preserve">. </w:t>
            </w:r>
            <w:r w:rsidRPr="000A6A3D">
              <w:t xml:space="preserve">Ôn tập Chương </w:t>
            </w:r>
            <w:r>
              <w:t>XI</w:t>
            </w:r>
            <w:r w:rsidRPr="000A6A3D">
              <w:t>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D6BA1F" w14:textId="77777777" w:rsidR="00D00D10" w:rsidRPr="000A6A3D" w:rsidRDefault="00D00D10" w:rsidP="00D116B1">
            <w:pPr>
              <w:jc w:val="both"/>
              <w:rPr>
                <w:lang w:val="pt-BR"/>
              </w:rPr>
            </w:pPr>
          </w:p>
          <w:p w14:paraId="7FAEF081" w14:textId="6C23B5D5" w:rsidR="00D00D10" w:rsidRPr="000A6A3D" w:rsidRDefault="00D00D10" w:rsidP="00D116B1">
            <w:pPr>
              <w:jc w:val="both"/>
              <w:rPr>
                <w:lang w:val="pt-BR"/>
              </w:rPr>
            </w:pPr>
            <w:r w:rsidRPr="000A6A3D">
              <w:rPr>
                <w:lang w:val="pt-BR"/>
              </w:rPr>
              <w:t>Nhắc nhở học sinh ôn tập, giải bài tập</w:t>
            </w:r>
            <w:r>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54D7C5F" w14:textId="77777777" w:rsidR="00D00D10" w:rsidRPr="000A6A3D" w:rsidRDefault="00D00D10" w:rsidP="00D116B1">
            <w:pPr>
              <w:jc w:val="both"/>
              <w:rPr>
                <w:lang w:val="de-DE"/>
              </w:rPr>
            </w:pPr>
          </w:p>
          <w:p w14:paraId="38A93DED" w14:textId="45ADF8C9" w:rsidR="00D00D10" w:rsidRPr="000A6A3D" w:rsidRDefault="00D00D10" w:rsidP="00D116B1">
            <w:pPr>
              <w:jc w:val="both"/>
              <w:rPr>
                <w:lang w:val="pt-BR"/>
              </w:rPr>
            </w:pPr>
            <w:r w:rsidRPr="000A6A3D">
              <w:rPr>
                <w:lang w:val="pt-BR"/>
              </w:rPr>
              <w:t xml:space="preserve">Học sinh giải bài tập, tự nghiên cứu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B978D9" w14:textId="77777777" w:rsidR="00D00D10" w:rsidRPr="000A6A3D" w:rsidRDefault="00D00D10" w:rsidP="000A6A3D">
            <w:pPr>
              <w:jc w:val="center"/>
              <w:rPr>
                <w:lang w:val="pt-BR"/>
              </w:rPr>
            </w:pPr>
          </w:p>
          <w:p w14:paraId="195E0F2D" w14:textId="77777777" w:rsidR="00D00D10" w:rsidRPr="000A6A3D" w:rsidRDefault="00D00D10" w:rsidP="000A6A3D">
            <w:pPr>
              <w:jc w:val="center"/>
              <w:rPr>
                <w:lang w:val="pt-BR"/>
              </w:rPr>
            </w:pPr>
            <w:r w:rsidRPr="000A6A3D">
              <w:rPr>
                <w:lang w:val="pt-BR"/>
              </w:rPr>
              <w:t>2 phút</w:t>
            </w:r>
          </w:p>
        </w:tc>
      </w:tr>
    </w:tbl>
    <w:p w14:paraId="61FD782A" w14:textId="6EE3DE7E" w:rsidR="00A33A53" w:rsidRPr="00C42652" w:rsidRDefault="00C42652" w:rsidP="000A6A3D">
      <w:pPr>
        <w:rPr>
          <w:b/>
          <w:lang w:val="pt-BR"/>
        </w:rPr>
      </w:pPr>
      <w:r w:rsidRPr="00424430">
        <w:rPr>
          <w:b/>
          <w:lang w:val="pt-BR"/>
        </w:rPr>
        <w:t>III. Rút kinh nghiệm</w:t>
      </w:r>
    </w:p>
    <w:tbl>
      <w:tblPr>
        <w:tblW w:w="100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4"/>
        <w:gridCol w:w="1035"/>
        <w:gridCol w:w="312"/>
        <w:gridCol w:w="5150"/>
        <w:gridCol w:w="896"/>
      </w:tblGrid>
      <w:tr w:rsidR="00A33A53" w:rsidRPr="000A6A3D" w14:paraId="0F9EF5FE" w14:textId="77777777" w:rsidTr="001B224E">
        <w:trPr>
          <w:gridAfter w:val="1"/>
          <w:wAfter w:w="896" w:type="dxa"/>
          <w:trHeight w:val="1339"/>
        </w:trPr>
        <w:tc>
          <w:tcPr>
            <w:tcW w:w="2614" w:type="dxa"/>
            <w:tcBorders>
              <w:top w:val="single" w:sz="4" w:space="0" w:color="auto"/>
              <w:left w:val="single" w:sz="4" w:space="0" w:color="auto"/>
              <w:bottom w:val="single" w:sz="4" w:space="0" w:color="auto"/>
              <w:right w:val="single" w:sz="4" w:space="0" w:color="auto"/>
            </w:tcBorders>
            <w:shd w:val="clear" w:color="auto" w:fill="auto"/>
          </w:tcPr>
          <w:p w14:paraId="53F7DF43" w14:textId="77777777" w:rsidR="00A33A53" w:rsidRPr="000A6A3D" w:rsidRDefault="00A33A53" w:rsidP="000A6A3D">
            <w:pPr>
              <w:rPr>
                <w:u w:val="single"/>
                <w:lang w:val="pt-BR"/>
              </w:rPr>
            </w:pPr>
          </w:p>
          <w:p w14:paraId="673CFEC7" w14:textId="77777777" w:rsidR="00A33A53" w:rsidRPr="000A6A3D" w:rsidRDefault="00A33A53" w:rsidP="000A6A3D">
            <w:pPr>
              <w:rPr>
                <w:u w:val="single"/>
                <w:lang w:val="pt-BR"/>
              </w:rPr>
            </w:pPr>
          </w:p>
          <w:p w14:paraId="2A0718A6" w14:textId="77777777" w:rsidR="00A33A53" w:rsidRPr="000A6A3D" w:rsidRDefault="00A33A53" w:rsidP="000A6A3D">
            <w:pPr>
              <w:rPr>
                <w:b/>
                <w:u w:val="single"/>
                <w:lang w:val="pt-BR"/>
              </w:rPr>
            </w:pPr>
            <w:r w:rsidRPr="000A6A3D">
              <w:rPr>
                <w:b/>
                <w:u w:val="single"/>
                <w:lang w:val="pt-BR"/>
              </w:rPr>
              <w:t xml:space="preserve">Nguồn tài liệu tham khảo </w:t>
            </w:r>
          </w:p>
        </w:tc>
        <w:tc>
          <w:tcPr>
            <w:tcW w:w="6497" w:type="dxa"/>
            <w:gridSpan w:val="3"/>
            <w:tcBorders>
              <w:top w:val="single" w:sz="4" w:space="0" w:color="auto"/>
              <w:left w:val="single" w:sz="4" w:space="0" w:color="auto"/>
              <w:bottom w:val="single" w:sz="4" w:space="0" w:color="auto"/>
              <w:right w:val="single" w:sz="4" w:space="0" w:color="auto"/>
            </w:tcBorders>
            <w:shd w:val="clear" w:color="auto" w:fill="auto"/>
          </w:tcPr>
          <w:p w14:paraId="6D49518C" w14:textId="1AEBB57E" w:rsidR="00A33A53" w:rsidRPr="000A6A3D" w:rsidRDefault="00A33A53" w:rsidP="000A6A3D">
            <w:pPr>
              <w:jc w:val="both"/>
            </w:pPr>
            <w:r w:rsidRPr="000A6A3D">
              <w:t xml:space="preserve">1. </w:t>
            </w:r>
            <w:r w:rsidRPr="000A6A3D">
              <w:rPr>
                <w:i/>
                <w:iCs/>
              </w:rPr>
              <w:t xml:space="preserve">Giáo trình hóa học </w:t>
            </w:r>
            <w:r w:rsidR="00BB2B1C">
              <w:rPr>
                <w:i/>
                <w:iCs/>
              </w:rPr>
              <w:t>3</w:t>
            </w:r>
            <w:r w:rsidRPr="000A6A3D">
              <w:rPr>
                <w:i/>
                <w:iCs/>
              </w:rPr>
              <w:t xml:space="preserve">, </w:t>
            </w:r>
            <w:r w:rsidRPr="000A6A3D">
              <w:t xml:space="preserve">Trường </w:t>
            </w:r>
            <w:r w:rsidR="00651C1C">
              <w:t>CĐ Lý T</w:t>
            </w:r>
            <w:r w:rsidR="00BB2B1C">
              <w:t xml:space="preserve">ự </w:t>
            </w:r>
            <w:r w:rsidR="00651C1C">
              <w:t>T</w:t>
            </w:r>
            <w:r w:rsidR="00BB2B1C">
              <w:t>rọng Tp. HCM, năm 2019</w:t>
            </w:r>
            <w:r w:rsidRPr="000A6A3D">
              <w:t>.</w:t>
            </w:r>
          </w:p>
          <w:p w14:paraId="30CA5F5F" w14:textId="44CD1748" w:rsidR="00A33A53" w:rsidRPr="000A6A3D" w:rsidRDefault="00A33A53" w:rsidP="000A6A3D">
            <w:pPr>
              <w:jc w:val="both"/>
            </w:pPr>
            <w:r w:rsidRPr="000A6A3D">
              <w:t xml:space="preserve">2. </w:t>
            </w:r>
            <w:r w:rsidRPr="000A6A3D">
              <w:rPr>
                <w:lang w:val="vi-VN"/>
              </w:rPr>
              <w:t>Nguyễn Xuân Trường</w:t>
            </w:r>
            <w:r w:rsidRPr="000A6A3D">
              <w:t xml:space="preserve">, </w:t>
            </w:r>
            <w:r w:rsidRPr="000A6A3D">
              <w:rPr>
                <w:i/>
                <w:iCs/>
              </w:rPr>
              <w:t>Hóa học 1</w:t>
            </w:r>
            <w:r w:rsidR="00BB2B1C">
              <w:rPr>
                <w:i/>
                <w:iCs/>
              </w:rPr>
              <w:t>1</w:t>
            </w:r>
            <w:r w:rsidRPr="000A6A3D">
              <w:rPr>
                <w:i/>
                <w:iCs/>
              </w:rPr>
              <w:t xml:space="preserve">, </w:t>
            </w:r>
            <w:r w:rsidRPr="000A6A3D">
              <w:rPr>
                <w:lang w:val="vi-VN"/>
              </w:rPr>
              <w:t>NXB Giáo dục Việt Nam</w:t>
            </w:r>
            <w:r w:rsidRPr="000A6A3D">
              <w:t>, năm 2015.</w:t>
            </w:r>
          </w:p>
          <w:p w14:paraId="5EB98E8F" w14:textId="0D424B35" w:rsidR="00A33A53" w:rsidRPr="000A6A3D" w:rsidRDefault="00A33A53" w:rsidP="00BB2B1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BB2B1C">
              <w:t>1</w:t>
            </w:r>
            <w:r w:rsidRPr="000A6A3D">
              <w:t xml:space="preserve">, </w:t>
            </w:r>
            <w:r w:rsidRPr="000A6A3D">
              <w:rPr>
                <w:lang w:val="vi-VN"/>
              </w:rPr>
              <w:t>NXB Giáo dục Việt Nam</w:t>
            </w:r>
            <w:r w:rsidRPr="000A6A3D">
              <w:t>, năm 2015.</w:t>
            </w:r>
          </w:p>
        </w:tc>
      </w:tr>
      <w:tr w:rsidR="00A33A53" w:rsidRPr="000A6A3D" w14:paraId="0247D0C7" w14:textId="77777777" w:rsidTr="001B22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896" w:type="dxa"/>
          <w:trHeight w:val="68"/>
        </w:trPr>
        <w:tc>
          <w:tcPr>
            <w:tcW w:w="3649" w:type="dxa"/>
            <w:gridSpan w:val="2"/>
            <w:shd w:val="clear" w:color="auto" w:fill="auto"/>
          </w:tcPr>
          <w:p w14:paraId="71DC6D28" w14:textId="77777777" w:rsidR="00A33A53" w:rsidRPr="000A6A3D" w:rsidRDefault="00A33A53" w:rsidP="000A6A3D">
            <w:pPr>
              <w:jc w:val="center"/>
              <w:rPr>
                <w:b/>
                <w:bCs/>
                <w:lang w:val="pt-BR"/>
              </w:rPr>
            </w:pPr>
            <w:r w:rsidRPr="000A6A3D">
              <w:rPr>
                <w:b/>
                <w:bCs/>
                <w:lang w:val="pt-BR"/>
              </w:rPr>
              <w:t>Trưởng tổ môn</w:t>
            </w:r>
          </w:p>
          <w:p w14:paraId="3054920A" w14:textId="7A35CEC8" w:rsidR="00A33A53" w:rsidRPr="000A6A3D" w:rsidRDefault="00A33A53" w:rsidP="000A6A3D">
            <w:pPr>
              <w:jc w:val="center"/>
              <w:rPr>
                <w:b/>
                <w:bCs/>
                <w:lang w:val="pt-BR"/>
              </w:rPr>
            </w:pPr>
            <w:r w:rsidRPr="000A6A3D">
              <w:rPr>
                <w:b/>
                <w:bCs/>
                <w:lang w:val="vi-VN"/>
              </w:rPr>
              <w:t xml:space="preserve">   </w:t>
            </w:r>
          </w:p>
          <w:p w14:paraId="60A4EBA9" w14:textId="77777777" w:rsidR="00A33A53" w:rsidRPr="000A6A3D" w:rsidRDefault="00A33A53" w:rsidP="000A6A3D">
            <w:pPr>
              <w:rPr>
                <w:b/>
                <w:bCs/>
                <w:lang w:val="vi-VN"/>
              </w:rPr>
            </w:pPr>
          </w:p>
        </w:tc>
        <w:tc>
          <w:tcPr>
            <w:tcW w:w="5462" w:type="dxa"/>
            <w:gridSpan w:val="2"/>
            <w:shd w:val="clear" w:color="auto" w:fill="auto"/>
          </w:tcPr>
          <w:p w14:paraId="31F1ACC1" w14:textId="77777777" w:rsidR="00A33A53" w:rsidRPr="000A6A3D" w:rsidRDefault="00A33A53" w:rsidP="000A6A3D">
            <w:pPr>
              <w:rPr>
                <w:lang w:val="pt-BR"/>
              </w:rPr>
            </w:pPr>
          </w:p>
          <w:p w14:paraId="1F7D3358" w14:textId="517BFC02" w:rsidR="00A33A53" w:rsidRPr="000A6A3D" w:rsidRDefault="00DA2B4B" w:rsidP="00DA2B4B">
            <w:pPr>
              <w:rPr>
                <w:i/>
                <w:lang w:val="pt-BR"/>
              </w:rPr>
            </w:pPr>
            <w:r>
              <w:rPr>
                <w:i/>
                <w:lang w:val="pt-BR"/>
              </w:rPr>
              <w:t xml:space="preserve">       </w:t>
            </w:r>
            <w:r w:rsidR="00A33A53" w:rsidRPr="000A6A3D">
              <w:rPr>
                <w:i/>
                <w:lang w:val="pt-BR"/>
              </w:rPr>
              <w:t xml:space="preserve">Tp. Hồ Chí Minh, ngày </w:t>
            </w:r>
            <w:r>
              <w:rPr>
                <w:i/>
                <w:lang w:val="pt-BR"/>
              </w:rPr>
              <w:t>20</w:t>
            </w:r>
            <w:r w:rsidR="00A33A53" w:rsidRPr="000A6A3D">
              <w:rPr>
                <w:i/>
                <w:lang w:val="pt-BR"/>
              </w:rPr>
              <w:t xml:space="preserve"> tháng  </w:t>
            </w:r>
            <w:r>
              <w:rPr>
                <w:i/>
                <w:lang w:val="pt-BR"/>
              </w:rPr>
              <w:t>8</w:t>
            </w:r>
            <w:r w:rsidR="00A33A53" w:rsidRPr="000A6A3D">
              <w:rPr>
                <w:i/>
                <w:lang w:val="pt-BR"/>
              </w:rPr>
              <w:t xml:space="preserve">    năm 20</w:t>
            </w:r>
            <w:r>
              <w:rPr>
                <w:i/>
                <w:lang w:val="pt-BR"/>
              </w:rPr>
              <w:t>21</w:t>
            </w:r>
            <w:r w:rsidR="00A33A53" w:rsidRPr="000A6A3D">
              <w:rPr>
                <w:i/>
                <w:lang w:val="pt-BR"/>
              </w:rPr>
              <w:t xml:space="preserve"> </w:t>
            </w:r>
          </w:p>
          <w:p w14:paraId="1591D7F3" w14:textId="77777777" w:rsidR="00A33A53" w:rsidRDefault="00A33A53" w:rsidP="000A6A3D">
            <w:pPr>
              <w:jc w:val="center"/>
              <w:rPr>
                <w:b/>
                <w:lang w:val="pt-BR"/>
              </w:rPr>
            </w:pPr>
            <w:r w:rsidRPr="000A6A3D">
              <w:rPr>
                <w:b/>
                <w:lang w:val="pt-BR"/>
              </w:rPr>
              <w:t>Giảng viên</w:t>
            </w:r>
          </w:p>
          <w:p w14:paraId="171637B5" w14:textId="65E76D88" w:rsidR="005533EF" w:rsidRDefault="001B224E" w:rsidP="000A6A3D">
            <w:pPr>
              <w:jc w:val="center"/>
              <w:rPr>
                <w:b/>
                <w:lang w:val="pt-BR"/>
              </w:rPr>
            </w:pPr>
            <w:r>
              <w:rPr>
                <w:b/>
                <w:bCs/>
                <w:sz w:val="26"/>
                <w:szCs w:val="26"/>
              </w:rPr>
              <w:t>Trịnh Khắc Vũ</w:t>
            </w:r>
            <w:r>
              <w:rPr>
                <w:b/>
                <w:bCs/>
                <w:sz w:val="26"/>
                <w:szCs w:val="26"/>
              </w:rPr>
              <w:tab/>
            </w:r>
          </w:p>
          <w:p w14:paraId="21277889" w14:textId="77777777" w:rsidR="005533EF" w:rsidRPr="000A6A3D" w:rsidRDefault="005533EF" w:rsidP="000A6A3D">
            <w:pPr>
              <w:jc w:val="center"/>
              <w:rPr>
                <w:lang w:val="pt-BR"/>
              </w:rPr>
            </w:pPr>
          </w:p>
        </w:tc>
      </w:tr>
      <w:tr w:rsidR="00AD71A2" w:rsidRPr="000A6A3D" w14:paraId="66E54782" w14:textId="77777777" w:rsidTr="001B22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82"/>
        </w:trPr>
        <w:tc>
          <w:tcPr>
            <w:tcW w:w="3961" w:type="dxa"/>
            <w:gridSpan w:val="3"/>
            <w:shd w:val="clear" w:color="auto" w:fill="auto"/>
          </w:tcPr>
          <w:p w14:paraId="535F09BC" w14:textId="21CC3E48" w:rsidR="00AD71A2" w:rsidRPr="000A6A3D" w:rsidRDefault="00AD71A2" w:rsidP="000A6A3D">
            <w:pPr>
              <w:rPr>
                <w:lang w:val="pt-BR"/>
              </w:rPr>
            </w:pPr>
            <w:r w:rsidRPr="000A6A3D">
              <w:lastRenderedPageBreak/>
              <w:br w:type="page"/>
            </w:r>
            <w:r w:rsidRPr="000A6A3D">
              <w:rPr>
                <w:lang w:val="pt-BR"/>
              </w:rPr>
              <w:t>Giáo án số:  04</w:t>
            </w:r>
          </w:p>
        </w:tc>
        <w:tc>
          <w:tcPr>
            <w:tcW w:w="6046" w:type="dxa"/>
            <w:gridSpan w:val="2"/>
            <w:shd w:val="clear" w:color="auto" w:fill="auto"/>
          </w:tcPr>
          <w:p w14:paraId="0005607F" w14:textId="53C7F372" w:rsidR="00AD71A2" w:rsidRPr="000A6A3D" w:rsidRDefault="00AD71A2" w:rsidP="000A6A3D">
            <w:r w:rsidRPr="000A6A3D">
              <w:t xml:space="preserve">Thời gian thực hiện: </w:t>
            </w:r>
            <w:r w:rsidR="00BB2B1C">
              <w:t>2</w:t>
            </w:r>
            <w:r w:rsidRPr="000A6A3D">
              <w:t xml:space="preserve"> tiết</w:t>
            </w:r>
          </w:p>
          <w:p w14:paraId="4F49D3AD" w14:textId="77777777" w:rsidR="00157C95" w:rsidRDefault="00157C95" w:rsidP="00157C95">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5E4A678B" w14:textId="77777777" w:rsidR="00157C95" w:rsidRPr="000A6A3D" w:rsidRDefault="00157C95" w:rsidP="00157C95">
            <w:pPr>
              <w:tabs>
                <w:tab w:val="right" w:leader="dot" w:pos="3331"/>
              </w:tabs>
            </w:pPr>
            <w:r>
              <w:rPr>
                <w:b/>
                <w:bCs/>
              </w:rPr>
              <w:t xml:space="preserve">                                                  KHÔNG NO</w:t>
            </w:r>
          </w:p>
          <w:p w14:paraId="64B53937" w14:textId="6D822729" w:rsidR="001E36D0" w:rsidRPr="000A6A3D" w:rsidRDefault="001E36D0" w:rsidP="001E36D0">
            <w:r w:rsidRPr="000A6A3D">
              <w:t xml:space="preserve">Thực hiện ngày    </w:t>
            </w:r>
            <w:r>
              <w:t xml:space="preserve">  </w:t>
            </w:r>
            <w:r w:rsidR="00DA2B4B">
              <w:t>30</w:t>
            </w:r>
            <w:r>
              <w:t xml:space="preserve">       </w:t>
            </w:r>
            <w:r w:rsidRPr="000A6A3D">
              <w:t xml:space="preserve">tháng     </w:t>
            </w:r>
            <w:r>
              <w:t xml:space="preserve"> </w:t>
            </w:r>
            <w:r w:rsidR="00DA2B4B">
              <w:t>8</w:t>
            </w:r>
            <w:r>
              <w:t xml:space="preserve">       </w:t>
            </w:r>
            <w:r w:rsidRPr="000A6A3D">
              <w:t>năm 20</w:t>
            </w:r>
            <w:r w:rsidR="00DA2B4B">
              <w:t>21</w:t>
            </w:r>
            <w:r w:rsidRPr="000A6A3D">
              <w:t xml:space="preserve"> </w:t>
            </w:r>
          </w:p>
          <w:p w14:paraId="36C962EF" w14:textId="77777777" w:rsidR="00AD71A2" w:rsidRPr="000A6A3D" w:rsidRDefault="00AD71A2" w:rsidP="000A6A3D"/>
        </w:tc>
      </w:tr>
    </w:tbl>
    <w:p w14:paraId="04F53A85" w14:textId="04F9A76A" w:rsidR="00AD71A2" w:rsidRPr="000A6A3D" w:rsidRDefault="00AD71A2" w:rsidP="000A6A3D">
      <w:pPr>
        <w:rPr>
          <w:lang w:val="it-IT"/>
        </w:rPr>
      </w:pPr>
      <w:r w:rsidRPr="000A6A3D">
        <w:rPr>
          <w:lang w:val="it-IT"/>
        </w:rPr>
        <w:t xml:space="preserve">Tên bài: </w:t>
      </w:r>
      <w:r w:rsidRPr="000A6A3D">
        <w:rPr>
          <w:lang w:val="it-IT"/>
        </w:rPr>
        <w:tab/>
      </w:r>
      <w:r w:rsidRPr="000A6A3D">
        <w:rPr>
          <w:lang w:val="it-IT"/>
        </w:rPr>
        <w:tab/>
      </w:r>
      <w:r w:rsidRPr="000A6A3D">
        <w:rPr>
          <w:b/>
          <w:i/>
        </w:rPr>
        <w:t>Bài 4</w:t>
      </w:r>
      <w:r w:rsidR="002A0BBA">
        <w:rPr>
          <w:b/>
          <w:i/>
        </w:rPr>
        <w:t>5</w:t>
      </w:r>
      <w:r w:rsidRPr="000A6A3D">
        <w:rPr>
          <w:b/>
          <w:i/>
        </w:rPr>
        <w:t xml:space="preserve">: </w:t>
      </w:r>
      <w:r w:rsidRPr="000A6A3D">
        <w:rPr>
          <w:b/>
        </w:rPr>
        <w:t>Ô</w:t>
      </w:r>
      <w:r w:rsidR="00157C95">
        <w:rPr>
          <w:b/>
        </w:rPr>
        <w:t>N TẬP CHƯƠNG XII.</w:t>
      </w:r>
    </w:p>
    <w:p w14:paraId="4ED2B032" w14:textId="77777777" w:rsidR="00AD71A2" w:rsidRPr="000A6A3D" w:rsidRDefault="00AD71A2" w:rsidP="000A6A3D">
      <w:pPr>
        <w:rPr>
          <w:b/>
          <w:u w:val="single"/>
          <w:lang w:val="it-IT"/>
        </w:rPr>
      </w:pPr>
      <w:r w:rsidRPr="000A6A3D">
        <w:rPr>
          <w:b/>
          <w:u w:val="single"/>
          <w:lang w:val="it-IT"/>
        </w:rPr>
        <w:t xml:space="preserve">Mục tiêu của bài: </w:t>
      </w:r>
    </w:p>
    <w:p w14:paraId="03BE4AA1" w14:textId="77777777" w:rsidR="00AD71A2" w:rsidRPr="000A6A3D" w:rsidRDefault="00AD71A2" w:rsidP="000A6A3D">
      <w:pPr>
        <w:rPr>
          <w:b/>
          <w:lang w:val="it-IT"/>
        </w:rPr>
      </w:pPr>
      <w:r w:rsidRPr="000A6A3D">
        <w:rPr>
          <w:lang w:val="it-IT"/>
        </w:rPr>
        <w:t xml:space="preserve">Sau khi học xong bài này người học có khả năng: </w:t>
      </w:r>
    </w:p>
    <w:p w14:paraId="3641BB82" w14:textId="77777777" w:rsidR="00AD71A2" w:rsidRPr="000A6A3D" w:rsidRDefault="00AD71A2" w:rsidP="000A6A3D">
      <w:pPr>
        <w:rPr>
          <w:b/>
        </w:rPr>
      </w:pPr>
      <w:r w:rsidRPr="000A6A3D">
        <w:rPr>
          <w:b/>
        </w:rPr>
        <w:t>1. Kiến thức:</w:t>
      </w:r>
    </w:p>
    <w:p w14:paraId="13FDAD05" w14:textId="32A8E9CA" w:rsidR="00F26018" w:rsidRPr="00F26018" w:rsidRDefault="002C5515" w:rsidP="00CD0943">
      <w:pPr>
        <w:tabs>
          <w:tab w:val="left" w:leader="dot" w:pos="9540"/>
        </w:tabs>
        <w:ind w:firstLine="284"/>
        <w:jc w:val="both"/>
      </w:pPr>
      <w:r>
        <w:t>Trình bày được</w:t>
      </w:r>
      <w:r w:rsidR="00E07159">
        <w:t xml:space="preserve"> tính chất vật lý, tính chất hóa học</w:t>
      </w:r>
      <w:r w:rsidR="00F26018" w:rsidRPr="00F26018">
        <w:t xml:space="preserve"> </w:t>
      </w:r>
      <w:r w:rsidR="00E07159">
        <w:t>của</w:t>
      </w:r>
      <w:r w:rsidR="00F26018" w:rsidRPr="00F26018">
        <w:t xml:space="preserve"> </w:t>
      </w:r>
      <w:r w:rsidR="00E07159">
        <w:t>anken, ankin, ankadien</w:t>
      </w:r>
      <w:r w:rsidR="00F26018" w:rsidRPr="00F26018">
        <w:t>.</w:t>
      </w:r>
    </w:p>
    <w:p w14:paraId="05E36027" w14:textId="6C39F868" w:rsidR="00F26018" w:rsidRPr="00F26018" w:rsidRDefault="00E07159" w:rsidP="00CD0943">
      <w:pPr>
        <w:tabs>
          <w:tab w:val="left" w:leader="dot" w:pos="9540"/>
        </w:tabs>
        <w:ind w:firstLine="284"/>
        <w:jc w:val="both"/>
      </w:pPr>
      <w:r>
        <w:t>P</w:t>
      </w:r>
      <w:r w:rsidR="00F26018" w:rsidRPr="00F26018">
        <w:t>hân biệt được anken, ankin, ankadien bằng phương pháp hóa học.</w:t>
      </w:r>
    </w:p>
    <w:p w14:paraId="3E42F06E" w14:textId="708D0712" w:rsidR="00AD71A2" w:rsidRPr="000A6A3D" w:rsidRDefault="00AD71A2" w:rsidP="00CD0943">
      <w:pPr>
        <w:jc w:val="both"/>
      </w:pPr>
      <w:r w:rsidRPr="000A6A3D">
        <w:rPr>
          <w:b/>
          <w:bCs/>
        </w:rPr>
        <w:t xml:space="preserve">2. </w:t>
      </w:r>
      <w:r w:rsidR="004D3139" w:rsidRPr="000A6A3D">
        <w:rPr>
          <w:b/>
          <w:bCs/>
        </w:rPr>
        <w:t>Kỹ năng</w:t>
      </w:r>
      <w:r w:rsidRPr="000A6A3D">
        <w:rPr>
          <w:b/>
          <w:bCs/>
        </w:rPr>
        <w:t xml:space="preserve">: </w:t>
      </w:r>
    </w:p>
    <w:p w14:paraId="570856F2" w14:textId="2C5812E6" w:rsidR="00F26018" w:rsidRPr="00F26018" w:rsidRDefault="00E07159" w:rsidP="00CD0943">
      <w:pPr>
        <w:tabs>
          <w:tab w:val="left" w:leader="dot" w:pos="9540"/>
        </w:tabs>
        <w:ind w:firstLine="284"/>
        <w:jc w:val="both"/>
      </w:pPr>
      <w:r>
        <w:t>V</w:t>
      </w:r>
      <w:r w:rsidR="00F26018" w:rsidRPr="00F26018">
        <w:t>iết được đồng phân, gọi tên và viết</w:t>
      </w:r>
      <w:r>
        <w:t xml:space="preserve"> được</w:t>
      </w:r>
      <w:r w:rsidR="00F26018" w:rsidRPr="00F26018">
        <w:t xml:space="preserve"> các phương trình hóa học thể hiện tính chất của </w:t>
      </w:r>
      <w:r w:rsidRPr="00F26018">
        <w:t xml:space="preserve">anken, ankadien </w:t>
      </w:r>
      <w:r w:rsidR="00F26018" w:rsidRPr="00F26018">
        <w:t>và ankin.</w:t>
      </w:r>
    </w:p>
    <w:p w14:paraId="75FC7573" w14:textId="26F48518" w:rsidR="00F26018" w:rsidRPr="00F26018" w:rsidRDefault="00E07159" w:rsidP="00CD0943">
      <w:pPr>
        <w:tabs>
          <w:tab w:val="left" w:leader="dot" w:pos="9540"/>
        </w:tabs>
        <w:ind w:firstLine="284"/>
        <w:jc w:val="both"/>
      </w:pPr>
      <w:r>
        <w:t>G</w:t>
      </w:r>
      <w:r w:rsidR="00F26018" w:rsidRPr="00F26018">
        <w:t>iải được bài tập về hỗn hợp hidrocacbon</w:t>
      </w:r>
      <w:r>
        <w:t xml:space="preserve"> không no</w:t>
      </w:r>
      <w:r w:rsidR="00F26018" w:rsidRPr="00F26018">
        <w:t>.</w:t>
      </w:r>
    </w:p>
    <w:p w14:paraId="2C4425C0" w14:textId="1006FCFA" w:rsidR="00AD71A2" w:rsidRPr="000A6A3D" w:rsidRDefault="00AD71A2" w:rsidP="00CD0943">
      <w:pPr>
        <w:jc w:val="both"/>
        <w:rPr>
          <w:lang w:val="vi-VN"/>
        </w:rPr>
      </w:pPr>
      <w:r w:rsidRPr="000A6A3D">
        <w:rPr>
          <w:b/>
          <w:bCs/>
        </w:rPr>
        <w:t>3. Thái độ</w:t>
      </w:r>
      <w:r w:rsidR="00E130EC">
        <w:rPr>
          <w:b/>
          <w:bCs/>
        </w:rPr>
        <w:t>:</w:t>
      </w:r>
    </w:p>
    <w:p w14:paraId="4D6908CC" w14:textId="7049F107" w:rsidR="00AD71A2" w:rsidRPr="000A6A3D" w:rsidRDefault="008C4CB1"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F26018">
        <w:rPr>
          <w:color w:val="000000"/>
        </w:rPr>
        <w:t>Học s</w:t>
      </w:r>
      <w:r w:rsidR="00AD71A2" w:rsidRPr="000A6A3D">
        <w:rPr>
          <w:color w:val="000000"/>
        </w:rPr>
        <w:t>inh có</w:t>
      </w:r>
      <w:r w:rsidR="00AD71A2" w:rsidRPr="000A6A3D">
        <w:rPr>
          <w:color w:val="000000"/>
          <w:lang w:val="vi-VN"/>
        </w:rPr>
        <w:t xml:space="preserve"> </w:t>
      </w:r>
      <w:r w:rsidR="00AD71A2" w:rsidRPr="000A6A3D">
        <w:rPr>
          <w:bCs/>
        </w:rPr>
        <w:t>lòng say mê học tập, biết vận dụng những kiến thức được học vào cuộc sống</w:t>
      </w:r>
      <w:r w:rsidR="00AD71A2" w:rsidRPr="000A6A3D">
        <w:rPr>
          <w:bCs/>
          <w:lang w:val="vi-VN"/>
        </w:rPr>
        <w:t>, có</w:t>
      </w:r>
      <w:r w:rsidR="00AD71A2" w:rsidRPr="000A6A3D">
        <w:rPr>
          <w:bCs/>
        </w:rPr>
        <w:t xml:space="preserve"> </w:t>
      </w:r>
      <w:r w:rsidR="00AD71A2" w:rsidRPr="000A6A3D">
        <w:rPr>
          <w:color w:val="000000"/>
        </w:rPr>
        <w:t>tư duy khoa học, logic trước các sự vật hiện tượng trong tự nhiên</w:t>
      </w:r>
      <w:r w:rsidR="00AD71A2" w:rsidRPr="000A6A3D">
        <w:rPr>
          <w:color w:val="000000"/>
          <w:lang w:val="vi-VN"/>
        </w:rPr>
        <w:t>,</w:t>
      </w:r>
      <w:r w:rsidR="00AD71A2" w:rsidRPr="000A6A3D">
        <w:rPr>
          <w:bCs/>
        </w:rPr>
        <w:t xml:space="preserve"> có ý thức bảo vệ môi trường và tài</w:t>
      </w:r>
      <w:r w:rsidR="00AD71A2" w:rsidRPr="000A6A3D">
        <w:rPr>
          <w:color w:val="000000"/>
        </w:rPr>
        <w:t xml:space="preserve"> </w:t>
      </w:r>
      <w:r w:rsidR="00AD71A2" w:rsidRPr="000A6A3D">
        <w:rPr>
          <w:bCs/>
        </w:rPr>
        <w:t xml:space="preserve">nguyên, sử dụng </w:t>
      </w:r>
      <w:r w:rsidR="00113F9F">
        <w:rPr>
          <w:bCs/>
        </w:rPr>
        <w:t>hợp lý</w:t>
      </w:r>
      <w:r w:rsidR="00AD71A2" w:rsidRPr="000A6A3D">
        <w:rPr>
          <w:bCs/>
        </w:rPr>
        <w:t xml:space="preserve"> tài nguyên.</w:t>
      </w:r>
    </w:p>
    <w:p w14:paraId="51834FFA" w14:textId="77777777" w:rsidR="00AD71A2" w:rsidRPr="000A6A3D" w:rsidRDefault="00AD71A2" w:rsidP="000A6A3D">
      <w:pPr>
        <w:rPr>
          <w:b/>
          <w:lang w:val="it-IT"/>
        </w:rPr>
      </w:pPr>
      <w:r w:rsidRPr="000A6A3D">
        <w:rPr>
          <w:b/>
          <w:lang w:val="it-IT"/>
        </w:rPr>
        <w:t>Đồ dùng và phương tiện dạy học:</w:t>
      </w:r>
    </w:p>
    <w:p w14:paraId="35A009CE" w14:textId="6E895B72" w:rsidR="00AD71A2" w:rsidRPr="000A6A3D" w:rsidRDefault="00AD71A2" w:rsidP="000A6A3D">
      <w:pPr>
        <w:rPr>
          <w:lang w:val="it-IT"/>
        </w:rPr>
      </w:pPr>
      <w:r w:rsidRPr="000A6A3D">
        <w:rPr>
          <w:lang w:val="it-IT"/>
        </w:rPr>
        <w:t>Máy chiếu, màn ảnh, máy tính, bảng, phấn.</w:t>
      </w:r>
    </w:p>
    <w:p w14:paraId="57A4F176" w14:textId="77777777" w:rsidR="00AD71A2" w:rsidRPr="000A6A3D" w:rsidRDefault="00AD71A2" w:rsidP="000A6A3D">
      <w:pPr>
        <w:rPr>
          <w:lang w:val="it-IT"/>
        </w:rPr>
      </w:pPr>
      <w:r w:rsidRPr="000A6A3D">
        <w:rPr>
          <w:b/>
          <w:lang w:val="it-IT"/>
        </w:rPr>
        <w:t xml:space="preserve">I. Ổn định lớp học:                                                 </w:t>
      </w:r>
      <w:r w:rsidRPr="000A6A3D">
        <w:rPr>
          <w:lang w:val="it-IT"/>
        </w:rPr>
        <w:t>Thời gian:  05 phút.</w:t>
      </w:r>
    </w:p>
    <w:p w14:paraId="6DD01C99" w14:textId="77777777" w:rsidR="00AD71A2" w:rsidRPr="000A6A3D" w:rsidRDefault="00AD71A2" w:rsidP="000A6A3D">
      <w:pPr>
        <w:rPr>
          <w:lang w:val="it-IT"/>
        </w:rPr>
      </w:pPr>
      <w:r w:rsidRPr="000A6A3D">
        <w:rPr>
          <w:lang w:val="it-IT"/>
        </w:rPr>
        <w:t>Số học sinh vắng:…………Tên:……………………………………………………..................................</w:t>
      </w:r>
    </w:p>
    <w:p w14:paraId="63E60687" w14:textId="77777777" w:rsidR="00AD71A2" w:rsidRPr="000A6A3D" w:rsidRDefault="00AD71A2" w:rsidP="000A6A3D">
      <w:pPr>
        <w:rPr>
          <w:lang w:val="it-IT"/>
        </w:rPr>
      </w:pPr>
      <w:r w:rsidRPr="000A6A3D">
        <w:rPr>
          <w:lang w:val="it-IT"/>
        </w:rPr>
        <w:t>......................................................................................................................................................................</w:t>
      </w:r>
    </w:p>
    <w:p w14:paraId="0A954715" w14:textId="77777777" w:rsidR="00AD71A2" w:rsidRPr="000A6A3D" w:rsidRDefault="00AD71A2" w:rsidP="000A6A3D">
      <w:pPr>
        <w:rPr>
          <w:b/>
          <w:lang w:val="sv-SE"/>
        </w:rPr>
      </w:pPr>
      <w:r w:rsidRPr="000A6A3D">
        <w:rPr>
          <w:b/>
          <w:lang w:val="sv-SE"/>
        </w:rPr>
        <w:t>II. Thực hiện bài học:</w:t>
      </w:r>
    </w:p>
    <w:p w14:paraId="1BD4A289" w14:textId="77777777" w:rsidR="00AD71A2" w:rsidRPr="000A6A3D" w:rsidRDefault="00AD71A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D71A2" w:rsidRPr="000A6A3D" w14:paraId="3EB238F7"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6C1432" w14:textId="77777777" w:rsidR="00AD71A2" w:rsidRPr="000A6A3D" w:rsidRDefault="00AD71A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4FA55F" w14:textId="77777777" w:rsidR="00AD71A2" w:rsidRPr="000A6A3D" w:rsidRDefault="00AD71A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F3DF" w14:textId="77777777" w:rsidR="00AD71A2" w:rsidRPr="000A6A3D" w:rsidRDefault="00AD71A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A37AFD" w14:textId="77777777" w:rsidR="00AD71A2" w:rsidRPr="000A6A3D" w:rsidRDefault="00AD71A2" w:rsidP="000A6A3D">
            <w:pPr>
              <w:jc w:val="center"/>
              <w:rPr>
                <w:lang w:val="de-DE"/>
              </w:rPr>
            </w:pPr>
            <w:r w:rsidRPr="000A6A3D">
              <w:rPr>
                <w:lang w:val="de-DE"/>
              </w:rPr>
              <w:t>Thời gian</w:t>
            </w:r>
          </w:p>
        </w:tc>
      </w:tr>
      <w:tr w:rsidR="00AD71A2" w:rsidRPr="000A6A3D" w14:paraId="78689D62"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403BB6" w14:textId="77777777" w:rsidR="00AD71A2" w:rsidRPr="000A6A3D" w:rsidRDefault="00AD71A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3FA91A" w14:textId="77777777" w:rsidR="00AD71A2" w:rsidRPr="000A6A3D" w:rsidRDefault="00AD71A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A47518B"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00827"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15A506" w14:textId="77777777" w:rsidR="00AD71A2" w:rsidRPr="000A6A3D" w:rsidRDefault="00AD71A2" w:rsidP="000A6A3D">
            <w:pPr>
              <w:jc w:val="center"/>
              <w:rPr>
                <w:lang w:val="de-DE"/>
              </w:rPr>
            </w:pPr>
          </w:p>
        </w:tc>
      </w:tr>
      <w:tr w:rsidR="00AD71A2" w:rsidRPr="000A6A3D" w14:paraId="7E63FD54"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06AC05F" w14:textId="77777777" w:rsidR="00AD71A2" w:rsidRPr="000A6A3D" w:rsidRDefault="00AD71A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62DB71" w14:textId="77777777" w:rsidR="00AD71A2" w:rsidRPr="000A6A3D" w:rsidRDefault="00AD71A2" w:rsidP="000A6A3D">
            <w:pPr>
              <w:rPr>
                <w:lang w:val="de-DE"/>
              </w:rPr>
            </w:pPr>
            <w:r w:rsidRPr="000A6A3D">
              <w:rPr>
                <w:b/>
                <w:bCs/>
                <w:u w:val="single"/>
                <w:lang w:val="de-DE"/>
              </w:rPr>
              <w:t>Dẫn nhập</w:t>
            </w:r>
          </w:p>
          <w:p w14:paraId="7FFBF44A" w14:textId="0BEBE477" w:rsidR="00E333D8" w:rsidRDefault="00AD71A2" w:rsidP="000A6A3D">
            <w:pPr>
              <w:tabs>
                <w:tab w:val="right" w:leader="dot" w:pos="3331"/>
              </w:tabs>
              <w:rPr>
                <w:iCs/>
                <w:lang w:val="de-DE"/>
              </w:rPr>
            </w:pPr>
            <w:r w:rsidRPr="000A6A3D">
              <w:rPr>
                <w:iCs/>
                <w:lang w:val="de-DE"/>
              </w:rPr>
              <w:t xml:space="preserve">- </w:t>
            </w:r>
            <w:r w:rsidR="00FB5F89">
              <w:rPr>
                <w:iCs/>
                <w:lang w:val="de-DE"/>
              </w:rPr>
              <w:t>C</w:t>
            </w:r>
            <w:r w:rsidR="009F508C" w:rsidRPr="000A6A3D">
              <w:rPr>
                <w:lang w:val="fr-FR"/>
              </w:rPr>
              <w:t xml:space="preserve">ủng cố các kiến thức đã học và </w:t>
            </w:r>
            <w:r w:rsidR="00FB5F89">
              <w:rPr>
                <w:lang w:val="fr-FR"/>
              </w:rPr>
              <w:t>hướng dẫn</w:t>
            </w:r>
            <w:r w:rsidR="009F508C" w:rsidRPr="000A6A3D">
              <w:rPr>
                <w:bCs/>
                <w:lang w:val="de-DE"/>
              </w:rPr>
              <w:t xml:space="preserve"> </w:t>
            </w:r>
            <w:r w:rsidR="009F508C" w:rsidRPr="000A6A3D">
              <w:t xml:space="preserve">giải các bài tập </w:t>
            </w:r>
            <w:r w:rsidRPr="000A6A3D">
              <w:rPr>
                <w:iCs/>
                <w:lang w:val="de-DE"/>
              </w:rPr>
              <w:t>về</w:t>
            </w:r>
            <w:r w:rsidR="00FB5F89">
              <w:rPr>
                <w:iCs/>
                <w:lang w:val="de-DE"/>
              </w:rPr>
              <w:t xml:space="preserve"> Hidrocacbon không no. </w:t>
            </w:r>
          </w:p>
          <w:p w14:paraId="153F004C" w14:textId="77777777" w:rsidR="007E1734" w:rsidRPr="000A6A3D" w:rsidRDefault="007E1734" w:rsidP="000A6A3D">
            <w:pPr>
              <w:tabs>
                <w:tab w:val="right" w:leader="dot" w:pos="3331"/>
              </w:tabs>
            </w:pPr>
          </w:p>
          <w:p w14:paraId="5F896C40" w14:textId="1E1D0011" w:rsidR="00AD71A2" w:rsidRPr="000A6A3D" w:rsidRDefault="00AD71A2" w:rsidP="000A6A3D">
            <w:pPr>
              <w:jc w:val="both"/>
              <w:rPr>
                <w:lang w:val="de-DE"/>
              </w:rPr>
            </w:pPr>
            <w:r w:rsidRPr="000A6A3D">
              <w:rPr>
                <w:iCs/>
                <w:lang w:val="de-DE"/>
              </w:rPr>
              <w:t xml:space="preserve">- Giới thiệu phương pháp </w:t>
            </w:r>
            <w:r w:rsidR="00C43984" w:rsidRPr="000A6A3D">
              <w:rPr>
                <w:iCs/>
                <w:lang w:val="de-DE"/>
              </w:rPr>
              <w:t>giải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0AC8E3" w14:textId="77777777" w:rsidR="00AD71A2" w:rsidRPr="000A6A3D" w:rsidRDefault="00AD71A2" w:rsidP="00D116B1">
            <w:pPr>
              <w:jc w:val="both"/>
              <w:rPr>
                <w:lang w:val="de-DE"/>
              </w:rPr>
            </w:pPr>
          </w:p>
          <w:p w14:paraId="56C98D0C" w14:textId="77777777" w:rsidR="00AD71A2" w:rsidRPr="000A6A3D" w:rsidRDefault="00AD71A2" w:rsidP="00D116B1">
            <w:pPr>
              <w:jc w:val="both"/>
              <w:rPr>
                <w:lang w:val="de-DE"/>
              </w:rPr>
            </w:pPr>
            <w:r w:rsidRPr="000A6A3D">
              <w:rPr>
                <w:lang w:val="de-DE"/>
              </w:rPr>
              <w:t>- Đặt câu hỏi kiểm tra bài cũ.</w:t>
            </w:r>
          </w:p>
          <w:p w14:paraId="0D34E45F" w14:textId="77777777" w:rsidR="00AD71A2" w:rsidRPr="000A6A3D" w:rsidRDefault="00AD71A2" w:rsidP="00D116B1">
            <w:pPr>
              <w:jc w:val="both"/>
              <w:rPr>
                <w:lang w:val="de-DE"/>
              </w:rPr>
            </w:pPr>
            <w:r w:rsidRPr="000A6A3D">
              <w:rPr>
                <w:lang w:val="de-DE"/>
              </w:rPr>
              <w:t>- Nhận xét câu trả lời của học sinh.</w:t>
            </w:r>
          </w:p>
          <w:p w14:paraId="4129D047" w14:textId="3D123710" w:rsidR="00AD71A2" w:rsidRPr="000A6A3D" w:rsidRDefault="00AD71A2" w:rsidP="00D116B1">
            <w:pPr>
              <w:jc w:val="both"/>
            </w:pPr>
            <w:r w:rsidRPr="000A6A3D">
              <w:t xml:space="preserve">- GV </w:t>
            </w:r>
            <w:r w:rsidR="007E1734">
              <w:t xml:space="preserve">hướng </w:t>
            </w:r>
            <w:r w:rsidRPr="000A6A3D">
              <w:rPr>
                <w:lang w:val="de-DE"/>
              </w:rPr>
              <w:t xml:space="preserve">dẫn </w:t>
            </w:r>
            <w:r w:rsidR="007E1734">
              <w:rPr>
                <w:lang w:val="de-DE"/>
              </w:rPr>
              <w:t>ôn tập</w:t>
            </w:r>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27FD5F" w14:textId="77777777" w:rsidR="00AD71A2" w:rsidRPr="000A6A3D" w:rsidRDefault="00AD71A2" w:rsidP="00D116B1">
            <w:pPr>
              <w:jc w:val="both"/>
              <w:rPr>
                <w:lang w:val="de-DE"/>
              </w:rPr>
            </w:pPr>
          </w:p>
          <w:p w14:paraId="25300D97" w14:textId="77777777" w:rsidR="00AD71A2" w:rsidRPr="000A6A3D" w:rsidRDefault="00AD71A2"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F8618DF" w14:textId="77777777" w:rsidR="00AD71A2" w:rsidRPr="000A6A3D" w:rsidRDefault="00AD71A2" w:rsidP="00D116B1">
            <w:pPr>
              <w:jc w:val="both"/>
              <w:rPr>
                <w:lang w:val="nb-NO"/>
              </w:rPr>
            </w:pPr>
          </w:p>
          <w:p w14:paraId="1674F3A3" w14:textId="77777777" w:rsidR="00AD71A2" w:rsidRPr="000A6A3D" w:rsidRDefault="00AD71A2" w:rsidP="00D116B1">
            <w:pPr>
              <w:jc w:val="both"/>
              <w:rPr>
                <w:lang w:val="de-DE"/>
              </w:rPr>
            </w:pPr>
          </w:p>
          <w:p w14:paraId="1FB378C7" w14:textId="77777777" w:rsidR="00AD71A2" w:rsidRPr="000A6A3D" w:rsidRDefault="00AD71A2"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2D257D" w14:textId="77777777" w:rsidR="00AD71A2" w:rsidRPr="000A6A3D" w:rsidRDefault="00AD71A2" w:rsidP="000A6A3D">
            <w:pPr>
              <w:rPr>
                <w:lang w:val="de-DE"/>
              </w:rPr>
            </w:pPr>
          </w:p>
          <w:p w14:paraId="3603F2EB" w14:textId="18D168DB" w:rsidR="00AD71A2" w:rsidRPr="000A6A3D" w:rsidRDefault="00CD0943" w:rsidP="000A6A3D">
            <w:pPr>
              <w:jc w:val="center"/>
              <w:rPr>
                <w:lang w:val="pt-BR"/>
              </w:rPr>
            </w:pPr>
            <w:r>
              <w:rPr>
                <w:lang w:val="pt-BR"/>
              </w:rPr>
              <w:t>8</w:t>
            </w:r>
          </w:p>
          <w:p w14:paraId="508AF84A" w14:textId="77777777" w:rsidR="00AD71A2" w:rsidRPr="000A6A3D" w:rsidRDefault="00AD71A2" w:rsidP="000A6A3D">
            <w:pPr>
              <w:jc w:val="center"/>
              <w:rPr>
                <w:lang w:val="de-DE"/>
              </w:rPr>
            </w:pPr>
            <w:r w:rsidRPr="000A6A3D">
              <w:rPr>
                <w:lang w:val="pt-BR"/>
              </w:rPr>
              <w:t>phút</w:t>
            </w:r>
            <w:r w:rsidRPr="000A6A3D">
              <w:rPr>
                <w:lang w:val="de-DE"/>
              </w:rPr>
              <w:t xml:space="preserve"> </w:t>
            </w:r>
          </w:p>
        </w:tc>
      </w:tr>
      <w:tr w:rsidR="00AD71A2" w:rsidRPr="000A6A3D" w14:paraId="200B3790"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5CFA8689" w14:textId="77777777" w:rsidR="00AD71A2" w:rsidRPr="000A6A3D" w:rsidRDefault="00AD71A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81BE6" w14:textId="77777777" w:rsidR="00AD71A2" w:rsidRPr="002F12A0" w:rsidRDefault="00AD71A2" w:rsidP="000A6A3D">
            <w:pPr>
              <w:rPr>
                <w:b/>
                <w:bCs/>
                <w:u w:val="single"/>
                <w:lang w:val="nb-NO"/>
              </w:rPr>
            </w:pPr>
            <w:r w:rsidRPr="002F12A0">
              <w:rPr>
                <w:b/>
                <w:bCs/>
                <w:u w:val="single"/>
                <w:lang w:val="nb-NO"/>
              </w:rPr>
              <w:t>Giảng bài mới</w:t>
            </w:r>
          </w:p>
          <w:p w14:paraId="3B233245" w14:textId="77777777" w:rsidR="002F12A0" w:rsidRPr="002F12A0" w:rsidRDefault="002F12A0" w:rsidP="002F12A0">
            <w:pPr>
              <w:pStyle w:val="Heading2"/>
              <w:numPr>
                <w:ilvl w:val="0"/>
                <w:numId w:val="12"/>
              </w:numPr>
              <w:spacing w:before="120" w:line="288" w:lineRule="auto"/>
              <w:ind w:left="480" w:hanging="480"/>
              <w:jc w:val="both"/>
              <w:rPr>
                <w:rFonts w:ascii="Times New Roman" w:hAnsi="Times New Roman"/>
                <w:b/>
                <w:sz w:val="24"/>
                <w:u w:val="single"/>
              </w:rPr>
            </w:pPr>
            <w:bookmarkStart w:id="37" w:name="_Toc8233485"/>
            <w:r w:rsidRPr="002F12A0">
              <w:rPr>
                <w:rFonts w:ascii="Times New Roman" w:hAnsi="Times New Roman"/>
                <w:b/>
                <w:sz w:val="24"/>
                <w:u w:val="single"/>
              </w:rPr>
              <w:t>Kiến thức cần nắm vững</w:t>
            </w:r>
            <w:bookmarkEnd w:id="37"/>
          </w:p>
          <w:p w14:paraId="504C4CAB" w14:textId="669EE30C" w:rsidR="002F12A0" w:rsidRPr="002F12A0" w:rsidRDefault="00984E45" w:rsidP="00984E45">
            <w:pPr>
              <w:spacing w:line="276" w:lineRule="auto"/>
              <w:rPr>
                <w:lang w:val="pt-BR"/>
              </w:rPr>
            </w:pPr>
            <w:r>
              <w:rPr>
                <w:lang w:val="pt-BR"/>
              </w:rPr>
              <w:t xml:space="preserve">- </w:t>
            </w:r>
            <w:r w:rsidR="002F12A0" w:rsidRPr="002F12A0">
              <w:rPr>
                <w:lang w:val="pt-BR"/>
              </w:rPr>
              <w:t>Công thức chung anken, ankadien, ankin.</w:t>
            </w:r>
          </w:p>
          <w:p w14:paraId="1A262087" w14:textId="787922BD" w:rsidR="002F12A0" w:rsidRPr="002F12A0" w:rsidRDefault="00984E45" w:rsidP="00984E45">
            <w:pPr>
              <w:spacing w:line="276" w:lineRule="auto"/>
              <w:rPr>
                <w:lang w:val="pt-BR"/>
              </w:rPr>
            </w:pPr>
            <w:r>
              <w:rPr>
                <w:lang w:val="pt-BR"/>
              </w:rPr>
              <w:t xml:space="preserve">- </w:t>
            </w:r>
            <w:r w:rsidR="002F12A0" w:rsidRPr="002F12A0">
              <w:rPr>
                <w:lang w:val="pt-BR"/>
              </w:rPr>
              <w:t>Đồng phân, danh pháp</w:t>
            </w:r>
          </w:p>
          <w:p w14:paraId="43BA9DCE" w14:textId="5A36B5A1" w:rsidR="002F12A0" w:rsidRPr="002F12A0" w:rsidRDefault="00984E45" w:rsidP="00984E45">
            <w:pPr>
              <w:spacing w:line="276" w:lineRule="auto"/>
              <w:rPr>
                <w:lang w:val="pt-BR"/>
              </w:rPr>
            </w:pPr>
            <w:r>
              <w:rPr>
                <w:lang w:val="pt-BR"/>
              </w:rPr>
              <w:t xml:space="preserve">- </w:t>
            </w:r>
            <w:r w:rsidR="002F12A0" w:rsidRPr="002F12A0">
              <w:rPr>
                <w:lang w:val="pt-BR"/>
              </w:rPr>
              <w:t>Phản ứng cộng, phản ứng trùng hợp, phản ứng oxi hóa.</w:t>
            </w:r>
          </w:p>
          <w:p w14:paraId="6944BB9B" w14:textId="7FE2BCD3" w:rsidR="002F12A0" w:rsidRPr="002F12A0" w:rsidRDefault="00984E45" w:rsidP="00984E45">
            <w:pPr>
              <w:spacing w:line="276" w:lineRule="auto"/>
              <w:rPr>
                <w:lang w:val="pt-BR"/>
              </w:rPr>
            </w:pPr>
            <w:r>
              <w:rPr>
                <w:lang w:val="pt-BR"/>
              </w:rPr>
              <w:t xml:space="preserve">- </w:t>
            </w:r>
            <w:r w:rsidR="002F12A0" w:rsidRPr="002F12A0">
              <w:rPr>
                <w:lang w:val="pt-BR"/>
              </w:rPr>
              <w:t>Điều chế, ứng dụng.</w:t>
            </w:r>
          </w:p>
          <w:p w14:paraId="4040111B" w14:textId="77777777" w:rsidR="00AD71A2" w:rsidRDefault="00742F0B" w:rsidP="0034292F">
            <w:pPr>
              <w:tabs>
                <w:tab w:val="left" w:leader="dot" w:pos="9498"/>
              </w:tabs>
              <w:rPr>
                <w:b/>
                <w:bCs/>
                <w:u w:val="single"/>
              </w:rPr>
            </w:pPr>
            <w:r w:rsidRPr="002F12A0">
              <w:rPr>
                <w:b/>
                <w:bCs/>
              </w:rPr>
              <w:t xml:space="preserve">2. </w:t>
            </w:r>
            <w:r w:rsidRPr="002F12A0">
              <w:rPr>
                <w:b/>
                <w:bCs/>
                <w:u w:val="single"/>
              </w:rPr>
              <w:t>Bài tập</w:t>
            </w:r>
          </w:p>
          <w:p w14:paraId="74DD198A"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Viết công thức cấu tạo của các chất có tên như sau:</w:t>
            </w:r>
          </w:p>
          <w:p w14:paraId="6129B014" w14:textId="77777777" w:rsidR="003B0BA3" w:rsidRDefault="003B0BA3" w:rsidP="003B0BA3">
            <w:pPr>
              <w:spacing w:before="120"/>
              <w:ind w:left="61"/>
              <w:jc w:val="both"/>
              <w:rPr>
                <w:sz w:val="26"/>
                <w:szCs w:val="26"/>
              </w:rPr>
            </w:pPr>
            <w:r>
              <w:rPr>
                <w:sz w:val="26"/>
                <w:szCs w:val="26"/>
              </w:rPr>
              <w:t>a) 3-etyl-4,4-đimetyl hex-1-e</w:t>
            </w:r>
            <w:r w:rsidRPr="003F77DB">
              <w:rPr>
                <w:sz w:val="26"/>
                <w:szCs w:val="26"/>
              </w:rPr>
              <w:t>n.</w:t>
            </w:r>
          </w:p>
          <w:p w14:paraId="75857767" w14:textId="77777777" w:rsidR="003B0BA3" w:rsidRDefault="003B0BA3" w:rsidP="003B0BA3">
            <w:pPr>
              <w:spacing w:before="120"/>
              <w:ind w:left="61"/>
              <w:jc w:val="both"/>
              <w:rPr>
                <w:sz w:val="26"/>
                <w:szCs w:val="26"/>
              </w:rPr>
            </w:pPr>
            <w:r w:rsidRPr="003F77DB">
              <w:rPr>
                <w:sz w:val="26"/>
                <w:szCs w:val="26"/>
              </w:rPr>
              <w:t>b) 1-brom -2-clo-3-metyl pent</w:t>
            </w:r>
            <w:r>
              <w:rPr>
                <w:sz w:val="26"/>
                <w:szCs w:val="26"/>
              </w:rPr>
              <w:t>-1-i</w:t>
            </w:r>
            <w:r w:rsidRPr="003F77DB">
              <w:rPr>
                <w:sz w:val="26"/>
                <w:szCs w:val="26"/>
              </w:rPr>
              <w:t>n.</w:t>
            </w:r>
          </w:p>
          <w:p w14:paraId="28AEFD51" w14:textId="77777777" w:rsidR="003B0BA3" w:rsidRDefault="003B0BA3" w:rsidP="003B0BA3">
            <w:pPr>
              <w:spacing w:before="120"/>
              <w:ind w:left="61"/>
              <w:jc w:val="both"/>
              <w:rPr>
                <w:sz w:val="26"/>
                <w:szCs w:val="26"/>
              </w:rPr>
            </w:pPr>
            <w:r w:rsidRPr="003F77DB">
              <w:rPr>
                <w:sz w:val="26"/>
                <w:szCs w:val="26"/>
              </w:rPr>
              <w:t>c)1,2-điclo-2-metyl hex</w:t>
            </w:r>
            <w:r>
              <w:rPr>
                <w:sz w:val="26"/>
                <w:szCs w:val="26"/>
              </w:rPr>
              <w:t>-2-e</w:t>
            </w:r>
            <w:r w:rsidRPr="003F77DB">
              <w:rPr>
                <w:sz w:val="26"/>
                <w:szCs w:val="26"/>
              </w:rPr>
              <w:t>n.</w:t>
            </w:r>
          </w:p>
          <w:p w14:paraId="31BBA4EB" w14:textId="77777777" w:rsidR="003B0BA3" w:rsidRPr="003F77DB" w:rsidRDefault="003B0BA3" w:rsidP="003B0BA3">
            <w:pPr>
              <w:numPr>
                <w:ilvl w:val="0"/>
                <w:numId w:val="13"/>
              </w:numPr>
              <w:tabs>
                <w:tab w:val="clear" w:pos="720"/>
              </w:tabs>
              <w:spacing w:before="120"/>
              <w:ind w:left="61" w:right="-11" w:firstLine="0"/>
              <w:jc w:val="both"/>
              <w:rPr>
                <w:sz w:val="26"/>
                <w:szCs w:val="26"/>
                <w:lang w:val="de-DE"/>
              </w:rPr>
            </w:pPr>
            <w:r w:rsidRPr="003F77DB">
              <w:rPr>
                <w:sz w:val="26"/>
                <w:szCs w:val="26"/>
                <w:lang w:val="de-DE"/>
              </w:rPr>
              <w:lastRenderedPageBreak/>
              <w:t>Cho etilen vào bình chứa Br</w:t>
            </w:r>
            <w:r w:rsidRPr="003F77DB">
              <w:rPr>
                <w:sz w:val="26"/>
                <w:szCs w:val="26"/>
                <w:vertAlign w:val="subscript"/>
                <w:lang w:val="de-DE"/>
              </w:rPr>
              <w:t>2</w:t>
            </w:r>
            <w:r w:rsidRPr="003F77DB">
              <w:rPr>
                <w:sz w:val="26"/>
                <w:szCs w:val="26"/>
                <w:lang w:val="de-DE"/>
              </w:rPr>
              <w:t xml:space="preserve"> lỏng tạo ra 1,2-đibrometan.</w:t>
            </w:r>
          </w:p>
          <w:p w14:paraId="06B28BE3" w14:textId="77777777" w:rsidR="003B0BA3" w:rsidRPr="003F77DB" w:rsidRDefault="003B0BA3" w:rsidP="003B0BA3">
            <w:pPr>
              <w:spacing w:before="120"/>
              <w:ind w:left="61" w:right="-11"/>
              <w:jc w:val="both"/>
              <w:rPr>
                <w:sz w:val="26"/>
                <w:szCs w:val="26"/>
                <w:lang w:val="de-DE"/>
              </w:rPr>
            </w:pPr>
            <w:r w:rsidRPr="003F77DB">
              <w:rPr>
                <w:sz w:val="26"/>
                <w:szCs w:val="26"/>
                <w:lang w:val="de-DE"/>
              </w:rPr>
              <w:t>a) Tính thể tích etilen ở (điều kiện tiêu chuẩn) đã tác dụng với Br</w:t>
            </w:r>
            <w:r w:rsidRPr="003F77DB">
              <w:rPr>
                <w:sz w:val="26"/>
                <w:szCs w:val="26"/>
                <w:vertAlign w:val="subscript"/>
                <w:lang w:val="de-DE"/>
              </w:rPr>
              <w:t>2</w:t>
            </w:r>
            <w:r w:rsidRPr="003F77DB">
              <w:rPr>
                <w:sz w:val="26"/>
                <w:szCs w:val="26"/>
                <w:lang w:val="de-DE"/>
              </w:rPr>
              <w:t xml:space="preserve"> biết rằng sau khi phản ứng kết thúc thấy khối lượng bình Br</w:t>
            </w:r>
            <w:r w:rsidRPr="003F77DB">
              <w:rPr>
                <w:sz w:val="26"/>
                <w:szCs w:val="26"/>
                <w:vertAlign w:val="subscript"/>
                <w:lang w:val="de-DE"/>
              </w:rPr>
              <w:t>2</w:t>
            </w:r>
            <w:r w:rsidRPr="003F77DB">
              <w:rPr>
                <w:sz w:val="26"/>
                <w:szCs w:val="26"/>
                <w:lang w:val="de-DE"/>
              </w:rPr>
              <w:t xml:space="preserve"> tăng thêm 14 gam.</w:t>
            </w:r>
          </w:p>
          <w:p w14:paraId="0AAD4601" w14:textId="77777777" w:rsidR="003B0BA3" w:rsidRDefault="003B0BA3" w:rsidP="003B0BA3">
            <w:pPr>
              <w:spacing w:before="120"/>
              <w:ind w:left="61"/>
              <w:jc w:val="both"/>
              <w:rPr>
                <w:sz w:val="26"/>
                <w:szCs w:val="26"/>
                <w:lang w:val="de-DE"/>
              </w:rPr>
            </w:pPr>
            <w:r w:rsidRPr="003F77DB">
              <w:rPr>
                <w:sz w:val="26"/>
                <w:szCs w:val="26"/>
                <w:lang w:val="de-DE"/>
              </w:rPr>
              <w:t>b) Tính khối lượng Br</w:t>
            </w:r>
            <w:r w:rsidRPr="003F77DB">
              <w:rPr>
                <w:sz w:val="26"/>
                <w:szCs w:val="26"/>
                <w:vertAlign w:val="subscript"/>
                <w:lang w:val="de-DE"/>
              </w:rPr>
              <w:t>2</w:t>
            </w:r>
            <w:r w:rsidRPr="003F77DB">
              <w:rPr>
                <w:sz w:val="26"/>
                <w:szCs w:val="26"/>
                <w:lang w:val="de-DE"/>
              </w:rPr>
              <w:t xml:space="preserve"> có thể kết hợp với 3,36 lít etilen (điều kiện tiêu chuẩn) </w:t>
            </w:r>
          </w:p>
          <w:p w14:paraId="617CC11E" w14:textId="77777777" w:rsidR="003B0BA3" w:rsidRPr="003F77DB" w:rsidRDefault="003B0BA3" w:rsidP="003B0BA3">
            <w:pPr>
              <w:numPr>
                <w:ilvl w:val="0"/>
                <w:numId w:val="13"/>
              </w:numPr>
              <w:tabs>
                <w:tab w:val="clear" w:pos="720"/>
              </w:tabs>
              <w:spacing w:before="120"/>
              <w:ind w:left="61" w:firstLine="0"/>
              <w:jc w:val="both"/>
              <w:rPr>
                <w:sz w:val="26"/>
                <w:szCs w:val="26"/>
                <w:lang w:val="pt-BR"/>
              </w:rPr>
            </w:pPr>
            <w:r w:rsidRPr="003F77DB">
              <w:rPr>
                <w:sz w:val="26"/>
                <w:szCs w:val="26"/>
                <w:lang w:val="pt-BR"/>
              </w:rPr>
              <w:t>Dẫn từ từ 3,36 lít hỗn hợp gồm etilen và propilen (điều kiện tiêu chuẩn) vào dung dịch brom thấy dung dịch bị nhạt màu và không có khí thoát ra. Khối lượng dung dịch sau phản ứng tăng 4,9 gam. Tính thành phần phần trăm về thể tích của mỗi khí trong hỗn hợp ban đầu.</w:t>
            </w:r>
          </w:p>
          <w:p w14:paraId="563E78EB"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Bằng phản ứng hóa học hãy phân biệt các hiđrocacbon:</w:t>
            </w:r>
          </w:p>
          <w:p w14:paraId="35B1AFF4" w14:textId="77777777" w:rsidR="003B0BA3" w:rsidRDefault="003B0BA3" w:rsidP="003B0BA3">
            <w:pPr>
              <w:spacing w:before="120"/>
              <w:ind w:left="61" w:right="-10"/>
              <w:jc w:val="both"/>
              <w:rPr>
                <w:sz w:val="26"/>
                <w:szCs w:val="26"/>
                <w:lang w:val="de-DE"/>
              </w:rPr>
            </w:pPr>
            <w:r w:rsidRPr="003F77DB">
              <w:rPr>
                <w:sz w:val="26"/>
                <w:szCs w:val="26"/>
                <w:lang w:val="de-DE"/>
              </w:rPr>
              <w:t>a) axetilen và metan</w:t>
            </w:r>
          </w:p>
          <w:p w14:paraId="1C4299C4" w14:textId="26073378" w:rsidR="003B0BA3" w:rsidRDefault="003B0BA3" w:rsidP="003B0BA3">
            <w:pPr>
              <w:spacing w:before="120"/>
              <w:ind w:left="61"/>
              <w:jc w:val="both"/>
              <w:rPr>
                <w:sz w:val="26"/>
                <w:szCs w:val="26"/>
                <w:lang w:val="de-DE"/>
              </w:rPr>
            </w:pPr>
            <w:r w:rsidRPr="003F77DB">
              <w:rPr>
                <w:sz w:val="26"/>
                <w:szCs w:val="26"/>
                <w:lang w:val="de-DE"/>
              </w:rPr>
              <w:t>b) axetilen và etilen</w:t>
            </w:r>
          </w:p>
          <w:p w14:paraId="372F983D" w14:textId="77777777" w:rsidR="003B0BA3" w:rsidRDefault="003B0BA3" w:rsidP="003B0BA3">
            <w:pPr>
              <w:spacing w:before="120"/>
              <w:ind w:left="61" w:right="-10"/>
              <w:jc w:val="both"/>
              <w:rPr>
                <w:sz w:val="26"/>
                <w:szCs w:val="26"/>
                <w:lang w:val="de-DE"/>
              </w:rPr>
            </w:pPr>
            <w:r w:rsidRPr="003F77DB">
              <w:rPr>
                <w:sz w:val="26"/>
                <w:szCs w:val="26"/>
                <w:lang w:val="de-DE"/>
              </w:rPr>
              <w:t>c) axetilen, etilen và metan.</w:t>
            </w:r>
          </w:p>
          <w:p w14:paraId="03F2EE4E" w14:textId="77777777" w:rsidR="003B0BA3" w:rsidRDefault="003B0BA3" w:rsidP="003B0BA3">
            <w:pPr>
              <w:spacing w:before="120"/>
              <w:ind w:left="61" w:right="-10"/>
              <w:jc w:val="both"/>
              <w:rPr>
                <w:sz w:val="26"/>
                <w:szCs w:val="26"/>
              </w:rPr>
            </w:pPr>
            <w:r w:rsidRPr="003F77DB">
              <w:rPr>
                <w:sz w:val="26"/>
                <w:szCs w:val="26"/>
              </w:rPr>
              <w:t xml:space="preserve">d) but-1-in  và but-2-in </w:t>
            </w:r>
          </w:p>
          <w:p w14:paraId="0C8D473F" w14:textId="77777777" w:rsidR="003B0BA3" w:rsidRDefault="003B0BA3" w:rsidP="003B0BA3">
            <w:pPr>
              <w:spacing w:before="120"/>
              <w:ind w:left="61" w:right="-10"/>
              <w:jc w:val="both"/>
              <w:rPr>
                <w:sz w:val="26"/>
                <w:szCs w:val="26"/>
                <w:lang w:val="de-DE"/>
              </w:rPr>
            </w:pPr>
            <w:r w:rsidRPr="003F77DB">
              <w:rPr>
                <w:sz w:val="26"/>
                <w:szCs w:val="26"/>
              </w:rPr>
              <w:t xml:space="preserve">e) </w:t>
            </w:r>
            <w:r w:rsidRPr="003F77DB">
              <w:rPr>
                <w:sz w:val="26"/>
                <w:szCs w:val="26"/>
                <w:lang w:val="de-DE"/>
              </w:rPr>
              <w:t>metan và etilen</w:t>
            </w:r>
          </w:p>
          <w:p w14:paraId="7D4E4C9F" w14:textId="13D3E7CE" w:rsidR="003B0BA3" w:rsidRPr="003B0BA3" w:rsidRDefault="003B0BA3" w:rsidP="003B0BA3">
            <w:pPr>
              <w:spacing w:before="120"/>
              <w:ind w:left="61" w:right="-10"/>
              <w:jc w:val="both"/>
              <w:rPr>
                <w:sz w:val="26"/>
                <w:szCs w:val="26"/>
                <w:lang w:val="de-DE"/>
              </w:rPr>
            </w:pPr>
            <w:r w:rsidRPr="003F77DB">
              <w:rPr>
                <w:sz w:val="26"/>
                <w:szCs w:val="26"/>
                <w:lang w:val="de-DE"/>
              </w:rPr>
              <w:t>g) hex-1-en và xiclohexan</w:t>
            </w:r>
          </w:p>
          <w:p w14:paraId="07E336D7" w14:textId="25512665" w:rsidR="003B0BA3" w:rsidRPr="003B0BA3" w:rsidRDefault="003B0BA3" w:rsidP="0034292F">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2BB9186" w14:textId="77777777" w:rsidR="00AD71A2" w:rsidRPr="000A6A3D" w:rsidRDefault="00AD71A2" w:rsidP="00D116B1">
            <w:pPr>
              <w:jc w:val="both"/>
              <w:rPr>
                <w:lang w:val="nb-NO"/>
              </w:rPr>
            </w:pPr>
          </w:p>
          <w:p w14:paraId="60CA9D17" w14:textId="77777777" w:rsidR="00AD71A2" w:rsidRPr="000A6A3D" w:rsidRDefault="00AD71A2" w:rsidP="00D116B1">
            <w:pPr>
              <w:jc w:val="both"/>
              <w:rPr>
                <w:lang w:val="nb-NO"/>
              </w:rPr>
            </w:pPr>
          </w:p>
          <w:p w14:paraId="57F96C45" w14:textId="77777777" w:rsidR="00AD71A2" w:rsidRPr="000A6A3D" w:rsidRDefault="00AD71A2" w:rsidP="00D116B1">
            <w:pPr>
              <w:jc w:val="both"/>
              <w:rPr>
                <w:lang w:val="nb-NO"/>
              </w:rPr>
            </w:pPr>
          </w:p>
          <w:p w14:paraId="60A17407" w14:textId="42BA0C3B" w:rsidR="00AD71A2" w:rsidRPr="000A6A3D" w:rsidRDefault="00AD71A2" w:rsidP="00D116B1">
            <w:pPr>
              <w:jc w:val="both"/>
              <w:rPr>
                <w:lang w:val="nb-NO"/>
              </w:rPr>
            </w:pPr>
            <w:r w:rsidRPr="000A6A3D">
              <w:rPr>
                <w:lang w:val="nb-NO"/>
              </w:rPr>
              <w:t xml:space="preserve">GV </w:t>
            </w:r>
            <w:r w:rsidR="007E4F11">
              <w:rPr>
                <w:lang w:val="nb-NO"/>
              </w:rPr>
              <w:t>đặt</w:t>
            </w:r>
            <w:r w:rsidRPr="000A6A3D">
              <w:rPr>
                <w:lang w:val="nb-NO"/>
              </w:rPr>
              <w:t xml:space="preserve"> câu hỏi</w:t>
            </w:r>
            <w:r w:rsidR="007E4F11">
              <w:rPr>
                <w:lang w:val="nb-NO"/>
              </w:rPr>
              <w:t xml:space="preserve"> kiểm tra kiến thức chương</w:t>
            </w:r>
            <w:r w:rsidRPr="000A6A3D">
              <w:rPr>
                <w:lang w:val="nb-NO"/>
              </w:rPr>
              <w:t>.</w:t>
            </w:r>
          </w:p>
          <w:p w14:paraId="2CED182C" w14:textId="77777777" w:rsidR="00AD71A2" w:rsidRPr="000A6A3D" w:rsidRDefault="00AD71A2" w:rsidP="00D116B1">
            <w:pPr>
              <w:jc w:val="both"/>
              <w:rPr>
                <w:lang w:val="nb-NO"/>
              </w:rPr>
            </w:pPr>
          </w:p>
          <w:p w14:paraId="1EC50B7B" w14:textId="7673F9A3" w:rsidR="00AD71A2" w:rsidRPr="000A6A3D" w:rsidRDefault="007E4F11" w:rsidP="00D116B1">
            <w:pPr>
              <w:jc w:val="both"/>
              <w:rPr>
                <w:lang w:val="nb-NO"/>
              </w:rPr>
            </w:pPr>
            <w:r>
              <w:rPr>
                <w:lang w:val="nb-NO"/>
              </w:rPr>
              <w:t>GV nhận xét, đánh giá.</w:t>
            </w:r>
          </w:p>
          <w:p w14:paraId="085629B4" w14:textId="77777777" w:rsidR="00AD71A2" w:rsidRPr="000A6A3D" w:rsidRDefault="00AD71A2" w:rsidP="00D116B1">
            <w:pPr>
              <w:jc w:val="both"/>
              <w:rPr>
                <w:lang w:val="nb-NO"/>
              </w:rPr>
            </w:pPr>
          </w:p>
          <w:p w14:paraId="6C8AA4D2" w14:textId="6DE9477B" w:rsidR="00AD71A2" w:rsidRPr="000A6A3D" w:rsidRDefault="007E4F11" w:rsidP="00D116B1">
            <w:pPr>
              <w:jc w:val="both"/>
              <w:rPr>
                <w:lang w:val="nb-NO"/>
              </w:rPr>
            </w:pPr>
            <w:r>
              <w:rPr>
                <w:lang w:val="nb-NO"/>
              </w:rPr>
              <w:t>GV chia nhóm thảo luận, làm bài tập nhóm vào phiếu học tập.</w:t>
            </w:r>
          </w:p>
          <w:p w14:paraId="1DE2029A" w14:textId="77777777" w:rsidR="00AD71A2" w:rsidRPr="000A6A3D" w:rsidRDefault="00AD71A2" w:rsidP="00D116B1">
            <w:pPr>
              <w:jc w:val="both"/>
              <w:rPr>
                <w:lang w:val="nb-NO"/>
              </w:rPr>
            </w:pPr>
          </w:p>
          <w:p w14:paraId="028AA098" w14:textId="77777777" w:rsidR="00AD71A2" w:rsidRPr="000A6A3D" w:rsidRDefault="00AD71A2" w:rsidP="00D116B1">
            <w:pPr>
              <w:jc w:val="both"/>
              <w:rPr>
                <w:lang w:val="nb-NO"/>
              </w:rPr>
            </w:pPr>
          </w:p>
          <w:p w14:paraId="1B3FA81C" w14:textId="77777777" w:rsidR="00AD71A2" w:rsidRPr="000A6A3D" w:rsidRDefault="00AD71A2" w:rsidP="00D116B1">
            <w:pPr>
              <w:jc w:val="both"/>
              <w:rPr>
                <w:lang w:val="nb-NO"/>
              </w:rPr>
            </w:pPr>
          </w:p>
          <w:p w14:paraId="7420F930" w14:textId="77777777" w:rsidR="00AD71A2" w:rsidRPr="000A6A3D" w:rsidRDefault="00AD71A2" w:rsidP="00D116B1">
            <w:pPr>
              <w:jc w:val="both"/>
              <w:rPr>
                <w:lang w:val="nb-NO"/>
              </w:rPr>
            </w:pPr>
          </w:p>
          <w:p w14:paraId="30048E11" w14:textId="77777777" w:rsidR="00AD71A2" w:rsidRPr="000A6A3D" w:rsidRDefault="00AD71A2" w:rsidP="00D116B1">
            <w:pPr>
              <w:jc w:val="both"/>
              <w:rPr>
                <w:lang w:val="nb-NO"/>
              </w:rPr>
            </w:pPr>
          </w:p>
          <w:p w14:paraId="39CADDBF" w14:textId="77777777" w:rsidR="00AD71A2" w:rsidRPr="000A6A3D" w:rsidRDefault="00AD71A2" w:rsidP="00D116B1">
            <w:pPr>
              <w:jc w:val="both"/>
              <w:rPr>
                <w:lang w:val="nb-NO"/>
              </w:rPr>
            </w:pPr>
          </w:p>
          <w:p w14:paraId="36A9AB60" w14:textId="77777777" w:rsidR="00AD71A2" w:rsidRPr="000A6A3D" w:rsidRDefault="00AD71A2" w:rsidP="00D116B1">
            <w:pPr>
              <w:jc w:val="both"/>
              <w:rPr>
                <w:lang w:val="nb-NO"/>
              </w:rPr>
            </w:pPr>
          </w:p>
          <w:p w14:paraId="26204430" w14:textId="77777777" w:rsidR="00AD71A2" w:rsidRDefault="00AD71A2" w:rsidP="00D116B1">
            <w:pPr>
              <w:jc w:val="both"/>
              <w:rPr>
                <w:lang w:val="nb-NO"/>
              </w:rPr>
            </w:pPr>
          </w:p>
          <w:p w14:paraId="6AD0B350" w14:textId="77777777" w:rsidR="00306546" w:rsidRPr="000A6A3D" w:rsidRDefault="00306546" w:rsidP="00D116B1">
            <w:pPr>
              <w:jc w:val="both"/>
              <w:rPr>
                <w:lang w:val="nb-NO"/>
              </w:rPr>
            </w:pPr>
          </w:p>
          <w:p w14:paraId="7E717C73" w14:textId="1DCD0C9B" w:rsidR="00AD71A2" w:rsidRPr="000A6A3D" w:rsidRDefault="000E28BB" w:rsidP="00D116B1">
            <w:pPr>
              <w:jc w:val="both"/>
              <w:rPr>
                <w:lang w:val="de-DE"/>
              </w:rPr>
            </w:pPr>
            <w:r>
              <w:rPr>
                <w:lang w:val="nb-NO"/>
              </w:rPr>
              <w:t>GV nhận xét, đánh giá, g</w:t>
            </w:r>
            <w:r w:rsidR="00AD71A2" w:rsidRPr="000A6A3D">
              <w:rPr>
                <w:lang w:val="de-DE"/>
              </w:rPr>
              <w:t xml:space="preserve">iải thích </w:t>
            </w:r>
            <w:r>
              <w:rPr>
                <w:lang w:val="de-DE"/>
              </w:rPr>
              <w:t xml:space="preserve">một số </w:t>
            </w:r>
            <w:r w:rsidR="00AD71A2" w:rsidRPr="000A6A3D">
              <w:rPr>
                <w:lang w:val="de-DE"/>
              </w:rPr>
              <w:t>nội dung</w:t>
            </w:r>
            <w:r>
              <w:rPr>
                <w:lang w:val="de-DE"/>
              </w:rPr>
              <w:t xml:space="preserve"> cần lưu ý.</w:t>
            </w:r>
          </w:p>
          <w:p w14:paraId="62C04E32" w14:textId="77777777" w:rsidR="00AD71A2" w:rsidRPr="000A6A3D" w:rsidRDefault="00AD71A2" w:rsidP="00D116B1">
            <w:pPr>
              <w:jc w:val="both"/>
              <w:rPr>
                <w:lang w:val="nb-NO"/>
              </w:rPr>
            </w:pPr>
          </w:p>
          <w:p w14:paraId="0684CF46" w14:textId="77777777" w:rsidR="00AD71A2" w:rsidRPr="000A6A3D" w:rsidRDefault="00AD71A2" w:rsidP="00D116B1">
            <w:pPr>
              <w:jc w:val="both"/>
              <w:rPr>
                <w:lang w:val="nb-NO"/>
              </w:rPr>
            </w:pPr>
          </w:p>
          <w:p w14:paraId="3010749E" w14:textId="77777777" w:rsidR="00AD71A2" w:rsidRPr="000A6A3D" w:rsidRDefault="00AD71A2" w:rsidP="00D116B1">
            <w:pPr>
              <w:jc w:val="both"/>
              <w:rPr>
                <w:lang w:val="nb-NO"/>
              </w:rPr>
            </w:pPr>
          </w:p>
          <w:p w14:paraId="3868FD7C" w14:textId="77777777" w:rsidR="0096107B" w:rsidRDefault="00AD71A2" w:rsidP="00D116B1">
            <w:pPr>
              <w:jc w:val="both"/>
              <w:rPr>
                <w:lang w:val="nb-NO"/>
              </w:rPr>
            </w:pPr>
            <w:r w:rsidRPr="000A6A3D">
              <w:rPr>
                <w:lang w:val="nb-NO"/>
              </w:rPr>
              <w:t xml:space="preserve"> </w:t>
            </w:r>
          </w:p>
          <w:p w14:paraId="2CEC7641" w14:textId="77777777" w:rsidR="0096107B" w:rsidRDefault="0096107B" w:rsidP="00D116B1">
            <w:pPr>
              <w:jc w:val="both"/>
              <w:rPr>
                <w:lang w:val="de-DE"/>
              </w:rPr>
            </w:pPr>
          </w:p>
          <w:p w14:paraId="2E7860D7" w14:textId="77777777" w:rsidR="0096107B" w:rsidRDefault="0096107B" w:rsidP="00D116B1">
            <w:pPr>
              <w:jc w:val="both"/>
              <w:rPr>
                <w:lang w:val="de-DE"/>
              </w:rPr>
            </w:pPr>
          </w:p>
          <w:p w14:paraId="265A0403" w14:textId="471727AB" w:rsidR="0096107B" w:rsidRDefault="0096107B" w:rsidP="00D116B1">
            <w:pPr>
              <w:jc w:val="both"/>
              <w:rPr>
                <w:lang w:val="de-DE"/>
              </w:rPr>
            </w:pPr>
          </w:p>
          <w:p w14:paraId="5E59A34F" w14:textId="2FDB05E3" w:rsidR="008421A1" w:rsidRDefault="008421A1" w:rsidP="00D116B1">
            <w:pPr>
              <w:jc w:val="both"/>
              <w:rPr>
                <w:lang w:val="de-DE"/>
              </w:rPr>
            </w:pPr>
          </w:p>
          <w:p w14:paraId="007D966F" w14:textId="6D00BFF1" w:rsidR="008421A1" w:rsidRDefault="008421A1" w:rsidP="00D116B1">
            <w:pPr>
              <w:jc w:val="both"/>
              <w:rPr>
                <w:lang w:val="de-DE"/>
              </w:rPr>
            </w:pPr>
          </w:p>
          <w:p w14:paraId="2C3E4C5A" w14:textId="4FEEADD3" w:rsidR="003B261D" w:rsidRPr="000A6A3D" w:rsidRDefault="003B261D"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03E964" w14:textId="77777777" w:rsidR="00AD71A2" w:rsidRPr="000A6A3D" w:rsidRDefault="00AD71A2" w:rsidP="00D116B1">
            <w:pPr>
              <w:jc w:val="both"/>
              <w:rPr>
                <w:lang w:val="nb-NO"/>
              </w:rPr>
            </w:pPr>
          </w:p>
          <w:p w14:paraId="4A1D9338" w14:textId="77777777" w:rsidR="00AD71A2" w:rsidRPr="000A6A3D" w:rsidRDefault="00AD71A2" w:rsidP="00D116B1">
            <w:pPr>
              <w:jc w:val="both"/>
              <w:rPr>
                <w:lang w:val="nb-NO"/>
              </w:rPr>
            </w:pPr>
          </w:p>
          <w:p w14:paraId="6BA5A8C7" w14:textId="77777777" w:rsidR="00AD71A2" w:rsidRPr="000A6A3D" w:rsidRDefault="00AD71A2" w:rsidP="00D116B1">
            <w:pPr>
              <w:jc w:val="both"/>
              <w:rPr>
                <w:lang w:val="nb-NO"/>
              </w:rPr>
            </w:pPr>
          </w:p>
          <w:p w14:paraId="79C1512B" w14:textId="6A163B78" w:rsidR="00AD71A2" w:rsidRPr="000A6A3D" w:rsidRDefault="00AD71A2" w:rsidP="00D116B1">
            <w:pPr>
              <w:jc w:val="both"/>
              <w:rPr>
                <w:lang w:val="nb-NO"/>
              </w:rPr>
            </w:pPr>
            <w:r w:rsidRPr="000A6A3D">
              <w:rPr>
                <w:lang w:val="nb-NO"/>
              </w:rPr>
              <w:t>HS t</w:t>
            </w:r>
            <w:r w:rsidRPr="000A6A3D">
              <w:rPr>
                <w:lang w:val="de-DE"/>
              </w:rPr>
              <w:t>rả lời các câu hỏi.</w:t>
            </w:r>
          </w:p>
          <w:p w14:paraId="0853E3C6" w14:textId="77777777" w:rsidR="00AD71A2" w:rsidRPr="000A6A3D" w:rsidRDefault="00AD71A2" w:rsidP="00D116B1">
            <w:pPr>
              <w:jc w:val="both"/>
              <w:rPr>
                <w:lang w:val="nb-NO"/>
              </w:rPr>
            </w:pPr>
          </w:p>
          <w:p w14:paraId="236F4B05" w14:textId="77777777" w:rsidR="00AD71A2" w:rsidRPr="000A6A3D" w:rsidRDefault="00AD71A2" w:rsidP="00D116B1">
            <w:pPr>
              <w:jc w:val="both"/>
              <w:rPr>
                <w:lang w:val="nb-NO"/>
              </w:rPr>
            </w:pPr>
          </w:p>
          <w:p w14:paraId="7F9DB3CA" w14:textId="77777777" w:rsidR="00AD71A2" w:rsidRPr="000A6A3D" w:rsidRDefault="00AD71A2" w:rsidP="00D116B1">
            <w:pPr>
              <w:jc w:val="both"/>
              <w:rPr>
                <w:lang w:val="nb-NO"/>
              </w:rPr>
            </w:pPr>
            <w:r w:rsidRPr="000A6A3D">
              <w:rPr>
                <w:lang w:val="nb-NO"/>
              </w:rPr>
              <w:t xml:space="preserve">HS theo dõi, ghi bài </w:t>
            </w:r>
          </w:p>
          <w:p w14:paraId="60073654" w14:textId="77777777" w:rsidR="00AD71A2" w:rsidRPr="000A6A3D" w:rsidRDefault="00AD71A2" w:rsidP="00D116B1">
            <w:pPr>
              <w:jc w:val="both"/>
              <w:rPr>
                <w:lang w:val="nb-NO"/>
              </w:rPr>
            </w:pPr>
          </w:p>
          <w:p w14:paraId="0FBC2EBA" w14:textId="77777777" w:rsidR="00AD71A2" w:rsidRPr="000A6A3D" w:rsidRDefault="00AD71A2" w:rsidP="00D116B1">
            <w:pPr>
              <w:jc w:val="both"/>
              <w:rPr>
                <w:lang w:val="nb-NO"/>
              </w:rPr>
            </w:pPr>
          </w:p>
          <w:p w14:paraId="39E81B26" w14:textId="68C56060" w:rsidR="0096107B" w:rsidRDefault="000E28BB" w:rsidP="00D116B1">
            <w:pPr>
              <w:jc w:val="both"/>
              <w:rPr>
                <w:lang w:val="nb-NO"/>
              </w:rPr>
            </w:pPr>
            <w:r>
              <w:rPr>
                <w:lang w:val="nb-NO"/>
              </w:rPr>
              <w:t>HS làm bài tập nhóm.</w:t>
            </w:r>
          </w:p>
          <w:p w14:paraId="292363F4" w14:textId="737BE054" w:rsidR="0096107B" w:rsidRDefault="0096107B" w:rsidP="00D116B1">
            <w:pPr>
              <w:jc w:val="both"/>
              <w:rPr>
                <w:lang w:val="nb-NO"/>
              </w:rPr>
            </w:pPr>
          </w:p>
          <w:p w14:paraId="7259E302" w14:textId="7D66C486" w:rsidR="008421A1" w:rsidRDefault="008421A1" w:rsidP="00D116B1">
            <w:pPr>
              <w:jc w:val="both"/>
              <w:rPr>
                <w:lang w:val="nb-NO"/>
              </w:rPr>
            </w:pPr>
          </w:p>
          <w:p w14:paraId="6A8E522C" w14:textId="70F347CF" w:rsidR="008421A1" w:rsidRDefault="008421A1" w:rsidP="00D116B1">
            <w:pPr>
              <w:jc w:val="both"/>
              <w:rPr>
                <w:lang w:val="nb-NO"/>
              </w:rPr>
            </w:pPr>
          </w:p>
          <w:p w14:paraId="4016CAA2" w14:textId="45687B33" w:rsidR="008421A1" w:rsidRDefault="008421A1" w:rsidP="00D116B1">
            <w:pPr>
              <w:jc w:val="both"/>
              <w:rPr>
                <w:lang w:val="nb-NO"/>
              </w:rPr>
            </w:pPr>
          </w:p>
          <w:p w14:paraId="544B1EE7" w14:textId="027C7FF2" w:rsidR="008421A1" w:rsidRDefault="008421A1" w:rsidP="00D116B1">
            <w:pPr>
              <w:jc w:val="both"/>
              <w:rPr>
                <w:lang w:val="nb-NO"/>
              </w:rPr>
            </w:pPr>
          </w:p>
          <w:p w14:paraId="7D4529AC" w14:textId="77777777" w:rsidR="008421A1" w:rsidRDefault="008421A1" w:rsidP="00D116B1">
            <w:pPr>
              <w:jc w:val="both"/>
              <w:rPr>
                <w:lang w:val="nb-NO"/>
              </w:rPr>
            </w:pPr>
          </w:p>
          <w:p w14:paraId="17618EE4" w14:textId="1CE9A655" w:rsidR="0096107B" w:rsidRDefault="000E28BB" w:rsidP="00D116B1">
            <w:pPr>
              <w:jc w:val="both"/>
              <w:rPr>
                <w:lang w:val="nb-NO"/>
              </w:rPr>
            </w:pPr>
            <w:r>
              <w:rPr>
                <w:lang w:val="nb-NO"/>
              </w:rPr>
              <w:t>HS lên bảng trình bày.</w:t>
            </w:r>
          </w:p>
          <w:p w14:paraId="770F3177" w14:textId="4A9EC759" w:rsidR="000E28BB" w:rsidRDefault="000E28BB" w:rsidP="00D116B1">
            <w:pPr>
              <w:jc w:val="both"/>
              <w:rPr>
                <w:lang w:val="nb-NO"/>
              </w:rPr>
            </w:pPr>
            <w:r>
              <w:rPr>
                <w:lang w:val="nb-NO"/>
              </w:rPr>
              <w:t>HS nhóm khác bổ sung.</w:t>
            </w:r>
          </w:p>
          <w:p w14:paraId="5AAE466D" w14:textId="77777777" w:rsidR="00306546" w:rsidRDefault="00306546" w:rsidP="00D116B1">
            <w:pPr>
              <w:jc w:val="both"/>
              <w:rPr>
                <w:lang w:val="nb-NO"/>
              </w:rPr>
            </w:pPr>
          </w:p>
          <w:p w14:paraId="39D8F2F9" w14:textId="66C2CFE4" w:rsidR="003B261D" w:rsidRPr="000A6A3D" w:rsidRDefault="003B261D" w:rsidP="00306546">
            <w:pPr>
              <w:jc w:val="both"/>
              <w:rPr>
                <w:lang w:val="nb-NO"/>
              </w:rPr>
            </w:pPr>
            <w:r w:rsidRPr="000A6A3D">
              <w:rPr>
                <w:lang w:val="nb-NO"/>
              </w:rPr>
              <w:t>H</w:t>
            </w:r>
            <w:r w:rsidR="00306546">
              <w:rPr>
                <w:lang w:val="nb-NO"/>
              </w:rPr>
              <w:t>S</w:t>
            </w:r>
            <w:r w:rsidRPr="000A6A3D">
              <w:rPr>
                <w:lang w:val="nb-NO"/>
              </w:rPr>
              <w:t xml:space="preserve"> </w:t>
            </w:r>
            <w:r w:rsidRPr="000A6A3D">
              <w:rPr>
                <w:lang w:val="de-DE"/>
              </w:rPr>
              <w:t xml:space="preserve">lắng nghe phần giải thích và </w:t>
            </w:r>
            <w:r w:rsidR="000E28BB">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EE1365" w14:textId="77777777" w:rsidR="00AD71A2" w:rsidRPr="000A6A3D" w:rsidRDefault="00AD71A2" w:rsidP="000A6A3D">
            <w:pPr>
              <w:rPr>
                <w:lang w:val="nb-NO"/>
              </w:rPr>
            </w:pPr>
          </w:p>
          <w:p w14:paraId="0D940EA9" w14:textId="77777777" w:rsidR="00AE31CD" w:rsidRDefault="00AE31CD" w:rsidP="006F3FD6">
            <w:pPr>
              <w:jc w:val="center"/>
              <w:rPr>
                <w:lang w:val="pt-BR"/>
              </w:rPr>
            </w:pPr>
          </w:p>
          <w:p w14:paraId="0565DC3C" w14:textId="77777777" w:rsidR="00BD5D71" w:rsidRDefault="00BD5D71" w:rsidP="006F3FD6">
            <w:pPr>
              <w:jc w:val="center"/>
              <w:rPr>
                <w:lang w:val="pt-BR"/>
              </w:rPr>
            </w:pPr>
          </w:p>
          <w:p w14:paraId="77F89A88" w14:textId="1F8C2CE7" w:rsidR="006F3FD6" w:rsidRPr="000A6A3D" w:rsidRDefault="00CD4120" w:rsidP="006F3FD6">
            <w:pPr>
              <w:jc w:val="center"/>
              <w:rPr>
                <w:lang w:val="pt-BR"/>
              </w:rPr>
            </w:pPr>
            <w:r>
              <w:rPr>
                <w:lang w:val="pt-BR"/>
              </w:rPr>
              <w:t>20</w:t>
            </w:r>
          </w:p>
          <w:p w14:paraId="174D582F" w14:textId="77777777" w:rsidR="006F3FD6" w:rsidRPr="000A6A3D" w:rsidRDefault="006F3FD6" w:rsidP="006F3FD6">
            <w:pPr>
              <w:jc w:val="center"/>
              <w:rPr>
                <w:lang w:val="pt-BR"/>
              </w:rPr>
            </w:pPr>
            <w:r w:rsidRPr="000A6A3D">
              <w:rPr>
                <w:lang w:val="pt-BR"/>
              </w:rPr>
              <w:t>phút</w:t>
            </w:r>
          </w:p>
          <w:p w14:paraId="17BF3EA7" w14:textId="77777777" w:rsidR="00AD71A2" w:rsidRPr="000A6A3D" w:rsidRDefault="00AD71A2" w:rsidP="000A6A3D">
            <w:pPr>
              <w:jc w:val="center"/>
              <w:rPr>
                <w:lang w:val="pt-BR"/>
              </w:rPr>
            </w:pPr>
          </w:p>
          <w:p w14:paraId="1ED35C52" w14:textId="77777777" w:rsidR="00AD71A2" w:rsidRPr="000A6A3D" w:rsidRDefault="00AD71A2" w:rsidP="000A6A3D">
            <w:pPr>
              <w:jc w:val="center"/>
              <w:rPr>
                <w:lang w:val="pt-BR"/>
              </w:rPr>
            </w:pPr>
          </w:p>
          <w:p w14:paraId="2D896C7D" w14:textId="77777777" w:rsidR="00AD71A2" w:rsidRPr="000A6A3D" w:rsidRDefault="00AD71A2" w:rsidP="000A6A3D">
            <w:pPr>
              <w:jc w:val="center"/>
              <w:rPr>
                <w:lang w:val="pt-BR"/>
              </w:rPr>
            </w:pPr>
          </w:p>
          <w:p w14:paraId="0C13C1D1" w14:textId="77777777" w:rsidR="00AD71A2" w:rsidRPr="000A6A3D" w:rsidRDefault="00AD71A2" w:rsidP="000A6A3D">
            <w:pPr>
              <w:jc w:val="center"/>
              <w:rPr>
                <w:lang w:val="pt-BR"/>
              </w:rPr>
            </w:pPr>
          </w:p>
          <w:p w14:paraId="6CFF3090" w14:textId="77777777" w:rsidR="00AD71A2" w:rsidRPr="000A6A3D" w:rsidRDefault="00AD71A2" w:rsidP="000A6A3D">
            <w:pPr>
              <w:jc w:val="center"/>
              <w:rPr>
                <w:lang w:val="pt-BR"/>
              </w:rPr>
            </w:pPr>
          </w:p>
          <w:p w14:paraId="3E0EC0A7" w14:textId="4BF9247A" w:rsidR="006F3FD6" w:rsidRPr="000A6A3D" w:rsidRDefault="00CD4120" w:rsidP="006F3FD6">
            <w:pPr>
              <w:jc w:val="center"/>
              <w:rPr>
                <w:lang w:val="pt-BR"/>
              </w:rPr>
            </w:pPr>
            <w:r>
              <w:rPr>
                <w:lang w:val="pt-BR"/>
              </w:rPr>
              <w:t>55</w:t>
            </w:r>
          </w:p>
          <w:p w14:paraId="20FB0D4F" w14:textId="5DD1DB94" w:rsidR="006F3FD6" w:rsidRDefault="006F3FD6" w:rsidP="000A6A3D">
            <w:pPr>
              <w:jc w:val="center"/>
              <w:rPr>
                <w:lang w:val="nb-NO"/>
              </w:rPr>
            </w:pPr>
            <w:r w:rsidRPr="000A6A3D">
              <w:rPr>
                <w:lang w:val="pt-BR"/>
              </w:rPr>
              <w:t>phút</w:t>
            </w:r>
          </w:p>
          <w:p w14:paraId="0B04466F" w14:textId="77777777" w:rsidR="006F3FD6" w:rsidRDefault="006F3FD6" w:rsidP="000A6A3D">
            <w:pPr>
              <w:jc w:val="center"/>
              <w:rPr>
                <w:lang w:val="nb-NO"/>
              </w:rPr>
            </w:pPr>
          </w:p>
          <w:p w14:paraId="15C7761F" w14:textId="5A3A560E" w:rsidR="006F3FD6" w:rsidRPr="000A6A3D" w:rsidRDefault="006F3FD6" w:rsidP="000A6A3D">
            <w:pPr>
              <w:jc w:val="center"/>
              <w:rPr>
                <w:lang w:val="nb-NO"/>
              </w:rPr>
            </w:pPr>
          </w:p>
        </w:tc>
      </w:tr>
      <w:tr w:rsidR="00AD71A2" w:rsidRPr="000A6A3D" w14:paraId="1BDC2686"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95F60E8" w14:textId="77777777" w:rsidR="00AD71A2" w:rsidRPr="000A6A3D" w:rsidRDefault="00AD71A2"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159D12" w14:textId="77777777" w:rsidR="00AD71A2" w:rsidRPr="000A6A3D" w:rsidRDefault="00AD71A2" w:rsidP="000A6A3D">
            <w:pPr>
              <w:rPr>
                <w:b/>
                <w:bCs/>
                <w:u w:val="single"/>
                <w:lang w:val="nb-NO"/>
              </w:rPr>
            </w:pPr>
            <w:r w:rsidRPr="000A6A3D">
              <w:rPr>
                <w:b/>
                <w:bCs/>
                <w:u w:val="single"/>
                <w:lang w:val="nb-NO"/>
              </w:rPr>
              <w:t>Củng cố kiến thức và kết thúc bài</w:t>
            </w:r>
          </w:p>
          <w:p w14:paraId="57376785" w14:textId="219E9C62" w:rsidR="0052349E" w:rsidRPr="000A6A3D" w:rsidRDefault="0052349E" w:rsidP="0052349E">
            <w:r>
              <w:rPr>
                <w:bCs/>
                <w:lang w:val="nb-NO"/>
              </w:rPr>
              <w:t>Tóm tắt lại cách giải bài tập.</w:t>
            </w:r>
          </w:p>
          <w:p w14:paraId="11CB4DF4" w14:textId="4D3309EB" w:rsidR="00AD71A2" w:rsidRPr="000A6A3D" w:rsidRDefault="00AD71A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7A3267" w14:textId="77777777" w:rsidR="00AD71A2" w:rsidRPr="000A6A3D" w:rsidRDefault="00AD71A2" w:rsidP="00D116B1">
            <w:pPr>
              <w:jc w:val="both"/>
              <w:rPr>
                <w:lang w:val="nb-NO"/>
              </w:rPr>
            </w:pPr>
          </w:p>
          <w:p w14:paraId="4DEC6C10" w14:textId="43404A9D" w:rsidR="00AD71A2" w:rsidRPr="000A6A3D" w:rsidRDefault="00AD71A2" w:rsidP="00D116B1">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FA8911" w14:textId="77777777" w:rsidR="00AD71A2" w:rsidRPr="000A6A3D" w:rsidRDefault="00AD71A2" w:rsidP="00D116B1">
            <w:pPr>
              <w:jc w:val="both"/>
              <w:rPr>
                <w:lang w:val="nb-NO"/>
              </w:rPr>
            </w:pPr>
          </w:p>
          <w:p w14:paraId="03691032" w14:textId="147B52E9" w:rsidR="00AD71A2" w:rsidRPr="000A6A3D" w:rsidRDefault="00AD71A2" w:rsidP="00D116B1">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9EF86C" w14:textId="77777777" w:rsidR="00AD71A2" w:rsidRPr="000A6A3D" w:rsidRDefault="00AD71A2" w:rsidP="000A6A3D">
            <w:pPr>
              <w:jc w:val="center"/>
              <w:rPr>
                <w:lang w:val="nb-NO"/>
              </w:rPr>
            </w:pPr>
          </w:p>
          <w:p w14:paraId="1DAD4927" w14:textId="695D787E" w:rsidR="00AD71A2" w:rsidRPr="000A6A3D" w:rsidRDefault="00CC2513" w:rsidP="000A6A3D">
            <w:pPr>
              <w:jc w:val="center"/>
              <w:rPr>
                <w:lang w:val="nb-NO"/>
              </w:rPr>
            </w:pPr>
            <w:r w:rsidRPr="000A6A3D">
              <w:rPr>
                <w:lang w:val="pt-BR"/>
              </w:rPr>
              <w:t>10</w:t>
            </w:r>
            <w:r w:rsidR="00AD71A2" w:rsidRPr="000A6A3D">
              <w:rPr>
                <w:lang w:val="pt-BR"/>
              </w:rPr>
              <w:t xml:space="preserve"> phút</w:t>
            </w:r>
          </w:p>
        </w:tc>
      </w:tr>
      <w:tr w:rsidR="00AD71A2" w:rsidRPr="000A6A3D" w14:paraId="521FC609"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7BEB5D9" w14:textId="77777777" w:rsidR="00AD71A2" w:rsidRPr="000A6A3D" w:rsidRDefault="00AD71A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533780" w14:textId="77777777" w:rsidR="00AD71A2" w:rsidRPr="000A6A3D" w:rsidRDefault="00AD71A2" w:rsidP="000A6A3D">
            <w:pPr>
              <w:rPr>
                <w:b/>
                <w:bCs/>
                <w:u w:val="single"/>
                <w:lang w:val="pt-BR"/>
              </w:rPr>
            </w:pPr>
            <w:r w:rsidRPr="000A6A3D">
              <w:rPr>
                <w:b/>
                <w:bCs/>
                <w:u w:val="single"/>
                <w:lang w:val="pt-BR"/>
              </w:rPr>
              <w:t>Hướng dẫn tự học</w:t>
            </w:r>
          </w:p>
          <w:p w14:paraId="5845F027" w14:textId="12E7814C" w:rsidR="00AD71A2" w:rsidRPr="000A6A3D" w:rsidRDefault="00AD71A2" w:rsidP="000A6A3D">
            <w:pPr>
              <w:rPr>
                <w:bCs/>
                <w:lang w:val="nb-NO"/>
              </w:rPr>
            </w:pPr>
            <w:r w:rsidRPr="000A6A3D">
              <w:rPr>
                <w:bCs/>
                <w:lang w:val="nb-NO"/>
              </w:rPr>
              <w:t xml:space="preserve">- Bài tập </w:t>
            </w:r>
            <w:r w:rsidR="0052349E">
              <w:rPr>
                <w:bCs/>
                <w:lang w:val="nb-NO"/>
              </w:rPr>
              <w:t>5</w:t>
            </w:r>
            <w:r w:rsidRPr="000A6A3D">
              <w:rPr>
                <w:bCs/>
                <w:lang w:val="nb-NO"/>
              </w:rPr>
              <w:t xml:space="preserve"> - </w:t>
            </w:r>
            <w:r w:rsidR="0052349E">
              <w:rPr>
                <w:bCs/>
                <w:lang w:val="nb-NO"/>
              </w:rPr>
              <w:t>7 trang 2</w:t>
            </w:r>
            <w:r w:rsidR="00CF4993" w:rsidRPr="000A6A3D">
              <w:rPr>
                <w:bCs/>
                <w:lang w:val="nb-NO"/>
              </w:rPr>
              <w:t>2</w:t>
            </w:r>
            <w:r w:rsidR="0052349E">
              <w:rPr>
                <w:bCs/>
                <w:lang w:val="nb-NO"/>
              </w:rPr>
              <w:t>,23/GT</w:t>
            </w:r>
            <w:r w:rsidRPr="000A6A3D">
              <w:rPr>
                <w:bCs/>
                <w:lang w:val="nb-NO"/>
              </w:rPr>
              <w:t xml:space="preserve">. </w:t>
            </w:r>
          </w:p>
          <w:p w14:paraId="373AE576" w14:textId="6475CA99" w:rsidR="00AD71A2" w:rsidRPr="000A6A3D" w:rsidRDefault="00AD71A2" w:rsidP="000A6A3D">
            <w:pPr>
              <w:rPr>
                <w:bCs/>
                <w:u w:val="single"/>
                <w:lang w:val="nb-NO"/>
              </w:rPr>
            </w:pPr>
            <w:r w:rsidRPr="000A6A3D">
              <w:rPr>
                <w:lang w:val="pt-BR"/>
              </w:rPr>
              <w:t xml:space="preserve">- Chuẩn bị </w:t>
            </w:r>
            <w:r w:rsidRPr="000A6A3D">
              <w:rPr>
                <w:bCs/>
              </w:rPr>
              <w:t xml:space="preserve">Bài </w:t>
            </w:r>
            <w:r w:rsidR="0052349E">
              <w:rPr>
                <w:bCs/>
              </w:rPr>
              <w:t>48</w:t>
            </w:r>
            <w:r w:rsidRPr="000A6A3D">
              <w:rPr>
                <w:bCs/>
              </w:rPr>
              <w:t>.</w:t>
            </w:r>
            <w:r w:rsidR="00CF4993" w:rsidRPr="000A6A3D">
              <w:t xml:space="preserve"> </w:t>
            </w:r>
            <w:bookmarkStart w:id="38" w:name="_Hlk521244328"/>
            <w:r w:rsidR="00CF4993" w:rsidRPr="000A6A3D">
              <w:t>B</w:t>
            </w:r>
            <w:r w:rsidR="0052349E">
              <w:t>enzen.</w:t>
            </w:r>
            <w:r w:rsidR="00CF4993" w:rsidRPr="000A6A3D">
              <w:t xml:space="preserve"> </w:t>
            </w:r>
          </w:p>
          <w:bookmarkEnd w:id="38"/>
          <w:p w14:paraId="6981B37C" w14:textId="77777777" w:rsidR="00AD71A2" w:rsidRPr="000A6A3D" w:rsidRDefault="00AD71A2" w:rsidP="000A6A3D">
            <w:pPr>
              <w:rPr>
                <w:bCs/>
                <w:u w:val="single"/>
                <w:lang w:val="nb-NO"/>
              </w:rPr>
            </w:pPr>
          </w:p>
          <w:p w14:paraId="2FCF9129" w14:textId="77777777" w:rsidR="00AD71A2" w:rsidRPr="000A6A3D" w:rsidRDefault="00AD71A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00A810" w14:textId="77777777" w:rsidR="00AD71A2" w:rsidRPr="000A6A3D" w:rsidRDefault="00AD71A2" w:rsidP="00D116B1">
            <w:pPr>
              <w:jc w:val="both"/>
              <w:rPr>
                <w:lang w:val="pt-BR"/>
              </w:rPr>
            </w:pPr>
          </w:p>
          <w:p w14:paraId="393C434E" w14:textId="77777777" w:rsidR="00AD71A2" w:rsidRPr="000A6A3D" w:rsidRDefault="00AD71A2"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EEEAD7" w14:textId="77777777" w:rsidR="00AD71A2" w:rsidRPr="000A6A3D" w:rsidRDefault="00AD71A2" w:rsidP="00D116B1">
            <w:pPr>
              <w:jc w:val="both"/>
              <w:rPr>
                <w:lang w:val="de-DE"/>
              </w:rPr>
            </w:pPr>
          </w:p>
          <w:p w14:paraId="03B41C57" w14:textId="55D2ECE2" w:rsidR="00AD71A2" w:rsidRPr="000A6A3D" w:rsidRDefault="00AD71A2" w:rsidP="00D116B1">
            <w:pPr>
              <w:jc w:val="both"/>
              <w:rPr>
                <w:lang w:val="pt-BR"/>
              </w:rPr>
            </w:pPr>
            <w:r w:rsidRPr="000A6A3D">
              <w:rPr>
                <w:lang w:val="pt-BR"/>
              </w:rPr>
              <w:t>Học sinh giải bài tập, tự nghiên cứu nội dung mới trước khi lên lớp</w:t>
            </w:r>
            <w:r w:rsidR="007E5C0C">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AFEE1A" w14:textId="77777777" w:rsidR="00AD71A2" w:rsidRPr="000A6A3D" w:rsidRDefault="00AD71A2" w:rsidP="000A6A3D">
            <w:pPr>
              <w:jc w:val="center"/>
              <w:rPr>
                <w:lang w:val="pt-BR"/>
              </w:rPr>
            </w:pPr>
          </w:p>
          <w:p w14:paraId="0B4E33A4" w14:textId="77777777" w:rsidR="00AD71A2" w:rsidRPr="000A6A3D" w:rsidRDefault="00AD71A2" w:rsidP="000A6A3D">
            <w:pPr>
              <w:jc w:val="center"/>
              <w:rPr>
                <w:lang w:val="pt-BR"/>
              </w:rPr>
            </w:pPr>
            <w:r w:rsidRPr="000A6A3D">
              <w:rPr>
                <w:lang w:val="pt-BR"/>
              </w:rPr>
              <w:t>2 phút</w:t>
            </w:r>
          </w:p>
        </w:tc>
      </w:tr>
    </w:tbl>
    <w:p w14:paraId="27FD2E99" w14:textId="77777777" w:rsidR="00AD71A2" w:rsidRPr="000A6A3D" w:rsidRDefault="00AD71A2" w:rsidP="000A6A3D">
      <w:pPr>
        <w:rPr>
          <w:lang w:val="pt-BR"/>
        </w:rPr>
      </w:pPr>
    </w:p>
    <w:tbl>
      <w:tblPr>
        <w:tblW w:w="114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3"/>
        <w:gridCol w:w="958"/>
        <w:gridCol w:w="293"/>
        <w:gridCol w:w="5937"/>
        <w:gridCol w:w="1084"/>
      </w:tblGrid>
      <w:tr w:rsidR="00AD71A2" w:rsidRPr="000A6A3D" w14:paraId="0FF11EDD" w14:textId="77777777" w:rsidTr="007E1734">
        <w:trPr>
          <w:gridAfter w:val="1"/>
          <w:wAfter w:w="1084" w:type="dxa"/>
          <w:trHeight w:val="1153"/>
        </w:trPr>
        <w:tc>
          <w:tcPr>
            <w:tcW w:w="3163" w:type="dxa"/>
            <w:tcBorders>
              <w:top w:val="single" w:sz="4" w:space="0" w:color="auto"/>
              <w:left w:val="single" w:sz="4" w:space="0" w:color="auto"/>
              <w:bottom w:val="single" w:sz="4" w:space="0" w:color="auto"/>
              <w:right w:val="single" w:sz="4" w:space="0" w:color="auto"/>
            </w:tcBorders>
            <w:shd w:val="clear" w:color="auto" w:fill="auto"/>
          </w:tcPr>
          <w:p w14:paraId="36F16991" w14:textId="77777777" w:rsidR="00AD71A2" w:rsidRPr="000A6A3D" w:rsidRDefault="00AD71A2" w:rsidP="000A6A3D">
            <w:pPr>
              <w:rPr>
                <w:u w:val="single"/>
                <w:lang w:val="pt-BR"/>
              </w:rPr>
            </w:pPr>
          </w:p>
          <w:p w14:paraId="666BAC2D" w14:textId="77777777" w:rsidR="00AD71A2" w:rsidRPr="000A6A3D" w:rsidRDefault="00AD71A2" w:rsidP="000A6A3D">
            <w:pPr>
              <w:rPr>
                <w:u w:val="single"/>
                <w:lang w:val="pt-BR"/>
              </w:rPr>
            </w:pPr>
          </w:p>
          <w:p w14:paraId="4BB925A5" w14:textId="77777777" w:rsidR="00AD71A2" w:rsidRPr="000A6A3D" w:rsidRDefault="00AD71A2" w:rsidP="000A6A3D">
            <w:pPr>
              <w:rPr>
                <w:b/>
                <w:u w:val="single"/>
                <w:lang w:val="pt-BR"/>
              </w:rPr>
            </w:pPr>
            <w:r w:rsidRPr="000A6A3D">
              <w:rPr>
                <w:b/>
                <w:u w:val="single"/>
                <w:lang w:val="pt-BR"/>
              </w:rPr>
              <w:t xml:space="preserve">Nguồn tài liệu tham khảo </w:t>
            </w:r>
          </w:p>
        </w:tc>
        <w:tc>
          <w:tcPr>
            <w:tcW w:w="7188" w:type="dxa"/>
            <w:gridSpan w:val="3"/>
            <w:tcBorders>
              <w:top w:val="single" w:sz="4" w:space="0" w:color="auto"/>
              <w:left w:val="single" w:sz="4" w:space="0" w:color="auto"/>
              <w:bottom w:val="single" w:sz="4" w:space="0" w:color="auto"/>
              <w:right w:val="single" w:sz="4" w:space="0" w:color="auto"/>
            </w:tcBorders>
            <w:shd w:val="clear" w:color="auto" w:fill="auto"/>
          </w:tcPr>
          <w:p w14:paraId="18E608FB" w14:textId="15056FB5" w:rsidR="00AD71A2" w:rsidRPr="000A6A3D" w:rsidRDefault="00AD71A2" w:rsidP="000A6A3D">
            <w:pPr>
              <w:jc w:val="both"/>
            </w:pPr>
            <w:r w:rsidRPr="000A6A3D">
              <w:t xml:space="preserve">1. </w:t>
            </w:r>
            <w:r w:rsidRPr="000A6A3D">
              <w:rPr>
                <w:i/>
                <w:iCs/>
              </w:rPr>
              <w:t xml:space="preserve">Giáo trình hóa học </w:t>
            </w:r>
            <w:r w:rsidR="007E5C0C">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7E5C0C">
              <w:t>9</w:t>
            </w:r>
            <w:r w:rsidRPr="000A6A3D">
              <w:t>.</w:t>
            </w:r>
          </w:p>
          <w:p w14:paraId="4BF33716" w14:textId="4DFF46E2" w:rsidR="00AD71A2" w:rsidRPr="000A6A3D" w:rsidRDefault="00AD71A2" w:rsidP="000A6A3D">
            <w:pPr>
              <w:jc w:val="both"/>
            </w:pPr>
            <w:r w:rsidRPr="000A6A3D">
              <w:t xml:space="preserve">2. </w:t>
            </w:r>
            <w:r w:rsidRPr="000A6A3D">
              <w:rPr>
                <w:lang w:val="vi-VN"/>
              </w:rPr>
              <w:t>Nguyễn Xuân Trường</w:t>
            </w:r>
            <w:r w:rsidRPr="000A6A3D">
              <w:t xml:space="preserve">, </w:t>
            </w:r>
            <w:r w:rsidRPr="000A6A3D">
              <w:rPr>
                <w:i/>
                <w:iCs/>
              </w:rPr>
              <w:t>Hóa học 1</w:t>
            </w:r>
            <w:r w:rsidR="007E5C0C">
              <w:rPr>
                <w:i/>
                <w:iCs/>
              </w:rPr>
              <w:t>1</w:t>
            </w:r>
            <w:r w:rsidRPr="000A6A3D">
              <w:rPr>
                <w:i/>
                <w:iCs/>
              </w:rPr>
              <w:t xml:space="preserve">, </w:t>
            </w:r>
            <w:r w:rsidRPr="000A6A3D">
              <w:rPr>
                <w:lang w:val="vi-VN"/>
              </w:rPr>
              <w:t>NXB Giáo dục Việt Nam</w:t>
            </w:r>
            <w:r w:rsidRPr="000A6A3D">
              <w:t>, năm 2015.</w:t>
            </w:r>
          </w:p>
          <w:p w14:paraId="4C951FC8" w14:textId="5B328068" w:rsidR="00AD71A2" w:rsidRPr="000A6A3D" w:rsidRDefault="00AD71A2" w:rsidP="007E5C0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7E5C0C">
              <w:t>1</w:t>
            </w:r>
            <w:r w:rsidRPr="000A6A3D">
              <w:t xml:space="preserve">, </w:t>
            </w:r>
            <w:r w:rsidRPr="000A6A3D">
              <w:rPr>
                <w:lang w:val="vi-VN"/>
              </w:rPr>
              <w:t>NXB Giáo dục Việt Nam</w:t>
            </w:r>
            <w:r w:rsidRPr="000A6A3D">
              <w:t>, năm 2015.</w:t>
            </w:r>
          </w:p>
        </w:tc>
      </w:tr>
      <w:tr w:rsidR="00AD71A2" w:rsidRPr="000A6A3D" w14:paraId="70A1131C"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4" w:type="dxa"/>
          <w:trHeight w:val="59"/>
        </w:trPr>
        <w:tc>
          <w:tcPr>
            <w:tcW w:w="4414" w:type="dxa"/>
            <w:gridSpan w:val="3"/>
            <w:shd w:val="clear" w:color="auto" w:fill="auto"/>
          </w:tcPr>
          <w:p w14:paraId="7EA92B0F" w14:textId="77777777" w:rsidR="00C42652" w:rsidRPr="00424430" w:rsidRDefault="00C42652" w:rsidP="00C42652">
            <w:pPr>
              <w:rPr>
                <w:b/>
                <w:lang w:val="pt-BR"/>
              </w:rPr>
            </w:pPr>
            <w:r w:rsidRPr="00424430">
              <w:rPr>
                <w:b/>
                <w:lang w:val="pt-BR"/>
              </w:rPr>
              <w:t>III. Rút kinh nghiệm</w:t>
            </w:r>
          </w:p>
          <w:p w14:paraId="3039CAA5" w14:textId="77777777" w:rsidR="00AD71A2" w:rsidRPr="000A6A3D" w:rsidRDefault="00AD71A2" w:rsidP="000A6A3D">
            <w:pPr>
              <w:rPr>
                <w:lang w:val="pt-BR"/>
              </w:rPr>
            </w:pPr>
          </w:p>
          <w:p w14:paraId="6E53C54B" w14:textId="77777777" w:rsidR="003613AC" w:rsidRDefault="003613AC" w:rsidP="000A6A3D">
            <w:pPr>
              <w:jc w:val="center"/>
              <w:rPr>
                <w:b/>
                <w:bCs/>
                <w:lang w:val="pt-BR"/>
              </w:rPr>
            </w:pPr>
          </w:p>
          <w:p w14:paraId="341FE4EC" w14:textId="77777777" w:rsidR="00AD71A2" w:rsidRPr="000A6A3D" w:rsidRDefault="00AD71A2" w:rsidP="000A6A3D">
            <w:pPr>
              <w:jc w:val="center"/>
              <w:rPr>
                <w:b/>
                <w:bCs/>
                <w:lang w:val="pt-BR"/>
              </w:rPr>
            </w:pPr>
            <w:r w:rsidRPr="000A6A3D">
              <w:rPr>
                <w:b/>
                <w:bCs/>
                <w:lang w:val="pt-BR"/>
              </w:rPr>
              <w:t>Trưởng tổ môn</w:t>
            </w:r>
          </w:p>
          <w:p w14:paraId="469E086D" w14:textId="47143167" w:rsidR="00AD71A2" w:rsidRPr="000A6A3D" w:rsidRDefault="00AD71A2" w:rsidP="000A6A3D">
            <w:pPr>
              <w:jc w:val="center"/>
              <w:rPr>
                <w:b/>
                <w:bCs/>
                <w:lang w:val="pt-BR"/>
              </w:rPr>
            </w:pPr>
            <w:r w:rsidRPr="000A6A3D">
              <w:rPr>
                <w:b/>
                <w:bCs/>
                <w:lang w:val="vi-VN"/>
              </w:rPr>
              <w:t xml:space="preserve">   </w:t>
            </w:r>
          </w:p>
          <w:p w14:paraId="37B61D82" w14:textId="77777777" w:rsidR="00AD71A2" w:rsidRPr="000A6A3D" w:rsidRDefault="00AD71A2" w:rsidP="000A6A3D">
            <w:pPr>
              <w:rPr>
                <w:b/>
                <w:bCs/>
                <w:lang w:val="vi-VN"/>
              </w:rPr>
            </w:pPr>
          </w:p>
          <w:p w14:paraId="6096CAE2" w14:textId="77777777" w:rsidR="00AD71A2" w:rsidRPr="000A6A3D" w:rsidRDefault="00AD71A2" w:rsidP="000A6A3D">
            <w:pPr>
              <w:rPr>
                <w:b/>
                <w:bCs/>
                <w:lang w:val="vi-VN"/>
              </w:rPr>
            </w:pPr>
          </w:p>
        </w:tc>
        <w:tc>
          <w:tcPr>
            <w:tcW w:w="5937" w:type="dxa"/>
            <w:shd w:val="clear" w:color="auto" w:fill="auto"/>
          </w:tcPr>
          <w:p w14:paraId="13F224F5" w14:textId="77777777" w:rsidR="00AD71A2" w:rsidRPr="000A6A3D" w:rsidRDefault="00AD71A2" w:rsidP="000A6A3D">
            <w:pPr>
              <w:rPr>
                <w:lang w:val="pt-BR"/>
              </w:rPr>
            </w:pPr>
          </w:p>
          <w:p w14:paraId="4B809136" w14:textId="1025D0AD" w:rsidR="00AD71A2" w:rsidRPr="000A6A3D" w:rsidRDefault="00AD71A2" w:rsidP="000A6A3D">
            <w:pPr>
              <w:ind w:left="700"/>
              <w:rPr>
                <w:i/>
                <w:lang w:val="pt-BR"/>
              </w:rPr>
            </w:pPr>
            <w:r w:rsidRPr="000A6A3D">
              <w:rPr>
                <w:i/>
                <w:lang w:val="pt-BR"/>
              </w:rPr>
              <w:t xml:space="preserve">Tp. Hồ Chí Minh, ngày   </w:t>
            </w:r>
            <w:r w:rsidR="00DA2B4B">
              <w:rPr>
                <w:i/>
                <w:lang w:val="pt-BR"/>
              </w:rPr>
              <w:t>20</w:t>
            </w:r>
            <w:r w:rsidRPr="000A6A3D">
              <w:rPr>
                <w:i/>
                <w:lang w:val="pt-BR"/>
              </w:rPr>
              <w:t xml:space="preserve">  tháng   </w:t>
            </w:r>
            <w:r w:rsidR="00DA2B4B">
              <w:rPr>
                <w:i/>
                <w:lang w:val="pt-BR"/>
              </w:rPr>
              <w:t>8</w:t>
            </w:r>
            <w:r w:rsidRPr="000A6A3D">
              <w:rPr>
                <w:i/>
                <w:lang w:val="pt-BR"/>
              </w:rPr>
              <w:t xml:space="preserve">   năm 20</w:t>
            </w:r>
            <w:r w:rsidR="00DA2B4B">
              <w:rPr>
                <w:i/>
                <w:lang w:val="pt-BR"/>
              </w:rPr>
              <w:t>21</w:t>
            </w:r>
            <w:r w:rsidRPr="000A6A3D">
              <w:rPr>
                <w:i/>
                <w:lang w:val="pt-BR"/>
              </w:rPr>
              <w:t xml:space="preserve"> </w:t>
            </w:r>
          </w:p>
          <w:p w14:paraId="3B750533" w14:textId="77777777" w:rsidR="00AD71A2" w:rsidRDefault="00AD71A2" w:rsidP="000A6A3D">
            <w:pPr>
              <w:jc w:val="center"/>
              <w:rPr>
                <w:b/>
                <w:lang w:val="pt-BR"/>
              </w:rPr>
            </w:pPr>
            <w:r w:rsidRPr="000A6A3D">
              <w:rPr>
                <w:b/>
                <w:lang w:val="pt-BR"/>
              </w:rPr>
              <w:t>Giảng viên</w:t>
            </w:r>
          </w:p>
          <w:p w14:paraId="13555331" w14:textId="51D6CE16" w:rsidR="007E5C0C" w:rsidRDefault="001B224E" w:rsidP="000A6A3D">
            <w:pPr>
              <w:jc w:val="center"/>
              <w:rPr>
                <w:b/>
                <w:lang w:val="pt-BR"/>
              </w:rPr>
            </w:pPr>
            <w:r>
              <w:rPr>
                <w:b/>
                <w:bCs/>
                <w:sz w:val="26"/>
                <w:szCs w:val="26"/>
              </w:rPr>
              <w:t>Trịnh Khắc Vũ</w:t>
            </w:r>
            <w:r>
              <w:rPr>
                <w:b/>
                <w:bCs/>
                <w:sz w:val="26"/>
                <w:szCs w:val="26"/>
              </w:rPr>
              <w:tab/>
            </w:r>
          </w:p>
          <w:p w14:paraId="4B653439" w14:textId="77777777" w:rsidR="007E5C0C" w:rsidRDefault="007E5C0C" w:rsidP="000A6A3D">
            <w:pPr>
              <w:jc w:val="center"/>
              <w:rPr>
                <w:b/>
                <w:lang w:val="pt-BR"/>
              </w:rPr>
            </w:pPr>
          </w:p>
          <w:p w14:paraId="04915C1B" w14:textId="77777777" w:rsidR="007E5C0C" w:rsidRDefault="007E5C0C" w:rsidP="000A6A3D">
            <w:pPr>
              <w:jc w:val="center"/>
              <w:rPr>
                <w:b/>
                <w:lang w:val="pt-BR"/>
              </w:rPr>
            </w:pPr>
          </w:p>
          <w:p w14:paraId="467FFB29" w14:textId="77777777" w:rsidR="00703E57" w:rsidRDefault="00703E57" w:rsidP="000A6A3D">
            <w:pPr>
              <w:jc w:val="center"/>
              <w:rPr>
                <w:b/>
                <w:lang w:val="pt-BR"/>
              </w:rPr>
            </w:pPr>
          </w:p>
          <w:p w14:paraId="2AD265D4" w14:textId="77777777" w:rsidR="00DC7D5A" w:rsidRDefault="00DC7D5A" w:rsidP="000A6A3D">
            <w:pPr>
              <w:jc w:val="center"/>
              <w:rPr>
                <w:b/>
                <w:lang w:val="pt-BR"/>
              </w:rPr>
            </w:pPr>
          </w:p>
          <w:p w14:paraId="649942F7" w14:textId="77777777" w:rsidR="00DC7D5A" w:rsidRDefault="00DC7D5A" w:rsidP="000A6A3D">
            <w:pPr>
              <w:jc w:val="center"/>
              <w:rPr>
                <w:b/>
                <w:lang w:val="pt-BR"/>
              </w:rPr>
            </w:pPr>
          </w:p>
          <w:p w14:paraId="1E4FA607" w14:textId="77777777" w:rsidR="007E5C0C" w:rsidRPr="000A6A3D" w:rsidRDefault="007E5C0C" w:rsidP="000A6A3D">
            <w:pPr>
              <w:jc w:val="center"/>
              <w:rPr>
                <w:lang w:val="pt-BR"/>
              </w:rPr>
            </w:pPr>
          </w:p>
        </w:tc>
      </w:tr>
      <w:tr w:rsidR="00427579" w:rsidRPr="000A6A3D" w14:paraId="70BADB03"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4"/>
        </w:trPr>
        <w:tc>
          <w:tcPr>
            <w:tcW w:w="4121" w:type="dxa"/>
            <w:gridSpan w:val="2"/>
            <w:shd w:val="clear" w:color="auto" w:fill="auto"/>
          </w:tcPr>
          <w:p w14:paraId="0A985CE3" w14:textId="5F6588F9" w:rsidR="00427579" w:rsidRPr="000A6A3D" w:rsidRDefault="00427579" w:rsidP="000A6A3D">
            <w:pPr>
              <w:rPr>
                <w:lang w:val="pt-BR"/>
              </w:rPr>
            </w:pPr>
            <w:r w:rsidRPr="000A6A3D">
              <w:lastRenderedPageBreak/>
              <w:br w:type="page"/>
            </w:r>
            <w:r w:rsidRPr="000A6A3D">
              <w:rPr>
                <w:lang w:val="pt-BR"/>
              </w:rPr>
              <w:t>Giáo án số:  05</w:t>
            </w:r>
          </w:p>
        </w:tc>
        <w:tc>
          <w:tcPr>
            <w:tcW w:w="7314" w:type="dxa"/>
            <w:gridSpan w:val="3"/>
            <w:shd w:val="clear" w:color="auto" w:fill="auto"/>
          </w:tcPr>
          <w:p w14:paraId="12302FA2" w14:textId="58B0B90C" w:rsidR="00427579" w:rsidRPr="000A6A3D" w:rsidRDefault="00427579" w:rsidP="000A6A3D">
            <w:r w:rsidRPr="000A6A3D">
              <w:t xml:space="preserve">Thời gian thực hiện: </w:t>
            </w:r>
            <w:r w:rsidR="000823DC" w:rsidRPr="000A6A3D">
              <w:t>3</w:t>
            </w:r>
            <w:r w:rsidRPr="000A6A3D">
              <w:t xml:space="preserve"> tiết</w:t>
            </w:r>
          </w:p>
          <w:p w14:paraId="5DA0120C" w14:textId="72C1B113" w:rsidR="00427579" w:rsidRPr="000A6A3D" w:rsidRDefault="00427579" w:rsidP="000A6A3D">
            <w:pPr>
              <w:tabs>
                <w:tab w:val="right" w:leader="dot" w:pos="3331"/>
              </w:tabs>
            </w:pPr>
            <w:r w:rsidRPr="000A6A3D">
              <w:t xml:space="preserve">Tên chương: </w:t>
            </w:r>
            <w:r w:rsidRPr="000A6A3D">
              <w:rPr>
                <w:b/>
                <w:bCs/>
              </w:rPr>
              <w:t>CHƯƠNG</w:t>
            </w:r>
            <w:r w:rsidR="0051129B">
              <w:rPr>
                <w:b/>
                <w:bCs/>
              </w:rPr>
              <w:t xml:space="preserve"> XIII</w:t>
            </w:r>
            <w:r w:rsidRPr="000A6A3D">
              <w:rPr>
                <w:b/>
                <w:bCs/>
              </w:rPr>
              <w:t xml:space="preserve">:  </w:t>
            </w:r>
            <w:r w:rsidR="0051129B">
              <w:rPr>
                <w:b/>
                <w:bCs/>
              </w:rPr>
              <w:t>HIĐROCACBON THƠM</w:t>
            </w:r>
          </w:p>
          <w:p w14:paraId="60E1390A" w14:textId="336CD95E" w:rsidR="00427579" w:rsidRPr="000A6A3D" w:rsidRDefault="001E36D0" w:rsidP="000A6A3D">
            <w:r w:rsidRPr="000A6A3D">
              <w:t xml:space="preserve">Thực hiện ngày    </w:t>
            </w:r>
            <w:r>
              <w:t xml:space="preserve">   </w:t>
            </w:r>
            <w:r w:rsidRPr="000A6A3D">
              <w:t xml:space="preserve"> </w:t>
            </w:r>
            <w:r>
              <w:t xml:space="preserve">  </w:t>
            </w:r>
            <w:r w:rsidR="002F0189">
              <w:t>06</w:t>
            </w:r>
            <w:r>
              <w:t xml:space="preserve">    </w:t>
            </w:r>
            <w:r w:rsidRPr="000A6A3D">
              <w:t xml:space="preserve">tháng  </w:t>
            </w:r>
            <w:r w:rsidR="002F0189">
              <w:t>09</w:t>
            </w:r>
            <w:r>
              <w:t xml:space="preserve">       </w:t>
            </w:r>
            <w:r w:rsidRPr="000A6A3D">
              <w:t>năm 20</w:t>
            </w:r>
            <w:r w:rsidR="002F0189">
              <w:t>21</w:t>
            </w:r>
            <w:r w:rsidRPr="000A6A3D">
              <w:t xml:space="preserve"> </w:t>
            </w:r>
            <w:r w:rsidR="00427579" w:rsidRPr="000A6A3D">
              <w:t xml:space="preserve"> </w:t>
            </w:r>
          </w:p>
          <w:p w14:paraId="3B5616F0" w14:textId="77777777" w:rsidR="00427579" w:rsidRPr="000A6A3D" w:rsidRDefault="00427579" w:rsidP="000A6A3D"/>
        </w:tc>
      </w:tr>
    </w:tbl>
    <w:p w14:paraId="4B70FC86" w14:textId="35A7A94F" w:rsidR="00427579" w:rsidRPr="000A6A3D" w:rsidRDefault="00427579" w:rsidP="000A6A3D">
      <w:pPr>
        <w:rPr>
          <w:lang w:val="it-IT"/>
        </w:rPr>
      </w:pPr>
      <w:r w:rsidRPr="000A6A3D">
        <w:rPr>
          <w:lang w:val="it-IT"/>
        </w:rPr>
        <w:t xml:space="preserve">Tên bài: </w:t>
      </w:r>
      <w:r w:rsidRPr="000A6A3D">
        <w:rPr>
          <w:lang w:val="it-IT"/>
        </w:rPr>
        <w:tab/>
      </w:r>
      <w:r w:rsidRPr="000A6A3D">
        <w:rPr>
          <w:lang w:val="it-IT"/>
        </w:rPr>
        <w:tab/>
      </w:r>
      <w:r w:rsidRPr="0051129B">
        <w:rPr>
          <w:b/>
          <w:i/>
        </w:rPr>
        <w:t xml:space="preserve">Bài </w:t>
      </w:r>
      <w:r w:rsidR="0051129B" w:rsidRPr="0051129B">
        <w:rPr>
          <w:b/>
          <w:i/>
        </w:rPr>
        <w:t>4</w:t>
      </w:r>
      <w:r w:rsidR="003613AC">
        <w:rPr>
          <w:b/>
          <w:i/>
        </w:rPr>
        <w:t>6</w:t>
      </w:r>
      <w:r w:rsidR="0051129B" w:rsidRPr="0051129B">
        <w:rPr>
          <w:b/>
          <w:i/>
        </w:rPr>
        <w:t>:</w:t>
      </w:r>
      <w:r w:rsidR="0051129B" w:rsidRPr="0051129B">
        <w:rPr>
          <w:b/>
        </w:rPr>
        <w:t xml:space="preserve"> BENZEN</w:t>
      </w:r>
      <w:r w:rsidR="0051129B">
        <w:rPr>
          <w:sz w:val="28"/>
          <w:szCs w:val="28"/>
        </w:rPr>
        <w:t xml:space="preserve"> </w:t>
      </w:r>
    </w:p>
    <w:p w14:paraId="48947307" w14:textId="77777777" w:rsidR="00427579" w:rsidRPr="000A6A3D" w:rsidRDefault="00427579" w:rsidP="000A6A3D">
      <w:pPr>
        <w:rPr>
          <w:b/>
          <w:u w:val="single"/>
          <w:lang w:val="it-IT"/>
        </w:rPr>
      </w:pPr>
      <w:r w:rsidRPr="000A6A3D">
        <w:rPr>
          <w:b/>
          <w:u w:val="single"/>
          <w:lang w:val="it-IT"/>
        </w:rPr>
        <w:t xml:space="preserve">Mục tiêu của bài: </w:t>
      </w:r>
    </w:p>
    <w:p w14:paraId="020D9EED" w14:textId="77777777" w:rsidR="00427579" w:rsidRPr="000A6A3D" w:rsidRDefault="00427579" w:rsidP="000A6A3D">
      <w:pPr>
        <w:rPr>
          <w:b/>
          <w:lang w:val="it-IT"/>
        </w:rPr>
      </w:pPr>
      <w:r w:rsidRPr="000A6A3D">
        <w:rPr>
          <w:lang w:val="it-IT"/>
        </w:rPr>
        <w:t xml:space="preserve">Sau khi học xong bài này người học có khả năng: </w:t>
      </w:r>
    </w:p>
    <w:p w14:paraId="5F96933B" w14:textId="77777777" w:rsidR="00427579" w:rsidRPr="000A6A3D" w:rsidRDefault="00427579" w:rsidP="000A6A3D">
      <w:pPr>
        <w:rPr>
          <w:b/>
        </w:rPr>
      </w:pPr>
      <w:r w:rsidRPr="000A6A3D">
        <w:rPr>
          <w:b/>
        </w:rPr>
        <w:t>1. Kiến thức:</w:t>
      </w:r>
    </w:p>
    <w:p w14:paraId="0FCA1A59" w14:textId="77777777" w:rsidR="006143C3" w:rsidRDefault="006143C3" w:rsidP="00CD0943">
      <w:pPr>
        <w:tabs>
          <w:tab w:val="left" w:leader="dot" w:pos="9540"/>
        </w:tabs>
        <w:ind w:firstLine="284"/>
        <w:jc w:val="both"/>
      </w:pPr>
      <w:r>
        <w:t>Nêu được</w:t>
      </w:r>
      <w:r w:rsidR="002C5515" w:rsidRPr="002C5515">
        <w:t xml:space="preserve"> đặc điểm cấu tạo của benzen: cấu trúc phẳng và phân tử có dạng lục giác đều, có hệ liên kết </w:t>
      </w:r>
      <w:r w:rsidR="002C5515" w:rsidRPr="002C5515">
        <w:rPr>
          <w:rFonts w:ascii="Symbol" w:hAnsi="Symbol"/>
        </w:rPr>
        <w:t></w:t>
      </w:r>
      <w:r>
        <w:t xml:space="preserve"> liên hợp.</w:t>
      </w:r>
    </w:p>
    <w:p w14:paraId="2B1D3588" w14:textId="1D430C1E" w:rsidR="002C5515" w:rsidRPr="002C5515" w:rsidRDefault="006143C3" w:rsidP="00CD0943">
      <w:pPr>
        <w:tabs>
          <w:tab w:val="left" w:leader="dot" w:pos="9540"/>
        </w:tabs>
        <w:ind w:firstLine="284"/>
        <w:jc w:val="both"/>
        <w:rPr>
          <w:rFonts w:ascii="Symbol" w:hAnsi="Symbol"/>
        </w:rPr>
      </w:pPr>
      <w:r>
        <w:t xml:space="preserve">Trình bày được </w:t>
      </w:r>
      <w:r w:rsidR="002C5515" w:rsidRPr="002C5515">
        <w:t>tính chất hóa học của benzen.</w:t>
      </w:r>
    </w:p>
    <w:p w14:paraId="1A9B69F7" w14:textId="0832B74C" w:rsidR="002C5515" w:rsidRPr="002C5515" w:rsidRDefault="006143C3" w:rsidP="00CD0943">
      <w:pPr>
        <w:tabs>
          <w:tab w:val="left" w:leader="dot" w:pos="9540"/>
        </w:tabs>
        <w:ind w:firstLine="284"/>
        <w:jc w:val="both"/>
      </w:pPr>
      <w:r>
        <w:t xml:space="preserve">Phân tích được </w:t>
      </w:r>
      <w:r w:rsidR="002C5515" w:rsidRPr="002C5515">
        <w:t>cấu tạo đặc biệt của benzen dẫn đến tính chất hóa học của hidrocacbon no và không no.</w:t>
      </w:r>
    </w:p>
    <w:p w14:paraId="5FB163C9" w14:textId="7917A063" w:rsidR="00427579" w:rsidRPr="002C5515" w:rsidRDefault="00427579" w:rsidP="00CD0943">
      <w:pPr>
        <w:jc w:val="both"/>
        <w:outlineLvl w:val="0"/>
        <w:rPr>
          <w:b/>
        </w:rPr>
      </w:pPr>
      <w:r w:rsidRPr="002C5515">
        <w:rPr>
          <w:b/>
          <w:bCs/>
        </w:rPr>
        <w:t xml:space="preserve">2. </w:t>
      </w:r>
      <w:r w:rsidR="004D3139" w:rsidRPr="002C5515">
        <w:rPr>
          <w:b/>
          <w:bCs/>
        </w:rPr>
        <w:t>Kỹ năng</w:t>
      </w:r>
      <w:r w:rsidRPr="002C5515">
        <w:rPr>
          <w:b/>
          <w:bCs/>
        </w:rPr>
        <w:t xml:space="preserve">: </w:t>
      </w:r>
    </w:p>
    <w:p w14:paraId="0B786F5C" w14:textId="61F9027A" w:rsidR="002C5515" w:rsidRPr="002C5515" w:rsidRDefault="006143C3" w:rsidP="00CD0943">
      <w:pPr>
        <w:tabs>
          <w:tab w:val="left" w:leader="dot" w:pos="9540"/>
        </w:tabs>
        <w:ind w:firstLine="284"/>
        <w:jc w:val="both"/>
      </w:pPr>
      <w:r>
        <w:t>V</w:t>
      </w:r>
      <w:r w:rsidR="002C5515" w:rsidRPr="002C5515">
        <w:t xml:space="preserve">iết được phương trình hóa học minh họa tính chất </w:t>
      </w:r>
      <w:r>
        <w:t xml:space="preserve">hóa học </w:t>
      </w:r>
      <w:r w:rsidR="002C5515" w:rsidRPr="002C5515">
        <w:t>của benzen</w:t>
      </w:r>
      <w:r>
        <w:t>.</w:t>
      </w:r>
    </w:p>
    <w:p w14:paraId="2654D119" w14:textId="135FFF93" w:rsidR="002C5515" w:rsidRPr="002C5515" w:rsidRDefault="006143C3" w:rsidP="00CD0943">
      <w:pPr>
        <w:tabs>
          <w:tab w:val="left" w:leader="dot" w:pos="9540"/>
        </w:tabs>
        <w:ind w:firstLine="284"/>
        <w:jc w:val="both"/>
      </w:pPr>
      <w:r>
        <w:t>P</w:t>
      </w:r>
      <w:r w:rsidR="002C5515" w:rsidRPr="002C5515">
        <w:t xml:space="preserve">hân biệt được benzen với các hidrocacbon đã học </w:t>
      </w:r>
      <w:r>
        <w:t>.</w:t>
      </w:r>
    </w:p>
    <w:p w14:paraId="51D1E741" w14:textId="5B0AF1B8" w:rsidR="00427579" w:rsidRPr="000A6A3D" w:rsidRDefault="00427579" w:rsidP="00CD0943">
      <w:pPr>
        <w:jc w:val="both"/>
        <w:rPr>
          <w:lang w:val="vi-VN"/>
        </w:rPr>
      </w:pPr>
      <w:r w:rsidRPr="000A6A3D">
        <w:rPr>
          <w:b/>
          <w:bCs/>
        </w:rPr>
        <w:t>3. Thái độ</w:t>
      </w:r>
      <w:r w:rsidR="006F79FB">
        <w:rPr>
          <w:b/>
          <w:bCs/>
        </w:rPr>
        <w:t>:</w:t>
      </w:r>
    </w:p>
    <w:p w14:paraId="7CA18C90" w14:textId="003E4CCD" w:rsidR="00427579" w:rsidRPr="000A6A3D" w:rsidRDefault="006143C3"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427579" w:rsidRPr="000A6A3D">
        <w:rPr>
          <w:color w:val="000000"/>
        </w:rPr>
        <w:t>inh có</w:t>
      </w:r>
      <w:r w:rsidR="00427579" w:rsidRPr="000A6A3D">
        <w:rPr>
          <w:color w:val="000000"/>
          <w:lang w:val="vi-VN"/>
        </w:rPr>
        <w:t xml:space="preserve"> </w:t>
      </w:r>
      <w:r w:rsidR="00427579" w:rsidRPr="000A6A3D">
        <w:rPr>
          <w:bCs/>
        </w:rPr>
        <w:t>lòng say mê học tập, biết vận dụng những kiến thức được học vào cuộc sống</w:t>
      </w:r>
      <w:r w:rsidR="00427579" w:rsidRPr="000A6A3D">
        <w:rPr>
          <w:bCs/>
          <w:lang w:val="vi-VN"/>
        </w:rPr>
        <w:t>, có</w:t>
      </w:r>
      <w:r w:rsidR="00427579" w:rsidRPr="000A6A3D">
        <w:rPr>
          <w:bCs/>
        </w:rPr>
        <w:t xml:space="preserve"> </w:t>
      </w:r>
      <w:r w:rsidR="00427579" w:rsidRPr="000A6A3D">
        <w:rPr>
          <w:color w:val="000000"/>
        </w:rPr>
        <w:t>tư duy khoa học, logic trước các sự vật hiện tượng trong tự nhiên</w:t>
      </w:r>
      <w:r w:rsidR="00427579" w:rsidRPr="000A6A3D">
        <w:rPr>
          <w:color w:val="000000"/>
          <w:lang w:val="vi-VN"/>
        </w:rPr>
        <w:t>,</w:t>
      </w:r>
      <w:r w:rsidR="00427579" w:rsidRPr="000A6A3D">
        <w:rPr>
          <w:bCs/>
        </w:rPr>
        <w:t xml:space="preserve"> có ý thức bảo vệ môi trường và tài</w:t>
      </w:r>
      <w:r w:rsidR="00427579" w:rsidRPr="000A6A3D">
        <w:rPr>
          <w:color w:val="000000"/>
        </w:rPr>
        <w:t xml:space="preserve"> </w:t>
      </w:r>
      <w:r w:rsidR="00427579" w:rsidRPr="000A6A3D">
        <w:rPr>
          <w:bCs/>
        </w:rPr>
        <w:t xml:space="preserve">nguyên, sử dụng </w:t>
      </w:r>
      <w:r w:rsidR="00113F9F">
        <w:rPr>
          <w:bCs/>
        </w:rPr>
        <w:t>hợp lý</w:t>
      </w:r>
      <w:r w:rsidR="00427579" w:rsidRPr="000A6A3D">
        <w:rPr>
          <w:bCs/>
        </w:rPr>
        <w:t xml:space="preserve"> tài nguyên.</w:t>
      </w:r>
    </w:p>
    <w:p w14:paraId="5C9A7C5A" w14:textId="77777777" w:rsidR="00427579" w:rsidRPr="000A6A3D" w:rsidRDefault="00427579" w:rsidP="000A6A3D">
      <w:pPr>
        <w:rPr>
          <w:b/>
          <w:lang w:val="it-IT"/>
        </w:rPr>
      </w:pPr>
      <w:r w:rsidRPr="000A6A3D">
        <w:rPr>
          <w:b/>
          <w:lang w:val="it-IT"/>
        </w:rPr>
        <w:t>Đồ dùng và phương tiện dạy học:</w:t>
      </w:r>
    </w:p>
    <w:p w14:paraId="2DA17545" w14:textId="5195377A" w:rsidR="00427579" w:rsidRPr="000A6A3D" w:rsidRDefault="00427579" w:rsidP="000A6A3D">
      <w:pPr>
        <w:rPr>
          <w:lang w:val="it-IT"/>
        </w:rPr>
      </w:pPr>
      <w:r w:rsidRPr="000A6A3D">
        <w:rPr>
          <w:lang w:val="it-IT"/>
        </w:rPr>
        <w:t>Máy chiếu, màn ảnh, máy tính, bảng, phấn.</w:t>
      </w:r>
    </w:p>
    <w:p w14:paraId="261C931D" w14:textId="77777777" w:rsidR="00427579" w:rsidRPr="000A6A3D" w:rsidRDefault="00427579" w:rsidP="000A6A3D">
      <w:pPr>
        <w:rPr>
          <w:lang w:val="it-IT"/>
        </w:rPr>
      </w:pPr>
      <w:r w:rsidRPr="000A6A3D">
        <w:rPr>
          <w:b/>
          <w:lang w:val="it-IT"/>
        </w:rPr>
        <w:t xml:space="preserve">I. Ổn định lớp học:                                                 </w:t>
      </w:r>
      <w:r w:rsidRPr="000A6A3D">
        <w:rPr>
          <w:lang w:val="it-IT"/>
        </w:rPr>
        <w:t>Thời gian:  05 phút.</w:t>
      </w:r>
    </w:p>
    <w:p w14:paraId="3144781B" w14:textId="77777777" w:rsidR="00427579" w:rsidRPr="000A6A3D" w:rsidRDefault="00427579" w:rsidP="000A6A3D">
      <w:pPr>
        <w:rPr>
          <w:lang w:val="it-IT"/>
        </w:rPr>
      </w:pPr>
      <w:r w:rsidRPr="000A6A3D">
        <w:rPr>
          <w:lang w:val="it-IT"/>
        </w:rPr>
        <w:t>Số học sinh vắng:…………Tên:……………………………………………………..................................</w:t>
      </w:r>
    </w:p>
    <w:p w14:paraId="2AC082F8" w14:textId="77777777" w:rsidR="00427579" w:rsidRPr="000A6A3D" w:rsidRDefault="00427579" w:rsidP="000A6A3D">
      <w:pPr>
        <w:rPr>
          <w:lang w:val="it-IT"/>
        </w:rPr>
      </w:pPr>
      <w:r w:rsidRPr="000A6A3D">
        <w:rPr>
          <w:lang w:val="it-IT"/>
        </w:rPr>
        <w:t>......................................................................................................................................................................</w:t>
      </w:r>
    </w:p>
    <w:p w14:paraId="366D31CC" w14:textId="77777777" w:rsidR="00427579" w:rsidRPr="000A6A3D" w:rsidRDefault="00427579" w:rsidP="000A6A3D">
      <w:pPr>
        <w:rPr>
          <w:b/>
          <w:lang w:val="sv-SE"/>
        </w:rPr>
      </w:pPr>
      <w:r w:rsidRPr="000A6A3D">
        <w:rPr>
          <w:b/>
          <w:lang w:val="sv-SE"/>
        </w:rPr>
        <w:t>II. Thực hiện bài học:</w:t>
      </w:r>
    </w:p>
    <w:p w14:paraId="161C2073" w14:textId="77777777" w:rsidR="00427579" w:rsidRPr="000A6A3D" w:rsidRDefault="004275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427579" w:rsidRPr="000A6A3D" w14:paraId="7CD9AB8F" w14:textId="77777777" w:rsidTr="004779B8">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59E3D" w14:textId="77777777" w:rsidR="00427579" w:rsidRPr="000A6A3D" w:rsidRDefault="004275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64686B" w14:textId="77777777" w:rsidR="00427579" w:rsidRPr="000A6A3D" w:rsidRDefault="004275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6BE0A" w14:textId="77777777" w:rsidR="00427579" w:rsidRPr="000A6A3D" w:rsidRDefault="004275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B5786C" w14:textId="77777777" w:rsidR="00427579" w:rsidRPr="000A6A3D" w:rsidRDefault="00427579" w:rsidP="000A6A3D">
            <w:pPr>
              <w:jc w:val="center"/>
              <w:rPr>
                <w:lang w:val="de-DE"/>
              </w:rPr>
            </w:pPr>
            <w:r w:rsidRPr="000A6A3D">
              <w:rPr>
                <w:lang w:val="de-DE"/>
              </w:rPr>
              <w:t>Thời gian</w:t>
            </w:r>
          </w:p>
        </w:tc>
      </w:tr>
      <w:tr w:rsidR="00427579" w:rsidRPr="000A6A3D" w14:paraId="21326301" w14:textId="77777777" w:rsidTr="004779B8">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97958B" w14:textId="77777777" w:rsidR="00427579" w:rsidRPr="000A6A3D" w:rsidRDefault="004275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50D46E" w14:textId="77777777" w:rsidR="00427579" w:rsidRPr="000A6A3D" w:rsidRDefault="004275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EF25F1F"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337F5F7"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E3C612" w14:textId="77777777" w:rsidR="00427579" w:rsidRPr="000A6A3D" w:rsidRDefault="00427579" w:rsidP="000A6A3D">
            <w:pPr>
              <w:jc w:val="center"/>
              <w:rPr>
                <w:lang w:val="de-DE"/>
              </w:rPr>
            </w:pPr>
          </w:p>
        </w:tc>
      </w:tr>
      <w:tr w:rsidR="00427579" w:rsidRPr="000A6A3D" w14:paraId="2F3252D2"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250CD543" w14:textId="77777777" w:rsidR="00427579" w:rsidRPr="000A6A3D" w:rsidRDefault="004275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85E3225" w14:textId="77777777" w:rsidR="00427579" w:rsidRPr="000A6A3D" w:rsidRDefault="00427579" w:rsidP="000A6A3D">
            <w:pPr>
              <w:rPr>
                <w:lang w:val="de-DE"/>
              </w:rPr>
            </w:pPr>
            <w:r w:rsidRPr="000A6A3D">
              <w:rPr>
                <w:b/>
                <w:bCs/>
                <w:u w:val="single"/>
                <w:lang w:val="de-DE"/>
              </w:rPr>
              <w:t>Dẫn nhập</w:t>
            </w:r>
          </w:p>
          <w:p w14:paraId="50B6A83B" w14:textId="2B9D938E" w:rsidR="00427579" w:rsidRDefault="00427579" w:rsidP="000A6A3D">
            <w:pPr>
              <w:jc w:val="both"/>
            </w:pPr>
            <w:r w:rsidRPr="000A6A3D">
              <w:rPr>
                <w:iCs/>
                <w:lang w:val="de-DE"/>
              </w:rPr>
              <w:t xml:space="preserve">- </w:t>
            </w:r>
            <w:r w:rsidR="002146FD">
              <w:rPr>
                <w:iCs/>
                <w:lang w:val="de-DE"/>
              </w:rPr>
              <w:t>Phản ứng cộng</w:t>
            </w:r>
            <w:r w:rsidR="00D87BD8" w:rsidRPr="000A6A3D">
              <w:t>.</w:t>
            </w:r>
          </w:p>
          <w:p w14:paraId="260F71A6" w14:textId="77777777" w:rsidR="002146FD" w:rsidRDefault="002146FD" w:rsidP="000A6A3D">
            <w:pPr>
              <w:jc w:val="both"/>
            </w:pPr>
          </w:p>
          <w:p w14:paraId="3987C1AD" w14:textId="77777777" w:rsidR="002146FD" w:rsidRPr="000A6A3D" w:rsidRDefault="002146FD" w:rsidP="000A6A3D">
            <w:pPr>
              <w:jc w:val="both"/>
              <w:rPr>
                <w:iCs/>
              </w:rPr>
            </w:pPr>
          </w:p>
          <w:p w14:paraId="0A60C3C4" w14:textId="05A7D0F0" w:rsidR="00427579" w:rsidRPr="000A6A3D" w:rsidRDefault="002146FD" w:rsidP="002146FD">
            <w:pPr>
              <w:jc w:val="both"/>
              <w:rPr>
                <w:lang w:val="de-DE"/>
              </w:rPr>
            </w:pPr>
            <w:r>
              <w:rPr>
                <w:iCs/>
                <w:lang w:val="de-DE"/>
              </w:rPr>
              <w:t>- Giới thiệu về Ben zen</w:t>
            </w:r>
            <w:r w:rsidR="00427579"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D42F1FF" w14:textId="77777777" w:rsidR="00427579" w:rsidRPr="000A6A3D" w:rsidRDefault="00427579" w:rsidP="00D116B1">
            <w:pPr>
              <w:jc w:val="both"/>
              <w:rPr>
                <w:lang w:val="de-DE"/>
              </w:rPr>
            </w:pPr>
          </w:p>
          <w:p w14:paraId="448B3D50" w14:textId="425DDDB6" w:rsidR="002146FD" w:rsidRDefault="002146FD" w:rsidP="00D116B1">
            <w:pPr>
              <w:jc w:val="both"/>
              <w:rPr>
                <w:lang w:val="de-DE"/>
              </w:rPr>
            </w:pPr>
            <w:r>
              <w:rPr>
                <w:lang w:val="de-DE"/>
              </w:rPr>
              <w:t>- Đặt câu hỏi kiểm tra bài cũ, n</w:t>
            </w:r>
            <w:r w:rsidR="00427579" w:rsidRPr="000A6A3D">
              <w:rPr>
                <w:lang w:val="de-DE"/>
              </w:rPr>
              <w:t xml:space="preserve">hận xét câu trả lời của </w:t>
            </w:r>
            <w:r>
              <w:rPr>
                <w:lang w:val="de-DE"/>
              </w:rPr>
              <w:t>HS.</w:t>
            </w:r>
          </w:p>
          <w:p w14:paraId="7F8C8281" w14:textId="2CBBF976" w:rsidR="00427579" w:rsidRPr="000A6A3D" w:rsidRDefault="00427579"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C7779B6" w14:textId="77777777" w:rsidR="00427579" w:rsidRPr="000A6A3D" w:rsidRDefault="00427579" w:rsidP="00D116B1">
            <w:pPr>
              <w:jc w:val="both"/>
              <w:rPr>
                <w:lang w:val="de-DE"/>
              </w:rPr>
            </w:pPr>
          </w:p>
          <w:p w14:paraId="72A44B1F" w14:textId="12074036" w:rsidR="00427579" w:rsidRPr="000A6A3D" w:rsidRDefault="00427579"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23E2D8ED" w14:textId="77777777" w:rsidR="00427579" w:rsidRPr="000A6A3D" w:rsidRDefault="00427579" w:rsidP="00D116B1">
            <w:pPr>
              <w:jc w:val="both"/>
              <w:rPr>
                <w:lang w:val="de-DE"/>
              </w:rPr>
            </w:pPr>
          </w:p>
          <w:p w14:paraId="50A8CEE5" w14:textId="77777777" w:rsidR="00427579" w:rsidRPr="000A6A3D" w:rsidRDefault="00427579"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15F603" w14:textId="77777777" w:rsidR="00427579" w:rsidRPr="000A6A3D" w:rsidRDefault="00427579" w:rsidP="000A6A3D">
            <w:pPr>
              <w:rPr>
                <w:lang w:val="de-DE"/>
              </w:rPr>
            </w:pPr>
          </w:p>
          <w:p w14:paraId="208BD497" w14:textId="6B9657C8" w:rsidR="00427579" w:rsidRPr="000A6A3D" w:rsidRDefault="00CD0943" w:rsidP="000A6A3D">
            <w:pPr>
              <w:jc w:val="center"/>
              <w:rPr>
                <w:lang w:val="pt-BR"/>
              </w:rPr>
            </w:pPr>
            <w:r>
              <w:rPr>
                <w:lang w:val="pt-BR"/>
              </w:rPr>
              <w:t>8</w:t>
            </w:r>
          </w:p>
          <w:p w14:paraId="2F67764E" w14:textId="77777777" w:rsidR="00427579" w:rsidRPr="000A6A3D" w:rsidRDefault="00427579" w:rsidP="000A6A3D">
            <w:pPr>
              <w:jc w:val="center"/>
              <w:rPr>
                <w:lang w:val="de-DE"/>
              </w:rPr>
            </w:pPr>
            <w:r w:rsidRPr="000A6A3D">
              <w:rPr>
                <w:lang w:val="pt-BR"/>
              </w:rPr>
              <w:t>phút</w:t>
            </w:r>
            <w:r w:rsidRPr="000A6A3D">
              <w:rPr>
                <w:lang w:val="de-DE"/>
              </w:rPr>
              <w:t xml:space="preserve"> </w:t>
            </w:r>
          </w:p>
        </w:tc>
      </w:tr>
      <w:tr w:rsidR="0084689E" w:rsidRPr="000A6A3D" w14:paraId="2FFFAD15" w14:textId="77777777" w:rsidTr="004779B8">
        <w:trPr>
          <w:trHeight w:val="1323"/>
        </w:trPr>
        <w:tc>
          <w:tcPr>
            <w:tcW w:w="540" w:type="dxa"/>
            <w:tcBorders>
              <w:top w:val="single" w:sz="4" w:space="0" w:color="auto"/>
              <w:left w:val="single" w:sz="4" w:space="0" w:color="auto"/>
              <w:right w:val="single" w:sz="4" w:space="0" w:color="auto"/>
            </w:tcBorders>
            <w:shd w:val="clear" w:color="auto" w:fill="auto"/>
          </w:tcPr>
          <w:p w14:paraId="38A01CE1" w14:textId="77777777" w:rsidR="0084689E" w:rsidRPr="000A6A3D" w:rsidRDefault="0084689E"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80AE5D" w14:textId="77777777" w:rsidR="0084689E" w:rsidRPr="00014F4F" w:rsidRDefault="0084689E" w:rsidP="000A6A3D">
            <w:pPr>
              <w:rPr>
                <w:b/>
                <w:bCs/>
                <w:u w:val="single"/>
                <w:lang w:val="nb-NO"/>
              </w:rPr>
            </w:pPr>
            <w:r w:rsidRPr="00014F4F">
              <w:rPr>
                <w:b/>
                <w:bCs/>
                <w:u w:val="single"/>
                <w:lang w:val="nb-NO"/>
              </w:rPr>
              <w:t>Giảng bài mới</w:t>
            </w:r>
          </w:p>
          <w:p w14:paraId="134CD748" w14:textId="77777777" w:rsidR="0084689E" w:rsidRPr="00014F4F" w:rsidRDefault="0084689E" w:rsidP="002146FD">
            <w:pPr>
              <w:pStyle w:val="NormalWeb"/>
              <w:spacing w:before="120" w:beforeAutospacing="0" w:after="0" w:afterAutospacing="0"/>
              <w:jc w:val="both"/>
              <w:rPr>
                <w:rStyle w:val="Strong"/>
              </w:rPr>
            </w:pPr>
            <w:r w:rsidRPr="00014F4F">
              <w:rPr>
                <w:rStyle w:val="Strong"/>
              </w:rPr>
              <w:t>A. Benzen và đồng đẳng</w:t>
            </w:r>
          </w:p>
          <w:p w14:paraId="05EBA825" w14:textId="77777777" w:rsidR="0084689E" w:rsidRPr="00014F4F" w:rsidRDefault="0084689E" w:rsidP="002146FD">
            <w:pPr>
              <w:pStyle w:val="Heading2"/>
              <w:numPr>
                <w:ilvl w:val="0"/>
                <w:numId w:val="14"/>
              </w:numPr>
              <w:spacing w:before="120" w:line="288" w:lineRule="auto"/>
              <w:ind w:left="480" w:hanging="480"/>
              <w:jc w:val="both"/>
              <w:rPr>
                <w:rFonts w:ascii="Times New Roman" w:hAnsi="Times New Roman"/>
                <w:b/>
                <w:bCs/>
                <w:sz w:val="24"/>
                <w:u w:val="single"/>
              </w:rPr>
            </w:pPr>
            <w:bookmarkStart w:id="39" w:name="_Toc8233488"/>
            <w:r w:rsidRPr="00014F4F">
              <w:rPr>
                <w:rFonts w:ascii="Times New Roman" w:hAnsi="Times New Roman"/>
                <w:b/>
                <w:sz w:val="24"/>
                <w:u w:val="single"/>
              </w:rPr>
              <w:t>Đồng đẳng, đồng phân, danh pháp, cấu tạo</w:t>
            </w:r>
            <w:bookmarkEnd w:id="39"/>
          </w:p>
          <w:p w14:paraId="3C9E55C1" w14:textId="77777777" w:rsidR="0084689E" w:rsidRPr="00014F4F" w:rsidRDefault="0084689E" w:rsidP="002146FD">
            <w:pPr>
              <w:pStyle w:val="Heading3"/>
              <w:ind w:left="480" w:hanging="480"/>
              <w:rPr>
                <w:bCs w:val="0"/>
              </w:rPr>
            </w:pPr>
            <w:bookmarkStart w:id="40" w:name="_Toc8233489"/>
            <w:r w:rsidRPr="00014F4F">
              <w:rPr>
                <w:bCs w:val="0"/>
              </w:rPr>
              <w:t xml:space="preserve">1.1. </w:t>
            </w:r>
            <w:hyperlink r:id="rId25" w:anchor="h" w:tgtFrame="_blank" w:history="1">
              <w:r w:rsidRPr="00014F4F">
                <w:t>Đồng đẳng</w:t>
              </w:r>
              <w:bookmarkEnd w:id="40"/>
            </w:hyperlink>
          </w:p>
          <w:p w14:paraId="214C9D70" w14:textId="77777777" w:rsidR="0084689E" w:rsidRPr="00014F4F" w:rsidRDefault="0084689E" w:rsidP="002146FD">
            <w:pPr>
              <w:pStyle w:val="Header"/>
              <w:spacing w:before="120"/>
              <w:jc w:val="both"/>
              <w:rPr>
                <w:sz w:val="24"/>
                <w:szCs w:val="24"/>
              </w:rPr>
            </w:pPr>
            <w:r w:rsidRPr="00014F4F">
              <w:rPr>
                <w:spacing w:val="4"/>
                <w:kern w:val="16"/>
                <w:sz w:val="24"/>
                <w:szCs w:val="24"/>
              </w:rPr>
              <w:t>Công thức chung: C</w:t>
            </w:r>
            <w:r w:rsidRPr="00014F4F">
              <w:rPr>
                <w:spacing w:val="4"/>
                <w:kern w:val="16"/>
                <w:sz w:val="24"/>
                <w:szCs w:val="24"/>
                <w:vertAlign w:val="subscript"/>
              </w:rPr>
              <w:t>n</w:t>
            </w:r>
            <w:r w:rsidRPr="00014F4F">
              <w:rPr>
                <w:spacing w:val="4"/>
                <w:kern w:val="16"/>
                <w:sz w:val="24"/>
                <w:szCs w:val="24"/>
              </w:rPr>
              <w:t>H</w:t>
            </w:r>
            <w:r w:rsidRPr="00014F4F">
              <w:rPr>
                <w:spacing w:val="4"/>
                <w:kern w:val="16"/>
                <w:sz w:val="24"/>
                <w:szCs w:val="24"/>
                <w:vertAlign w:val="subscript"/>
              </w:rPr>
              <w:t>2n-6</w:t>
            </w:r>
            <w:r w:rsidRPr="00014F4F">
              <w:rPr>
                <w:spacing w:val="4"/>
                <w:kern w:val="16"/>
                <w:sz w:val="24"/>
                <w:szCs w:val="24"/>
              </w:rPr>
              <w:t xml:space="preserve"> (n </w:t>
            </w:r>
            <w:r w:rsidRPr="00014F4F">
              <w:rPr>
                <w:spacing w:val="4"/>
                <w:kern w:val="16"/>
                <w:sz w:val="24"/>
                <w:szCs w:val="24"/>
              </w:rPr>
              <w:sym w:font="Symbol" w:char="F0B3"/>
            </w:r>
            <w:r w:rsidRPr="00014F4F">
              <w:rPr>
                <w:spacing w:val="4"/>
                <w:kern w:val="16"/>
                <w:sz w:val="24"/>
                <w:szCs w:val="24"/>
              </w:rPr>
              <w:t xml:space="preserve"> 6)</w:t>
            </w:r>
            <w:r w:rsidRPr="00014F4F">
              <w:rPr>
                <w:spacing w:val="4"/>
                <w:kern w:val="16"/>
                <w:sz w:val="24"/>
                <w:szCs w:val="24"/>
              </w:rPr>
              <w:tab/>
              <w:t xml:space="preserve">           </w:t>
            </w:r>
          </w:p>
          <w:p w14:paraId="1340A0BD" w14:textId="77777777" w:rsidR="0084689E" w:rsidRPr="00014F4F" w:rsidRDefault="0084689E" w:rsidP="002146FD">
            <w:pPr>
              <w:pStyle w:val="Heading3"/>
              <w:ind w:left="480" w:hanging="480"/>
              <w:rPr>
                <w:bCs w:val="0"/>
              </w:rPr>
            </w:pPr>
            <w:bookmarkStart w:id="41" w:name="_Toc8233490"/>
            <w:r w:rsidRPr="00014F4F">
              <w:t xml:space="preserve">1.2. </w:t>
            </w:r>
            <w:hyperlink r:id="rId26" w:anchor="b" w:tgtFrame="_blank" w:history="1">
              <w:r w:rsidRPr="00014F4F">
                <w:t>Đồng phân</w:t>
              </w:r>
            </w:hyperlink>
            <w:r w:rsidRPr="00014F4F">
              <w:t xml:space="preserve"> và danh pháp</w:t>
            </w:r>
            <w:bookmarkEnd w:id="41"/>
          </w:p>
          <w:p w14:paraId="31633E57" w14:textId="77777777" w:rsidR="0084689E" w:rsidRPr="00014F4F" w:rsidRDefault="0084689E" w:rsidP="002146FD">
            <w:pPr>
              <w:pStyle w:val="Header"/>
              <w:spacing w:before="120"/>
              <w:rPr>
                <w:b/>
                <w:i/>
                <w:spacing w:val="4"/>
                <w:kern w:val="16"/>
                <w:sz w:val="24"/>
                <w:szCs w:val="24"/>
              </w:rPr>
            </w:pPr>
            <w:r w:rsidRPr="00014F4F">
              <w:rPr>
                <w:b/>
                <w:i/>
                <w:spacing w:val="4"/>
                <w:kern w:val="16"/>
                <w:sz w:val="24"/>
                <w:szCs w:val="24"/>
              </w:rPr>
              <w:t>1.2.1. Tên thông thường</w:t>
            </w:r>
          </w:p>
          <w:p w14:paraId="5294F49E" w14:textId="77777777" w:rsidR="0084689E" w:rsidRPr="00014F4F" w:rsidRDefault="0084689E" w:rsidP="00014F4F">
            <w:pPr>
              <w:pStyle w:val="Header"/>
              <w:spacing w:before="120"/>
              <w:rPr>
                <w:b/>
                <w:i/>
                <w:spacing w:val="4"/>
                <w:kern w:val="16"/>
                <w:sz w:val="24"/>
                <w:szCs w:val="24"/>
              </w:rPr>
            </w:pPr>
            <w:r w:rsidRPr="00014F4F">
              <w:rPr>
                <w:b/>
                <w:i/>
                <w:spacing w:val="4"/>
                <w:kern w:val="16"/>
                <w:sz w:val="24"/>
                <w:szCs w:val="24"/>
              </w:rPr>
              <w:t xml:space="preserve">1.2.2. Tên hệ thống </w:t>
            </w:r>
          </w:p>
          <w:p w14:paraId="7391147D" w14:textId="77777777" w:rsidR="0084689E" w:rsidRPr="00014F4F" w:rsidRDefault="0084689E" w:rsidP="00014F4F">
            <w:pPr>
              <w:pStyle w:val="Heading3"/>
              <w:ind w:left="480" w:hanging="480"/>
            </w:pPr>
            <w:bookmarkStart w:id="42" w:name="_Toc8233491"/>
            <w:r w:rsidRPr="00014F4F">
              <w:t>1.3. Cấu tạo</w:t>
            </w:r>
            <w:bookmarkEnd w:id="42"/>
          </w:p>
          <w:p w14:paraId="1FCBE28B" w14:textId="77777777" w:rsidR="0084689E" w:rsidRPr="00014F4F" w:rsidRDefault="0084689E" w:rsidP="00014F4F">
            <w:pPr>
              <w:pStyle w:val="Header"/>
              <w:spacing w:before="120"/>
              <w:jc w:val="both"/>
              <w:rPr>
                <w:sz w:val="24"/>
                <w:szCs w:val="24"/>
              </w:rPr>
            </w:pPr>
            <w:r w:rsidRPr="00014F4F">
              <w:rPr>
                <w:spacing w:val="4"/>
                <w:kern w:val="16"/>
                <w:sz w:val="24"/>
                <w:szCs w:val="24"/>
              </w:rPr>
              <w:t>Công thức cấu tạo:</w:t>
            </w:r>
            <w:r w:rsidRPr="00014F4F">
              <w:rPr>
                <w:noProof/>
                <w:spacing w:val="4"/>
                <w:kern w:val="16"/>
                <w:sz w:val="24"/>
                <w:szCs w:val="24"/>
              </w:rPr>
              <w:drawing>
                <wp:inline distT="0" distB="0" distL="0" distR="0" wp14:anchorId="6C70CFDA" wp14:editId="3EE2E178">
                  <wp:extent cx="495300" cy="5429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sidRPr="00014F4F">
              <w:rPr>
                <w:spacing w:val="4"/>
                <w:kern w:val="16"/>
                <w:sz w:val="24"/>
                <w:szCs w:val="24"/>
              </w:rPr>
              <w:t xml:space="preserve">hoặc </w:t>
            </w:r>
            <w:r w:rsidRPr="00014F4F">
              <w:rPr>
                <w:noProof/>
                <w:spacing w:val="4"/>
                <w:kern w:val="16"/>
                <w:sz w:val="24"/>
                <w:szCs w:val="24"/>
              </w:rPr>
              <w:drawing>
                <wp:inline distT="0" distB="0" distL="0" distR="0" wp14:anchorId="20F09B6D" wp14:editId="49876E7A">
                  <wp:extent cx="476250" cy="50482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inline>
              </w:drawing>
            </w:r>
          </w:p>
          <w:p w14:paraId="6BBEADF5" w14:textId="77777777" w:rsidR="0084689E" w:rsidRPr="00014F4F" w:rsidRDefault="00B9417F" w:rsidP="00014F4F">
            <w:pPr>
              <w:pStyle w:val="Heading2"/>
              <w:numPr>
                <w:ilvl w:val="0"/>
                <w:numId w:val="14"/>
              </w:numPr>
              <w:spacing w:before="120" w:line="288" w:lineRule="auto"/>
              <w:ind w:left="480" w:hanging="480"/>
              <w:jc w:val="both"/>
              <w:rPr>
                <w:rFonts w:ascii="Times New Roman" w:hAnsi="Times New Roman"/>
                <w:b/>
                <w:sz w:val="24"/>
                <w:u w:val="single"/>
              </w:rPr>
            </w:pPr>
            <w:hyperlink r:id="rId29" w:anchor="n" w:tgtFrame="_blank" w:history="1">
              <w:bookmarkStart w:id="43" w:name="_Toc8233492"/>
              <w:r w:rsidR="0084689E" w:rsidRPr="00014F4F">
                <w:rPr>
                  <w:rFonts w:ascii="Times New Roman" w:hAnsi="Times New Roman"/>
                  <w:b/>
                  <w:sz w:val="24"/>
                  <w:u w:val="single"/>
                </w:rPr>
                <w:t>Tính chất vật lí</w:t>
              </w:r>
              <w:bookmarkEnd w:id="43"/>
              <w:r w:rsidR="0084689E" w:rsidRPr="00014F4F">
                <w:rPr>
                  <w:rFonts w:ascii="Times New Roman" w:hAnsi="Times New Roman"/>
                  <w:b/>
                  <w:sz w:val="24"/>
                  <w:u w:val="single"/>
                </w:rPr>
                <w:t xml:space="preserve"> </w:t>
              </w:r>
            </w:hyperlink>
            <w:r w:rsidR="0084689E" w:rsidRPr="00014F4F">
              <w:rPr>
                <w:rFonts w:ascii="Times New Roman" w:hAnsi="Times New Roman"/>
                <w:b/>
                <w:sz w:val="24"/>
                <w:u w:val="single"/>
              </w:rPr>
              <w:t xml:space="preserve"> </w:t>
            </w:r>
          </w:p>
          <w:bookmarkStart w:id="44" w:name="mj"/>
          <w:bookmarkEnd w:id="44"/>
          <w:p w14:paraId="1B63CDA6" w14:textId="77777777" w:rsidR="0084689E" w:rsidRPr="00014F4F"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014F4F">
              <w:rPr>
                <w:rFonts w:ascii="Times New Roman" w:hAnsi="Times New Roman"/>
                <w:b/>
                <w:sz w:val="24"/>
                <w:u w:val="single"/>
              </w:rPr>
              <w:fldChar w:fldCharType="begin"/>
            </w:r>
            <w:r w:rsidRPr="00014F4F">
              <w:rPr>
                <w:rFonts w:ascii="Times New Roman" w:hAnsi="Times New Roman"/>
                <w:b/>
                <w:sz w:val="24"/>
                <w:u w:val="single"/>
              </w:rPr>
              <w:instrText xml:space="preserve"> HYPERLINK "http://www.onthi.com/?a=OT&amp;ot=LT&amp;hdn_lt_id=706" \l "mj" \t "_blank" </w:instrText>
            </w:r>
            <w:r w:rsidRPr="00014F4F">
              <w:rPr>
                <w:rFonts w:ascii="Times New Roman" w:hAnsi="Times New Roman"/>
                <w:b/>
                <w:sz w:val="24"/>
                <w:u w:val="single"/>
              </w:rPr>
              <w:fldChar w:fldCharType="separate"/>
            </w:r>
            <w:bookmarkStart w:id="45" w:name="_Toc8233493"/>
            <w:r w:rsidRPr="00014F4F">
              <w:rPr>
                <w:rFonts w:ascii="Times New Roman" w:hAnsi="Times New Roman"/>
                <w:b/>
                <w:sz w:val="24"/>
                <w:u w:val="single"/>
              </w:rPr>
              <w:t>Tính chất hóa học</w:t>
            </w:r>
            <w:bookmarkEnd w:id="45"/>
            <w:r w:rsidRPr="00014F4F">
              <w:rPr>
                <w:rFonts w:ascii="Times New Roman" w:hAnsi="Times New Roman"/>
                <w:b/>
                <w:sz w:val="24"/>
                <w:u w:val="single"/>
              </w:rPr>
              <w:t xml:space="preserve"> </w:t>
            </w:r>
            <w:r w:rsidRPr="00014F4F">
              <w:rPr>
                <w:rFonts w:ascii="Times New Roman" w:hAnsi="Times New Roman"/>
                <w:b/>
                <w:sz w:val="24"/>
                <w:u w:val="single"/>
              </w:rPr>
              <w:fldChar w:fldCharType="end"/>
            </w:r>
          </w:p>
          <w:p w14:paraId="5ED528CD" w14:textId="16D25202" w:rsidR="0084689E" w:rsidRPr="00014F4F" w:rsidRDefault="0084689E" w:rsidP="00014F4F">
            <w:pPr>
              <w:pStyle w:val="NormalWeb"/>
              <w:spacing w:before="120" w:beforeAutospacing="0" w:after="0" w:afterAutospacing="0"/>
              <w:jc w:val="both"/>
              <w:rPr>
                <w:b/>
              </w:rPr>
            </w:pPr>
            <w:r>
              <w:rPr>
                <w:rStyle w:val="Strong"/>
                <w:iCs/>
              </w:rPr>
              <w:t xml:space="preserve">3.1. </w:t>
            </w:r>
            <w:hyperlink r:id="rId30" w:anchor="3" w:tgtFrame="_blank" w:history="1">
              <w:r w:rsidRPr="00014F4F">
                <w:rPr>
                  <w:rStyle w:val="Hyperlink"/>
                  <w:rFonts w:eastAsiaTheme="majorEastAsia"/>
                  <w:b/>
                  <w:iCs/>
                  <w:color w:val="auto"/>
                  <w:u w:val="none"/>
                </w:rPr>
                <w:t>Phản ứng thế</w:t>
              </w:r>
            </w:hyperlink>
          </w:p>
          <w:p w14:paraId="328B35F6" w14:textId="77777777" w:rsidR="0084689E" w:rsidRPr="00014F4F" w:rsidRDefault="0084689E" w:rsidP="00014F4F">
            <w:pPr>
              <w:pStyle w:val="NormalWeb"/>
              <w:spacing w:before="120" w:beforeAutospacing="0" w:after="0" w:afterAutospacing="0"/>
              <w:jc w:val="both"/>
            </w:pPr>
            <w:r w:rsidRPr="00014F4F">
              <w:rPr>
                <w:rStyle w:val="Strong"/>
                <w:i/>
                <w:iCs/>
              </w:rPr>
              <w:t>3.1.1. Phản ứng thế nguyên tử H của vòng benzen</w:t>
            </w:r>
          </w:p>
          <w:p w14:paraId="21A1F104" w14:textId="708BED7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 xml:space="preserve">6 </w:t>
            </w:r>
            <w:r w:rsidRPr="00014F4F">
              <w:rPr>
                <w:sz w:val="24"/>
                <w:szCs w:val="24"/>
              </w:rPr>
              <w:t>+ Br</w:t>
            </w:r>
            <w:r w:rsidRPr="00014F4F">
              <w:rPr>
                <w:sz w:val="24"/>
                <w:szCs w:val="24"/>
                <w:vertAlign w:val="subscript"/>
              </w:rPr>
              <w:t>2</w:t>
            </w:r>
            <w:r w:rsidRPr="00014F4F">
              <w:rPr>
                <w:sz w:val="24"/>
                <w:szCs w:val="24"/>
              </w:rPr>
              <w:t xml:space="preserve"> (khan)</w:t>
            </w:r>
            <w:r w:rsidRPr="00014F4F">
              <w:rPr>
                <w:sz w:val="24"/>
                <w:szCs w:val="24"/>
                <w:vertAlign w:val="subscript"/>
              </w:rPr>
              <w:t xml:space="preserve">  </w:t>
            </w:r>
            <w:r w:rsidRPr="00014F4F">
              <w:rPr>
                <w:position w:val="-6"/>
                <w:sz w:val="24"/>
                <w:szCs w:val="24"/>
                <w:vertAlign w:val="subscript"/>
              </w:rPr>
              <w:object w:dxaOrig="700" w:dyaOrig="320" w14:anchorId="59300A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5pt;height:16pt" o:ole="">
                  <v:imagedata r:id="rId31" o:title=""/>
                </v:shape>
                <o:OLEObject Type="Embed" ProgID="Equation.DSMT4" ShapeID="_x0000_i1025" DrawAspect="Content" ObjectID="_1694097288" r:id="rId32"/>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 xml:space="preserve">Br   + HBr </w:t>
            </w:r>
            <w:r w:rsidRPr="00014F4F">
              <w:rPr>
                <w:sz w:val="24"/>
                <w:szCs w:val="24"/>
              </w:rPr>
              <w:tab/>
              <w:t>(brombenzen)</w:t>
            </w:r>
          </w:p>
          <w:p w14:paraId="3062D9FC" w14:textId="77777777" w:rsidR="0084689E" w:rsidRPr="00014F4F" w:rsidRDefault="0084689E" w:rsidP="00014F4F">
            <w:pPr>
              <w:pStyle w:val="NormalWeb"/>
              <w:spacing w:before="120" w:beforeAutospacing="0" w:after="0" w:afterAutospacing="0"/>
              <w:jc w:val="both"/>
            </w:pPr>
            <w:r w:rsidRPr="00014F4F">
              <w:rPr>
                <w:rStyle w:val="Strong"/>
                <w:i/>
                <w:iCs/>
              </w:rPr>
              <w:t>3.1.2. Phản ứng nitro hóa</w:t>
            </w:r>
          </w:p>
          <w:p w14:paraId="2943FE2A" w14:textId="77777777" w:rsidR="0084689E" w:rsidRDefault="0084689E" w:rsidP="00014F4F">
            <w:pPr>
              <w:pStyle w:val="Header"/>
              <w:spacing w:before="120"/>
              <w:jc w:val="both"/>
              <w:rPr>
                <w:sz w:val="24"/>
                <w:szCs w:val="24"/>
              </w:rPr>
            </w:pPr>
            <w:r>
              <w:rPr>
                <w:sz w:val="24"/>
                <w:szCs w:val="24"/>
              </w:rPr>
              <w:t xml:space="preserve">     </w: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HNO</w:t>
            </w:r>
            <w:r w:rsidRPr="00014F4F">
              <w:rPr>
                <w:sz w:val="24"/>
                <w:szCs w:val="24"/>
                <w:vertAlign w:val="subscript"/>
              </w:rPr>
              <w:t>3</w:t>
            </w:r>
            <w:r w:rsidRPr="00014F4F">
              <w:rPr>
                <w:sz w:val="24"/>
                <w:szCs w:val="24"/>
              </w:rPr>
              <w:t xml:space="preserve">  </w:t>
            </w:r>
            <w:r w:rsidRPr="00014F4F">
              <w:rPr>
                <w:position w:val="-6"/>
                <w:sz w:val="24"/>
                <w:szCs w:val="24"/>
              </w:rPr>
              <w:object w:dxaOrig="960" w:dyaOrig="320" w14:anchorId="231B9199">
                <v:shape id="_x0000_i1026" type="#_x0000_t75" style="width:48pt;height:16pt" o:ole="">
                  <v:imagedata r:id="rId33" o:title=""/>
                </v:shape>
                <o:OLEObject Type="Embed" ProgID="Equation.DSMT4" ShapeID="_x0000_i1026" DrawAspect="Content" ObjectID="_1694097289" r:id="rId34"/>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-NO</w:t>
            </w:r>
            <w:r w:rsidRPr="00014F4F">
              <w:rPr>
                <w:sz w:val="24"/>
                <w:szCs w:val="24"/>
                <w:vertAlign w:val="subscript"/>
              </w:rPr>
              <w:t xml:space="preserve">2   </w:t>
            </w:r>
            <w:r w:rsidRPr="00014F4F">
              <w:rPr>
                <w:sz w:val="24"/>
                <w:szCs w:val="24"/>
              </w:rPr>
              <w:t xml:space="preserve">+ </w:t>
            </w:r>
            <w:r>
              <w:rPr>
                <w:sz w:val="24"/>
                <w:szCs w:val="24"/>
              </w:rPr>
              <w:t xml:space="preserve">   </w:t>
            </w:r>
          </w:p>
          <w:p w14:paraId="5B51692B" w14:textId="5FDF189F"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w:t>
            </w:r>
            <w:r w:rsidRPr="00014F4F">
              <w:rPr>
                <w:sz w:val="24"/>
                <w:szCs w:val="24"/>
                <w:vertAlign w:val="subscript"/>
              </w:rPr>
              <w:t>2</w:t>
            </w:r>
            <w:r w:rsidRPr="00014F4F">
              <w:rPr>
                <w:sz w:val="24"/>
                <w:szCs w:val="24"/>
              </w:rPr>
              <w:t>O (nitrobenzen)</w:t>
            </w:r>
          </w:p>
          <w:p w14:paraId="50EE4909" w14:textId="7900A843" w:rsidR="0084689E" w:rsidRPr="00014F4F" w:rsidRDefault="0084689E" w:rsidP="00014F4F">
            <w:pPr>
              <w:pStyle w:val="NormalWeb"/>
              <w:spacing w:before="120" w:beforeAutospacing="0" w:after="0" w:afterAutospacing="0"/>
              <w:jc w:val="both"/>
            </w:pPr>
            <w:bookmarkStart w:id="46" w:name="33"/>
            <w:bookmarkEnd w:id="46"/>
            <w:r w:rsidRPr="00014F4F">
              <w:rPr>
                <w:rStyle w:val="Strong"/>
                <w:i/>
                <w:iCs/>
              </w:rPr>
              <w:t>* Quy tắc thế</w:t>
            </w:r>
          </w:p>
          <w:p w14:paraId="6074BACE" w14:textId="77777777" w:rsidR="0084689E" w:rsidRPr="00014F4F" w:rsidRDefault="0084689E" w:rsidP="00014F4F">
            <w:pPr>
              <w:pStyle w:val="NormalWeb"/>
              <w:spacing w:before="120" w:beforeAutospacing="0" w:after="0" w:afterAutospacing="0"/>
              <w:jc w:val="both"/>
            </w:pPr>
            <w:r w:rsidRPr="00014F4F">
              <w:rPr>
                <w:rStyle w:val="Strong"/>
                <w:i/>
                <w:iCs/>
              </w:rPr>
              <w:t>3.1.3. Phản ứng thế nguyên tử H của mạch nhánh</w:t>
            </w:r>
          </w:p>
          <w:p w14:paraId="2BED8459"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 xml:space="preserve">3 </w:t>
            </w:r>
            <w:r w:rsidRPr="00014F4F">
              <w:rPr>
                <w:sz w:val="24"/>
                <w:szCs w:val="24"/>
              </w:rPr>
              <w:t>+ Br</w:t>
            </w:r>
            <w:r w:rsidRPr="00014F4F">
              <w:rPr>
                <w:sz w:val="24"/>
                <w:szCs w:val="24"/>
                <w:vertAlign w:val="subscript"/>
              </w:rPr>
              <w:t>2</w:t>
            </w:r>
            <w:r w:rsidRPr="00014F4F">
              <w:rPr>
                <w:sz w:val="24"/>
                <w:szCs w:val="24"/>
              </w:rPr>
              <w:t xml:space="preserve"> </w:t>
            </w:r>
            <w:r w:rsidRPr="00014F4F">
              <w:rPr>
                <w:sz w:val="24"/>
                <w:szCs w:val="24"/>
                <w:vertAlign w:val="subscript"/>
              </w:rPr>
              <w:t xml:space="preserve"> </w:t>
            </w:r>
            <w:r w:rsidRPr="00014F4F">
              <w:rPr>
                <w:position w:val="-6"/>
                <w:sz w:val="24"/>
                <w:szCs w:val="24"/>
                <w:vertAlign w:val="subscript"/>
              </w:rPr>
              <w:object w:dxaOrig="700" w:dyaOrig="320" w14:anchorId="2C36595E">
                <v:shape id="_x0000_i1027" type="#_x0000_t75" style="width:35.5pt;height:16pt" o:ole="">
                  <v:imagedata r:id="rId31" o:title=""/>
                </v:shape>
                <o:OLEObject Type="Embed" ProgID="Equation.DSMT4" ShapeID="_x0000_i1027" DrawAspect="Content" ObjectID="_1694097290" r:id="rId35"/>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2</w:t>
            </w:r>
            <w:r w:rsidRPr="00014F4F">
              <w:rPr>
                <w:sz w:val="24"/>
                <w:szCs w:val="24"/>
              </w:rPr>
              <w:t xml:space="preserve">Br   </w:t>
            </w:r>
          </w:p>
          <w:p w14:paraId="792F572F" w14:textId="2632510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HBr </w:t>
            </w:r>
            <w:r w:rsidRPr="00014F4F">
              <w:rPr>
                <w:sz w:val="24"/>
                <w:szCs w:val="24"/>
              </w:rPr>
              <w:tab/>
              <w:t>(benzylbromua)</w:t>
            </w:r>
          </w:p>
          <w:p w14:paraId="75D30AB5" w14:textId="77777777" w:rsidR="0084689E" w:rsidRPr="00014F4F" w:rsidRDefault="0084689E" w:rsidP="00014F4F">
            <w:pPr>
              <w:spacing w:before="120"/>
              <w:jc w:val="both"/>
              <w:rPr>
                <w:rStyle w:val="Strong"/>
              </w:rPr>
            </w:pPr>
            <w:r w:rsidRPr="00014F4F">
              <w:rPr>
                <w:rStyle w:val="Strong"/>
              </w:rPr>
              <w:t>3.2. Phản ứng cộng</w:t>
            </w:r>
          </w:p>
          <w:p w14:paraId="3C4EC973" w14:textId="77777777" w:rsidR="0084689E" w:rsidRPr="00014F4F" w:rsidRDefault="0084689E" w:rsidP="00014F4F">
            <w:pPr>
              <w:pStyle w:val="NormalWeb"/>
              <w:spacing w:before="120" w:beforeAutospacing="0" w:after="0" w:afterAutospacing="0"/>
              <w:jc w:val="both"/>
              <w:rPr>
                <w:i/>
              </w:rPr>
            </w:pPr>
            <w:r w:rsidRPr="00014F4F">
              <w:rPr>
                <w:rStyle w:val="Strong"/>
                <w:i/>
              </w:rPr>
              <w:t>3.2.2. Cộng hidro</w:t>
            </w:r>
          </w:p>
          <w:p w14:paraId="359318D2" w14:textId="798DD845" w:rsidR="0084689E" w:rsidRPr="00014F4F" w:rsidRDefault="0084689E" w:rsidP="00014F4F">
            <w:pPr>
              <w:pStyle w:val="Header"/>
              <w:spacing w:before="120"/>
              <w:jc w:val="both"/>
              <w:rPr>
                <w:spacing w:val="4"/>
                <w:kern w:val="16"/>
                <w:sz w:val="24"/>
                <w:szCs w:val="24"/>
              </w:rPr>
            </w:pPr>
            <w:r>
              <w:rPr>
                <w:spacing w:val="4"/>
                <w:kern w:val="16"/>
                <w:sz w:val="24"/>
                <w:szCs w:val="24"/>
              </w:rPr>
              <w:t xml:space="preserve">      </w: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6</w:t>
            </w:r>
            <w:r w:rsidRPr="00014F4F">
              <w:rPr>
                <w:spacing w:val="4"/>
                <w:kern w:val="16"/>
                <w:sz w:val="24"/>
                <w:szCs w:val="24"/>
              </w:rPr>
              <w:t xml:space="preserve">  +3H</w:t>
            </w:r>
            <w:r w:rsidRPr="00014F4F">
              <w:rPr>
                <w:spacing w:val="4"/>
                <w:kern w:val="16"/>
                <w:sz w:val="24"/>
                <w:szCs w:val="24"/>
                <w:vertAlign w:val="subscript"/>
              </w:rPr>
              <w:t>2</w:t>
            </w:r>
            <w:r w:rsidRPr="00014F4F">
              <w:rPr>
                <w:spacing w:val="4"/>
                <w:kern w:val="16"/>
                <w:sz w:val="24"/>
                <w:szCs w:val="24"/>
              </w:rPr>
              <w:t xml:space="preserve"> </w:t>
            </w:r>
            <w:r w:rsidRPr="00014F4F">
              <w:rPr>
                <w:position w:val="-6"/>
                <w:sz w:val="24"/>
                <w:szCs w:val="24"/>
              </w:rPr>
              <w:object w:dxaOrig="859" w:dyaOrig="360" w14:anchorId="3C0F44C3">
                <v:shape id="_x0000_i1028" type="#_x0000_t75" style="width:44pt;height:18pt" o:ole="">
                  <v:imagedata r:id="rId36" o:title=""/>
                </v:shape>
                <o:OLEObject Type="Embed" ProgID="Equation.DSMT4" ShapeID="_x0000_i1028" DrawAspect="Content" ObjectID="_1694097291" r:id="rId37"/>
              </w:objec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12</w:t>
            </w:r>
            <w:r>
              <w:rPr>
                <w:spacing w:val="4"/>
                <w:kern w:val="16"/>
                <w:sz w:val="24"/>
                <w:szCs w:val="24"/>
              </w:rPr>
              <w:t xml:space="preserve"> </w:t>
            </w:r>
          </w:p>
          <w:p w14:paraId="672BF42C" w14:textId="77777777" w:rsidR="0084689E" w:rsidRPr="00014F4F" w:rsidRDefault="0084689E" w:rsidP="00014F4F">
            <w:pPr>
              <w:pStyle w:val="NormalWeb"/>
              <w:spacing w:before="120" w:beforeAutospacing="0" w:after="0" w:afterAutospacing="0"/>
              <w:jc w:val="both"/>
              <w:rPr>
                <w:i/>
              </w:rPr>
            </w:pPr>
            <w:r w:rsidRPr="00014F4F">
              <w:rPr>
                <w:rStyle w:val="Strong"/>
                <w:i/>
              </w:rPr>
              <w:t>3.2.2. Cộng clo</w:t>
            </w:r>
          </w:p>
          <w:p w14:paraId="4BD260E4"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3Cl</w:t>
            </w:r>
            <w:r w:rsidRPr="00014F4F">
              <w:rPr>
                <w:sz w:val="24"/>
                <w:szCs w:val="24"/>
                <w:vertAlign w:val="subscript"/>
              </w:rPr>
              <w:t>2</w:t>
            </w:r>
            <w:r w:rsidRPr="00014F4F">
              <w:rPr>
                <w:sz w:val="24"/>
                <w:szCs w:val="24"/>
              </w:rPr>
              <w:t xml:space="preserve">  </w:t>
            </w:r>
            <w:r w:rsidRPr="00014F4F">
              <w:rPr>
                <w:position w:val="-6"/>
                <w:sz w:val="24"/>
                <w:szCs w:val="24"/>
              </w:rPr>
              <w:object w:dxaOrig="1100" w:dyaOrig="320" w14:anchorId="30CDCFF9">
                <v:shape id="_x0000_i1029" type="#_x0000_t75" style="width:54.5pt;height:16pt" o:ole="">
                  <v:imagedata r:id="rId38" o:title=""/>
                </v:shape>
                <o:OLEObject Type="Embed" ProgID="Equation.DSMT4" ShapeID="_x0000_i1029" DrawAspect="Content" ObjectID="_1694097292" r:id="rId39"/>
              </w:objec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Cl</w:t>
            </w:r>
            <w:r w:rsidRPr="00014F4F">
              <w:rPr>
                <w:sz w:val="24"/>
                <w:szCs w:val="24"/>
                <w:vertAlign w:val="subscript"/>
              </w:rPr>
              <w:t>6</w:t>
            </w:r>
            <w:r w:rsidRPr="00014F4F">
              <w:rPr>
                <w:sz w:val="24"/>
                <w:szCs w:val="24"/>
              </w:rPr>
              <w:t xml:space="preserve"> </w:t>
            </w:r>
          </w:p>
          <w:p w14:paraId="57EAABD2" w14:textId="70E5AE83"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(hexacloran)</w:t>
            </w:r>
          </w:p>
          <w:p w14:paraId="60CE6AD5" w14:textId="77777777" w:rsidR="0084689E" w:rsidRPr="00487F4D" w:rsidRDefault="0084689E" w:rsidP="00014F4F">
            <w:pPr>
              <w:pStyle w:val="NormalWeb"/>
              <w:spacing w:before="120" w:beforeAutospacing="0" w:after="0" w:afterAutospacing="0"/>
              <w:jc w:val="both"/>
              <w:rPr>
                <w:b/>
              </w:rPr>
            </w:pPr>
            <w:r w:rsidRPr="00487F4D">
              <w:rPr>
                <w:rStyle w:val="Strong"/>
              </w:rPr>
              <w:t xml:space="preserve">3.3. Phản ứng </w:t>
            </w:r>
            <w:hyperlink r:id="rId40" w:anchor="1" w:tgtFrame="_blank" w:history="1">
              <w:r w:rsidRPr="00487F4D">
                <w:rPr>
                  <w:rStyle w:val="Hyperlink"/>
                  <w:rFonts w:eastAsiaTheme="majorEastAsia"/>
                  <w:b/>
                  <w:color w:val="auto"/>
                  <w:u w:val="none"/>
                </w:rPr>
                <w:t>oxi hóa</w:t>
              </w:r>
            </w:hyperlink>
          </w:p>
          <w:p w14:paraId="69E55B85" w14:textId="77777777" w:rsidR="0084689E" w:rsidRPr="00014F4F" w:rsidRDefault="0084689E" w:rsidP="00014F4F">
            <w:pPr>
              <w:pStyle w:val="NormalWeb"/>
              <w:spacing w:before="120" w:beforeAutospacing="0" w:after="0" w:afterAutospacing="0"/>
              <w:jc w:val="both"/>
              <w:rPr>
                <w:b/>
                <w:i/>
              </w:rPr>
            </w:pPr>
            <w:r w:rsidRPr="00014F4F">
              <w:rPr>
                <w:b/>
                <w:i/>
              </w:rPr>
              <w:t>3.3.1. Phản ứng oxi hóa không hoàn toàn</w:t>
            </w:r>
          </w:p>
          <w:p w14:paraId="583C46A4" w14:textId="77777777" w:rsidR="0084689E" w:rsidRPr="00014F4F" w:rsidRDefault="0084689E" w:rsidP="003317FC">
            <w:pPr>
              <w:pStyle w:val="NormalWeb"/>
              <w:spacing w:before="120" w:beforeAutospacing="0" w:after="0" w:afterAutospacing="0"/>
              <w:jc w:val="both"/>
            </w:pP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CH</w:t>
            </w:r>
            <w:r w:rsidRPr="00014F4F">
              <w:rPr>
                <w:spacing w:val="4"/>
                <w:kern w:val="16"/>
                <w:vertAlign w:val="subscript"/>
              </w:rPr>
              <w:t>3</w:t>
            </w:r>
            <w:r w:rsidRPr="00014F4F">
              <w:rPr>
                <w:spacing w:val="4"/>
                <w:kern w:val="16"/>
              </w:rPr>
              <w:t xml:space="preserve"> + 2KMnO</w:t>
            </w:r>
            <w:r w:rsidRPr="00014F4F">
              <w:rPr>
                <w:spacing w:val="4"/>
                <w:kern w:val="16"/>
                <w:vertAlign w:val="subscript"/>
              </w:rPr>
              <w:t>4</w:t>
            </w:r>
            <w:r w:rsidRPr="00014F4F">
              <w:rPr>
                <w:spacing w:val="4"/>
                <w:kern w:val="16"/>
              </w:rPr>
              <w:t xml:space="preserve"> </w:t>
            </w:r>
            <w:r w:rsidRPr="00014F4F">
              <w:rPr>
                <w:position w:val="-6"/>
              </w:rPr>
              <w:object w:dxaOrig="680" w:dyaOrig="360" w14:anchorId="62B042D8">
                <v:shape id="_x0000_i1030" type="#_x0000_t75" style="width:33.5pt;height:18pt" o:ole="">
                  <v:imagedata r:id="rId41" o:title=""/>
                </v:shape>
                <o:OLEObject Type="Embed" ProgID="Equation.DSMT4" ShapeID="_x0000_i1030" DrawAspect="Content" ObjectID="_1694097293" r:id="rId42"/>
              </w:object>
            </w: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COOK + 2MnO</w:t>
            </w:r>
            <w:r w:rsidRPr="00014F4F">
              <w:rPr>
                <w:spacing w:val="4"/>
                <w:kern w:val="16"/>
                <w:vertAlign w:val="subscript"/>
              </w:rPr>
              <w:t>2</w:t>
            </w:r>
            <w:r w:rsidRPr="00014F4F">
              <w:rPr>
                <w:spacing w:val="4"/>
                <w:kern w:val="16"/>
              </w:rPr>
              <w:t xml:space="preserve"> + KOH + H</w:t>
            </w:r>
            <w:r w:rsidRPr="00014F4F">
              <w:rPr>
                <w:spacing w:val="4"/>
                <w:kern w:val="16"/>
                <w:vertAlign w:val="subscript"/>
              </w:rPr>
              <w:t>2</w:t>
            </w:r>
            <w:r w:rsidRPr="00014F4F">
              <w:rPr>
                <w:spacing w:val="4"/>
                <w:kern w:val="16"/>
              </w:rPr>
              <w:t>O</w:t>
            </w:r>
          </w:p>
          <w:p w14:paraId="1B6EF86B" w14:textId="77777777" w:rsidR="0084689E" w:rsidRPr="00014F4F" w:rsidRDefault="0084689E" w:rsidP="00014F4F">
            <w:pPr>
              <w:pStyle w:val="NormalWeb"/>
              <w:spacing w:before="120" w:beforeAutospacing="0" w:after="0" w:afterAutospacing="0"/>
              <w:jc w:val="both"/>
              <w:rPr>
                <w:b/>
                <w:i/>
              </w:rPr>
            </w:pPr>
            <w:r w:rsidRPr="00014F4F">
              <w:rPr>
                <w:b/>
                <w:i/>
              </w:rPr>
              <w:t>3.3.2. Phản ứng oxi hóa hoàn toàn</w:t>
            </w:r>
          </w:p>
          <w:p w14:paraId="0B3CD77F" w14:textId="77777777" w:rsidR="0084689E" w:rsidRPr="00014F4F" w:rsidRDefault="0084689E" w:rsidP="00014F4F">
            <w:pPr>
              <w:pStyle w:val="NormalWeb"/>
              <w:spacing w:before="120" w:beforeAutospacing="0" w:after="0" w:afterAutospacing="0"/>
              <w:jc w:val="both"/>
            </w:pPr>
            <w:r w:rsidRPr="00014F4F">
              <w:t xml:space="preserve">Các </w:t>
            </w:r>
            <w:hyperlink r:id="rId43" w:anchor="2" w:tgtFrame="_blank" w:history="1">
              <w:r w:rsidRPr="00014F4F">
                <w:rPr>
                  <w:rStyle w:val="Hyperlink"/>
                  <w:rFonts w:eastAsiaTheme="majorEastAsia"/>
                  <w:color w:val="auto"/>
                </w:rPr>
                <w:t>hidrocacbon</w:t>
              </w:r>
            </w:hyperlink>
            <w:r w:rsidRPr="00014F4F">
              <w:t xml:space="preserve"> thơm khi cháy tỏa nhiều nhiệt.</w:t>
            </w:r>
          </w:p>
          <w:p w14:paraId="3823E693" w14:textId="77777777" w:rsidR="0084689E" w:rsidRPr="00014F4F" w:rsidRDefault="0084689E" w:rsidP="00014F4F">
            <w:pPr>
              <w:pStyle w:val="Header"/>
              <w:spacing w:before="120"/>
              <w:rPr>
                <w:spacing w:val="4"/>
                <w:kern w:val="16"/>
                <w:sz w:val="24"/>
                <w:szCs w:val="24"/>
                <w:lang w:val="pt-BR"/>
              </w:rPr>
            </w:pPr>
            <w:r w:rsidRPr="00014F4F">
              <w:rPr>
                <w:spacing w:val="4"/>
                <w:kern w:val="16"/>
                <w:sz w:val="24"/>
                <w:szCs w:val="24"/>
                <w:lang w:val="pt-BR"/>
              </w:rPr>
              <w:t xml:space="preserve">          C</w:t>
            </w:r>
            <w:r w:rsidRPr="00014F4F">
              <w:rPr>
                <w:spacing w:val="4"/>
                <w:kern w:val="16"/>
                <w:sz w:val="24"/>
                <w:szCs w:val="24"/>
                <w:vertAlign w:val="subscript"/>
                <w:lang w:val="pt-BR"/>
              </w:rPr>
              <w:t>6</w:t>
            </w:r>
            <w:r w:rsidRPr="00014F4F">
              <w:rPr>
                <w:spacing w:val="4"/>
                <w:kern w:val="16"/>
                <w:sz w:val="24"/>
                <w:szCs w:val="24"/>
                <w:lang w:val="pt-BR"/>
              </w:rPr>
              <w:t>H</w:t>
            </w:r>
            <w:r w:rsidRPr="00014F4F">
              <w:rPr>
                <w:spacing w:val="4"/>
                <w:kern w:val="16"/>
                <w:sz w:val="24"/>
                <w:szCs w:val="24"/>
                <w:vertAlign w:val="subscript"/>
                <w:lang w:val="pt-BR"/>
              </w:rPr>
              <w:t xml:space="preserve">6  </w:t>
            </w:r>
            <w:r w:rsidRPr="00014F4F">
              <w:rPr>
                <w:spacing w:val="4"/>
                <w:kern w:val="16"/>
                <w:sz w:val="24"/>
                <w:szCs w:val="24"/>
                <w:lang w:val="pt-BR"/>
              </w:rPr>
              <w:t xml:space="preserve">+ </w:t>
            </w:r>
            <w:r w:rsidRPr="00014F4F">
              <w:rPr>
                <w:spacing w:val="4"/>
                <w:kern w:val="16"/>
                <w:position w:val="-24"/>
                <w:sz w:val="24"/>
                <w:szCs w:val="24"/>
                <w:lang w:val="pt-BR"/>
              </w:rPr>
              <w:object w:dxaOrig="320" w:dyaOrig="620" w14:anchorId="1F014BF0">
                <v:shape id="_x0000_i1031" type="#_x0000_t75" style="width:16pt;height:31pt" o:ole="">
                  <v:imagedata r:id="rId44" o:title=""/>
                </v:shape>
                <o:OLEObject Type="Embed" ProgID="Equation.DSMT4" ShapeID="_x0000_i1031" DrawAspect="Content" ObjectID="_1694097294" r:id="rId45"/>
              </w:object>
            </w:r>
            <w:r w:rsidRPr="00014F4F">
              <w:rPr>
                <w:spacing w:val="4"/>
                <w:kern w:val="16"/>
                <w:sz w:val="24"/>
                <w:szCs w:val="24"/>
                <w:lang w:val="pt-BR"/>
              </w:rPr>
              <w:t>O</w:t>
            </w:r>
            <w:r w:rsidRPr="00014F4F">
              <w:rPr>
                <w:spacing w:val="4"/>
                <w:kern w:val="16"/>
                <w:sz w:val="24"/>
                <w:szCs w:val="24"/>
                <w:vertAlign w:val="subscript"/>
                <w:lang w:val="pt-BR"/>
              </w:rPr>
              <w:t>2</w:t>
            </w:r>
            <w:r w:rsidRPr="00014F4F">
              <w:rPr>
                <w:spacing w:val="4"/>
                <w:kern w:val="16"/>
                <w:sz w:val="24"/>
                <w:szCs w:val="24"/>
              </w:rPr>
              <w:sym w:font="Symbol" w:char="F020"/>
            </w:r>
            <w:r w:rsidRPr="00014F4F">
              <w:rPr>
                <w:spacing w:val="4"/>
                <w:kern w:val="16"/>
                <w:sz w:val="24"/>
                <w:szCs w:val="24"/>
              </w:rPr>
              <w:sym w:font="Symbol" w:char="F0AE"/>
            </w:r>
            <w:r w:rsidRPr="00014F4F">
              <w:rPr>
                <w:spacing w:val="4"/>
                <w:kern w:val="16"/>
                <w:sz w:val="24"/>
                <w:szCs w:val="24"/>
                <w:lang w:val="pt-BR"/>
              </w:rPr>
              <w:t xml:space="preserve">  6CO</w:t>
            </w:r>
            <w:r w:rsidRPr="00014F4F">
              <w:rPr>
                <w:spacing w:val="4"/>
                <w:kern w:val="16"/>
                <w:sz w:val="24"/>
                <w:szCs w:val="24"/>
                <w:vertAlign w:val="subscript"/>
                <w:lang w:val="pt-BR"/>
              </w:rPr>
              <w:t xml:space="preserve">2 </w:t>
            </w:r>
            <w:r w:rsidRPr="00014F4F">
              <w:rPr>
                <w:spacing w:val="4"/>
                <w:kern w:val="16"/>
                <w:sz w:val="24"/>
                <w:szCs w:val="24"/>
                <w:lang w:val="pt-BR"/>
              </w:rPr>
              <w:t>+ 3H</w:t>
            </w:r>
            <w:r w:rsidRPr="00014F4F">
              <w:rPr>
                <w:spacing w:val="4"/>
                <w:kern w:val="16"/>
                <w:sz w:val="24"/>
                <w:szCs w:val="24"/>
                <w:vertAlign w:val="subscript"/>
                <w:lang w:val="pt-BR"/>
              </w:rPr>
              <w:t>2</w:t>
            </w:r>
            <w:r w:rsidRPr="00014F4F">
              <w:rPr>
                <w:spacing w:val="4"/>
                <w:kern w:val="16"/>
                <w:sz w:val="24"/>
                <w:szCs w:val="24"/>
                <w:lang w:val="pt-BR"/>
              </w:rPr>
              <w:t>O</w:t>
            </w:r>
          </w:p>
          <w:p w14:paraId="54515B29" w14:textId="413DDB6D" w:rsidR="0084689E" w:rsidRPr="004D5CB5" w:rsidRDefault="0084689E" w:rsidP="00014F4F">
            <w:pPr>
              <w:pStyle w:val="Header"/>
              <w:spacing w:before="120"/>
              <w:rPr>
                <w:spacing w:val="4"/>
                <w:kern w:val="16"/>
                <w:sz w:val="22"/>
                <w:szCs w:val="22"/>
                <w:lang w:val="pt-BR"/>
              </w:rPr>
            </w:pPr>
            <w:r>
              <w:rPr>
                <w:spacing w:val="4"/>
                <w:kern w:val="16"/>
                <w:sz w:val="24"/>
                <w:szCs w:val="24"/>
                <w:lang w:val="pt-BR"/>
              </w:rPr>
              <w:t xml:space="preserve"> </w:t>
            </w:r>
            <w:r w:rsidRPr="004D5CB5">
              <w:rPr>
                <w:spacing w:val="4"/>
                <w:kern w:val="16"/>
                <w:sz w:val="22"/>
                <w:szCs w:val="22"/>
                <w:lang w:val="pt-BR"/>
              </w:rPr>
              <w:t>C</w:t>
            </w:r>
            <w:r w:rsidRPr="004D5CB5">
              <w:rPr>
                <w:spacing w:val="4"/>
                <w:kern w:val="16"/>
                <w:sz w:val="22"/>
                <w:szCs w:val="22"/>
                <w:vertAlign w:val="subscript"/>
                <w:lang w:val="pt-BR"/>
              </w:rPr>
              <w:t>n</w:t>
            </w:r>
            <w:r w:rsidRPr="004D5CB5">
              <w:rPr>
                <w:spacing w:val="4"/>
                <w:kern w:val="16"/>
                <w:sz w:val="22"/>
                <w:szCs w:val="22"/>
                <w:lang w:val="pt-BR"/>
              </w:rPr>
              <w:t>H</w:t>
            </w:r>
            <w:r w:rsidRPr="004D5CB5">
              <w:rPr>
                <w:spacing w:val="4"/>
                <w:kern w:val="16"/>
                <w:sz w:val="22"/>
                <w:szCs w:val="22"/>
                <w:vertAlign w:val="subscript"/>
                <w:lang w:val="pt-BR"/>
              </w:rPr>
              <w:t xml:space="preserve">2n-6  </w:t>
            </w:r>
            <w:r w:rsidRPr="004D5CB5">
              <w:rPr>
                <w:spacing w:val="4"/>
                <w:kern w:val="16"/>
                <w:sz w:val="22"/>
                <w:szCs w:val="22"/>
                <w:lang w:val="pt-BR"/>
              </w:rPr>
              <w:t xml:space="preserve">+ </w:t>
            </w:r>
            <w:r w:rsidRPr="004D5CB5">
              <w:rPr>
                <w:spacing w:val="4"/>
                <w:kern w:val="16"/>
                <w:position w:val="-24"/>
                <w:sz w:val="22"/>
                <w:szCs w:val="22"/>
                <w:lang w:val="pt-BR"/>
              </w:rPr>
              <w:object w:dxaOrig="660" w:dyaOrig="620" w14:anchorId="0FCAE625">
                <v:shape id="_x0000_i1032" type="#_x0000_t75" style="width:33pt;height:31pt" o:ole="">
                  <v:imagedata r:id="rId46" o:title=""/>
                </v:shape>
                <o:OLEObject Type="Embed" ProgID="Equation.DSMT4" ShapeID="_x0000_i1032" DrawAspect="Content" ObjectID="_1694097295" r:id="rId47"/>
              </w:object>
            </w:r>
            <w:r w:rsidRPr="004D5CB5">
              <w:rPr>
                <w:spacing w:val="4"/>
                <w:kern w:val="16"/>
                <w:sz w:val="22"/>
                <w:szCs w:val="22"/>
                <w:lang w:val="pt-BR"/>
              </w:rPr>
              <w:t>O</w:t>
            </w:r>
            <w:r w:rsidRPr="004D5CB5">
              <w:rPr>
                <w:spacing w:val="4"/>
                <w:kern w:val="16"/>
                <w:sz w:val="22"/>
                <w:szCs w:val="22"/>
                <w:vertAlign w:val="subscript"/>
                <w:lang w:val="pt-BR"/>
              </w:rPr>
              <w:t>2</w:t>
            </w:r>
            <w:r w:rsidRPr="004D5CB5">
              <w:rPr>
                <w:spacing w:val="4"/>
                <w:kern w:val="16"/>
                <w:sz w:val="22"/>
                <w:szCs w:val="22"/>
              </w:rPr>
              <w:sym w:font="Symbol" w:char="F020"/>
            </w:r>
            <w:r w:rsidRPr="004D5CB5">
              <w:rPr>
                <w:position w:val="-6"/>
                <w:sz w:val="22"/>
                <w:szCs w:val="22"/>
              </w:rPr>
              <w:object w:dxaOrig="680" w:dyaOrig="360" w14:anchorId="75EBD681">
                <v:shape id="_x0000_i1033" type="#_x0000_t75" style="width:33.5pt;height:18pt" o:ole="">
                  <v:imagedata r:id="rId41" o:title=""/>
                </v:shape>
                <o:OLEObject Type="Embed" ProgID="Equation.DSMT4" ShapeID="_x0000_i1033" DrawAspect="Content" ObjectID="_1694097296" r:id="rId48"/>
              </w:object>
            </w:r>
            <w:r w:rsidRPr="004D5CB5">
              <w:rPr>
                <w:spacing w:val="4"/>
                <w:kern w:val="16"/>
                <w:sz w:val="22"/>
                <w:szCs w:val="22"/>
                <w:lang w:val="pt-BR"/>
              </w:rPr>
              <w:t xml:space="preserve"> nCO</w:t>
            </w:r>
            <w:r w:rsidRPr="004D5CB5">
              <w:rPr>
                <w:spacing w:val="4"/>
                <w:kern w:val="16"/>
                <w:sz w:val="22"/>
                <w:szCs w:val="22"/>
                <w:vertAlign w:val="subscript"/>
                <w:lang w:val="pt-BR"/>
              </w:rPr>
              <w:t xml:space="preserve">2 </w:t>
            </w:r>
            <w:r w:rsidRPr="004D5CB5">
              <w:rPr>
                <w:spacing w:val="4"/>
                <w:kern w:val="16"/>
                <w:sz w:val="22"/>
                <w:szCs w:val="22"/>
                <w:lang w:val="pt-BR"/>
              </w:rPr>
              <w:t>+ (n-3)H</w:t>
            </w:r>
            <w:r w:rsidRPr="004D5CB5">
              <w:rPr>
                <w:spacing w:val="4"/>
                <w:kern w:val="16"/>
                <w:sz w:val="22"/>
                <w:szCs w:val="22"/>
                <w:vertAlign w:val="subscript"/>
                <w:lang w:val="pt-BR"/>
              </w:rPr>
              <w:t>2</w:t>
            </w:r>
            <w:r w:rsidRPr="004D5CB5">
              <w:rPr>
                <w:spacing w:val="4"/>
                <w:kern w:val="16"/>
                <w:sz w:val="22"/>
                <w:szCs w:val="22"/>
                <w:lang w:val="pt-BR"/>
              </w:rPr>
              <w:t>O</w:t>
            </w:r>
          </w:p>
          <w:p w14:paraId="502311DB" w14:textId="77777777" w:rsidR="0084689E" w:rsidRPr="004D5CB5"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4D5CB5">
              <w:rPr>
                <w:rFonts w:ascii="Times New Roman" w:hAnsi="Times New Roman"/>
                <w:b/>
                <w:sz w:val="24"/>
                <w:u w:val="single"/>
              </w:rPr>
              <w:t xml:space="preserve"> </w:t>
            </w:r>
            <w:bookmarkStart w:id="47" w:name="njh"/>
            <w:bookmarkEnd w:id="47"/>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"http://www.onthi.com/?a=OT&amp;ot=LT&amp;hdn_lt_id=706" \l "njh" \t "_blank" </w:instrText>
            </w:r>
            <w:r w:rsidRPr="004D5CB5">
              <w:rPr>
                <w:rFonts w:ascii="Times New Roman" w:hAnsi="Times New Roman"/>
                <w:b/>
                <w:bCs/>
                <w:sz w:val="24"/>
                <w:u w:val="single"/>
              </w:rPr>
              <w:fldChar w:fldCharType="separate"/>
            </w:r>
            <w:bookmarkStart w:id="48" w:name="_Toc8233494"/>
            <w:r w:rsidRPr="004D5CB5">
              <w:rPr>
                <w:rFonts w:ascii="Times New Roman" w:hAnsi="Times New Roman"/>
                <w:b/>
                <w:sz w:val="24"/>
                <w:u w:val="single"/>
              </w:rPr>
              <w:t>Ứng dụng</w:t>
            </w:r>
            <w:bookmarkEnd w:id="48"/>
            <w:r w:rsidRPr="004D5CB5">
              <w:rPr>
                <w:rFonts w:ascii="Times New Roman" w:hAnsi="Times New Roman"/>
                <w:b/>
                <w:sz w:val="24"/>
                <w:u w:val="single"/>
              </w:rPr>
              <w:t xml:space="preserve"> </w:t>
            </w:r>
            <w:r w:rsidRPr="004D5CB5">
              <w:rPr>
                <w:rFonts w:ascii="Times New Roman" w:hAnsi="Times New Roman"/>
                <w:b/>
                <w:bCs/>
                <w:sz w:val="24"/>
                <w:u w:val="single"/>
              </w:rPr>
              <w:fldChar w:fldCharType="end"/>
            </w:r>
          </w:p>
          <w:p w14:paraId="66073BF8" w14:textId="77777777" w:rsidR="0084689E" w:rsidRPr="00014F4F" w:rsidRDefault="0084689E" w:rsidP="00014F4F">
            <w:pPr>
              <w:spacing w:before="120"/>
              <w:jc w:val="both"/>
              <w:rPr>
                <w:b/>
              </w:rPr>
            </w:pPr>
            <w:r w:rsidRPr="00014F4F">
              <w:rPr>
                <w:b/>
              </w:rPr>
              <w:t>B. Hidrocacbon thơm khác: Stiren</w:t>
            </w:r>
          </w:p>
          <w:p w14:paraId="3E949600" w14:textId="77777777" w:rsidR="0084689E" w:rsidRPr="004D5CB5" w:rsidRDefault="0084689E" w:rsidP="00014F4F">
            <w:pPr>
              <w:pStyle w:val="Heading2"/>
              <w:numPr>
                <w:ilvl w:val="0"/>
                <w:numId w:val="15"/>
              </w:numPr>
              <w:spacing w:before="120" w:line="288" w:lineRule="auto"/>
              <w:ind w:left="480" w:hanging="480"/>
              <w:jc w:val="both"/>
              <w:rPr>
                <w:rFonts w:ascii="Times New Roman" w:hAnsi="Times New Roman"/>
                <w:b/>
                <w:sz w:val="24"/>
                <w:u w:val="single"/>
              </w:rPr>
            </w:pPr>
            <w:r w:rsidRPr="00014F4F">
              <w:rPr>
                <w:rFonts w:ascii="Times New Roman" w:hAnsi="Times New Roman"/>
                <w:sz w:val="24"/>
              </w:rPr>
              <w:t xml:space="preserve"> </w:t>
            </w:r>
            <w:bookmarkStart w:id="49" w:name="32"/>
            <w:bookmarkEnd w:id="49"/>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"http://www.onthi.com/?a=OT&amp;ot=LT&amp;hdn_lt_id=707" \l "22" \t "_blank" </w:instrText>
            </w:r>
            <w:r w:rsidRPr="004D5CB5">
              <w:rPr>
                <w:rFonts w:ascii="Times New Roman" w:hAnsi="Times New Roman"/>
                <w:b/>
                <w:bCs/>
                <w:sz w:val="24"/>
                <w:u w:val="single"/>
              </w:rPr>
              <w:fldChar w:fldCharType="separate"/>
            </w:r>
            <w:bookmarkStart w:id="50" w:name="_Toc8233495"/>
            <w:r w:rsidRPr="004D5CB5">
              <w:rPr>
                <w:rFonts w:ascii="Times New Roman" w:hAnsi="Times New Roman"/>
                <w:b/>
                <w:sz w:val="24"/>
                <w:u w:val="single"/>
              </w:rPr>
              <w:t xml:space="preserve">Cấu tạo </w:t>
            </w:r>
            <w:r w:rsidRPr="004D5CB5">
              <w:rPr>
                <w:rFonts w:ascii="Times New Roman" w:hAnsi="Times New Roman"/>
                <w:b/>
                <w:bCs/>
                <w:sz w:val="24"/>
                <w:u w:val="single"/>
              </w:rPr>
              <w:fldChar w:fldCharType="end"/>
            </w:r>
            <w:r w:rsidRPr="004D5CB5">
              <w:rPr>
                <w:rFonts w:ascii="Times New Roman" w:hAnsi="Times New Roman"/>
                <w:b/>
                <w:sz w:val="24"/>
                <w:u w:val="single"/>
              </w:rPr>
              <w:t xml:space="preserve">và </w:t>
            </w:r>
            <w:hyperlink r:id="rId49" w:anchor="32" w:tgtFrame="_blank" w:history="1">
              <w:r w:rsidRPr="004D5CB5">
                <w:rPr>
                  <w:rFonts w:ascii="Times New Roman" w:hAnsi="Times New Roman"/>
                  <w:b/>
                  <w:sz w:val="24"/>
                  <w:u w:val="single"/>
                </w:rPr>
                <w:t>tính chất vật lí</w:t>
              </w:r>
              <w:bookmarkEnd w:id="50"/>
              <w:r w:rsidRPr="004D5CB5">
                <w:rPr>
                  <w:rFonts w:ascii="Times New Roman" w:hAnsi="Times New Roman"/>
                  <w:b/>
                  <w:sz w:val="24"/>
                  <w:u w:val="single"/>
                </w:rPr>
                <w:t xml:space="preserve"> </w:t>
              </w:r>
            </w:hyperlink>
            <w:r w:rsidRPr="004D5CB5">
              <w:rPr>
                <w:rFonts w:ascii="Times New Roman" w:hAnsi="Times New Roman"/>
                <w:b/>
                <w:sz w:val="24"/>
                <w:u w:val="single"/>
              </w:rPr>
              <w:t xml:space="preserve"> </w:t>
            </w:r>
          </w:p>
          <w:p w14:paraId="654B4FF8"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Công thức phân tử: C</w:t>
            </w:r>
            <w:r w:rsidRPr="00014F4F">
              <w:rPr>
                <w:spacing w:val="4"/>
                <w:kern w:val="16"/>
                <w:sz w:val="24"/>
                <w:szCs w:val="24"/>
                <w:vertAlign w:val="subscript"/>
              </w:rPr>
              <w:t>8</w:t>
            </w:r>
            <w:r w:rsidRPr="00014F4F">
              <w:rPr>
                <w:spacing w:val="4"/>
                <w:kern w:val="16"/>
                <w:sz w:val="24"/>
                <w:szCs w:val="24"/>
              </w:rPr>
              <w:t>H</w:t>
            </w:r>
            <w:r w:rsidRPr="00014F4F">
              <w:rPr>
                <w:spacing w:val="4"/>
                <w:kern w:val="16"/>
                <w:sz w:val="24"/>
                <w:szCs w:val="24"/>
                <w:vertAlign w:val="subscript"/>
              </w:rPr>
              <w:t>8</w:t>
            </w:r>
          </w:p>
          <w:p w14:paraId="1547D25C"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lastRenderedPageBreak/>
              <w:t xml:space="preserve">Công thức cấu tạo: </w:t>
            </w:r>
            <w:r w:rsidRPr="00014F4F">
              <w:rPr>
                <w:sz w:val="24"/>
                <w:szCs w:val="24"/>
              </w:rPr>
              <w:object w:dxaOrig="2880" w:dyaOrig="1200" w14:anchorId="78B58048">
                <v:shape id="_x0000_i1034" type="#_x0000_t75" style="width:110.5pt;height:48pt" o:ole="">
                  <v:imagedata r:id="rId50" o:title=""/>
                </v:shape>
                <o:OLEObject Type="Embed" ProgID="Chemistry4DDraw.v4" ShapeID="_x0000_i1034" DrawAspect="Content" ObjectID="_1694097297" r:id="rId51"/>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CH=CH</w:t>
            </w:r>
            <w:r w:rsidRPr="00014F4F">
              <w:rPr>
                <w:sz w:val="24"/>
                <w:szCs w:val="24"/>
                <w:vertAlign w:val="subscript"/>
              </w:rPr>
              <w:t>2</w:t>
            </w:r>
          </w:p>
          <w:p w14:paraId="207CF0EC" w14:textId="77777777" w:rsidR="0084689E" w:rsidRPr="004D5CB5" w:rsidRDefault="00B9417F" w:rsidP="00014F4F">
            <w:pPr>
              <w:pStyle w:val="Heading2"/>
              <w:numPr>
                <w:ilvl w:val="0"/>
                <w:numId w:val="15"/>
              </w:numPr>
              <w:spacing w:before="120" w:line="288" w:lineRule="auto"/>
              <w:ind w:left="480" w:hanging="480"/>
              <w:jc w:val="both"/>
              <w:rPr>
                <w:rFonts w:ascii="Times New Roman" w:hAnsi="Times New Roman"/>
                <w:b/>
                <w:sz w:val="24"/>
                <w:u w:val="single"/>
              </w:rPr>
            </w:pPr>
            <w:hyperlink r:id="rId52" w:anchor="6" w:tgtFrame="_blank" w:history="1">
              <w:bookmarkStart w:id="51" w:name="_Toc8233496"/>
              <w:r w:rsidR="0084689E" w:rsidRPr="004D5CB5">
                <w:rPr>
                  <w:rFonts w:ascii="Times New Roman" w:hAnsi="Times New Roman"/>
                  <w:b/>
                  <w:sz w:val="24"/>
                  <w:u w:val="single"/>
                </w:rPr>
                <w:t>Tính chất hóa học</w:t>
              </w:r>
              <w:bookmarkEnd w:id="51"/>
              <w:r w:rsidR="0084689E" w:rsidRPr="004D5CB5">
                <w:rPr>
                  <w:rFonts w:ascii="Times New Roman" w:hAnsi="Times New Roman"/>
                  <w:b/>
                  <w:sz w:val="24"/>
                  <w:u w:val="single"/>
                </w:rPr>
                <w:t xml:space="preserve"> </w:t>
              </w:r>
            </w:hyperlink>
            <w:r w:rsidR="0084689E" w:rsidRPr="004D5CB5">
              <w:rPr>
                <w:rFonts w:ascii="Times New Roman" w:hAnsi="Times New Roman"/>
                <w:b/>
                <w:sz w:val="24"/>
                <w:u w:val="single"/>
              </w:rPr>
              <w:t xml:space="preserve"> </w:t>
            </w:r>
          </w:p>
          <w:p w14:paraId="7433530A" w14:textId="77777777" w:rsidR="0084689E" w:rsidRPr="00014F4F" w:rsidRDefault="0084689E" w:rsidP="00014F4F">
            <w:pPr>
              <w:pStyle w:val="Heading3"/>
              <w:ind w:left="480" w:hanging="480"/>
            </w:pPr>
            <w:bookmarkStart w:id="52" w:name="_Toc8233497"/>
            <w:r w:rsidRPr="00014F4F">
              <w:t>2.1. Phản ứng cộng</w:t>
            </w:r>
            <w:bookmarkEnd w:id="52"/>
          </w:p>
          <w:p w14:paraId="7005A782" w14:textId="77777777" w:rsidR="0084689E" w:rsidRPr="00014F4F" w:rsidRDefault="0084689E" w:rsidP="00014F4F">
            <w:pPr>
              <w:pStyle w:val="NormalWeb"/>
              <w:spacing w:before="120" w:beforeAutospacing="0" w:after="0" w:afterAutospacing="0"/>
              <w:jc w:val="both"/>
            </w:pPr>
            <w:r w:rsidRPr="00014F4F">
              <w:t>Phản ứng với dung dịch brom (làm dung dịch brom mất màu)</w:t>
            </w:r>
          </w:p>
          <w:p w14:paraId="53254FBD" w14:textId="77777777" w:rsidR="0084689E" w:rsidRDefault="0084689E" w:rsidP="00014F4F">
            <w:pPr>
              <w:pStyle w:val="NormalWeb"/>
              <w:spacing w:before="120" w:beforeAutospacing="0" w:after="0" w:afterAutospacing="0"/>
              <w:ind w:firstLine="720"/>
              <w:jc w:val="both"/>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Br</w:t>
            </w:r>
            <w:r w:rsidRPr="00014F4F">
              <w:rPr>
                <w:vertAlign w:val="subscript"/>
              </w:rPr>
              <w:t>2</w:t>
            </w:r>
            <w:r w:rsidRPr="00014F4F">
              <w:t xml:space="preserve"> </w:t>
            </w:r>
            <w:r w:rsidRPr="00014F4F">
              <w:sym w:font="Symbol" w:char="F0AE"/>
            </w:r>
            <w:r w:rsidRPr="00014F4F">
              <w:t xml:space="preserve"> </w:t>
            </w:r>
          </w:p>
          <w:p w14:paraId="23F81041" w14:textId="594C6DE8" w:rsidR="0084689E" w:rsidRPr="00014F4F" w:rsidRDefault="0084689E" w:rsidP="00014F4F">
            <w:pPr>
              <w:pStyle w:val="NormalWeb"/>
              <w:spacing w:before="120" w:beforeAutospacing="0" w:after="0" w:afterAutospacing="0"/>
              <w:ind w:firstLine="720"/>
              <w:jc w:val="both"/>
            </w:pPr>
            <w:r>
              <w:t xml:space="preserve">                            </w:t>
            </w:r>
            <w:r w:rsidRPr="00014F4F">
              <w:t>C</w:t>
            </w:r>
            <w:r w:rsidRPr="00014F4F">
              <w:rPr>
                <w:vertAlign w:val="subscript"/>
              </w:rPr>
              <w:t>6</w:t>
            </w:r>
            <w:r w:rsidRPr="00014F4F">
              <w:t>H</w:t>
            </w:r>
            <w:r w:rsidRPr="00014F4F">
              <w:rPr>
                <w:vertAlign w:val="subscript"/>
              </w:rPr>
              <w:t>5</w:t>
            </w:r>
            <w:r w:rsidRPr="00014F4F">
              <w:t>-CH(Br)CH</w:t>
            </w:r>
            <w:r w:rsidRPr="00014F4F">
              <w:rPr>
                <w:vertAlign w:val="subscript"/>
              </w:rPr>
              <w:t>2</w:t>
            </w:r>
            <w:r w:rsidRPr="00014F4F">
              <w:t>Br</w:t>
            </w:r>
          </w:p>
          <w:p w14:paraId="7E9441FC" w14:textId="77777777" w:rsidR="0084689E" w:rsidRPr="00014F4F" w:rsidRDefault="0084689E" w:rsidP="00014F4F">
            <w:pPr>
              <w:pStyle w:val="NormalWeb"/>
              <w:spacing w:before="120" w:beforeAutospacing="0" w:after="0" w:afterAutospacing="0"/>
              <w:jc w:val="both"/>
              <w:rPr>
                <w:rStyle w:val="Strong"/>
                <w:b w:val="0"/>
                <w:iCs/>
              </w:rPr>
            </w:pPr>
            <w:r w:rsidRPr="00014F4F">
              <w:rPr>
                <w:rStyle w:val="Strong"/>
                <w:iCs/>
              </w:rPr>
              <w:t>Phản ứng với hidro</w:t>
            </w:r>
          </w:p>
          <w:p w14:paraId="64213372" w14:textId="77777777" w:rsidR="0084689E" w:rsidRDefault="0084689E" w:rsidP="00014F4F">
            <w:pPr>
              <w:pStyle w:val="NormalWeb"/>
              <w:spacing w:before="120" w:beforeAutospacing="0" w:after="0" w:afterAutospacing="0"/>
              <w:ind w:firstLine="720"/>
              <w:jc w:val="both"/>
              <w:rPr>
                <w:position w:val="-6"/>
              </w:rPr>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H</w:t>
            </w:r>
            <w:r w:rsidRPr="00014F4F">
              <w:rPr>
                <w:vertAlign w:val="subscript"/>
              </w:rPr>
              <w:t>2</w:t>
            </w:r>
            <w:r w:rsidRPr="00014F4F">
              <w:t xml:space="preserve"> </w:t>
            </w:r>
            <w:r w:rsidRPr="00014F4F">
              <w:rPr>
                <w:position w:val="-6"/>
              </w:rPr>
              <w:object w:dxaOrig="960" w:dyaOrig="360" w14:anchorId="669FEE11">
                <v:shape id="_x0000_i1035" type="#_x0000_t75" style="width:48pt;height:18pt" o:ole="">
                  <v:imagedata r:id="rId53" o:title=""/>
                </v:shape>
                <o:OLEObject Type="Embed" ProgID="Equation.DSMT4" ShapeID="_x0000_i1035" DrawAspect="Content" ObjectID="_1694097298" r:id="rId54"/>
              </w:object>
            </w:r>
          </w:p>
          <w:p w14:paraId="18B45F7A" w14:textId="19417293" w:rsidR="0084689E" w:rsidRPr="00014F4F" w:rsidRDefault="0084689E" w:rsidP="00014F4F">
            <w:pPr>
              <w:pStyle w:val="NormalWeb"/>
              <w:spacing w:before="120" w:beforeAutospacing="0" w:after="0" w:afterAutospacing="0"/>
              <w:ind w:firstLine="720"/>
              <w:jc w:val="both"/>
              <w:rPr>
                <w:vertAlign w:val="subscript"/>
              </w:rPr>
            </w:pPr>
            <w:r>
              <w:rPr>
                <w:position w:val="-6"/>
              </w:rPr>
              <w:t xml:space="preserve">                                </w:t>
            </w:r>
            <w:r w:rsidRPr="00014F4F">
              <w:t xml:space="preserve"> C</w:t>
            </w:r>
            <w:r w:rsidRPr="00014F4F">
              <w:rPr>
                <w:vertAlign w:val="subscript"/>
              </w:rPr>
              <w:t>6</w:t>
            </w:r>
            <w:r w:rsidRPr="00014F4F">
              <w:t>H</w:t>
            </w:r>
            <w:r w:rsidRPr="00014F4F">
              <w:rPr>
                <w:vertAlign w:val="subscript"/>
              </w:rPr>
              <w:t>5</w:t>
            </w:r>
            <w:r w:rsidRPr="00014F4F">
              <w:t>-CH</w:t>
            </w:r>
            <w:r w:rsidRPr="00014F4F">
              <w:rPr>
                <w:vertAlign w:val="subscript"/>
              </w:rPr>
              <w:t>2</w:t>
            </w:r>
            <w:r w:rsidRPr="00014F4F">
              <w:t>CH</w:t>
            </w:r>
            <w:r w:rsidRPr="00014F4F">
              <w:rPr>
                <w:vertAlign w:val="subscript"/>
              </w:rPr>
              <w:t>3</w:t>
            </w:r>
          </w:p>
          <w:p w14:paraId="5ABF99C5" w14:textId="77777777" w:rsidR="0084689E" w:rsidRPr="00014F4F" w:rsidRDefault="0084689E" w:rsidP="00014F4F">
            <w:pPr>
              <w:pStyle w:val="Heading3"/>
              <w:ind w:left="480" w:hanging="480"/>
            </w:pPr>
            <w:bookmarkStart w:id="53" w:name="_Toc8233498"/>
            <w:r w:rsidRPr="00014F4F">
              <w:t xml:space="preserve">2.2. </w:t>
            </w:r>
            <w:hyperlink r:id="rId55" w:anchor="d" w:tgtFrame="_blank" w:history="1">
              <w:r w:rsidRPr="00014F4F">
                <w:t>Phản ứng trùng hợp</w:t>
              </w:r>
              <w:bookmarkEnd w:id="53"/>
            </w:hyperlink>
            <w:r w:rsidRPr="00014F4F">
              <w:t xml:space="preserve"> </w:t>
            </w:r>
          </w:p>
          <w:p w14:paraId="6D51DF60" w14:textId="77777777" w:rsidR="0084689E" w:rsidRDefault="0084689E" w:rsidP="004D5CB5">
            <w:pPr>
              <w:pStyle w:val="NormalWeb"/>
              <w:spacing w:before="120" w:beforeAutospacing="0" w:after="0" w:afterAutospacing="0"/>
            </w:pPr>
            <w:r w:rsidRPr="00014F4F">
              <w:rPr>
                <w:noProof/>
              </w:rPr>
              <w:drawing>
                <wp:inline distT="0" distB="0" distL="0" distR="0" wp14:anchorId="20049FB0" wp14:editId="6F92C9BA">
                  <wp:extent cx="2847975" cy="610922"/>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47975" cy="610922"/>
                          </a:xfrm>
                          <a:prstGeom prst="rect">
                            <a:avLst/>
                          </a:prstGeom>
                          <a:noFill/>
                          <a:ln>
                            <a:noFill/>
                          </a:ln>
                        </pic:spPr>
                      </pic:pic>
                    </a:graphicData>
                  </a:graphic>
                </wp:inline>
              </w:drawing>
            </w:r>
            <w:r>
              <w:t xml:space="preserve">                                              </w:t>
            </w:r>
          </w:p>
          <w:p w14:paraId="186E9E95" w14:textId="4B861EB4" w:rsidR="0084689E" w:rsidRPr="00014F4F" w:rsidRDefault="0084689E" w:rsidP="004D5CB5">
            <w:pPr>
              <w:pStyle w:val="NormalWeb"/>
              <w:spacing w:before="120" w:beforeAutospacing="0" w:after="0" w:afterAutospacing="0"/>
              <w:rPr>
                <w:lang w:val="nb-NO"/>
              </w:rPr>
            </w:pPr>
            <w:r>
              <w:t xml:space="preserve">                                                 </w:t>
            </w:r>
            <w:r w:rsidRPr="00014F4F">
              <w:t>(</w:t>
            </w:r>
            <w:hyperlink r:id="rId57" w:anchor="11" w:tgtFrame="_blank" w:history="1">
              <w:r w:rsidRPr="00014F4F">
                <w:rPr>
                  <w:rStyle w:val="Hyperlink"/>
                  <w:rFonts w:eastAsiaTheme="majorEastAsia"/>
                  <w:color w:val="auto"/>
                </w:rPr>
                <w:t>polistiren</w:t>
              </w:r>
            </w:hyperlink>
            <w:r w:rsidRPr="00014F4F">
              <w:t>)</w:t>
            </w:r>
          </w:p>
          <w:p w14:paraId="5B3D4684" w14:textId="3B3713DC" w:rsidR="0084689E" w:rsidRPr="00014F4F" w:rsidRDefault="0084689E"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E470E58" w14:textId="77777777" w:rsidR="0084689E" w:rsidRPr="000A6A3D" w:rsidRDefault="0084689E" w:rsidP="00D116B1">
            <w:pPr>
              <w:jc w:val="both"/>
              <w:rPr>
                <w:lang w:val="nb-NO"/>
              </w:rPr>
            </w:pPr>
          </w:p>
          <w:p w14:paraId="06FE35FE" w14:textId="77777777" w:rsidR="0084689E" w:rsidRPr="000A6A3D" w:rsidRDefault="0084689E" w:rsidP="00D116B1">
            <w:pPr>
              <w:jc w:val="both"/>
              <w:rPr>
                <w:lang w:val="nb-NO"/>
              </w:rPr>
            </w:pPr>
          </w:p>
          <w:p w14:paraId="6169F3AA" w14:textId="77777777" w:rsidR="0084689E" w:rsidRPr="000A6A3D" w:rsidRDefault="0084689E" w:rsidP="00D116B1">
            <w:pPr>
              <w:jc w:val="both"/>
              <w:rPr>
                <w:lang w:val="nb-NO"/>
              </w:rPr>
            </w:pPr>
          </w:p>
          <w:p w14:paraId="79F8A5FE" w14:textId="77777777" w:rsidR="0084689E" w:rsidRDefault="0084689E" w:rsidP="00D116B1">
            <w:pPr>
              <w:jc w:val="both"/>
              <w:rPr>
                <w:lang w:val="nb-NO"/>
              </w:rPr>
            </w:pPr>
            <w:r w:rsidRPr="000A6A3D">
              <w:rPr>
                <w:lang w:val="nb-NO"/>
              </w:rPr>
              <w:t xml:space="preserve">GV </w:t>
            </w:r>
            <w:r>
              <w:rPr>
                <w:lang w:val="nb-NO"/>
              </w:rPr>
              <w:t>giới thiệu công thức chung, CTCT của benzen.</w:t>
            </w:r>
          </w:p>
          <w:p w14:paraId="608B9F51" w14:textId="259FDE87" w:rsidR="0084689E" w:rsidRPr="000A6A3D" w:rsidRDefault="001A43D3" w:rsidP="00D116B1">
            <w:pPr>
              <w:jc w:val="both"/>
              <w:rPr>
                <w:lang w:val="nb-NO"/>
              </w:rPr>
            </w:pPr>
            <w:r>
              <w:rPr>
                <w:lang w:val="nb-NO"/>
              </w:rPr>
              <w:t xml:space="preserve">GV hướng dẫn cách viết CTCT </w:t>
            </w:r>
            <w:r w:rsidR="0084689E">
              <w:rPr>
                <w:lang w:val="nb-NO"/>
              </w:rPr>
              <w:t>và gọi tên các đồng phân</w:t>
            </w:r>
            <w:r>
              <w:rPr>
                <w:lang w:val="nb-NO"/>
              </w:rPr>
              <w:t xml:space="preserve"> của đồng đẳng benzen</w:t>
            </w:r>
            <w:r w:rsidR="0084689E">
              <w:rPr>
                <w:lang w:val="nb-NO"/>
              </w:rPr>
              <w:t xml:space="preserve"> .</w:t>
            </w:r>
          </w:p>
          <w:p w14:paraId="676BC416" w14:textId="77777777" w:rsidR="0084689E" w:rsidRPr="000A6A3D" w:rsidRDefault="0084689E" w:rsidP="00D116B1">
            <w:pPr>
              <w:jc w:val="both"/>
              <w:rPr>
                <w:lang w:val="nb-NO"/>
              </w:rPr>
            </w:pPr>
          </w:p>
          <w:p w14:paraId="2C4E5BC8" w14:textId="77777777" w:rsidR="0084689E" w:rsidRPr="000A6A3D" w:rsidRDefault="0084689E" w:rsidP="00D116B1">
            <w:pPr>
              <w:jc w:val="both"/>
              <w:rPr>
                <w:lang w:val="de-DE"/>
              </w:rPr>
            </w:pPr>
          </w:p>
          <w:p w14:paraId="5523CEB0" w14:textId="77777777" w:rsidR="0084689E" w:rsidRPr="000A6A3D" w:rsidRDefault="0084689E" w:rsidP="00D116B1">
            <w:pPr>
              <w:jc w:val="both"/>
              <w:rPr>
                <w:lang w:val="de-DE"/>
              </w:rPr>
            </w:pPr>
          </w:p>
          <w:p w14:paraId="59BD1745" w14:textId="77777777" w:rsidR="0084689E" w:rsidRDefault="0084689E" w:rsidP="00D116B1">
            <w:pPr>
              <w:jc w:val="both"/>
              <w:rPr>
                <w:lang w:val="de-DE"/>
              </w:rPr>
            </w:pPr>
          </w:p>
          <w:p w14:paraId="35F05ECB" w14:textId="77777777" w:rsidR="001A43D3" w:rsidRDefault="001A43D3" w:rsidP="00D116B1">
            <w:pPr>
              <w:jc w:val="both"/>
              <w:rPr>
                <w:lang w:val="de-DE"/>
              </w:rPr>
            </w:pPr>
          </w:p>
          <w:p w14:paraId="61715734" w14:textId="77777777" w:rsidR="001A43D3" w:rsidRPr="000A6A3D" w:rsidRDefault="001A43D3" w:rsidP="00D116B1">
            <w:pPr>
              <w:jc w:val="both"/>
              <w:rPr>
                <w:lang w:val="de-DE"/>
              </w:rPr>
            </w:pPr>
          </w:p>
          <w:p w14:paraId="46328A08" w14:textId="77777777" w:rsidR="0084689E" w:rsidRDefault="0084689E" w:rsidP="00D116B1">
            <w:pPr>
              <w:jc w:val="both"/>
              <w:rPr>
                <w:lang w:val="de-DE"/>
              </w:rPr>
            </w:pPr>
            <w:r>
              <w:rPr>
                <w:lang w:val="de-DE"/>
              </w:rPr>
              <w:lastRenderedPageBreak/>
              <w:t>GV nêu câu hỏi</w:t>
            </w:r>
          </w:p>
          <w:p w14:paraId="1BE63830" w14:textId="77777777" w:rsidR="0084689E" w:rsidRDefault="0084689E" w:rsidP="00D116B1">
            <w:pPr>
              <w:jc w:val="both"/>
              <w:rPr>
                <w:lang w:val="de-DE"/>
              </w:rPr>
            </w:pPr>
          </w:p>
          <w:p w14:paraId="6A0656C3" w14:textId="77777777" w:rsidR="0084689E" w:rsidRDefault="0084689E" w:rsidP="00D116B1">
            <w:pPr>
              <w:ind w:right="51"/>
              <w:jc w:val="both"/>
              <w:rPr>
                <w:lang w:val="nb-NO"/>
              </w:rPr>
            </w:pPr>
          </w:p>
          <w:p w14:paraId="103B6211" w14:textId="77777777" w:rsidR="0084689E" w:rsidRDefault="0084689E" w:rsidP="00D116B1">
            <w:pPr>
              <w:ind w:right="51"/>
              <w:jc w:val="both"/>
              <w:rPr>
                <w:lang w:val="nb-NO"/>
              </w:rPr>
            </w:pPr>
          </w:p>
          <w:p w14:paraId="2FA6E45E" w14:textId="77777777" w:rsidR="0084689E" w:rsidRDefault="0084689E" w:rsidP="00D116B1">
            <w:pPr>
              <w:jc w:val="both"/>
              <w:rPr>
                <w:lang w:val="nb-NO"/>
              </w:rPr>
            </w:pPr>
          </w:p>
          <w:p w14:paraId="3093BDEB" w14:textId="1E9E18E4" w:rsidR="0084689E" w:rsidRPr="000A6A3D" w:rsidRDefault="0084689E" w:rsidP="00D116B1">
            <w:pPr>
              <w:jc w:val="both"/>
              <w:rPr>
                <w:lang w:val="nb-NO"/>
              </w:rPr>
            </w:pPr>
            <w:r>
              <w:rPr>
                <w:lang w:val="nb-NO"/>
              </w:rPr>
              <w:t xml:space="preserve">GV hướng dẫn cách viết phương trình phản ứng thế </w:t>
            </w:r>
            <w:r w:rsidR="001A43D3">
              <w:rPr>
                <w:lang w:val="nb-NO"/>
              </w:rPr>
              <w:t>nguyên tử H</w:t>
            </w:r>
            <w:r>
              <w:rPr>
                <w:lang w:val="nb-NO"/>
              </w:rPr>
              <w:t xml:space="preserve">, phản ứng </w:t>
            </w:r>
            <w:r w:rsidR="00B56DB3">
              <w:rPr>
                <w:lang w:val="nb-NO"/>
              </w:rPr>
              <w:t>nitro hóa</w:t>
            </w:r>
            <w:r>
              <w:rPr>
                <w:lang w:val="nb-NO"/>
              </w:rPr>
              <w:t>.</w:t>
            </w:r>
          </w:p>
          <w:p w14:paraId="2EE9BD0F" w14:textId="77777777" w:rsidR="0084689E" w:rsidRPr="000A6A3D" w:rsidRDefault="0084689E" w:rsidP="00D116B1">
            <w:pPr>
              <w:jc w:val="both"/>
              <w:rPr>
                <w:lang w:val="nb-NO"/>
              </w:rPr>
            </w:pPr>
          </w:p>
          <w:p w14:paraId="5806B660" w14:textId="77777777" w:rsidR="0084689E" w:rsidRPr="000A6A3D" w:rsidRDefault="0084689E" w:rsidP="00D116B1">
            <w:pPr>
              <w:jc w:val="both"/>
              <w:rPr>
                <w:lang w:val="nb-NO"/>
              </w:rPr>
            </w:pPr>
          </w:p>
          <w:p w14:paraId="148F571F" w14:textId="77777777" w:rsidR="0084689E" w:rsidRDefault="0084689E" w:rsidP="00D116B1">
            <w:pPr>
              <w:jc w:val="both"/>
              <w:rPr>
                <w:lang w:val="de-DE"/>
              </w:rPr>
            </w:pPr>
          </w:p>
          <w:p w14:paraId="5A0DF65C" w14:textId="77777777" w:rsidR="0084689E" w:rsidRDefault="0084689E" w:rsidP="00D116B1">
            <w:pPr>
              <w:jc w:val="both"/>
              <w:rPr>
                <w:lang w:val="de-DE"/>
              </w:rPr>
            </w:pPr>
          </w:p>
          <w:p w14:paraId="64B106CE" w14:textId="77777777" w:rsidR="0084689E" w:rsidRDefault="0084689E" w:rsidP="00D116B1">
            <w:pPr>
              <w:jc w:val="both"/>
              <w:rPr>
                <w:lang w:val="de-DE"/>
              </w:rPr>
            </w:pPr>
          </w:p>
          <w:p w14:paraId="765EEF70" w14:textId="77777777" w:rsidR="0084689E" w:rsidRDefault="0084689E" w:rsidP="00D116B1">
            <w:pPr>
              <w:jc w:val="both"/>
              <w:rPr>
                <w:lang w:val="de-DE"/>
              </w:rPr>
            </w:pPr>
          </w:p>
          <w:p w14:paraId="1AF1943E" w14:textId="77777777" w:rsidR="00B56DB3" w:rsidRDefault="00B56DB3" w:rsidP="00D116B1">
            <w:pPr>
              <w:jc w:val="both"/>
              <w:rPr>
                <w:lang w:val="nb-NO"/>
              </w:rPr>
            </w:pPr>
          </w:p>
          <w:p w14:paraId="40D0CA2B" w14:textId="77777777" w:rsidR="00B56DB3" w:rsidRDefault="00B56DB3" w:rsidP="00D116B1">
            <w:pPr>
              <w:jc w:val="both"/>
              <w:rPr>
                <w:lang w:val="nb-NO"/>
              </w:rPr>
            </w:pPr>
          </w:p>
          <w:p w14:paraId="24E89D94" w14:textId="77777777" w:rsidR="00B56DB3" w:rsidRDefault="00B56DB3" w:rsidP="00D116B1">
            <w:pPr>
              <w:jc w:val="both"/>
              <w:rPr>
                <w:lang w:val="nb-NO"/>
              </w:rPr>
            </w:pPr>
          </w:p>
          <w:p w14:paraId="0AF1F4F6" w14:textId="77777777" w:rsidR="00B56DB3" w:rsidRDefault="00B56DB3" w:rsidP="00D116B1">
            <w:pPr>
              <w:jc w:val="both"/>
              <w:rPr>
                <w:lang w:val="nb-NO"/>
              </w:rPr>
            </w:pPr>
          </w:p>
          <w:p w14:paraId="7F4F2BB3" w14:textId="77777777" w:rsidR="00B56DB3" w:rsidRDefault="00B56DB3" w:rsidP="00D116B1">
            <w:pPr>
              <w:jc w:val="both"/>
              <w:rPr>
                <w:lang w:val="nb-NO"/>
              </w:rPr>
            </w:pPr>
          </w:p>
          <w:p w14:paraId="47A76983" w14:textId="77777777" w:rsidR="00B56DB3" w:rsidRDefault="00B56DB3" w:rsidP="00D116B1">
            <w:pPr>
              <w:jc w:val="both"/>
              <w:rPr>
                <w:lang w:val="nb-NO"/>
              </w:rPr>
            </w:pPr>
          </w:p>
          <w:p w14:paraId="33149D64" w14:textId="0AD711BB" w:rsidR="0084689E" w:rsidRDefault="00B56DB3" w:rsidP="00D116B1">
            <w:pPr>
              <w:jc w:val="both"/>
              <w:rPr>
                <w:lang w:val="de-DE"/>
              </w:rPr>
            </w:pPr>
            <w:r>
              <w:rPr>
                <w:lang w:val="nb-NO"/>
              </w:rPr>
              <w:t>GV hướng dẫn cách viết phương trình phản ứng cộng, phản ứng oxi hóa</w:t>
            </w:r>
          </w:p>
          <w:p w14:paraId="38E6C8FD" w14:textId="77777777" w:rsidR="0084689E" w:rsidRDefault="0084689E" w:rsidP="00D116B1">
            <w:pPr>
              <w:jc w:val="both"/>
              <w:rPr>
                <w:lang w:val="de-DE"/>
              </w:rPr>
            </w:pPr>
          </w:p>
          <w:p w14:paraId="08B96C94" w14:textId="77777777" w:rsidR="0084689E" w:rsidRDefault="0084689E" w:rsidP="00D116B1">
            <w:pPr>
              <w:jc w:val="both"/>
              <w:rPr>
                <w:lang w:val="de-DE"/>
              </w:rPr>
            </w:pPr>
          </w:p>
          <w:p w14:paraId="7C24F67B" w14:textId="77777777" w:rsidR="00B56DB3" w:rsidRDefault="00B56DB3" w:rsidP="00D116B1">
            <w:pPr>
              <w:jc w:val="both"/>
              <w:rPr>
                <w:lang w:val="de-DE"/>
              </w:rPr>
            </w:pPr>
          </w:p>
          <w:p w14:paraId="3110C3BF" w14:textId="77777777" w:rsidR="00B56DB3" w:rsidRDefault="00B56DB3" w:rsidP="00D116B1">
            <w:pPr>
              <w:jc w:val="both"/>
              <w:rPr>
                <w:lang w:val="de-DE"/>
              </w:rPr>
            </w:pPr>
          </w:p>
          <w:p w14:paraId="6B3241FD" w14:textId="77777777" w:rsidR="00B56DB3" w:rsidRDefault="00B56DB3" w:rsidP="00D116B1">
            <w:pPr>
              <w:jc w:val="both"/>
              <w:rPr>
                <w:lang w:val="de-DE"/>
              </w:rPr>
            </w:pPr>
          </w:p>
          <w:p w14:paraId="021A6B51" w14:textId="77777777" w:rsidR="00B56DB3" w:rsidRDefault="00B56DB3" w:rsidP="00D116B1">
            <w:pPr>
              <w:jc w:val="both"/>
              <w:rPr>
                <w:lang w:val="de-DE"/>
              </w:rPr>
            </w:pPr>
          </w:p>
          <w:p w14:paraId="4A93C530" w14:textId="77777777" w:rsidR="00B56DB3" w:rsidRDefault="00B56DB3" w:rsidP="00D116B1">
            <w:pPr>
              <w:jc w:val="both"/>
              <w:rPr>
                <w:lang w:val="de-DE"/>
              </w:rPr>
            </w:pPr>
          </w:p>
          <w:p w14:paraId="22009636" w14:textId="77777777" w:rsidR="00B56DB3" w:rsidRDefault="00B56DB3" w:rsidP="00D116B1">
            <w:pPr>
              <w:jc w:val="both"/>
              <w:rPr>
                <w:lang w:val="de-DE"/>
              </w:rPr>
            </w:pPr>
          </w:p>
          <w:p w14:paraId="0B8F62F2" w14:textId="77777777" w:rsidR="00B56DB3" w:rsidRDefault="00B56DB3" w:rsidP="00D116B1">
            <w:pPr>
              <w:jc w:val="both"/>
              <w:rPr>
                <w:lang w:val="de-DE"/>
              </w:rPr>
            </w:pPr>
          </w:p>
          <w:p w14:paraId="16D3A2C7" w14:textId="77777777" w:rsidR="00B56DB3" w:rsidRDefault="00B56DB3" w:rsidP="00D116B1">
            <w:pPr>
              <w:jc w:val="both"/>
              <w:rPr>
                <w:lang w:val="de-DE"/>
              </w:rPr>
            </w:pPr>
          </w:p>
          <w:p w14:paraId="50185CFF" w14:textId="77777777" w:rsidR="00B56DB3" w:rsidRDefault="00B56DB3" w:rsidP="00D116B1">
            <w:pPr>
              <w:jc w:val="both"/>
              <w:rPr>
                <w:lang w:val="de-DE"/>
              </w:rPr>
            </w:pPr>
          </w:p>
          <w:p w14:paraId="51B47F06" w14:textId="77777777" w:rsidR="00B56DB3" w:rsidRDefault="00B56DB3" w:rsidP="00D116B1">
            <w:pPr>
              <w:jc w:val="both"/>
              <w:rPr>
                <w:lang w:val="de-DE"/>
              </w:rPr>
            </w:pPr>
          </w:p>
          <w:p w14:paraId="1479E199" w14:textId="77777777" w:rsidR="00B56DB3" w:rsidRDefault="00B56DB3" w:rsidP="00D116B1">
            <w:pPr>
              <w:jc w:val="both"/>
              <w:rPr>
                <w:lang w:val="de-DE"/>
              </w:rPr>
            </w:pPr>
          </w:p>
          <w:p w14:paraId="22D06AF3" w14:textId="77777777" w:rsidR="00B56DB3" w:rsidRDefault="00B56DB3" w:rsidP="00D116B1">
            <w:pPr>
              <w:jc w:val="both"/>
              <w:rPr>
                <w:lang w:val="de-DE"/>
              </w:rPr>
            </w:pPr>
          </w:p>
          <w:p w14:paraId="30A3A0E1" w14:textId="77777777" w:rsidR="00B56DB3" w:rsidRDefault="00B56DB3" w:rsidP="00D116B1">
            <w:pPr>
              <w:jc w:val="both"/>
              <w:rPr>
                <w:lang w:val="de-DE"/>
              </w:rPr>
            </w:pPr>
          </w:p>
          <w:p w14:paraId="105F9ED9" w14:textId="77777777" w:rsidR="00B56DB3" w:rsidRDefault="00B56DB3" w:rsidP="00D116B1">
            <w:pPr>
              <w:jc w:val="both"/>
              <w:rPr>
                <w:lang w:val="de-DE"/>
              </w:rPr>
            </w:pPr>
          </w:p>
          <w:p w14:paraId="3F5DACC5" w14:textId="77777777" w:rsidR="00B56DB3" w:rsidRDefault="00B56DB3" w:rsidP="00D116B1">
            <w:pPr>
              <w:jc w:val="both"/>
              <w:rPr>
                <w:lang w:val="de-DE"/>
              </w:rPr>
            </w:pPr>
          </w:p>
          <w:p w14:paraId="07B9D56A" w14:textId="77777777" w:rsidR="00B56DB3" w:rsidRDefault="00B56DB3" w:rsidP="00D116B1">
            <w:pPr>
              <w:jc w:val="both"/>
              <w:rPr>
                <w:lang w:val="de-DE"/>
              </w:rPr>
            </w:pPr>
          </w:p>
          <w:p w14:paraId="7F3D00CC" w14:textId="77777777" w:rsidR="00B56DB3" w:rsidRDefault="00B56DB3" w:rsidP="00D116B1">
            <w:pPr>
              <w:jc w:val="both"/>
              <w:rPr>
                <w:lang w:val="de-DE"/>
              </w:rPr>
            </w:pPr>
          </w:p>
          <w:p w14:paraId="062B8313" w14:textId="77777777" w:rsidR="0084689E" w:rsidRDefault="0084689E" w:rsidP="00D116B1">
            <w:pPr>
              <w:jc w:val="both"/>
              <w:rPr>
                <w:lang w:val="de-DE"/>
              </w:rPr>
            </w:pPr>
            <w:r>
              <w:rPr>
                <w:lang w:val="de-DE"/>
              </w:rPr>
              <w:t>GV nêu câu hỏi</w:t>
            </w:r>
            <w:r w:rsidR="00B56DB3">
              <w:rPr>
                <w:lang w:val="de-DE"/>
              </w:rPr>
              <w:t>.</w:t>
            </w:r>
          </w:p>
          <w:p w14:paraId="751EFE40" w14:textId="77777777" w:rsidR="00B56DB3" w:rsidRDefault="00B56DB3" w:rsidP="00D116B1">
            <w:pPr>
              <w:jc w:val="both"/>
              <w:rPr>
                <w:lang w:val="de-DE"/>
              </w:rPr>
            </w:pPr>
          </w:p>
          <w:p w14:paraId="410CD06A" w14:textId="77777777" w:rsidR="00B56DB3" w:rsidRDefault="00B56DB3" w:rsidP="00D116B1">
            <w:pPr>
              <w:jc w:val="both"/>
              <w:rPr>
                <w:lang w:val="de-DE"/>
              </w:rPr>
            </w:pPr>
          </w:p>
          <w:p w14:paraId="721FF7D8" w14:textId="324194B3" w:rsidR="00B56DB3" w:rsidRPr="000A6A3D" w:rsidRDefault="00B56DB3" w:rsidP="00D116B1">
            <w:pPr>
              <w:jc w:val="both"/>
              <w:rPr>
                <w:lang w:val="nb-NO"/>
              </w:rPr>
            </w:pPr>
            <w:r w:rsidRPr="000A6A3D">
              <w:rPr>
                <w:lang w:val="nb-NO"/>
              </w:rPr>
              <w:t xml:space="preserve">GV </w:t>
            </w:r>
            <w:r>
              <w:rPr>
                <w:lang w:val="nb-NO"/>
              </w:rPr>
              <w:t xml:space="preserve">giới thiệu </w:t>
            </w:r>
            <w:r w:rsidR="00063802">
              <w:rPr>
                <w:lang w:val="nb-NO"/>
              </w:rPr>
              <w:t>cấu tạo, tính chất vật lí Stiren</w:t>
            </w:r>
          </w:p>
          <w:p w14:paraId="4F741579" w14:textId="77777777" w:rsidR="00B56DB3" w:rsidRPr="000A6A3D" w:rsidRDefault="00B56DB3" w:rsidP="00D116B1">
            <w:pPr>
              <w:jc w:val="both"/>
              <w:rPr>
                <w:lang w:val="nb-NO"/>
              </w:rPr>
            </w:pPr>
          </w:p>
          <w:p w14:paraId="3368B479" w14:textId="77777777" w:rsidR="00B56DB3" w:rsidRPr="000A6A3D" w:rsidRDefault="00B56DB3" w:rsidP="00D116B1">
            <w:pPr>
              <w:jc w:val="both"/>
              <w:rPr>
                <w:lang w:val="de-DE"/>
              </w:rPr>
            </w:pPr>
          </w:p>
          <w:p w14:paraId="52E066EA" w14:textId="77777777" w:rsidR="00B56DB3" w:rsidRPr="000A6A3D" w:rsidRDefault="00B56DB3" w:rsidP="00D116B1">
            <w:pPr>
              <w:jc w:val="both"/>
              <w:rPr>
                <w:lang w:val="de-DE"/>
              </w:rPr>
            </w:pPr>
          </w:p>
          <w:p w14:paraId="05D8FA80" w14:textId="77777777" w:rsidR="00B56DB3" w:rsidRDefault="00B56DB3" w:rsidP="00D116B1">
            <w:pPr>
              <w:jc w:val="both"/>
              <w:rPr>
                <w:lang w:val="de-DE"/>
              </w:rPr>
            </w:pPr>
          </w:p>
          <w:p w14:paraId="700EABA8" w14:textId="77777777" w:rsidR="00B56DB3" w:rsidRDefault="00B56DB3" w:rsidP="00D116B1">
            <w:pPr>
              <w:jc w:val="both"/>
              <w:rPr>
                <w:lang w:val="de-DE"/>
              </w:rPr>
            </w:pPr>
          </w:p>
          <w:p w14:paraId="7DDC3DD8" w14:textId="77777777" w:rsidR="00B56DB3" w:rsidRPr="000A6A3D" w:rsidRDefault="00B56DB3" w:rsidP="00D116B1">
            <w:pPr>
              <w:jc w:val="both"/>
              <w:rPr>
                <w:lang w:val="de-DE"/>
              </w:rPr>
            </w:pPr>
          </w:p>
          <w:p w14:paraId="18F2524C" w14:textId="77777777" w:rsidR="00063802" w:rsidRDefault="00063802" w:rsidP="00D116B1">
            <w:pPr>
              <w:jc w:val="both"/>
              <w:rPr>
                <w:lang w:val="nb-NO"/>
              </w:rPr>
            </w:pPr>
          </w:p>
          <w:p w14:paraId="5EEA4230" w14:textId="7D8033C8" w:rsidR="00B56DB3" w:rsidRPr="000A6A3D" w:rsidRDefault="00B56DB3" w:rsidP="00D116B1">
            <w:pPr>
              <w:jc w:val="both"/>
              <w:rPr>
                <w:lang w:val="nb-NO"/>
              </w:rPr>
            </w:pPr>
            <w:r>
              <w:rPr>
                <w:lang w:val="nb-NO"/>
              </w:rPr>
              <w:t xml:space="preserve">GV hướng dẫn cách viết phương trình phản ứng </w:t>
            </w:r>
            <w:r w:rsidR="00063802">
              <w:rPr>
                <w:lang w:val="nb-NO"/>
              </w:rPr>
              <w:t>cộng</w:t>
            </w:r>
            <w:r>
              <w:rPr>
                <w:lang w:val="nb-NO"/>
              </w:rPr>
              <w:t xml:space="preserve">, phản ứng </w:t>
            </w:r>
            <w:r w:rsidR="00063802">
              <w:rPr>
                <w:lang w:val="nb-NO"/>
              </w:rPr>
              <w:t>trùng hợp</w:t>
            </w:r>
            <w:r>
              <w:rPr>
                <w:lang w:val="nb-NO"/>
              </w:rPr>
              <w:t>.</w:t>
            </w:r>
          </w:p>
          <w:p w14:paraId="3EA89D79" w14:textId="5181C894" w:rsidR="00B56DB3" w:rsidRPr="000A6A3D" w:rsidRDefault="00B56DB3"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F8C794" w14:textId="77777777" w:rsidR="0084689E" w:rsidRPr="000A6A3D" w:rsidRDefault="0084689E" w:rsidP="00D116B1">
            <w:pPr>
              <w:jc w:val="both"/>
              <w:rPr>
                <w:lang w:val="nb-NO"/>
              </w:rPr>
            </w:pPr>
          </w:p>
          <w:p w14:paraId="350D7599" w14:textId="77777777" w:rsidR="0084689E" w:rsidRPr="000A6A3D" w:rsidRDefault="0084689E" w:rsidP="00D116B1">
            <w:pPr>
              <w:jc w:val="both"/>
              <w:rPr>
                <w:lang w:val="nb-NO"/>
              </w:rPr>
            </w:pPr>
          </w:p>
          <w:p w14:paraId="606539BC" w14:textId="77777777" w:rsidR="0084689E" w:rsidRPr="000A6A3D" w:rsidRDefault="0084689E" w:rsidP="00D116B1">
            <w:pPr>
              <w:jc w:val="both"/>
              <w:rPr>
                <w:lang w:val="nb-NO"/>
              </w:rPr>
            </w:pPr>
          </w:p>
          <w:p w14:paraId="2664C242" w14:textId="77777777" w:rsidR="0084689E" w:rsidRPr="000A6A3D" w:rsidRDefault="0084689E" w:rsidP="00D116B1">
            <w:pPr>
              <w:jc w:val="both"/>
              <w:rPr>
                <w:lang w:val="nb-NO"/>
              </w:rPr>
            </w:pPr>
            <w:r w:rsidRPr="000A6A3D">
              <w:rPr>
                <w:lang w:val="nb-NO"/>
              </w:rPr>
              <w:t>HS theo dõi, ghi bài.</w:t>
            </w:r>
          </w:p>
          <w:p w14:paraId="027D131B" w14:textId="77777777" w:rsidR="0084689E" w:rsidRPr="000A6A3D" w:rsidRDefault="0084689E" w:rsidP="00D116B1">
            <w:pPr>
              <w:jc w:val="both"/>
              <w:rPr>
                <w:lang w:val="nb-NO"/>
              </w:rPr>
            </w:pPr>
          </w:p>
          <w:p w14:paraId="583A34D1" w14:textId="71F0977C" w:rsidR="0084689E" w:rsidRPr="000A6A3D" w:rsidRDefault="001A43D3" w:rsidP="00D116B1">
            <w:pPr>
              <w:jc w:val="both"/>
              <w:rPr>
                <w:lang w:val="nb-NO"/>
              </w:rPr>
            </w:pPr>
            <w:r w:rsidRPr="000A6A3D">
              <w:rPr>
                <w:lang w:val="nb-NO"/>
              </w:rPr>
              <w:t>HS theo dõi, ghi bài</w:t>
            </w:r>
            <w:r>
              <w:rPr>
                <w:lang w:val="nb-NO"/>
              </w:rPr>
              <w:t>,</w:t>
            </w:r>
            <w:r w:rsidR="0084689E">
              <w:rPr>
                <w:lang w:val="nb-NO"/>
              </w:rPr>
              <w:t xml:space="preserve"> làm bài luyện tập</w:t>
            </w:r>
          </w:p>
          <w:p w14:paraId="4C0909C5" w14:textId="77777777" w:rsidR="0084689E" w:rsidRPr="000A6A3D" w:rsidRDefault="0084689E" w:rsidP="00D116B1">
            <w:pPr>
              <w:jc w:val="both"/>
              <w:rPr>
                <w:lang w:val="nb-NO"/>
              </w:rPr>
            </w:pPr>
          </w:p>
          <w:p w14:paraId="11C8AE39" w14:textId="77777777" w:rsidR="0084689E" w:rsidRPr="000A6A3D" w:rsidRDefault="0084689E" w:rsidP="00D116B1">
            <w:pPr>
              <w:jc w:val="both"/>
              <w:rPr>
                <w:lang w:val="nb-NO"/>
              </w:rPr>
            </w:pPr>
          </w:p>
          <w:p w14:paraId="5AD08A83" w14:textId="77777777" w:rsidR="0084689E" w:rsidRPr="000A6A3D" w:rsidRDefault="0084689E" w:rsidP="00D116B1">
            <w:pPr>
              <w:jc w:val="both"/>
              <w:rPr>
                <w:lang w:val="nb-NO"/>
              </w:rPr>
            </w:pPr>
          </w:p>
          <w:p w14:paraId="0D5E9A36" w14:textId="77777777" w:rsidR="0084689E" w:rsidRDefault="0084689E" w:rsidP="00D116B1">
            <w:pPr>
              <w:jc w:val="both"/>
              <w:rPr>
                <w:lang w:val="nb-NO"/>
              </w:rPr>
            </w:pPr>
          </w:p>
          <w:p w14:paraId="542B4E57" w14:textId="77777777" w:rsidR="001A43D3" w:rsidRDefault="001A43D3" w:rsidP="00D116B1">
            <w:pPr>
              <w:jc w:val="both"/>
              <w:rPr>
                <w:lang w:val="nb-NO"/>
              </w:rPr>
            </w:pPr>
          </w:p>
          <w:p w14:paraId="1C694164" w14:textId="77777777" w:rsidR="001A43D3" w:rsidRDefault="001A43D3" w:rsidP="00D116B1">
            <w:pPr>
              <w:jc w:val="both"/>
              <w:rPr>
                <w:lang w:val="nb-NO"/>
              </w:rPr>
            </w:pPr>
          </w:p>
          <w:p w14:paraId="0CFE4E61" w14:textId="77777777" w:rsidR="001A43D3" w:rsidRPr="000A6A3D" w:rsidRDefault="001A43D3" w:rsidP="00D116B1">
            <w:pPr>
              <w:jc w:val="both"/>
              <w:rPr>
                <w:lang w:val="nb-NO"/>
              </w:rPr>
            </w:pPr>
          </w:p>
          <w:p w14:paraId="014EBC33" w14:textId="77777777" w:rsidR="0084689E" w:rsidRDefault="0084689E" w:rsidP="00D116B1">
            <w:pPr>
              <w:jc w:val="both"/>
              <w:rPr>
                <w:lang w:val="nb-NO"/>
              </w:rPr>
            </w:pPr>
          </w:p>
          <w:p w14:paraId="449694F1" w14:textId="77777777" w:rsidR="0084689E" w:rsidRDefault="0084689E" w:rsidP="00D116B1">
            <w:pPr>
              <w:spacing w:line="276" w:lineRule="auto"/>
              <w:jc w:val="both"/>
              <w:rPr>
                <w:lang w:val="nb-NO"/>
              </w:rPr>
            </w:pPr>
            <w:r>
              <w:rPr>
                <w:lang w:val="nb-NO"/>
              </w:rPr>
              <w:lastRenderedPageBreak/>
              <w:t>HS trả lời, ghi bài.</w:t>
            </w:r>
          </w:p>
          <w:p w14:paraId="5FDCC607" w14:textId="77777777" w:rsidR="0084689E" w:rsidRDefault="0084689E" w:rsidP="00D116B1">
            <w:pPr>
              <w:jc w:val="both"/>
              <w:rPr>
                <w:lang w:val="nb-NO"/>
              </w:rPr>
            </w:pPr>
          </w:p>
          <w:p w14:paraId="33A5F61A" w14:textId="77777777" w:rsidR="0084689E" w:rsidRDefault="0084689E" w:rsidP="00D116B1">
            <w:pPr>
              <w:jc w:val="both"/>
              <w:rPr>
                <w:lang w:val="nb-NO"/>
              </w:rPr>
            </w:pPr>
          </w:p>
          <w:p w14:paraId="00DF0B15" w14:textId="77777777" w:rsidR="0084689E" w:rsidRDefault="0084689E" w:rsidP="00D116B1">
            <w:pPr>
              <w:jc w:val="both"/>
              <w:rPr>
                <w:lang w:val="nb-NO"/>
              </w:rPr>
            </w:pPr>
          </w:p>
          <w:p w14:paraId="322D9D20" w14:textId="77777777" w:rsidR="00B56DB3" w:rsidRDefault="00B56DB3" w:rsidP="00D116B1">
            <w:pPr>
              <w:jc w:val="both"/>
              <w:rPr>
                <w:lang w:val="nb-NO"/>
              </w:rPr>
            </w:pPr>
          </w:p>
          <w:p w14:paraId="07B8CA9F" w14:textId="77777777" w:rsidR="0084689E" w:rsidRPr="000A6A3D" w:rsidRDefault="0084689E" w:rsidP="00D116B1">
            <w:pPr>
              <w:jc w:val="both"/>
              <w:rPr>
                <w:lang w:val="nb-NO"/>
              </w:rPr>
            </w:pPr>
            <w:r w:rsidRPr="000A6A3D">
              <w:rPr>
                <w:lang w:val="nb-NO"/>
              </w:rPr>
              <w:t xml:space="preserve">HS theo dõi, ghi bài </w:t>
            </w:r>
          </w:p>
          <w:p w14:paraId="5741ECC2" w14:textId="77777777" w:rsidR="0084689E" w:rsidRPr="000A6A3D" w:rsidRDefault="0084689E" w:rsidP="00D116B1">
            <w:pPr>
              <w:jc w:val="both"/>
              <w:rPr>
                <w:lang w:val="nb-NO"/>
              </w:rPr>
            </w:pPr>
          </w:p>
          <w:p w14:paraId="1724C042" w14:textId="77777777" w:rsidR="0084689E" w:rsidRPr="000A6A3D" w:rsidRDefault="0084689E" w:rsidP="00D116B1">
            <w:pPr>
              <w:jc w:val="both"/>
              <w:rPr>
                <w:lang w:val="nb-NO"/>
              </w:rPr>
            </w:pPr>
            <w:r>
              <w:rPr>
                <w:lang w:val="nb-NO"/>
              </w:rPr>
              <w:t>HS làm bài luyện tập</w:t>
            </w:r>
          </w:p>
          <w:p w14:paraId="77F063D0" w14:textId="77777777" w:rsidR="0084689E" w:rsidRPr="000A6A3D" w:rsidRDefault="0084689E" w:rsidP="00D116B1">
            <w:pPr>
              <w:jc w:val="both"/>
              <w:rPr>
                <w:lang w:val="nb-NO"/>
              </w:rPr>
            </w:pPr>
          </w:p>
          <w:p w14:paraId="5C321979" w14:textId="77777777" w:rsidR="0084689E" w:rsidRPr="000A6A3D" w:rsidRDefault="0084689E" w:rsidP="00D116B1">
            <w:pPr>
              <w:jc w:val="both"/>
              <w:rPr>
                <w:lang w:val="nb-NO"/>
              </w:rPr>
            </w:pPr>
          </w:p>
          <w:p w14:paraId="09081AFD" w14:textId="77777777" w:rsidR="0084689E" w:rsidRPr="000A6A3D" w:rsidRDefault="0084689E" w:rsidP="00D116B1">
            <w:pPr>
              <w:jc w:val="both"/>
              <w:rPr>
                <w:lang w:val="nb-NO"/>
              </w:rPr>
            </w:pPr>
          </w:p>
          <w:p w14:paraId="17002232" w14:textId="77777777" w:rsidR="0084689E" w:rsidRPr="000A6A3D" w:rsidRDefault="0084689E" w:rsidP="00D116B1">
            <w:pPr>
              <w:jc w:val="both"/>
              <w:rPr>
                <w:lang w:val="nb-NO"/>
              </w:rPr>
            </w:pPr>
          </w:p>
          <w:p w14:paraId="7B2C9A2C" w14:textId="77777777" w:rsidR="0084689E" w:rsidRDefault="0084689E" w:rsidP="00D116B1">
            <w:pPr>
              <w:jc w:val="both"/>
              <w:rPr>
                <w:lang w:val="nb-NO"/>
              </w:rPr>
            </w:pPr>
          </w:p>
          <w:p w14:paraId="79238B28" w14:textId="77777777" w:rsidR="0084689E" w:rsidRPr="000A6A3D" w:rsidRDefault="0084689E" w:rsidP="00D116B1">
            <w:pPr>
              <w:jc w:val="both"/>
              <w:rPr>
                <w:lang w:val="nb-NO"/>
              </w:rPr>
            </w:pPr>
          </w:p>
          <w:p w14:paraId="639E836D" w14:textId="77777777" w:rsidR="0084689E" w:rsidRDefault="0084689E" w:rsidP="00D116B1">
            <w:pPr>
              <w:jc w:val="both"/>
              <w:rPr>
                <w:lang w:val="nb-NO"/>
              </w:rPr>
            </w:pPr>
          </w:p>
          <w:p w14:paraId="5324DD37" w14:textId="77777777" w:rsidR="0084689E" w:rsidRDefault="0084689E" w:rsidP="00D116B1">
            <w:pPr>
              <w:jc w:val="both"/>
              <w:rPr>
                <w:lang w:val="nb-NO"/>
              </w:rPr>
            </w:pPr>
          </w:p>
          <w:p w14:paraId="4847610B" w14:textId="77777777" w:rsidR="0084689E" w:rsidRPr="000A6A3D" w:rsidRDefault="0084689E" w:rsidP="00D116B1">
            <w:pPr>
              <w:jc w:val="both"/>
              <w:rPr>
                <w:lang w:val="nb-NO"/>
              </w:rPr>
            </w:pPr>
          </w:p>
          <w:p w14:paraId="7562C992" w14:textId="77777777" w:rsidR="0084689E" w:rsidRDefault="0084689E" w:rsidP="00D116B1">
            <w:pPr>
              <w:jc w:val="both"/>
              <w:rPr>
                <w:lang w:val="nb-NO"/>
              </w:rPr>
            </w:pPr>
          </w:p>
          <w:p w14:paraId="77CFDCD1" w14:textId="77777777" w:rsidR="00B56DB3" w:rsidRDefault="00B56DB3" w:rsidP="00D116B1">
            <w:pPr>
              <w:jc w:val="both"/>
              <w:rPr>
                <w:lang w:val="nb-NO"/>
              </w:rPr>
            </w:pPr>
          </w:p>
          <w:p w14:paraId="7C572C5E" w14:textId="77777777" w:rsidR="00B56DB3" w:rsidRDefault="00B56DB3" w:rsidP="00D116B1">
            <w:pPr>
              <w:jc w:val="both"/>
              <w:rPr>
                <w:lang w:val="nb-NO"/>
              </w:rPr>
            </w:pPr>
          </w:p>
          <w:p w14:paraId="374E0876" w14:textId="77777777" w:rsidR="00B56DB3" w:rsidRDefault="00B56DB3" w:rsidP="00D116B1">
            <w:pPr>
              <w:jc w:val="both"/>
              <w:rPr>
                <w:lang w:val="nb-NO"/>
              </w:rPr>
            </w:pPr>
          </w:p>
          <w:p w14:paraId="69DBD96D" w14:textId="77777777" w:rsidR="0084689E" w:rsidRPr="000A6A3D" w:rsidRDefault="0084689E" w:rsidP="00D116B1">
            <w:pPr>
              <w:jc w:val="both"/>
              <w:rPr>
                <w:lang w:val="nb-NO"/>
              </w:rPr>
            </w:pPr>
            <w:r w:rsidRPr="000A6A3D">
              <w:rPr>
                <w:lang w:val="nb-NO"/>
              </w:rPr>
              <w:t>HS theo dõi, ghi bài</w:t>
            </w:r>
          </w:p>
          <w:p w14:paraId="32312050" w14:textId="77777777" w:rsidR="0084689E" w:rsidRPr="000A6A3D" w:rsidRDefault="0084689E" w:rsidP="00D116B1">
            <w:pPr>
              <w:jc w:val="both"/>
              <w:rPr>
                <w:lang w:val="nb-NO"/>
              </w:rPr>
            </w:pPr>
          </w:p>
          <w:p w14:paraId="21B15E41" w14:textId="77777777" w:rsidR="0084689E" w:rsidRPr="000A6A3D" w:rsidRDefault="0084689E" w:rsidP="00D116B1">
            <w:pPr>
              <w:jc w:val="both"/>
              <w:rPr>
                <w:lang w:val="nb-NO"/>
              </w:rPr>
            </w:pPr>
            <w:r>
              <w:rPr>
                <w:lang w:val="nb-NO"/>
              </w:rPr>
              <w:t>HS làm bài luyện tập</w:t>
            </w:r>
          </w:p>
          <w:p w14:paraId="2C799824" w14:textId="77777777" w:rsidR="0084689E" w:rsidRDefault="0084689E" w:rsidP="00D116B1">
            <w:pPr>
              <w:jc w:val="both"/>
              <w:rPr>
                <w:lang w:val="nb-NO"/>
              </w:rPr>
            </w:pPr>
          </w:p>
          <w:p w14:paraId="4FCE5D37" w14:textId="77777777" w:rsidR="0084689E" w:rsidRDefault="0084689E" w:rsidP="00D116B1">
            <w:pPr>
              <w:jc w:val="both"/>
              <w:rPr>
                <w:lang w:val="nb-NO"/>
              </w:rPr>
            </w:pPr>
          </w:p>
          <w:p w14:paraId="3ADAF367" w14:textId="77777777" w:rsidR="0084689E" w:rsidRDefault="0084689E" w:rsidP="00D116B1">
            <w:pPr>
              <w:jc w:val="both"/>
              <w:rPr>
                <w:lang w:val="nb-NO"/>
              </w:rPr>
            </w:pPr>
          </w:p>
          <w:p w14:paraId="7CB889E2" w14:textId="77777777" w:rsidR="0084689E" w:rsidRPr="000A6A3D" w:rsidRDefault="0084689E" w:rsidP="00D116B1">
            <w:pPr>
              <w:jc w:val="both"/>
              <w:rPr>
                <w:lang w:val="nb-NO"/>
              </w:rPr>
            </w:pPr>
          </w:p>
          <w:p w14:paraId="4E8EB0A4" w14:textId="77777777" w:rsidR="0084689E" w:rsidRDefault="0084689E" w:rsidP="00D116B1">
            <w:pPr>
              <w:jc w:val="both"/>
              <w:rPr>
                <w:lang w:val="nb-NO"/>
              </w:rPr>
            </w:pPr>
          </w:p>
          <w:p w14:paraId="531B6210" w14:textId="77777777" w:rsidR="0084689E" w:rsidRDefault="0084689E" w:rsidP="00D116B1">
            <w:pPr>
              <w:jc w:val="both"/>
              <w:rPr>
                <w:lang w:val="nb-NO"/>
              </w:rPr>
            </w:pPr>
          </w:p>
          <w:p w14:paraId="5C8DDB86" w14:textId="77777777" w:rsidR="0084689E" w:rsidRDefault="0084689E" w:rsidP="00D116B1">
            <w:pPr>
              <w:jc w:val="both"/>
              <w:rPr>
                <w:lang w:val="nb-NO"/>
              </w:rPr>
            </w:pPr>
          </w:p>
          <w:p w14:paraId="492B8A1B" w14:textId="77777777" w:rsidR="0084689E" w:rsidRPr="000A6A3D" w:rsidRDefault="0084689E" w:rsidP="00D116B1">
            <w:pPr>
              <w:jc w:val="both"/>
              <w:rPr>
                <w:lang w:val="nb-NO"/>
              </w:rPr>
            </w:pPr>
          </w:p>
          <w:p w14:paraId="265E1343" w14:textId="77777777" w:rsidR="0084689E" w:rsidRPr="000A6A3D" w:rsidRDefault="0084689E" w:rsidP="00D116B1">
            <w:pPr>
              <w:jc w:val="both"/>
              <w:rPr>
                <w:lang w:val="nb-NO"/>
              </w:rPr>
            </w:pPr>
          </w:p>
          <w:p w14:paraId="0215C8EF" w14:textId="77777777" w:rsidR="0084689E" w:rsidRDefault="0084689E" w:rsidP="00D116B1">
            <w:pPr>
              <w:jc w:val="both"/>
              <w:rPr>
                <w:lang w:val="nb-NO"/>
              </w:rPr>
            </w:pPr>
          </w:p>
          <w:p w14:paraId="18CA3944" w14:textId="62548246" w:rsidR="0084689E" w:rsidRDefault="0084689E" w:rsidP="00D116B1">
            <w:pPr>
              <w:jc w:val="both"/>
              <w:rPr>
                <w:lang w:val="nb-NO"/>
              </w:rPr>
            </w:pPr>
          </w:p>
          <w:p w14:paraId="5F16B47C" w14:textId="77777777" w:rsidR="00B56DB3" w:rsidRDefault="00B56DB3" w:rsidP="00D116B1">
            <w:pPr>
              <w:jc w:val="both"/>
              <w:rPr>
                <w:lang w:val="nb-NO"/>
              </w:rPr>
            </w:pPr>
          </w:p>
          <w:p w14:paraId="0516D8F6" w14:textId="77777777" w:rsidR="00B56DB3" w:rsidRDefault="00B56DB3" w:rsidP="00D116B1">
            <w:pPr>
              <w:jc w:val="both"/>
              <w:rPr>
                <w:lang w:val="nb-NO"/>
              </w:rPr>
            </w:pPr>
          </w:p>
          <w:p w14:paraId="588DF5A9" w14:textId="77777777" w:rsidR="00B56DB3" w:rsidRDefault="00B56DB3" w:rsidP="00D116B1">
            <w:pPr>
              <w:jc w:val="both"/>
              <w:rPr>
                <w:lang w:val="nb-NO"/>
              </w:rPr>
            </w:pPr>
          </w:p>
          <w:p w14:paraId="5916393F" w14:textId="77777777" w:rsidR="00B56DB3" w:rsidRDefault="00B56DB3" w:rsidP="00D116B1">
            <w:pPr>
              <w:jc w:val="both"/>
              <w:rPr>
                <w:lang w:val="nb-NO"/>
              </w:rPr>
            </w:pPr>
          </w:p>
          <w:p w14:paraId="449F1275" w14:textId="77777777" w:rsidR="00B56DB3" w:rsidRPr="000A6A3D" w:rsidRDefault="00B56DB3" w:rsidP="00D116B1">
            <w:pPr>
              <w:jc w:val="both"/>
              <w:rPr>
                <w:lang w:val="nb-NO"/>
              </w:rPr>
            </w:pPr>
          </w:p>
          <w:p w14:paraId="2103A147" w14:textId="77777777" w:rsidR="0084689E" w:rsidRDefault="0084689E" w:rsidP="00D116B1">
            <w:pPr>
              <w:jc w:val="both"/>
              <w:rPr>
                <w:lang w:val="nb-NO"/>
              </w:rPr>
            </w:pPr>
          </w:p>
          <w:p w14:paraId="234ED46C" w14:textId="77777777" w:rsidR="0084689E" w:rsidRDefault="0084689E" w:rsidP="00D116B1">
            <w:pPr>
              <w:jc w:val="both"/>
              <w:rPr>
                <w:lang w:val="nb-NO"/>
              </w:rPr>
            </w:pPr>
          </w:p>
          <w:p w14:paraId="2237EC7B" w14:textId="77777777" w:rsidR="0084689E" w:rsidRDefault="0084689E" w:rsidP="00D116B1">
            <w:pPr>
              <w:jc w:val="both"/>
              <w:rPr>
                <w:lang w:val="nb-NO"/>
              </w:rPr>
            </w:pPr>
          </w:p>
          <w:p w14:paraId="21B4BAC9" w14:textId="77777777" w:rsidR="0084689E" w:rsidRDefault="0084689E" w:rsidP="00D116B1">
            <w:pPr>
              <w:jc w:val="both"/>
              <w:rPr>
                <w:lang w:val="nb-NO"/>
              </w:rPr>
            </w:pPr>
            <w:r>
              <w:rPr>
                <w:lang w:val="nb-NO"/>
              </w:rPr>
              <w:t>HS trả lời, ghi bài.</w:t>
            </w:r>
          </w:p>
          <w:p w14:paraId="2D6E81A5" w14:textId="77777777" w:rsidR="00063802" w:rsidRDefault="00063802" w:rsidP="00D116B1">
            <w:pPr>
              <w:jc w:val="both"/>
              <w:rPr>
                <w:lang w:val="nb-NO"/>
              </w:rPr>
            </w:pPr>
          </w:p>
          <w:p w14:paraId="03705B81" w14:textId="77777777" w:rsidR="00063802" w:rsidRDefault="00063802" w:rsidP="00D116B1">
            <w:pPr>
              <w:jc w:val="both"/>
              <w:rPr>
                <w:lang w:val="nb-NO"/>
              </w:rPr>
            </w:pPr>
          </w:p>
          <w:p w14:paraId="08731F0F" w14:textId="77777777" w:rsidR="00063802" w:rsidRPr="000A6A3D" w:rsidRDefault="00063802" w:rsidP="00D116B1">
            <w:pPr>
              <w:jc w:val="both"/>
              <w:rPr>
                <w:lang w:val="nb-NO"/>
              </w:rPr>
            </w:pPr>
            <w:r w:rsidRPr="000A6A3D">
              <w:rPr>
                <w:lang w:val="nb-NO"/>
              </w:rPr>
              <w:t xml:space="preserve">HS theo dõi, ghi bài </w:t>
            </w:r>
          </w:p>
          <w:p w14:paraId="437B48F5" w14:textId="77777777" w:rsidR="00063802" w:rsidRPr="000A6A3D" w:rsidRDefault="00063802" w:rsidP="00D116B1">
            <w:pPr>
              <w:jc w:val="both"/>
              <w:rPr>
                <w:lang w:val="nb-NO"/>
              </w:rPr>
            </w:pPr>
          </w:p>
          <w:p w14:paraId="545E26AF" w14:textId="77777777" w:rsidR="00063802" w:rsidRPr="000A6A3D" w:rsidRDefault="00063802" w:rsidP="00D116B1">
            <w:pPr>
              <w:jc w:val="both"/>
              <w:rPr>
                <w:lang w:val="nb-NO"/>
              </w:rPr>
            </w:pPr>
          </w:p>
          <w:p w14:paraId="3AFEEA08" w14:textId="77777777" w:rsidR="00063802" w:rsidRDefault="00063802" w:rsidP="00D116B1">
            <w:pPr>
              <w:jc w:val="both"/>
              <w:rPr>
                <w:lang w:val="nb-NO"/>
              </w:rPr>
            </w:pPr>
          </w:p>
          <w:p w14:paraId="6065024E" w14:textId="77777777" w:rsidR="00063802" w:rsidRDefault="00063802" w:rsidP="00D116B1">
            <w:pPr>
              <w:jc w:val="both"/>
              <w:rPr>
                <w:lang w:val="nb-NO"/>
              </w:rPr>
            </w:pPr>
          </w:p>
          <w:p w14:paraId="1E165C87" w14:textId="77777777" w:rsidR="00063802" w:rsidRPr="000A6A3D" w:rsidRDefault="00063802" w:rsidP="00D116B1">
            <w:pPr>
              <w:jc w:val="both"/>
              <w:rPr>
                <w:lang w:val="nb-NO"/>
              </w:rPr>
            </w:pPr>
          </w:p>
          <w:p w14:paraId="5AE879FD" w14:textId="77777777" w:rsidR="00063802" w:rsidRDefault="00063802" w:rsidP="00D116B1">
            <w:pPr>
              <w:jc w:val="both"/>
              <w:rPr>
                <w:lang w:val="nb-NO"/>
              </w:rPr>
            </w:pPr>
          </w:p>
          <w:p w14:paraId="239CBBAC" w14:textId="77777777" w:rsidR="00063802" w:rsidRDefault="00063802" w:rsidP="00D116B1">
            <w:pPr>
              <w:jc w:val="both"/>
              <w:rPr>
                <w:lang w:val="nb-NO"/>
              </w:rPr>
            </w:pPr>
          </w:p>
          <w:p w14:paraId="4ED88A61" w14:textId="77777777" w:rsidR="00063802" w:rsidRDefault="00063802" w:rsidP="00D116B1">
            <w:pPr>
              <w:jc w:val="both"/>
              <w:rPr>
                <w:lang w:val="nb-NO"/>
              </w:rPr>
            </w:pPr>
          </w:p>
          <w:p w14:paraId="64417D5C" w14:textId="77777777" w:rsidR="00063802" w:rsidRDefault="00063802" w:rsidP="00D116B1">
            <w:pPr>
              <w:jc w:val="both"/>
              <w:rPr>
                <w:lang w:val="nb-NO"/>
              </w:rPr>
            </w:pPr>
          </w:p>
          <w:p w14:paraId="3F730F42" w14:textId="77777777" w:rsidR="00063802" w:rsidRPr="000A6A3D" w:rsidRDefault="00063802" w:rsidP="00D116B1">
            <w:pPr>
              <w:jc w:val="both"/>
              <w:rPr>
                <w:lang w:val="nb-NO"/>
              </w:rPr>
            </w:pPr>
            <w:r w:rsidRPr="000A6A3D">
              <w:rPr>
                <w:lang w:val="nb-NO"/>
              </w:rPr>
              <w:t>HS theo dõi, ghi bài</w:t>
            </w:r>
          </w:p>
          <w:p w14:paraId="3C1D32D7" w14:textId="77777777" w:rsidR="00063802" w:rsidRPr="000A6A3D" w:rsidRDefault="00063802" w:rsidP="00D116B1">
            <w:pPr>
              <w:jc w:val="both"/>
              <w:rPr>
                <w:lang w:val="nb-NO"/>
              </w:rPr>
            </w:pPr>
          </w:p>
          <w:p w14:paraId="4734301B" w14:textId="77777777" w:rsidR="00063802" w:rsidRPr="000A6A3D" w:rsidRDefault="00063802" w:rsidP="00D116B1">
            <w:pPr>
              <w:jc w:val="both"/>
              <w:rPr>
                <w:lang w:val="nb-NO"/>
              </w:rPr>
            </w:pPr>
            <w:r>
              <w:rPr>
                <w:lang w:val="nb-NO"/>
              </w:rPr>
              <w:t>HS làm bài luyện tập</w:t>
            </w:r>
          </w:p>
          <w:p w14:paraId="6FDF049E" w14:textId="5677FBD4" w:rsidR="00063802" w:rsidRPr="000A6A3D" w:rsidRDefault="00063802" w:rsidP="00D116B1">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C10E45" w14:textId="77777777" w:rsidR="0084689E" w:rsidRPr="000A6A3D" w:rsidRDefault="0084689E" w:rsidP="000A6A3D">
            <w:pPr>
              <w:rPr>
                <w:lang w:val="nb-NO"/>
              </w:rPr>
            </w:pPr>
          </w:p>
          <w:p w14:paraId="502EC05A" w14:textId="77777777" w:rsidR="0084689E" w:rsidRDefault="0084689E" w:rsidP="00E55124">
            <w:pPr>
              <w:jc w:val="center"/>
              <w:rPr>
                <w:lang w:val="pt-BR"/>
              </w:rPr>
            </w:pPr>
          </w:p>
          <w:p w14:paraId="78FBC2D0" w14:textId="77777777" w:rsidR="0084689E" w:rsidRPr="000A6A3D" w:rsidRDefault="0084689E" w:rsidP="000A6A3D">
            <w:pPr>
              <w:jc w:val="center"/>
              <w:rPr>
                <w:lang w:val="pt-BR"/>
              </w:rPr>
            </w:pPr>
          </w:p>
          <w:p w14:paraId="0D29F8A5" w14:textId="158CB4A0" w:rsidR="0084689E" w:rsidRPr="000A6A3D" w:rsidRDefault="00A912A1" w:rsidP="00E55124">
            <w:pPr>
              <w:jc w:val="center"/>
              <w:rPr>
                <w:lang w:val="pt-BR"/>
              </w:rPr>
            </w:pPr>
            <w:r>
              <w:rPr>
                <w:lang w:val="pt-BR"/>
              </w:rPr>
              <w:t>2</w:t>
            </w:r>
            <w:r w:rsidR="0084689E">
              <w:rPr>
                <w:lang w:val="pt-BR"/>
              </w:rPr>
              <w:t>5</w:t>
            </w:r>
          </w:p>
          <w:p w14:paraId="1E347C21" w14:textId="77777777" w:rsidR="0084689E" w:rsidRPr="000A6A3D" w:rsidRDefault="0084689E" w:rsidP="00E55124">
            <w:pPr>
              <w:jc w:val="center"/>
              <w:rPr>
                <w:lang w:val="pt-BR"/>
              </w:rPr>
            </w:pPr>
            <w:r w:rsidRPr="000A6A3D">
              <w:rPr>
                <w:lang w:val="pt-BR"/>
              </w:rPr>
              <w:t>phút</w:t>
            </w:r>
          </w:p>
          <w:p w14:paraId="6D6D8BC3" w14:textId="77777777" w:rsidR="0084689E" w:rsidRPr="000A6A3D" w:rsidRDefault="0084689E" w:rsidP="000A6A3D">
            <w:pPr>
              <w:jc w:val="center"/>
              <w:rPr>
                <w:lang w:val="pt-BR"/>
              </w:rPr>
            </w:pPr>
          </w:p>
          <w:p w14:paraId="1E97AEC1" w14:textId="77777777" w:rsidR="0084689E" w:rsidRPr="000A6A3D" w:rsidRDefault="0084689E" w:rsidP="000A6A3D">
            <w:pPr>
              <w:jc w:val="center"/>
              <w:rPr>
                <w:lang w:val="pt-BR"/>
              </w:rPr>
            </w:pPr>
          </w:p>
          <w:p w14:paraId="3C17DFC8" w14:textId="77777777" w:rsidR="0084689E" w:rsidRPr="000A6A3D" w:rsidRDefault="0084689E" w:rsidP="000A6A3D">
            <w:pPr>
              <w:jc w:val="center"/>
              <w:rPr>
                <w:lang w:val="pt-BR"/>
              </w:rPr>
            </w:pPr>
          </w:p>
          <w:p w14:paraId="7AF0C1F0" w14:textId="77777777" w:rsidR="0084689E" w:rsidRPr="000A6A3D" w:rsidRDefault="0084689E" w:rsidP="000A6A3D">
            <w:pPr>
              <w:jc w:val="center"/>
              <w:rPr>
                <w:lang w:val="pt-BR"/>
              </w:rPr>
            </w:pPr>
          </w:p>
          <w:p w14:paraId="014CFC91" w14:textId="77777777" w:rsidR="0084689E" w:rsidRPr="000A6A3D" w:rsidRDefault="0084689E" w:rsidP="000A6A3D">
            <w:pPr>
              <w:jc w:val="center"/>
              <w:rPr>
                <w:lang w:val="pt-BR"/>
              </w:rPr>
            </w:pPr>
          </w:p>
          <w:p w14:paraId="0181FB34" w14:textId="77777777" w:rsidR="0084689E" w:rsidRPr="000A6A3D" w:rsidRDefault="0084689E" w:rsidP="000A6A3D">
            <w:pPr>
              <w:jc w:val="center"/>
              <w:rPr>
                <w:lang w:val="pt-BR"/>
              </w:rPr>
            </w:pPr>
          </w:p>
          <w:p w14:paraId="728EBA07" w14:textId="77777777" w:rsidR="0084689E" w:rsidRPr="000A6A3D" w:rsidRDefault="0084689E" w:rsidP="000A6A3D">
            <w:pPr>
              <w:jc w:val="center"/>
              <w:rPr>
                <w:lang w:val="pt-BR"/>
              </w:rPr>
            </w:pPr>
          </w:p>
          <w:p w14:paraId="68839676" w14:textId="77777777" w:rsidR="0084689E" w:rsidRDefault="0084689E" w:rsidP="000A6A3D">
            <w:pPr>
              <w:jc w:val="center"/>
              <w:rPr>
                <w:lang w:val="pt-BR"/>
              </w:rPr>
            </w:pPr>
          </w:p>
          <w:p w14:paraId="51FA2156" w14:textId="77777777" w:rsidR="00A912A1" w:rsidRDefault="00A912A1" w:rsidP="000A6A3D">
            <w:pPr>
              <w:jc w:val="center"/>
              <w:rPr>
                <w:lang w:val="pt-BR"/>
              </w:rPr>
            </w:pPr>
          </w:p>
          <w:p w14:paraId="03DDB776" w14:textId="77777777" w:rsidR="00A912A1" w:rsidRDefault="00A912A1" w:rsidP="000A6A3D">
            <w:pPr>
              <w:jc w:val="center"/>
              <w:rPr>
                <w:lang w:val="pt-BR"/>
              </w:rPr>
            </w:pPr>
          </w:p>
          <w:p w14:paraId="6BD3EDD3" w14:textId="77777777" w:rsidR="00A912A1" w:rsidRDefault="00A912A1" w:rsidP="000A6A3D">
            <w:pPr>
              <w:jc w:val="center"/>
              <w:rPr>
                <w:lang w:val="pt-BR"/>
              </w:rPr>
            </w:pPr>
          </w:p>
          <w:p w14:paraId="3C57AE31" w14:textId="77777777" w:rsidR="00A912A1" w:rsidRDefault="00A912A1" w:rsidP="000A6A3D">
            <w:pPr>
              <w:jc w:val="center"/>
              <w:rPr>
                <w:lang w:val="pt-BR"/>
              </w:rPr>
            </w:pPr>
          </w:p>
          <w:p w14:paraId="0AC24F11" w14:textId="77777777" w:rsidR="00A912A1" w:rsidRDefault="00A912A1" w:rsidP="000A6A3D">
            <w:pPr>
              <w:jc w:val="center"/>
              <w:rPr>
                <w:lang w:val="pt-BR"/>
              </w:rPr>
            </w:pPr>
          </w:p>
          <w:p w14:paraId="5B5FFAAB" w14:textId="77777777" w:rsidR="00A912A1" w:rsidRDefault="00A912A1" w:rsidP="000A6A3D">
            <w:pPr>
              <w:jc w:val="center"/>
              <w:rPr>
                <w:lang w:val="pt-BR"/>
              </w:rPr>
            </w:pPr>
          </w:p>
          <w:p w14:paraId="0C205481" w14:textId="77777777" w:rsidR="00A912A1" w:rsidRPr="000A6A3D" w:rsidRDefault="00A912A1" w:rsidP="000A6A3D">
            <w:pPr>
              <w:jc w:val="center"/>
              <w:rPr>
                <w:lang w:val="pt-BR"/>
              </w:rPr>
            </w:pPr>
          </w:p>
          <w:p w14:paraId="3C1E4747" w14:textId="77777777" w:rsidR="005D20DB" w:rsidRDefault="005D20DB" w:rsidP="00B51130">
            <w:pPr>
              <w:jc w:val="center"/>
              <w:rPr>
                <w:lang w:val="pt-BR"/>
              </w:rPr>
            </w:pPr>
          </w:p>
          <w:p w14:paraId="70A153CB" w14:textId="77777777" w:rsidR="005D20DB" w:rsidRDefault="005D20DB" w:rsidP="00B51130">
            <w:pPr>
              <w:jc w:val="center"/>
              <w:rPr>
                <w:lang w:val="pt-BR"/>
              </w:rPr>
            </w:pPr>
          </w:p>
          <w:p w14:paraId="0CB9F8E3" w14:textId="60EFCFDA" w:rsidR="0084689E" w:rsidRPr="000A6A3D" w:rsidRDefault="005D20DB" w:rsidP="00B51130">
            <w:pPr>
              <w:jc w:val="center"/>
              <w:rPr>
                <w:lang w:val="pt-BR"/>
              </w:rPr>
            </w:pPr>
            <w:r>
              <w:rPr>
                <w:lang w:val="pt-BR"/>
              </w:rPr>
              <w:t>2</w:t>
            </w:r>
            <w:r w:rsidR="0084689E">
              <w:rPr>
                <w:lang w:val="pt-BR"/>
              </w:rPr>
              <w:t>5</w:t>
            </w:r>
          </w:p>
          <w:p w14:paraId="558DC24D" w14:textId="77777777" w:rsidR="0084689E" w:rsidRPr="000A6A3D" w:rsidRDefault="0084689E" w:rsidP="00B51130">
            <w:pPr>
              <w:jc w:val="center"/>
              <w:rPr>
                <w:lang w:val="pt-BR"/>
              </w:rPr>
            </w:pPr>
            <w:r w:rsidRPr="000A6A3D">
              <w:rPr>
                <w:lang w:val="pt-BR"/>
              </w:rPr>
              <w:t>phút</w:t>
            </w:r>
          </w:p>
          <w:p w14:paraId="1B301E63" w14:textId="77777777" w:rsidR="0084689E" w:rsidRPr="000A6A3D" w:rsidRDefault="0084689E" w:rsidP="000A6A3D">
            <w:pPr>
              <w:jc w:val="center"/>
              <w:rPr>
                <w:lang w:val="pt-BR"/>
              </w:rPr>
            </w:pPr>
          </w:p>
          <w:p w14:paraId="200A7690" w14:textId="77777777" w:rsidR="0084689E" w:rsidRPr="000A6A3D" w:rsidRDefault="0084689E" w:rsidP="000A6A3D">
            <w:pPr>
              <w:jc w:val="center"/>
              <w:rPr>
                <w:lang w:val="pt-BR"/>
              </w:rPr>
            </w:pPr>
          </w:p>
          <w:p w14:paraId="4C732770" w14:textId="77777777" w:rsidR="0084689E" w:rsidRPr="000A6A3D" w:rsidRDefault="0084689E" w:rsidP="000A6A3D">
            <w:pPr>
              <w:jc w:val="center"/>
              <w:rPr>
                <w:lang w:val="pt-BR"/>
              </w:rPr>
            </w:pPr>
          </w:p>
          <w:p w14:paraId="78BCC535" w14:textId="77777777" w:rsidR="0084689E" w:rsidRPr="000A6A3D" w:rsidRDefault="0084689E" w:rsidP="000A6A3D">
            <w:pPr>
              <w:jc w:val="center"/>
              <w:rPr>
                <w:lang w:val="pt-BR"/>
              </w:rPr>
            </w:pPr>
          </w:p>
          <w:p w14:paraId="6B05C4EB" w14:textId="77777777" w:rsidR="005D20DB" w:rsidRDefault="005D20DB" w:rsidP="00B51130">
            <w:pPr>
              <w:jc w:val="center"/>
              <w:rPr>
                <w:lang w:val="pt-BR"/>
              </w:rPr>
            </w:pPr>
          </w:p>
          <w:p w14:paraId="57606CB2" w14:textId="77777777" w:rsidR="005D20DB" w:rsidRDefault="005D20DB" w:rsidP="00B51130">
            <w:pPr>
              <w:jc w:val="center"/>
              <w:rPr>
                <w:lang w:val="pt-BR"/>
              </w:rPr>
            </w:pPr>
          </w:p>
          <w:p w14:paraId="2936D649" w14:textId="77777777" w:rsidR="005D20DB" w:rsidRDefault="005D20DB" w:rsidP="00B51130">
            <w:pPr>
              <w:jc w:val="center"/>
              <w:rPr>
                <w:lang w:val="pt-BR"/>
              </w:rPr>
            </w:pPr>
          </w:p>
          <w:p w14:paraId="37C77E65" w14:textId="77777777" w:rsidR="005D20DB" w:rsidRDefault="005D20DB" w:rsidP="00B51130">
            <w:pPr>
              <w:jc w:val="center"/>
              <w:rPr>
                <w:lang w:val="pt-BR"/>
              </w:rPr>
            </w:pPr>
          </w:p>
          <w:p w14:paraId="7B48B44A" w14:textId="77777777" w:rsidR="005D20DB" w:rsidRDefault="005D20DB" w:rsidP="00B51130">
            <w:pPr>
              <w:jc w:val="center"/>
              <w:rPr>
                <w:lang w:val="pt-BR"/>
              </w:rPr>
            </w:pPr>
          </w:p>
          <w:p w14:paraId="2F3985A7" w14:textId="77777777" w:rsidR="005D20DB" w:rsidRDefault="005D20DB" w:rsidP="00B51130">
            <w:pPr>
              <w:jc w:val="center"/>
              <w:rPr>
                <w:lang w:val="pt-BR"/>
              </w:rPr>
            </w:pPr>
          </w:p>
          <w:p w14:paraId="4CC91A6E" w14:textId="77777777" w:rsidR="005D20DB" w:rsidRDefault="005D20DB" w:rsidP="00B51130">
            <w:pPr>
              <w:jc w:val="center"/>
              <w:rPr>
                <w:lang w:val="pt-BR"/>
              </w:rPr>
            </w:pPr>
          </w:p>
          <w:p w14:paraId="5A07C1BB" w14:textId="77777777" w:rsidR="005D20DB" w:rsidRDefault="005D20DB" w:rsidP="00B51130">
            <w:pPr>
              <w:jc w:val="center"/>
              <w:rPr>
                <w:lang w:val="pt-BR"/>
              </w:rPr>
            </w:pPr>
          </w:p>
          <w:p w14:paraId="769FFF9E" w14:textId="77777777" w:rsidR="005D20DB" w:rsidRDefault="005D20DB" w:rsidP="00B51130">
            <w:pPr>
              <w:jc w:val="center"/>
              <w:rPr>
                <w:lang w:val="pt-BR"/>
              </w:rPr>
            </w:pPr>
          </w:p>
          <w:p w14:paraId="731E44AF" w14:textId="77777777" w:rsidR="005D20DB" w:rsidRDefault="005D20DB" w:rsidP="00B51130">
            <w:pPr>
              <w:jc w:val="center"/>
              <w:rPr>
                <w:lang w:val="pt-BR"/>
              </w:rPr>
            </w:pPr>
          </w:p>
          <w:p w14:paraId="6B3DEA2D" w14:textId="77777777" w:rsidR="005D20DB" w:rsidRDefault="005D20DB" w:rsidP="00B51130">
            <w:pPr>
              <w:jc w:val="center"/>
              <w:rPr>
                <w:lang w:val="pt-BR"/>
              </w:rPr>
            </w:pPr>
          </w:p>
          <w:p w14:paraId="0B6B83CA" w14:textId="5F482E50" w:rsidR="0084689E" w:rsidRPr="000A6A3D" w:rsidRDefault="0084689E" w:rsidP="00B51130">
            <w:pPr>
              <w:jc w:val="center"/>
              <w:rPr>
                <w:lang w:val="pt-BR"/>
              </w:rPr>
            </w:pPr>
            <w:r>
              <w:rPr>
                <w:lang w:val="pt-BR"/>
              </w:rPr>
              <w:t>2</w:t>
            </w:r>
            <w:r w:rsidR="005D20DB">
              <w:rPr>
                <w:lang w:val="pt-BR"/>
              </w:rPr>
              <w:t>0</w:t>
            </w:r>
          </w:p>
          <w:p w14:paraId="36AB96D4" w14:textId="77777777" w:rsidR="0084689E" w:rsidRPr="000A6A3D" w:rsidRDefault="0084689E" w:rsidP="00B51130">
            <w:pPr>
              <w:jc w:val="center"/>
              <w:rPr>
                <w:lang w:val="pt-BR"/>
              </w:rPr>
            </w:pPr>
            <w:r w:rsidRPr="000A6A3D">
              <w:rPr>
                <w:lang w:val="pt-BR"/>
              </w:rPr>
              <w:t>phút</w:t>
            </w:r>
          </w:p>
          <w:p w14:paraId="7CE67411" w14:textId="3B3A425E" w:rsidR="0084689E" w:rsidRDefault="0084689E" w:rsidP="000A6A3D">
            <w:pPr>
              <w:jc w:val="center"/>
              <w:rPr>
                <w:lang w:val="nb-NO"/>
              </w:rPr>
            </w:pPr>
          </w:p>
          <w:p w14:paraId="435B5F0A" w14:textId="77777777" w:rsidR="0084689E" w:rsidRPr="00B51130" w:rsidRDefault="0084689E" w:rsidP="00B51130">
            <w:pPr>
              <w:rPr>
                <w:lang w:val="nb-NO"/>
              </w:rPr>
            </w:pPr>
          </w:p>
          <w:p w14:paraId="49C4FB9F" w14:textId="77777777" w:rsidR="0084689E" w:rsidRPr="00B51130" w:rsidRDefault="0084689E" w:rsidP="00B51130">
            <w:pPr>
              <w:rPr>
                <w:lang w:val="nb-NO"/>
              </w:rPr>
            </w:pPr>
          </w:p>
          <w:p w14:paraId="0525C841" w14:textId="77777777" w:rsidR="0084689E" w:rsidRPr="00B51130" w:rsidRDefault="0084689E" w:rsidP="00B51130">
            <w:pPr>
              <w:rPr>
                <w:lang w:val="nb-NO"/>
              </w:rPr>
            </w:pPr>
          </w:p>
          <w:p w14:paraId="6D16071F" w14:textId="77777777" w:rsidR="0084689E" w:rsidRPr="00B51130" w:rsidRDefault="0084689E" w:rsidP="00B51130">
            <w:pPr>
              <w:rPr>
                <w:lang w:val="nb-NO"/>
              </w:rPr>
            </w:pPr>
          </w:p>
          <w:p w14:paraId="2FBE8AF3" w14:textId="77777777" w:rsidR="0084689E" w:rsidRPr="00B51130" w:rsidRDefault="0084689E" w:rsidP="00B51130">
            <w:pPr>
              <w:rPr>
                <w:lang w:val="nb-NO"/>
              </w:rPr>
            </w:pPr>
          </w:p>
          <w:p w14:paraId="6877A1FF" w14:textId="77777777" w:rsidR="0084689E" w:rsidRPr="00B51130" w:rsidRDefault="0084689E" w:rsidP="00B51130">
            <w:pPr>
              <w:rPr>
                <w:lang w:val="nb-NO"/>
              </w:rPr>
            </w:pPr>
          </w:p>
          <w:p w14:paraId="093DA2D5" w14:textId="77777777" w:rsidR="0084689E" w:rsidRPr="00B51130" w:rsidRDefault="0084689E" w:rsidP="00B51130">
            <w:pPr>
              <w:rPr>
                <w:lang w:val="nb-NO"/>
              </w:rPr>
            </w:pPr>
          </w:p>
          <w:p w14:paraId="374E7854" w14:textId="77777777" w:rsidR="0084689E" w:rsidRPr="00B51130" w:rsidRDefault="0084689E" w:rsidP="00B51130">
            <w:pPr>
              <w:rPr>
                <w:lang w:val="nb-NO"/>
              </w:rPr>
            </w:pPr>
          </w:p>
          <w:p w14:paraId="4510D5C2" w14:textId="586B0E6C" w:rsidR="0084689E" w:rsidRDefault="0084689E" w:rsidP="00B51130">
            <w:pPr>
              <w:rPr>
                <w:lang w:val="nb-NO"/>
              </w:rPr>
            </w:pPr>
          </w:p>
          <w:p w14:paraId="6F259883" w14:textId="77777777" w:rsidR="005D20DB" w:rsidRDefault="005D20DB" w:rsidP="00B51130">
            <w:pPr>
              <w:jc w:val="center"/>
              <w:rPr>
                <w:lang w:val="pt-BR"/>
              </w:rPr>
            </w:pPr>
          </w:p>
          <w:p w14:paraId="1058D78C" w14:textId="77777777" w:rsidR="005D20DB" w:rsidRDefault="005D20DB" w:rsidP="00B51130">
            <w:pPr>
              <w:jc w:val="center"/>
              <w:rPr>
                <w:lang w:val="pt-BR"/>
              </w:rPr>
            </w:pPr>
          </w:p>
          <w:p w14:paraId="3B51D660" w14:textId="77777777" w:rsidR="005D20DB" w:rsidRDefault="005D20DB" w:rsidP="00B51130">
            <w:pPr>
              <w:jc w:val="center"/>
              <w:rPr>
                <w:lang w:val="pt-BR"/>
              </w:rPr>
            </w:pPr>
          </w:p>
          <w:p w14:paraId="4D99E369" w14:textId="77777777" w:rsidR="005D20DB" w:rsidRDefault="005D20DB" w:rsidP="00B51130">
            <w:pPr>
              <w:jc w:val="center"/>
              <w:rPr>
                <w:lang w:val="pt-BR"/>
              </w:rPr>
            </w:pPr>
          </w:p>
          <w:p w14:paraId="23B61860" w14:textId="77777777" w:rsidR="005D20DB" w:rsidRDefault="005D20DB" w:rsidP="00B51130">
            <w:pPr>
              <w:jc w:val="center"/>
              <w:rPr>
                <w:lang w:val="pt-BR"/>
              </w:rPr>
            </w:pPr>
          </w:p>
          <w:p w14:paraId="1BD1DD90" w14:textId="77777777" w:rsidR="005D20DB" w:rsidRDefault="005D20DB" w:rsidP="00B51130">
            <w:pPr>
              <w:jc w:val="center"/>
              <w:rPr>
                <w:lang w:val="pt-BR"/>
              </w:rPr>
            </w:pPr>
          </w:p>
          <w:p w14:paraId="5D2DAA1D" w14:textId="77777777" w:rsidR="005D20DB" w:rsidRDefault="005D20DB" w:rsidP="00B51130">
            <w:pPr>
              <w:jc w:val="center"/>
              <w:rPr>
                <w:lang w:val="pt-BR"/>
              </w:rPr>
            </w:pPr>
          </w:p>
          <w:p w14:paraId="3BE3FB58" w14:textId="77777777" w:rsidR="005D20DB" w:rsidRDefault="005D20DB" w:rsidP="00B51130">
            <w:pPr>
              <w:jc w:val="center"/>
              <w:rPr>
                <w:lang w:val="pt-BR"/>
              </w:rPr>
            </w:pPr>
          </w:p>
          <w:p w14:paraId="342E2C85" w14:textId="77777777" w:rsidR="005D20DB" w:rsidRDefault="005D20DB" w:rsidP="00B51130">
            <w:pPr>
              <w:jc w:val="center"/>
              <w:rPr>
                <w:lang w:val="pt-BR"/>
              </w:rPr>
            </w:pPr>
          </w:p>
          <w:p w14:paraId="6A6EC414" w14:textId="77777777" w:rsidR="005D20DB" w:rsidRDefault="005D20DB" w:rsidP="00B51130">
            <w:pPr>
              <w:jc w:val="center"/>
              <w:rPr>
                <w:lang w:val="pt-BR"/>
              </w:rPr>
            </w:pPr>
          </w:p>
          <w:p w14:paraId="36652455" w14:textId="77777777" w:rsidR="005D20DB" w:rsidRDefault="005D20DB" w:rsidP="00B51130">
            <w:pPr>
              <w:jc w:val="center"/>
              <w:rPr>
                <w:lang w:val="pt-BR"/>
              </w:rPr>
            </w:pPr>
          </w:p>
          <w:p w14:paraId="612FAE63" w14:textId="77777777" w:rsidR="005D20DB" w:rsidRDefault="005D20DB" w:rsidP="00B51130">
            <w:pPr>
              <w:jc w:val="center"/>
              <w:rPr>
                <w:lang w:val="pt-BR"/>
              </w:rPr>
            </w:pPr>
          </w:p>
          <w:p w14:paraId="7D42002D" w14:textId="77777777" w:rsidR="005D20DB" w:rsidRDefault="005D20DB" w:rsidP="00B51130">
            <w:pPr>
              <w:jc w:val="center"/>
              <w:rPr>
                <w:lang w:val="pt-BR"/>
              </w:rPr>
            </w:pPr>
          </w:p>
          <w:p w14:paraId="680DB3FC" w14:textId="77777777" w:rsidR="005D20DB" w:rsidRDefault="005D20DB" w:rsidP="00B51130">
            <w:pPr>
              <w:jc w:val="center"/>
              <w:rPr>
                <w:lang w:val="pt-BR"/>
              </w:rPr>
            </w:pPr>
          </w:p>
          <w:p w14:paraId="2E35CC78" w14:textId="5DBDAFBD" w:rsidR="0084689E" w:rsidRPr="000A6A3D" w:rsidRDefault="0084689E" w:rsidP="00B51130">
            <w:pPr>
              <w:jc w:val="center"/>
              <w:rPr>
                <w:lang w:val="pt-BR"/>
              </w:rPr>
            </w:pPr>
            <w:r>
              <w:rPr>
                <w:lang w:val="pt-BR"/>
              </w:rPr>
              <w:t>1</w:t>
            </w:r>
            <w:r w:rsidR="005D20DB">
              <w:rPr>
                <w:lang w:val="pt-BR"/>
              </w:rPr>
              <w:t>0</w:t>
            </w:r>
          </w:p>
          <w:p w14:paraId="60F1DDCD" w14:textId="77777777" w:rsidR="0084689E" w:rsidRPr="000A6A3D" w:rsidRDefault="0084689E" w:rsidP="00B51130">
            <w:pPr>
              <w:jc w:val="center"/>
              <w:rPr>
                <w:lang w:val="pt-BR"/>
              </w:rPr>
            </w:pPr>
            <w:r w:rsidRPr="000A6A3D">
              <w:rPr>
                <w:lang w:val="pt-BR"/>
              </w:rPr>
              <w:t>phút</w:t>
            </w:r>
          </w:p>
          <w:p w14:paraId="4B5F5BEE" w14:textId="77777777" w:rsidR="0084689E" w:rsidRDefault="0084689E" w:rsidP="00B51130">
            <w:pPr>
              <w:rPr>
                <w:lang w:val="nb-NO"/>
              </w:rPr>
            </w:pPr>
          </w:p>
          <w:p w14:paraId="24569241" w14:textId="77777777" w:rsidR="005D20DB" w:rsidRDefault="005D20DB" w:rsidP="00B51130">
            <w:pPr>
              <w:rPr>
                <w:lang w:val="nb-NO"/>
              </w:rPr>
            </w:pPr>
          </w:p>
          <w:p w14:paraId="28358475" w14:textId="77777777" w:rsidR="005D20DB" w:rsidRDefault="005D20DB" w:rsidP="00B51130">
            <w:pPr>
              <w:rPr>
                <w:lang w:val="nb-NO"/>
              </w:rPr>
            </w:pPr>
          </w:p>
          <w:p w14:paraId="282742DD" w14:textId="77777777" w:rsidR="005D20DB" w:rsidRDefault="005D20DB" w:rsidP="00B51130">
            <w:pPr>
              <w:rPr>
                <w:lang w:val="nb-NO"/>
              </w:rPr>
            </w:pPr>
          </w:p>
          <w:p w14:paraId="053CE145" w14:textId="77777777" w:rsidR="005D20DB" w:rsidRDefault="005D20DB" w:rsidP="00B51130">
            <w:pPr>
              <w:rPr>
                <w:lang w:val="nb-NO"/>
              </w:rPr>
            </w:pPr>
          </w:p>
          <w:p w14:paraId="0B9AC466" w14:textId="77777777" w:rsidR="005D20DB" w:rsidRDefault="005D20DB" w:rsidP="00B51130">
            <w:pPr>
              <w:rPr>
                <w:lang w:val="nb-NO"/>
              </w:rPr>
            </w:pPr>
          </w:p>
          <w:p w14:paraId="4B6D3699" w14:textId="77777777" w:rsidR="005D20DB" w:rsidRDefault="005D20DB" w:rsidP="00B51130">
            <w:pPr>
              <w:rPr>
                <w:lang w:val="nb-NO"/>
              </w:rPr>
            </w:pPr>
          </w:p>
          <w:p w14:paraId="37D4789B" w14:textId="77777777" w:rsidR="005D20DB" w:rsidRDefault="005D20DB" w:rsidP="00B51130">
            <w:pPr>
              <w:rPr>
                <w:lang w:val="nb-NO"/>
              </w:rPr>
            </w:pPr>
          </w:p>
          <w:p w14:paraId="1E153242" w14:textId="50E3CAB1" w:rsidR="005D20DB" w:rsidRPr="00B51130" w:rsidRDefault="005D20DB" w:rsidP="005D20DB">
            <w:pPr>
              <w:jc w:val="center"/>
              <w:rPr>
                <w:lang w:val="nb-NO"/>
              </w:rPr>
            </w:pPr>
            <w:r>
              <w:rPr>
                <w:lang w:val="pt-BR"/>
              </w:rPr>
              <w:t>1</w:t>
            </w:r>
            <w:r w:rsidRPr="000A6A3D">
              <w:rPr>
                <w:lang w:val="pt-BR"/>
              </w:rPr>
              <w:t>5 phút</w:t>
            </w:r>
          </w:p>
        </w:tc>
      </w:tr>
      <w:tr w:rsidR="0084689E" w:rsidRPr="000A6A3D" w14:paraId="0D4314A7"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7E9FD0AC" w14:textId="4E502EC4" w:rsidR="0084689E" w:rsidRPr="000A6A3D" w:rsidRDefault="0084689E"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1552B7" w14:textId="77777777" w:rsidR="0084689E" w:rsidRDefault="0084689E" w:rsidP="000A6A3D">
            <w:pPr>
              <w:rPr>
                <w:b/>
                <w:bCs/>
                <w:u w:val="single"/>
                <w:lang w:val="nb-NO"/>
              </w:rPr>
            </w:pPr>
            <w:r w:rsidRPr="000A6A3D">
              <w:rPr>
                <w:b/>
                <w:bCs/>
                <w:u w:val="single"/>
                <w:lang w:val="nb-NO"/>
              </w:rPr>
              <w:t>Củng cố kiến thức và kết thúc bài</w:t>
            </w:r>
          </w:p>
          <w:p w14:paraId="6BA669F0" w14:textId="77777777" w:rsidR="0084689E" w:rsidRPr="000A6A3D" w:rsidRDefault="0084689E" w:rsidP="000A6A3D">
            <w:pPr>
              <w:rPr>
                <w:b/>
                <w:bCs/>
                <w:u w:val="single"/>
                <w:lang w:val="nb-NO"/>
              </w:rPr>
            </w:pPr>
          </w:p>
          <w:p w14:paraId="5113169D" w14:textId="6A52254D" w:rsidR="0084689E" w:rsidRPr="000A6A3D" w:rsidRDefault="0084689E" w:rsidP="000A6A3D">
            <w:pPr>
              <w:rPr>
                <w:bCs/>
                <w:lang w:val="nb-NO"/>
              </w:rPr>
            </w:pPr>
            <w:r>
              <w:rPr>
                <w:bCs/>
                <w:lang w:val="nb-NO"/>
              </w:rPr>
              <w:t>-</w:t>
            </w:r>
            <w:r w:rsidRPr="000A6A3D">
              <w:rPr>
                <w:bCs/>
                <w:lang w:val="nb-NO"/>
              </w:rPr>
              <w:t xml:space="preserve"> Cấu tạo của b</w:t>
            </w:r>
            <w:r>
              <w:rPr>
                <w:bCs/>
                <w:lang w:val="nb-NO"/>
              </w:rPr>
              <w:t>enzen</w:t>
            </w:r>
            <w:r w:rsidRPr="000A6A3D">
              <w:rPr>
                <w:bCs/>
                <w:lang w:val="nb-NO"/>
              </w:rPr>
              <w:t>.</w:t>
            </w:r>
          </w:p>
          <w:p w14:paraId="0721A613" w14:textId="6A3B1DE3" w:rsidR="0084689E" w:rsidRPr="000A6A3D" w:rsidRDefault="0084689E" w:rsidP="008701D5">
            <w:r>
              <w:rPr>
                <w:lang w:val="nb-NO"/>
              </w:rPr>
              <w:t>- Phản ứng thế, phản ứng cộng, phản ứng oxi hóa của benzen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ECEE3C" w14:textId="77777777" w:rsidR="0084689E" w:rsidRPr="000A6A3D" w:rsidRDefault="0084689E" w:rsidP="00D116B1">
            <w:pPr>
              <w:jc w:val="both"/>
              <w:rPr>
                <w:lang w:val="nb-NO"/>
              </w:rPr>
            </w:pPr>
          </w:p>
          <w:p w14:paraId="78F68306" w14:textId="77777777" w:rsidR="0084689E" w:rsidRDefault="0084689E" w:rsidP="00D116B1">
            <w:pPr>
              <w:jc w:val="both"/>
              <w:rPr>
                <w:lang w:val="de-DE"/>
              </w:rPr>
            </w:pPr>
            <w:r w:rsidRPr="000A6A3D">
              <w:rPr>
                <w:lang w:val="de-DE"/>
              </w:rPr>
              <w:t xml:space="preserve">Giảng viên trình bày tóm tắt nội dung bằng lời. </w:t>
            </w:r>
          </w:p>
          <w:p w14:paraId="0C7C4AA4" w14:textId="234FFBDA" w:rsidR="0084689E" w:rsidRPr="000A6A3D" w:rsidRDefault="0084689E" w:rsidP="00D116B1">
            <w:pPr>
              <w:jc w:val="both"/>
              <w:rPr>
                <w:lang w:val="vi-VN"/>
              </w:rPr>
            </w:pPr>
            <w:r w:rsidRPr="000A6A3D">
              <w:rPr>
                <w:lang w:val="nb-NO"/>
              </w:rPr>
              <w:t xml:space="preserve">GV hướng dẫn bài tập 1 – </w:t>
            </w:r>
            <w:r>
              <w:rPr>
                <w:lang w:val="nb-NO"/>
              </w:rPr>
              <w:t>6</w:t>
            </w:r>
            <w:r w:rsidRPr="000A6A3D">
              <w:rPr>
                <w:lang w:val="nb-NO"/>
              </w:rPr>
              <w:t xml:space="preserve"> trang </w:t>
            </w:r>
            <w:r>
              <w:rPr>
                <w:lang w:val="nb-NO"/>
              </w:rPr>
              <w:t>31-33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483D10" w14:textId="77777777" w:rsidR="0084689E" w:rsidRPr="000A6A3D" w:rsidRDefault="0084689E" w:rsidP="00D116B1">
            <w:pPr>
              <w:jc w:val="both"/>
              <w:rPr>
                <w:lang w:val="nb-NO"/>
              </w:rPr>
            </w:pPr>
          </w:p>
          <w:p w14:paraId="495B4D3A" w14:textId="77777777" w:rsidR="0084689E" w:rsidRPr="000A6A3D" w:rsidRDefault="0084689E"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AE8FAC" w14:textId="77777777" w:rsidR="0084689E" w:rsidRPr="000A6A3D" w:rsidRDefault="0084689E" w:rsidP="000A6A3D">
            <w:pPr>
              <w:jc w:val="center"/>
              <w:rPr>
                <w:lang w:val="nb-NO"/>
              </w:rPr>
            </w:pPr>
          </w:p>
          <w:p w14:paraId="19CA9F04" w14:textId="77777777" w:rsidR="0084689E" w:rsidRPr="000A6A3D" w:rsidRDefault="0084689E" w:rsidP="000A6A3D">
            <w:pPr>
              <w:jc w:val="center"/>
              <w:rPr>
                <w:lang w:val="nb-NO"/>
              </w:rPr>
            </w:pPr>
            <w:r w:rsidRPr="000A6A3D">
              <w:rPr>
                <w:lang w:val="pt-BR"/>
              </w:rPr>
              <w:t>25 phút</w:t>
            </w:r>
          </w:p>
        </w:tc>
      </w:tr>
      <w:tr w:rsidR="0084689E" w:rsidRPr="000A6A3D" w14:paraId="15301CC3"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617C06FC" w14:textId="77777777" w:rsidR="0084689E" w:rsidRPr="000A6A3D" w:rsidRDefault="0084689E"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24D3DA" w14:textId="77777777" w:rsidR="0084689E" w:rsidRPr="000A6A3D" w:rsidRDefault="0084689E" w:rsidP="000A6A3D">
            <w:pPr>
              <w:rPr>
                <w:b/>
                <w:bCs/>
                <w:u w:val="single"/>
                <w:lang w:val="pt-BR"/>
              </w:rPr>
            </w:pPr>
            <w:r w:rsidRPr="000A6A3D">
              <w:rPr>
                <w:b/>
                <w:bCs/>
                <w:u w:val="single"/>
                <w:lang w:val="pt-BR"/>
              </w:rPr>
              <w:t>Hướng dẫn tự học</w:t>
            </w:r>
          </w:p>
          <w:p w14:paraId="15E03807" w14:textId="77777777" w:rsidR="0084689E" w:rsidRPr="000A6A3D" w:rsidRDefault="0084689E" w:rsidP="000A6A3D">
            <w:pPr>
              <w:rPr>
                <w:b/>
                <w:bCs/>
                <w:u w:val="single"/>
                <w:lang w:val="pt-BR"/>
              </w:rPr>
            </w:pPr>
          </w:p>
          <w:p w14:paraId="55D21253" w14:textId="31A6A0EC" w:rsidR="0084689E" w:rsidRPr="000A6A3D" w:rsidRDefault="0084689E" w:rsidP="000A6A3D">
            <w:pPr>
              <w:rPr>
                <w:bCs/>
                <w:lang w:val="nb-NO"/>
              </w:rPr>
            </w:pPr>
            <w:r w:rsidRPr="000A6A3D">
              <w:rPr>
                <w:bCs/>
                <w:lang w:val="nb-NO"/>
              </w:rPr>
              <w:t xml:space="preserve">- Bài tập </w:t>
            </w:r>
            <w:r>
              <w:rPr>
                <w:bCs/>
                <w:lang w:val="nb-NO"/>
              </w:rPr>
              <w:t>7</w:t>
            </w:r>
            <w:r w:rsidRPr="000A6A3D">
              <w:rPr>
                <w:bCs/>
                <w:lang w:val="nb-NO"/>
              </w:rPr>
              <w:t xml:space="preserve"> - 1</w:t>
            </w:r>
            <w:r>
              <w:rPr>
                <w:bCs/>
                <w:lang w:val="nb-NO"/>
              </w:rPr>
              <w:t>0</w:t>
            </w:r>
            <w:r w:rsidRPr="000A6A3D">
              <w:rPr>
                <w:bCs/>
                <w:lang w:val="nb-NO"/>
              </w:rPr>
              <w:t xml:space="preserve"> trang </w:t>
            </w:r>
            <w:r>
              <w:rPr>
                <w:bCs/>
                <w:lang w:val="nb-NO"/>
              </w:rPr>
              <w:t>34,35</w:t>
            </w:r>
            <w:r w:rsidRPr="000A6A3D">
              <w:rPr>
                <w:bCs/>
                <w:lang w:val="nb-NO"/>
              </w:rPr>
              <w:t xml:space="preserve"> trong giáo trình. </w:t>
            </w:r>
          </w:p>
          <w:p w14:paraId="3382CC5D" w14:textId="34512F20" w:rsidR="0084689E" w:rsidRPr="000A6A3D" w:rsidRDefault="0084689E" w:rsidP="000A6A3D">
            <w:pPr>
              <w:rPr>
                <w:bCs/>
                <w:u w:val="single"/>
                <w:lang w:val="nb-NO"/>
              </w:rPr>
            </w:pPr>
            <w:r w:rsidRPr="000A6A3D">
              <w:rPr>
                <w:lang w:val="pt-BR"/>
              </w:rPr>
              <w:t xml:space="preserve">- Chuẩn bị </w:t>
            </w:r>
            <w:r w:rsidRPr="000A6A3D">
              <w:rPr>
                <w:bCs/>
              </w:rPr>
              <w:t xml:space="preserve">Bài </w:t>
            </w:r>
            <w:r>
              <w:rPr>
                <w:bCs/>
              </w:rPr>
              <w:t>49</w:t>
            </w:r>
            <w:r w:rsidRPr="000A6A3D">
              <w:rPr>
                <w:bCs/>
              </w:rPr>
              <w:t xml:space="preserve">. </w:t>
            </w:r>
            <w:r>
              <w:rPr>
                <w:bCs/>
              </w:rPr>
              <w:t>Hệ thống hóa về hidrocacbon</w:t>
            </w:r>
          </w:p>
          <w:p w14:paraId="3BE6DD9C" w14:textId="77777777" w:rsidR="0084689E" w:rsidRPr="000A6A3D" w:rsidRDefault="0084689E"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785C38" w14:textId="77777777" w:rsidR="0084689E" w:rsidRDefault="0084689E" w:rsidP="00D116B1">
            <w:pPr>
              <w:jc w:val="both"/>
              <w:rPr>
                <w:lang w:val="pt-BR"/>
              </w:rPr>
            </w:pPr>
            <w:r>
              <w:rPr>
                <w:lang w:val="pt-BR"/>
              </w:rPr>
              <w:t xml:space="preserve"> </w:t>
            </w:r>
          </w:p>
          <w:p w14:paraId="3097B533" w14:textId="77777777" w:rsidR="0084689E" w:rsidRPr="000A6A3D" w:rsidRDefault="0084689E"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FF21D7" w14:textId="77777777" w:rsidR="0084689E" w:rsidRPr="000A6A3D" w:rsidRDefault="0084689E"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C21324" w14:textId="77777777" w:rsidR="0084689E" w:rsidRPr="000A6A3D" w:rsidRDefault="0084689E" w:rsidP="000A6A3D">
            <w:pPr>
              <w:jc w:val="center"/>
              <w:rPr>
                <w:lang w:val="pt-BR"/>
              </w:rPr>
            </w:pPr>
          </w:p>
          <w:p w14:paraId="7A652457" w14:textId="77777777" w:rsidR="0084689E" w:rsidRPr="000A6A3D" w:rsidRDefault="0084689E" w:rsidP="000A6A3D">
            <w:pPr>
              <w:jc w:val="center"/>
              <w:rPr>
                <w:lang w:val="pt-BR"/>
              </w:rPr>
            </w:pPr>
            <w:r w:rsidRPr="000A6A3D">
              <w:rPr>
                <w:lang w:val="pt-BR"/>
              </w:rPr>
              <w:t>2 phút</w:t>
            </w:r>
          </w:p>
        </w:tc>
      </w:tr>
    </w:tbl>
    <w:p w14:paraId="71CC21C1" w14:textId="1EBE284D" w:rsidR="00427579" w:rsidRPr="00C42652" w:rsidRDefault="00C42652" w:rsidP="000A6A3D">
      <w:pPr>
        <w:rPr>
          <w:b/>
          <w:lang w:val="pt-BR"/>
        </w:rPr>
      </w:pPr>
      <w:r w:rsidRPr="00424430">
        <w:rPr>
          <w:b/>
          <w:lang w:val="pt-BR"/>
        </w:rPr>
        <w:t>III. Rút kinh nghiệm</w:t>
      </w:r>
    </w:p>
    <w:tbl>
      <w:tblPr>
        <w:tblW w:w="103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5"/>
        <w:gridCol w:w="69"/>
        <w:gridCol w:w="54"/>
        <w:gridCol w:w="6925"/>
      </w:tblGrid>
      <w:tr w:rsidR="00427579" w:rsidRPr="000A6A3D" w14:paraId="2CACB141" w14:textId="77777777" w:rsidTr="004D5CB5">
        <w:trPr>
          <w:trHeight w:val="1325"/>
        </w:trPr>
        <w:tc>
          <w:tcPr>
            <w:tcW w:w="3315" w:type="dxa"/>
            <w:tcBorders>
              <w:top w:val="single" w:sz="4" w:space="0" w:color="auto"/>
              <w:left w:val="single" w:sz="4" w:space="0" w:color="auto"/>
              <w:bottom w:val="single" w:sz="4" w:space="0" w:color="auto"/>
              <w:right w:val="single" w:sz="4" w:space="0" w:color="auto"/>
            </w:tcBorders>
            <w:shd w:val="clear" w:color="auto" w:fill="auto"/>
          </w:tcPr>
          <w:p w14:paraId="3F37DCCE" w14:textId="77777777" w:rsidR="00427579" w:rsidRPr="000A6A3D" w:rsidRDefault="00427579" w:rsidP="000A6A3D">
            <w:pPr>
              <w:rPr>
                <w:u w:val="single"/>
                <w:lang w:val="pt-BR"/>
              </w:rPr>
            </w:pPr>
          </w:p>
          <w:p w14:paraId="5D1E8FB2" w14:textId="77777777" w:rsidR="00427579" w:rsidRPr="000A6A3D" w:rsidRDefault="00427579" w:rsidP="000A6A3D">
            <w:pPr>
              <w:rPr>
                <w:u w:val="single"/>
                <w:lang w:val="pt-BR"/>
              </w:rPr>
            </w:pPr>
          </w:p>
          <w:p w14:paraId="787B76BA" w14:textId="77777777" w:rsidR="00427579" w:rsidRPr="000A6A3D" w:rsidRDefault="00427579" w:rsidP="000A6A3D">
            <w:pPr>
              <w:rPr>
                <w:b/>
                <w:u w:val="single"/>
                <w:lang w:val="pt-BR"/>
              </w:rPr>
            </w:pPr>
            <w:r w:rsidRPr="000A6A3D">
              <w:rPr>
                <w:b/>
                <w:u w:val="single"/>
                <w:lang w:val="pt-BR"/>
              </w:rPr>
              <w:t xml:space="preserve">Nguồn tài liệu tham khảo </w:t>
            </w:r>
          </w:p>
        </w:tc>
        <w:tc>
          <w:tcPr>
            <w:tcW w:w="7048" w:type="dxa"/>
            <w:gridSpan w:val="3"/>
            <w:tcBorders>
              <w:top w:val="single" w:sz="4" w:space="0" w:color="auto"/>
              <w:left w:val="single" w:sz="4" w:space="0" w:color="auto"/>
              <w:bottom w:val="single" w:sz="4" w:space="0" w:color="auto"/>
              <w:right w:val="single" w:sz="4" w:space="0" w:color="auto"/>
            </w:tcBorders>
            <w:shd w:val="clear" w:color="auto" w:fill="auto"/>
          </w:tcPr>
          <w:p w14:paraId="3386C052" w14:textId="2F1FB8B7" w:rsidR="00427579" w:rsidRPr="000A6A3D" w:rsidRDefault="00427579" w:rsidP="000A6A3D">
            <w:pPr>
              <w:jc w:val="both"/>
            </w:pPr>
            <w:r w:rsidRPr="000A6A3D">
              <w:t xml:space="preserve">1. </w:t>
            </w:r>
            <w:r w:rsidRPr="000A6A3D">
              <w:rPr>
                <w:i/>
                <w:iCs/>
              </w:rPr>
              <w:t xml:space="preserve">Giáo trình hóa học </w:t>
            </w:r>
            <w:r w:rsidR="004D5CB5">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4D5CB5">
              <w:t>9</w:t>
            </w:r>
            <w:r w:rsidRPr="000A6A3D">
              <w:t>.</w:t>
            </w:r>
          </w:p>
          <w:p w14:paraId="538CE247" w14:textId="035288D7" w:rsidR="00427579" w:rsidRPr="000A6A3D" w:rsidRDefault="004275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4D5CB5">
              <w:rPr>
                <w:i/>
                <w:iCs/>
              </w:rPr>
              <w:t>1</w:t>
            </w:r>
            <w:r w:rsidRPr="000A6A3D">
              <w:rPr>
                <w:i/>
                <w:iCs/>
              </w:rPr>
              <w:t xml:space="preserve">, </w:t>
            </w:r>
            <w:r w:rsidRPr="000A6A3D">
              <w:rPr>
                <w:lang w:val="vi-VN"/>
              </w:rPr>
              <w:t>NXB Giáo dục Việt Nam</w:t>
            </w:r>
            <w:r w:rsidRPr="000A6A3D">
              <w:t>, năm 2015.</w:t>
            </w:r>
          </w:p>
          <w:p w14:paraId="5ED1AB7D" w14:textId="29E131E8" w:rsidR="00427579" w:rsidRPr="000A6A3D" w:rsidRDefault="00427579" w:rsidP="004D5CB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4D5CB5">
              <w:t>1</w:t>
            </w:r>
            <w:r w:rsidRPr="000A6A3D">
              <w:t xml:space="preserve">, </w:t>
            </w:r>
            <w:r w:rsidRPr="000A6A3D">
              <w:rPr>
                <w:lang w:val="vi-VN"/>
              </w:rPr>
              <w:t>NXB Giáo dục Việt Nam</w:t>
            </w:r>
            <w:r w:rsidRPr="000A6A3D">
              <w:t>, năm 2015.</w:t>
            </w:r>
          </w:p>
        </w:tc>
      </w:tr>
      <w:tr w:rsidR="00427579" w:rsidRPr="000A6A3D" w14:paraId="4FA1D203"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38" w:type="dxa"/>
            <w:gridSpan w:val="3"/>
            <w:shd w:val="clear" w:color="auto" w:fill="auto"/>
          </w:tcPr>
          <w:p w14:paraId="7818D217" w14:textId="77777777" w:rsidR="00427579" w:rsidRPr="000A6A3D" w:rsidRDefault="00427579" w:rsidP="000A6A3D">
            <w:pPr>
              <w:rPr>
                <w:lang w:val="pt-BR"/>
              </w:rPr>
            </w:pPr>
          </w:p>
          <w:p w14:paraId="7C170A12" w14:textId="77777777" w:rsidR="003613AC" w:rsidRDefault="003613AC" w:rsidP="000A6A3D">
            <w:pPr>
              <w:jc w:val="center"/>
              <w:rPr>
                <w:b/>
                <w:bCs/>
                <w:lang w:val="pt-BR"/>
              </w:rPr>
            </w:pPr>
          </w:p>
          <w:p w14:paraId="6B40C77F" w14:textId="77777777" w:rsidR="00427579" w:rsidRPr="000A6A3D" w:rsidRDefault="00427579" w:rsidP="000A6A3D">
            <w:pPr>
              <w:jc w:val="center"/>
              <w:rPr>
                <w:b/>
                <w:bCs/>
                <w:lang w:val="pt-BR"/>
              </w:rPr>
            </w:pPr>
            <w:r w:rsidRPr="000A6A3D">
              <w:rPr>
                <w:b/>
                <w:bCs/>
                <w:lang w:val="pt-BR"/>
              </w:rPr>
              <w:t>Trưởng tổ môn</w:t>
            </w:r>
          </w:p>
          <w:p w14:paraId="2F3238D1" w14:textId="1A92AA8A" w:rsidR="00427579" w:rsidRPr="000A6A3D" w:rsidRDefault="00427579" w:rsidP="000A6A3D">
            <w:pPr>
              <w:jc w:val="center"/>
              <w:rPr>
                <w:b/>
                <w:bCs/>
                <w:lang w:val="pt-BR"/>
              </w:rPr>
            </w:pPr>
            <w:r w:rsidRPr="000A6A3D">
              <w:rPr>
                <w:b/>
                <w:bCs/>
                <w:lang w:val="vi-VN"/>
              </w:rPr>
              <w:t xml:space="preserve">   </w:t>
            </w:r>
          </w:p>
          <w:p w14:paraId="34BA7022" w14:textId="77777777" w:rsidR="00427579" w:rsidRPr="000A6A3D" w:rsidRDefault="00427579" w:rsidP="000A6A3D">
            <w:pPr>
              <w:rPr>
                <w:b/>
                <w:bCs/>
                <w:lang w:val="vi-VN"/>
              </w:rPr>
            </w:pPr>
          </w:p>
          <w:p w14:paraId="6F6CA9C1" w14:textId="77777777" w:rsidR="00427579" w:rsidRPr="000A6A3D" w:rsidRDefault="00427579" w:rsidP="000A6A3D">
            <w:pPr>
              <w:rPr>
                <w:b/>
                <w:bCs/>
                <w:lang w:val="vi-VN"/>
              </w:rPr>
            </w:pPr>
          </w:p>
        </w:tc>
        <w:tc>
          <w:tcPr>
            <w:tcW w:w="6925" w:type="dxa"/>
            <w:shd w:val="clear" w:color="auto" w:fill="auto"/>
          </w:tcPr>
          <w:p w14:paraId="36B95669" w14:textId="77777777" w:rsidR="00427579" w:rsidRPr="000A6A3D" w:rsidRDefault="00427579" w:rsidP="000A6A3D">
            <w:pPr>
              <w:rPr>
                <w:lang w:val="pt-BR"/>
              </w:rPr>
            </w:pPr>
          </w:p>
          <w:p w14:paraId="7F34D960" w14:textId="4F7CCE3A" w:rsidR="00427579" w:rsidRPr="000A6A3D" w:rsidRDefault="00427579" w:rsidP="000A6A3D">
            <w:pPr>
              <w:ind w:left="1910"/>
              <w:rPr>
                <w:i/>
                <w:lang w:val="pt-BR"/>
              </w:rPr>
            </w:pPr>
            <w:r w:rsidRPr="000A6A3D">
              <w:rPr>
                <w:i/>
                <w:lang w:val="pt-BR"/>
              </w:rPr>
              <w:t xml:space="preserve">Tp. Hồ Chí Minh, ngày  </w:t>
            </w:r>
            <w:r w:rsidR="002F0189">
              <w:rPr>
                <w:i/>
                <w:lang w:val="pt-BR"/>
              </w:rPr>
              <w:t>20</w:t>
            </w:r>
            <w:r w:rsidRPr="000A6A3D">
              <w:rPr>
                <w:i/>
                <w:lang w:val="pt-BR"/>
              </w:rPr>
              <w:t xml:space="preserve">  tháng  </w:t>
            </w:r>
            <w:r w:rsidR="002F0189">
              <w:rPr>
                <w:i/>
                <w:lang w:val="pt-BR"/>
              </w:rPr>
              <w:t>8</w:t>
            </w:r>
            <w:r w:rsidRPr="000A6A3D">
              <w:rPr>
                <w:i/>
                <w:lang w:val="pt-BR"/>
              </w:rPr>
              <w:t xml:space="preserve">    năm 20</w:t>
            </w:r>
            <w:r w:rsidR="002F0189">
              <w:rPr>
                <w:i/>
                <w:lang w:val="pt-BR"/>
              </w:rPr>
              <w:t>21</w:t>
            </w:r>
            <w:r w:rsidRPr="000A6A3D">
              <w:rPr>
                <w:i/>
                <w:lang w:val="pt-BR"/>
              </w:rPr>
              <w:t xml:space="preserve"> </w:t>
            </w:r>
          </w:p>
          <w:p w14:paraId="7354C5BD" w14:textId="77777777" w:rsidR="00427579" w:rsidRDefault="00427579" w:rsidP="000A6A3D">
            <w:pPr>
              <w:jc w:val="center"/>
              <w:rPr>
                <w:b/>
                <w:lang w:val="pt-BR"/>
              </w:rPr>
            </w:pPr>
            <w:r w:rsidRPr="000A6A3D">
              <w:rPr>
                <w:b/>
                <w:lang w:val="pt-BR"/>
              </w:rPr>
              <w:t>Giảng viên</w:t>
            </w:r>
          </w:p>
          <w:p w14:paraId="3A0E9F04" w14:textId="314BD224" w:rsidR="004D5CB5" w:rsidRDefault="001B224E" w:rsidP="000A6A3D">
            <w:pPr>
              <w:jc w:val="center"/>
              <w:rPr>
                <w:b/>
                <w:lang w:val="pt-BR"/>
              </w:rPr>
            </w:pPr>
            <w:r>
              <w:rPr>
                <w:b/>
                <w:bCs/>
                <w:sz w:val="26"/>
                <w:szCs w:val="26"/>
              </w:rPr>
              <w:t>Trịnh Khắc Vũ</w:t>
            </w:r>
            <w:r>
              <w:rPr>
                <w:b/>
                <w:bCs/>
                <w:sz w:val="26"/>
                <w:szCs w:val="26"/>
              </w:rPr>
              <w:tab/>
            </w:r>
          </w:p>
          <w:p w14:paraId="5DF7237C" w14:textId="77777777" w:rsidR="004D5CB5" w:rsidRDefault="004D5CB5" w:rsidP="000A6A3D">
            <w:pPr>
              <w:jc w:val="center"/>
              <w:rPr>
                <w:b/>
                <w:lang w:val="pt-BR"/>
              </w:rPr>
            </w:pPr>
          </w:p>
          <w:p w14:paraId="6D192D60" w14:textId="77777777" w:rsidR="004D5CB5" w:rsidRDefault="004D5CB5" w:rsidP="000A6A3D">
            <w:pPr>
              <w:jc w:val="center"/>
              <w:rPr>
                <w:b/>
                <w:lang w:val="pt-BR"/>
              </w:rPr>
            </w:pPr>
          </w:p>
          <w:p w14:paraId="79EEBA33" w14:textId="77777777" w:rsidR="004D5CB5" w:rsidRDefault="004D5CB5" w:rsidP="000A6A3D">
            <w:pPr>
              <w:jc w:val="center"/>
              <w:rPr>
                <w:b/>
                <w:lang w:val="pt-BR"/>
              </w:rPr>
            </w:pPr>
          </w:p>
          <w:p w14:paraId="566A4052" w14:textId="77777777" w:rsidR="004D5CB5" w:rsidRDefault="004D5CB5" w:rsidP="000A6A3D">
            <w:pPr>
              <w:jc w:val="center"/>
              <w:rPr>
                <w:b/>
                <w:lang w:val="pt-BR"/>
              </w:rPr>
            </w:pPr>
          </w:p>
          <w:p w14:paraId="45326520" w14:textId="77777777" w:rsidR="004D5CB5" w:rsidRDefault="004D5CB5" w:rsidP="000A6A3D">
            <w:pPr>
              <w:jc w:val="center"/>
              <w:rPr>
                <w:b/>
                <w:lang w:val="pt-BR"/>
              </w:rPr>
            </w:pPr>
          </w:p>
          <w:p w14:paraId="395E6693" w14:textId="77777777" w:rsidR="004D5CB5" w:rsidRDefault="004D5CB5" w:rsidP="000A6A3D">
            <w:pPr>
              <w:jc w:val="center"/>
              <w:rPr>
                <w:b/>
                <w:lang w:val="pt-BR"/>
              </w:rPr>
            </w:pPr>
          </w:p>
          <w:p w14:paraId="298432E9" w14:textId="77777777" w:rsidR="004D5CB5" w:rsidRPr="000A6A3D" w:rsidRDefault="004D5CB5" w:rsidP="000A6A3D">
            <w:pPr>
              <w:jc w:val="center"/>
              <w:rPr>
                <w:lang w:val="pt-BR"/>
              </w:rPr>
            </w:pPr>
          </w:p>
        </w:tc>
      </w:tr>
      <w:tr w:rsidR="001333C9" w:rsidRPr="000A6A3D" w14:paraId="26B5D0A4"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3"/>
        </w:trPr>
        <w:tc>
          <w:tcPr>
            <w:tcW w:w="3384" w:type="dxa"/>
            <w:gridSpan w:val="2"/>
            <w:shd w:val="clear" w:color="auto" w:fill="auto"/>
          </w:tcPr>
          <w:p w14:paraId="12867DCE" w14:textId="504C4A16" w:rsidR="001333C9" w:rsidRPr="000A6A3D" w:rsidRDefault="001333C9" w:rsidP="000A6A3D">
            <w:pPr>
              <w:rPr>
                <w:lang w:val="pt-BR"/>
              </w:rPr>
            </w:pPr>
            <w:r w:rsidRPr="000A6A3D">
              <w:lastRenderedPageBreak/>
              <w:br w:type="page"/>
            </w:r>
            <w:r w:rsidRPr="000A6A3D">
              <w:rPr>
                <w:lang w:val="pt-BR"/>
              </w:rPr>
              <w:t>Giáo án số:  06</w:t>
            </w:r>
          </w:p>
        </w:tc>
        <w:tc>
          <w:tcPr>
            <w:tcW w:w="6979" w:type="dxa"/>
            <w:gridSpan w:val="2"/>
            <w:shd w:val="clear" w:color="auto" w:fill="auto"/>
          </w:tcPr>
          <w:p w14:paraId="0F023390" w14:textId="77777777" w:rsidR="001333C9" w:rsidRPr="000A6A3D" w:rsidRDefault="001333C9" w:rsidP="000A6A3D">
            <w:r w:rsidRPr="000A6A3D">
              <w:t>Thời gian thực hiện: 3 tiết</w:t>
            </w:r>
          </w:p>
          <w:p w14:paraId="4EA1726E" w14:textId="77777777" w:rsidR="00585AF0" w:rsidRPr="000A6A3D" w:rsidRDefault="00585AF0" w:rsidP="00585AF0">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0175F979" w14:textId="110FA87D" w:rsidR="001333C9" w:rsidRPr="000A6A3D" w:rsidRDefault="001E36D0" w:rsidP="000A6A3D">
            <w:r w:rsidRPr="000A6A3D">
              <w:t xml:space="preserve">Thực hiện ngày    </w:t>
            </w:r>
            <w:r>
              <w:t xml:space="preserve">   </w:t>
            </w:r>
            <w:r w:rsidRPr="000A6A3D">
              <w:t xml:space="preserve"> </w:t>
            </w:r>
            <w:r>
              <w:t xml:space="preserve">     </w:t>
            </w:r>
            <w:r w:rsidR="002F0189">
              <w:t>06</w:t>
            </w:r>
            <w:r>
              <w:t xml:space="preserve"> </w:t>
            </w:r>
            <w:r w:rsidRPr="000A6A3D">
              <w:t xml:space="preserve">tháng  </w:t>
            </w:r>
            <w:r w:rsidR="002F0189">
              <w:t>09</w:t>
            </w:r>
            <w:r>
              <w:t xml:space="preserve">           </w:t>
            </w:r>
            <w:r w:rsidRPr="000A6A3D">
              <w:t>năm 20</w:t>
            </w:r>
            <w:r w:rsidR="002F0189">
              <w:t>21</w:t>
            </w:r>
            <w:r w:rsidR="001333C9" w:rsidRPr="000A6A3D">
              <w:t xml:space="preserve"> </w:t>
            </w:r>
          </w:p>
          <w:p w14:paraId="16D93AEA" w14:textId="77777777" w:rsidR="001333C9" w:rsidRPr="000A6A3D" w:rsidRDefault="001333C9" w:rsidP="000A6A3D"/>
        </w:tc>
      </w:tr>
    </w:tbl>
    <w:p w14:paraId="2811EECF" w14:textId="173D1CCD" w:rsidR="008619A1" w:rsidRPr="00585AF0" w:rsidRDefault="008619A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585AF0">
        <w:rPr>
          <w:b/>
          <w:i/>
        </w:rPr>
        <w:t>4</w:t>
      </w:r>
      <w:r w:rsidR="003613AC">
        <w:rPr>
          <w:b/>
          <w:i/>
        </w:rPr>
        <w:t>7</w:t>
      </w:r>
      <w:r w:rsidRPr="000A6A3D">
        <w:rPr>
          <w:b/>
          <w:i/>
        </w:rPr>
        <w:t xml:space="preserve">: </w:t>
      </w:r>
      <w:r w:rsidR="00585AF0">
        <w:rPr>
          <w:b/>
        </w:rPr>
        <w:t>HỆ THỐNG HÓA VỀ HIDROCACBON</w:t>
      </w:r>
    </w:p>
    <w:p w14:paraId="53033CC3" w14:textId="77777777" w:rsidR="008619A1" w:rsidRPr="000A6A3D" w:rsidRDefault="008619A1" w:rsidP="000A6A3D">
      <w:pPr>
        <w:rPr>
          <w:b/>
          <w:u w:val="single"/>
          <w:lang w:val="it-IT"/>
        </w:rPr>
      </w:pPr>
      <w:r w:rsidRPr="000A6A3D">
        <w:rPr>
          <w:b/>
          <w:u w:val="single"/>
          <w:lang w:val="it-IT"/>
        </w:rPr>
        <w:t xml:space="preserve">Mục tiêu của bài: </w:t>
      </w:r>
    </w:p>
    <w:p w14:paraId="3E3EDC35" w14:textId="77777777" w:rsidR="008619A1" w:rsidRPr="000A6A3D" w:rsidRDefault="008619A1" w:rsidP="000A6A3D">
      <w:pPr>
        <w:rPr>
          <w:b/>
          <w:lang w:val="it-IT"/>
        </w:rPr>
      </w:pPr>
      <w:r w:rsidRPr="000A6A3D">
        <w:rPr>
          <w:lang w:val="it-IT"/>
        </w:rPr>
        <w:t xml:space="preserve">Sau khi học xong bài này người học có khả năng: </w:t>
      </w:r>
    </w:p>
    <w:p w14:paraId="0C92AF27" w14:textId="77777777" w:rsidR="008619A1" w:rsidRPr="000A6A3D" w:rsidRDefault="008619A1" w:rsidP="000A6A3D">
      <w:pPr>
        <w:rPr>
          <w:b/>
        </w:rPr>
      </w:pPr>
      <w:r w:rsidRPr="000A6A3D">
        <w:rPr>
          <w:b/>
        </w:rPr>
        <w:t>1. Kiến thức:</w:t>
      </w:r>
    </w:p>
    <w:p w14:paraId="43864DA5" w14:textId="588A73CA" w:rsidR="00664D3D" w:rsidRPr="00B95C00" w:rsidRDefault="00D601AF" w:rsidP="00CD0943">
      <w:pPr>
        <w:tabs>
          <w:tab w:val="left" w:leader="dot" w:pos="9540"/>
        </w:tabs>
        <w:ind w:firstLine="284"/>
        <w:jc w:val="both"/>
      </w:pPr>
      <w:r>
        <w:t>H</w:t>
      </w:r>
      <w:r w:rsidR="00664D3D" w:rsidRPr="00B95C00">
        <w:t xml:space="preserve">ệ thống hóa </w:t>
      </w:r>
      <w:r>
        <w:t xml:space="preserve">được </w:t>
      </w:r>
      <w:r w:rsidR="00664D3D" w:rsidRPr="00B95C00">
        <w:t>các loại hidrocacbon quan trọng: ankan, anken, ankadien, benzen về đặc điểm cấu tạo, tính chất vật lí, tính chất hóa học đặc trưng và ứng dụng.</w:t>
      </w:r>
    </w:p>
    <w:p w14:paraId="125D861D" w14:textId="6DC30096" w:rsidR="00664D3D" w:rsidRPr="00B95C00" w:rsidRDefault="00D601AF" w:rsidP="00CD0943">
      <w:pPr>
        <w:tabs>
          <w:tab w:val="left" w:leader="dot" w:pos="9540"/>
        </w:tabs>
        <w:ind w:firstLine="284"/>
        <w:jc w:val="both"/>
      </w:pPr>
      <w:r>
        <w:t>Trình bày được</w:t>
      </w:r>
      <w:r w:rsidR="00664D3D" w:rsidRPr="00B95C00">
        <w:t xml:space="preserve"> mối quan hệ giữa các hidrocacbon với nhau.</w:t>
      </w:r>
    </w:p>
    <w:p w14:paraId="6FF32E4E" w14:textId="7953305E" w:rsidR="008619A1" w:rsidRPr="00B95C00" w:rsidRDefault="008619A1" w:rsidP="00CD0943">
      <w:pPr>
        <w:jc w:val="both"/>
        <w:rPr>
          <w:b/>
        </w:rPr>
      </w:pPr>
      <w:r w:rsidRPr="00B95C00">
        <w:rPr>
          <w:b/>
          <w:bCs/>
        </w:rPr>
        <w:t xml:space="preserve">2. </w:t>
      </w:r>
      <w:r w:rsidR="004D3139" w:rsidRPr="00B95C00">
        <w:rPr>
          <w:b/>
          <w:bCs/>
        </w:rPr>
        <w:t>Kỹ năng</w:t>
      </w:r>
      <w:r w:rsidRPr="00B95C00">
        <w:rPr>
          <w:b/>
          <w:bCs/>
        </w:rPr>
        <w:t xml:space="preserve">: </w:t>
      </w:r>
    </w:p>
    <w:p w14:paraId="0B4D5977" w14:textId="398B483F" w:rsidR="00664D3D" w:rsidRPr="00B95C00" w:rsidRDefault="00D601AF" w:rsidP="00CD0943">
      <w:pPr>
        <w:tabs>
          <w:tab w:val="left" w:leader="dot" w:pos="9540"/>
        </w:tabs>
        <w:ind w:firstLine="284"/>
        <w:jc w:val="both"/>
      </w:pPr>
      <w:r>
        <w:t>V</w:t>
      </w:r>
      <w:r w:rsidR="00664D3D" w:rsidRPr="00B95C00">
        <w:t xml:space="preserve">iết được </w:t>
      </w:r>
      <w:r>
        <w:t xml:space="preserve">các </w:t>
      </w:r>
      <w:r w:rsidR="00664D3D" w:rsidRPr="00B95C00">
        <w:t>phương trình hóa học minh họa tính chất của các hidrocacbon.</w:t>
      </w:r>
    </w:p>
    <w:p w14:paraId="316DD637" w14:textId="7267F371" w:rsidR="00664D3D" w:rsidRPr="00B95C00" w:rsidRDefault="005A3945" w:rsidP="00CD0943">
      <w:pPr>
        <w:tabs>
          <w:tab w:val="left" w:leader="dot" w:pos="9540"/>
        </w:tabs>
        <w:ind w:firstLine="284"/>
        <w:jc w:val="both"/>
      </w:pPr>
      <w:r>
        <w:t>G</w:t>
      </w:r>
      <w:r w:rsidR="00664D3D" w:rsidRPr="00B95C00">
        <w:t xml:space="preserve">iải được một số bài tập cơ bản về </w:t>
      </w:r>
      <w:r>
        <w:t>hidro</w:t>
      </w:r>
      <w:r w:rsidR="00664D3D" w:rsidRPr="00B95C00">
        <w:t>cacbon.</w:t>
      </w:r>
    </w:p>
    <w:p w14:paraId="5C30241F" w14:textId="0B3E68FD" w:rsidR="008619A1" w:rsidRPr="000A6A3D" w:rsidRDefault="008619A1" w:rsidP="00CD0943">
      <w:pPr>
        <w:jc w:val="both"/>
        <w:rPr>
          <w:lang w:val="vi-VN"/>
        </w:rPr>
      </w:pPr>
      <w:r w:rsidRPr="000A6A3D">
        <w:rPr>
          <w:b/>
          <w:bCs/>
        </w:rPr>
        <w:t>3. Thái độ</w:t>
      </w:r>
      <w:r w:rsidR="0018687E" w:rsidRPr="000A6A3D">
        <w:rPr>
          <w:b/>
          <w:bCs/>
        </w:rPr>
        <w:t>:</w:t>
      </w:r>
    </w:p>
    <w:p w14:paraId="3DE6ABE7" w14:textId="64E98BF3" w:rsidR="008619A1" w:rsidRPr="000A6A3D" w:rsidRDefault="00B95C0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619A1" w:rsidRPr="000A6A3D">
        <w:rPr>
          <w:color w:val="000000"/>
        </w:rPr>
        <w:t>inh có</w:t>
      </w:r>
      <w:r w:rsidR="008619A1" w:rsidRPr="000A6A3D">
        <w:rPr>
          <w:color w:val="000000"/>
          <w:lang w:val="vi-VN"/>
        </w:rPr>
        <w:t xml:space="preserve"> </w:t>
      </w:r>
      <w:r w:rsidR="008619A1" w:rsidRPr="000A6A3D">
        <w:rPr>
          <w:bCs/>
        </w:rPr>
        <w:t>lòng say mê học tập, biết vận dụng những kiến thức được học vào cuộc sống</w:t>
      </w:r>
      <w:r w:rsidR="008619A1" w:rsidRPr="000A6A3D">
        <w:rPr>
          <w:bCs/>
          <w:lang w:val="vi-VN"/>
        </w:rPr>
        <w:t>, có</w:t>
      </w:r>
      <w:r w:rsidR="008619A1" w:rsidRPr="000A6A3D">
        <w:rPr>
          <w:bCs/>
        </w:rPr>
        <w:t xml:space="preserve"> </w:t>
      </w:r>
      <w:r w:rsidR="008619A1" w:rsidRPr="000A6A3D">
        <w:rPr>
          <w:color w:val="000000"/>
        </w:rPr>
        <w:t>tư duy khoa học, logic trước các sự vật hiện tượng trong tự nhiên</w:t>
      </w:r>
      <w:r w:rsidR="008619A1" w:rsidRPr="000A6A3D">
        <w:rPr>
          <w:color w:val="000000"/>
          <w:lang w:val="vi-VN"/>
        </w:rPr>
        <w:t>,</w:t>
      </w:r>
      <w:r w:rsidR="008619A1" w:rsidRPr="000A6A3D">
        <w:rPr>
          <w:bCs/>
        </w:rPr>
        <w:t xml:space="preserve"> có ý thức bảo vệ môi trường và tài</w:t>
      </w:r>
      <w:r w:rsidR="008619A1" w:rsidRPr="000A6A3D">
        <w:rPr>
          <w:color w:val="000000"/>
        </w:rPr>
        <w:t xml:space="preserve"> </w:t>
      </w:r>
      <w:r w:rsidR="008619A1" w:rsidRPr="000A6A3D">
        <w:rPr>
          <w:bCs/>
        </w:rPr>
        <w:t xml:space="preserve">nguyên, sử dụng </w:t>
      </w:r>
      <w:r w:rsidR="00113F9F">
        <w:rPr>
          <w:bCs/>
        </w:rPr>
        <w:t>hợp lý</w:t>
      </w:r>
      <w:r w:rsidR="008619A1" w:rsidRPr="000A6A3D">
        <w:rPr>
          <w:bCs/>
        </w:rPr>
        <w:t xml:space="preserve"> tài nguyên.</w:t>
      </w:r>
    </w:p>
    <w:p w14:paraId="555D934F" w14:textId="77777777" w:rsidR="008619A1" w:rsidRPr="000A6A3D" w:rsidRDefault="008619A1" w:rsidP="000A6A3D">
      <w:pPr>
        <w:rPr>
          <w:b/>
          <w:lang w:val="it-IT"/>
        </w:rPr>
      </w:pPr>
      <w:r w:rsidRPr="000A6A3D">
        <w:rPr>
          <w:b/>
          <w:lang w:val="it-IT"/>
        </w:rPr>
        <w:t>Đồ dùng và phương tiện dạy học:</w:t>
      </w:r>
    </w:p>
    <w:p w14:paraId="01E9281A" w14:textId="61213BB9" w:rsidR="008619A1" w:rsidRPr="000A6A3D" w:rsidRDefault="008619A1" w:rsidP="000A6A3D">
      <w:pPr>
        <w:rPr>
          <w:lang w:val="it-IT"/>
        </w:rPr>
      </w:pPr>
      <w:r w:rsidRPr="000A6A3D">
        <w:rPr>
          <w:lang w:val="it-IT"/>
        </w:rPr>
        <w:t>Máy chiếu, màn ảnh, máy tính, bảng, phấn.</w:t>
      </w:r>
    </w:p>
    <w:p w14:paraId="68B41E39" w14:textId="77777777" w:rsidR="008619A1" w:rsidRPr="000A6A3D" w:rsidRDefault="008619A1" w:rsidP="000A6A3D">
      <w:pPr>
        <w:rPr>
          <w:lang w:val="it-IT"/>
        </w:rPr>
      </w:pPr>
      <w:r w:rsidRPr="000A6A3D">
        <w:rPr>
          <w:b/>
          <w:lang w:val="it-IT"/>
        </w:rPr>
        <w:t xml:space="preserve">I. Ổn định lớp học:                                                 </w:t>
      </w:r>
      <w:r w:rsidRPr="000A6A3D">
        <w:rPr>
          <w:lang w:val="it-IT"/>
        </w:rPr>
        <w:t>Thời gian:  05 phút.</w:t>
      </w:r>
    </w:p>
    <w:p w14:paraId="60F85410" w14:textId="77777777" w:rsidR="008619A1" w:rsidRPr="000A6A3D" w:rsidRDefault="008619A1" w:rsidP="000A6A3D">
      <w:pPr>
        <w:rPr>
          <w:lang w:val="it-IT"/>
        </w:rPr>
      </w:pPr>
      <w:r w:rsidRPr="000A6A3D">
        <w:rPr>
          <w:lang w:val="it-IT"/>
        </w:rPr>
        <w:t>Số học sinh vắng:…………Tên:……………………………………………………..................................</w:t>
      </w:r>
    </w:p>
    <w:p w14:paraId="31BDD51C" w14:textId="77777777" w:rsidR="008619A1" w:rsidRPr="000A6A3D" w:rsidRDefault="008619A1" w:rsidP="000A6A3D">
      <w:pPr>
        <w:rPr>
          <w:lang w:val="it-IT"/>
        </w:rPr>
      </w:pPr>
      <w:r w:rsidRPr="000A6A3D">
        <w:rPr>
          <w:lang w:val="it-IT"/>
        </w:rPr>
        <w:t>......................................................................................................................................................................</w:t>
      </w:r>
    </w:p>
    <w:p w14:paraId="5AA57135" w14:textId="77777777" w:rsidR="008619A1" w:rsidRPr="000A6A3D" w:rsidRDefault="008619A1" w:rsidP="000A6A3D">
      <w:pPr>
        <w:rPr>
          <w:b/>
          <w:lang w:val="sv-SE"/>
        </w:rPr>
      </w:pPr>
      <w:r w:rsidRPr="000A6A3D">
        <w:rPr>
          <w:b/>
          <w:lang w:val="sv-SE"/>
        </w:rPr>
        <w:t>II. Thực hiện bài học:</w:t>
      </w:r>
    </w:p>
    <w:p w14:paraId="17F4D686" w14:textId="77777777" w:rsidR="008619A1" w:rsidRPr="000A6A3D" w:rsidRDefault="008619A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619A1" w:rsidRPr="000A6A3D" w14:paraId="61A62630" w14:textId="77777777" w:rsidTr="008619A1">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D6851C" w14:textId="77777777" w:rsidR="008619A1" w:rsidRPr="000A6A3D" w:rsidRDefault="008619A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BD4004" w14:textId="77777777" w:rsidR="008619A1" w:rsidRPr="000A6A3D" w:rsidRDefault="008619A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9FD0" w14:textId="77777777" w:rsidR="008619A1" w:rsidRPr="000A6A3D" w:rsidRDefault="008619A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F8B78A" w14:textId="77777777" w:rsidR="008619A1" w:rsidRPr="000A6A3D" w:rsidRDefault="008619A1" w:rsidP="000A6A3D">
            <w:pPr>
              <w:jc w:val="center"/>
              <w:rPr>
                <w:lang w:val="de-DE"/>
              </w:rPr>
            </w:pPr>
            <w:r w:rsidRPr="000A6A3D">
              <w:rPr>
                <w:lang w:val="de-DE"/>
              </w:rPr>
              <w:t>Thời gian</w:t>
            </w:r>
          </w:p>
        </w:tc>
      </w:tr>
      <w:tr w:rsidR="008619A1" w:rsidRPr="000A6A3D" w14:paraId="4F4FAE10" w14:textId="77777777" w:rsidTr="008619A1">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13DF6C" w14:textId="77777777" w:rsidR="008619A1" w:rsidRPr="000A6A3D" w:rsidRDefault="008619A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EFFDD" w14:textId="77777777" w:rsidR="008619A1" w:rsidRPr="000A6A3D" w:rsidRDefault="008619A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C5A7BA8"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646A29E"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D93EEB" w14:textId="77777777" w:rsidR="008619A1" w:rsidRPr="000A6A3D" w:rsidRDefault="008619A1" w:rsidP="000A6A3D">
            <w:pPr>
              <w:jc w:val="center"/>
              <w:rPr>
                <w:lang w:val="de-DE"/>
              </w:rPr>
            </w:pPr>
          </w:p>
        </w:tc>
      </w:tr>
      <w:tr w:rsidR="008619A1" w:rsidRPr="000A6A3D" w14:paraId="0AE6B9C5"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ED57CD8" w14:textId="77777777" w:rsidR="008619A1" w:rsidRPr="000A6A3D" w:rsidRDefault="008619A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F234CED" w14:textId="77777777" w:rsidR="008619A1" w:rsidRDefault="008619A1" w:rsidP="000A6A3D">
            <w:pPr>
              <w:rPr>
                <w:b/>
                <w:bCs/>
                <w:u w:val="single"/>
                <w:lang w:val="de-DE"/>
              </w:rPr>
            </w:pPr>
            <w:r w:rsidRPr="000A6A3D">
              <w:rPr>
                <w:b/>
                <w:bCs/>
                <w:u w:val="single"/>
                <w:lang w:val="de-DE"/>
              </w:rPr>
              <w:t>Dẫn nhập</w:t>
            </w:r>
          </w:p>
          <w:p w14:paraId="36D3403E" w14:textId="77777777" w:rsidR="00703E57" w:rsidRPr="000A6A3D" w:rsidRDefault="00703E57" w:rsidP="000A6A3D">
            <w:pPr>
              <w:rPr>
                <w:lang w:val="de-DE"/>
              </w:rPr>
            </w:pPr>
          </w:p>
          <w:p w14:paraId="6ED25886" w14:textId="1783C097" w:rsidR="002C1F04" w:rsidRDefault="008619A1" w:rsidP="000A6A3D">
            <w:pPr>
              <w:tabs>
                <w:tab w:val="left" w:leader="dot" w:pos="9540"/>
              </w:tabs>
              <w:jc w:val="both"/>
              <w:rPr>
                <w:lang w:val="de-DE"/>
              </w:rPr>
            </w:pPr>
            <w:r w:rsidRPr="000A6A3D">
              <w:rPr>
                <w:iCs/>
                <w:lang w:val="de-DE"/>
              </w:rPr>
              <w:t xml:space="preserve">- </w:t>
            </w:r>
            <w:r w:rsidR="005A3945">
              <w:rPr>
                <w:iCs/>
                <w:lang w:val="de-DE"/>
              </w:rPr>
              <w:t>Kiểm tra bài cũ</w:t>
            </w:r>
            <w:r w:rsidR="002C1F04" w:rsidRPr="000A6A3D">
              <w:rPr>
                <w:lang w:val="de-DE"/>
              </w:rPr>
              <w:t>.</w:t>
            </w:r>
          </w:p>
          <w:p w14:paraId="593592C9" w14:textId="77777777" w:rsidR="005A3945" w:rsidRDefault="005A3945" w:rsidP="000A6A3D">
            <w:pPr>
              <w:tabs>
                <w:tab w:val="left" w:leader="dot" w:pos="9540"/>
              </w:tabs>
              <w:jc w:val="both"/>
              <w:rPr>
                <w:lang w:val="de-DE"/>
              </w:rPr>
            </w:pPr>
          </w:p>
          <w:p w14:paraId="7FF3C69A" w14:textId="77777777" w:rsidR="008619A1" w:rsidRDefault="008619A1" w:rsidP="005A3945">
            <w:pPr>
              <w:jc w:val="both"/>
              <w:rPr>
                <w:iCs/>
                <w:lang w:val="de-DE"/>
              </w:rPr>
            </w:pPr>
            <w:r w:rsidRPr="000A6A3D">
              <w:rPr>
                <w:iCs/>
                <w:lang w:val="de-DE"/>
              </w:rPr>
              <w:t xml:space="preserve">- Giới thiệu </w:t>
            </w:r>
            <w:r w:rsidR="005A3945">
              <w:rPr>
                <w:iCs/>
                <w:lang w:val="de-DE"/>
              </w:rPr>
              <w:t>cách lập bảng hệ thống hóa các hidrocacbon</w:t>
            </w:r>
            <w:r w:rsidRPr="000A6A3D">
              <w:rPr>
                <w:iCs/>
                <w:lang w:val="de-DE"/>
              </w:rPr>
              <w:t>.</w:t>
            </w:r>
          </w:p>
          <w:p w14:paraId="5D861353" w14:textId="365B36FD" w:rsidR="00CD0943" w:rsidRPr="000A6A3D" w:rsidRDefault="00CD0943" w:rsidP="005A394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A05075" w14:textId="77777777" w:rsidR="008619A1" w:rsidRPr="000A6A3D" w:rsidRDefault="008619A1" w:rsidP="00703E57">
            <w:pPr>
              <w:jc w:val="both"/>
              <w:rPr>
                <w:lang w:val="de-DE"/>
              </w:rPr>
            </w:pPr>
          </w:p>
          <w:p w14:paraId="19CE4489" w14:textId="05278C14" w:rsidR="008619A1" w:rsidRPr="000A6A3D" w:rsidRDefault="008619A1" w:rsidP="00703E57">
            <w:pPr>
              <w:jc w:val="both"/>
              <w:rPr>
                <w:lang w:val="de-DE"/>
              </w:rPr>
            </w:pPr>
            <w:r w:rsidRPr="000A6A3D">
              <w:rPr>
                <w:lang w:val="de-DE"/>
              </w:rPr>
              <w:t>- Đă</w:t>
            </w:r>
            <w:r w:rsidR="005A3945">
              <w:rPr>
                <w:lang w:val="de-DE"/>
              </w:rPr>
              <w:t>̣t câu hỏi kiểm tra bài cũ, n</w:t>
            </w:r>
            <w:r w:rsidRPr="000A6A3D">
              <w:rPr>
                <w:lang w:val="de-DE"/>
              </w:rPr>
              <w:t xml:space="preserve">hận xét câu trả lời của </w:t>
            </w:r>
            <w:r w:rsidR="005A3945">
              <w:rPr>
                <w:lang w:val="de-DE"/>
              </w:rPr>
              <w:t>HS</w:t>
            </w:r>
            <w:r w:rsidRPr="000A6A3D">
              <w:rPr>
                <w:lang w:val="de-DE"/>
              </w:rPr>
              <w:t>.</w:t>
            </w:r>
          </w:p>
          <w:p w14:paraId="1927F578" w14:textId="77777777" w:rsidR="008619A1" w:rsidRPr="000A6A3D" w:rsidRDefault="008619A1"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00AAD3" w14:textId="77777777" w:rsidR="008619A1" w:rsidRPr="000A6A3D" w:rsidRDefault="008619A1" w:rsidP="00703E57">
            <w:pPr>
              <w:jc w:val="both"/>
              <w:rPr>
                <w:lang w:val="de-DE"/>
              </w:rPr>
            </w:pPr>
          </w:p>
          <w:p w14:paraId="3D8920A9" w14:textId="64596B6A" w:rsidR="008619A1" w:rsidRPr="000A6A3D" w:rsidRDefault="008619A1"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50B6CDC2" w14:textId="77777777" w:rsidR="008619A1" w:rsidRPr="000A6A3D" w:rsidRDefault="008619A1" w:rsidP="00703E57">
            <w:pPr>
              <w:jc w:val="both"/>
              <w:rPr>
                <w:lang w:val="de-DE"/>
              </w:rPr>
            </w:pPr>
          </w:p>
          <w:p w14:paraId="10006791" w14:textId="77777777" w:rsidR="008619A1" w:rsidRPr="000A6A3D" w:rsidRDefault="008619A1"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91E237" w14:textId="77777777" w:rsidR="008619A1" w:rsidRPr="000A6A3D" w:rsidRDefault="008619A1" w:rsidP="000A6A3D">
            <w:pPr>
              <w:rPr>
                <w:lang w:val="de-DE"/>
              </w:rPr>
            </w:pPr>
          </w:p>
          <w:p w14:paraId="49A04F31" w14:textId="3A3E37E9" w:rsidR="008619A1" w:rsidRPr="000A6A3D" w:rsidRDefault="00CD0943" w:rsidP="000A6A3D">
            <w:pPr>
              <w:jc w:val="center"/>
              <w:rPr>
                <w:lang w:val="pt-BR"/>
              </w:rPr>
            </w:pPr>
            <w:r>
              <w:rPr>
                <w:lang w:val="pt-BR"/>
              </w:rPr>
              <w:t>8</w:t>
            </w:r>
          </w:p>
          <w:p w14:paraId="260AE458" w14:textId="77777777" w:rsidR="008619A1" w:rsidRPr="000A6A3D" w:rsidRDefault="008619A1" w:rsidP="000A6A3D">
            <w:pPr>
              <w:jc w:val="center"/>
              <w:rPr>
                <w:lang w:val="de-DE"/>
              </w:rPr>
            </w:pPr>
            <w:r w:rsidRPr="000A6A3D">
              <w:rPr>
                <w:lang w:val="pt-BR"/>
              </w:rPr>
              <w:t>phút</w:t>
            </w:r>
            <w:r w:rsidRPr="000A6A3D">
              <w:rPr>
                <w:lang w:val="de-DE"/>
              </w:rPr>
              <w:t xml:space="preserve"> </w:t>
            </w:r>
          </w:p>
        </w:tc>
      </w:tr>
      <w:tr w:rsidR="008619A1" w:rsidRPr="000A6A3D" w14:paraId="69C129DB" w14:textId="77777777" w:rsidTr="008619A1">
        <w:trPr>
          <w:trHeight w:val="1323"/>
        </w:trPr>
        <w:tc>
          <w:tcPr>
            <w:tcW w:w="540" w:type="dxa"/>
            <w:tcBorders>
              <w:top w:val="single" w:sz="4" w:space="0" w:color="auto"/>
              <w:left w:val="single" w:sz="4" w:space="0" w:color="auto"/>
              <w:right w:val="single" w:sz="4" w:space="0" w:color="auto"/>
            </w:tcBorders>
            <w:shd w:val="clear" w:color="auto" w:fill="auto"/>
          </w:tcPr>
          <w:p w14:paraId="50717E13" w14:textId="77777777" w:rsidR="008619A1" w:rsidRPr="000A6A3D" w:rsidRDefault="008619A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FE91FE" w14:textId="77777777" w:rsidR="008619A1" w:rsidRPr="00A70A17" w:rsidRDefault="008619A1" w:rsidP="000A6A3D">
            <w:pPr>
              <w:rPr>
                <w:b/>
                <w:bCs/>
                <w:u w:val="single"/>
                <w:lang w:val="nb-NO"/>
              </w:rPr>
            </w:pPr>
            <w:r w:rsidRPr="00A70A17">
              <w:rPr>
                <w:b/>
                <w:bCs/>
                <w:u w:val="single"/>
                <w:lang w:val="nb-NO"/>
              </w:rPr>
              <w:t>Giảng bài mới</w:t>
            </w:r>
          </w:p>
          <w:p w14:paraId="3D33971D" w14:textId="115A012D" w:rsidR="008619A1" w:rsidRPr="00A70A17" w:rsidRDefault="008619A1" w:rsidP="000A6A3D">
            <w:pPr>
              <w:tabs>
                <w:tab w:val="left" w:leader="dot" w:pos="9498"/>
              </w:tabs>
              <w:rPr>
                <w:b/>
                <w:bCs/>
                <w:u w:val="single"/>
              </w:rPr>
            </w:pPr>
            <w:r w:rsidRPr="00A70A17">
              <w:rPr>
                <w:b/>
                <w:bCs/>
              </w:rPr>
              <w:t xml:space="preserve">1. </w:t>
            </w:r>
            <w:r w:rsidRPr="00A70A17">
              <w:rPr>
                <w:b/>
                <w:bCs/>
                <w:u w:val="single"/>
              </w:rPr>
              <w:t xml:space="preserve">Hệ thống </w:t>
            </w:r>
            <w:r w:rsidR="00466D62" w:rsidRPr="00A70A17">
              <w:rPr>
                <w:b/>
                <w:bCs/>
                <w:u w:val="single"/>
              </w:rPr>
              <w:t>hóa về hidrocacbon</w:t>
            </w:r>
          </w:p>
          <w:p w14:paraId="358767F0" w14:textId="0BA6428E" w:rsidR="00A069E3" w:rsidRPr="00A70A17" w:rsidRDefault="00A069E3" w:rsidP="00466D62">
            <w:pPr>
              <w:tabs>
                <w:tab w:val="left" w:leader="dot" w:pos="9498"/>
              </w:tabs>
              <w:rPr>
                <w:bCs/>
              </w:rPr>
            </w:pPr>
            <w:r w:rsidRPr="00A70A17">
              <w:rPr>
                <w:bCs/>
              </w:rPr>
              <w:t xml:space="preserve">          (</w:t>
            </w:r>
            <w:r w:rsidR="00466D62" w:rsidRPr="00A70A17">
              <w:rPr>
                <w:bCs/>
              </w:rPr>
              <w:t>Ankan</w:t>
            </w:r>
            <w:r w:rsidRPr="00A70A17">
              <w:rPr>
                <w:bCs/>
              </w:rPr>
              <w:t>, Anken, Ankin, Ankylbenzen)</w:t>
            </w:r>
          </w:p>
          <w:p w14:paraId="0EEE9071" w14:textId="54759C8D" w:rsidR="00466D62" w:rsidRPr="00A70A17" w:rsidRDefault="00A70A17" w:rsidP="00466D62">
            <w:pPr>
              <w:tabs>
                <w:tab w:val="left" w:leader="dot" w:pos="9498"/>
              </w:tabs>
              <w:rPr>
                <w:bCs/>
              </w:rPr>
            </w:pPr>
            <w:r>
              <w:rPr>
                <w:bCs/>
              </w:rPr>
              <w:t xml:space="preserve">1.1. </w:t>
            </w:r>
            <w:r w:rsidR="00466D62" w:rsidRPr="00A70A17">
              <w:rPr>
                <w:bCs/>
              </w:rPr>
              <w:t>Công thức chung</w:t>
            </w:r>
          </w:p>
          <w:p w14:paraId="0068FED2" w14:textId="3F03B479" w:rsidR="00A069E3" w:rsidRPr="00A70A17" w:rsidRDefault="00A70A17" w:rsidP="00466D62">
            <w:pPr>
              <w:tabs>
                <w:tab w:val="left" w:leader="dot" w:pos="9498"/>
              </w:tabs>
              <w:rPr>
                <w:bCs/>
              </w:rPr>
            </w:pPr>
            <w:r>
              <w:rPr>
                <w:bCs/>
              </w:rPr>
              <w:t xml:space="preserve">1.2. </w:t>
            </w:r>
            <w:r w:rsidR="00466D62" w:rsidRPr="00A70A17">
              <w:rPr>
                <w:bCs/>
              </w:rPr>
              <w:t>Đặc điểm cấu tạo phân tử</w:t>
            </w:r>
          </w:p>
          <w:p w14:paraId="780757F0" w14:textId="147E8309" w:rsidR="00466D62" w:rsidRDefault="00A70A17" w:rsidP="00A069E3">
            <w:pPr>
              <w:tabs>
                <w:tab w:val="left" w:leader="dot" w:pos="9498"/>
              </w:tabs>
              <w:rPr>
                <w:bCs/>
              </w:rPr>
            </w:pPr>
            <w:r>
              <w:rPr>
                <w:bCs/>
              </w:rPr>
              <w:t xml:space="preserve">1.3. </w:t>
            </w:r>
            <w:r w:rsidR="00466D62" w:rsidRPr="00A70A17">
              <w:rPr>
                <w:bCs/>
              </w:rPr>
              <w:t>Tính chất vật lí</w:t>
            </w:r>
            <w:r w:rsidR="00A069E3" w:rsidRPr="00A70A17">
              <w:rPr>
                <w:bCs/>
              </w:rPr>
              <w:t xml:space="preserve"> </w:t>
            </w:r>
          </w:p>
          <w:p w14:paraId="1266F440" w14:textId="7B723AFD" w:rsidR="00A70A17" w:rsidRPr="00A70A17" w:rsidRDefault="00A70A17" w:rsidP="00A70A17">
            <w:pPr>
              <w:pStyle w:val="BodyText2"/>
              <w:jc w:val="both"/>
              <w:rPr>
                <w:rFonts w:ascii="Times New Roman" w:hAnsi="Times New Roman"/>
                <w:b w:val="0"/>
                <w:bCs w:val="0"/>
                <w:sz w:val="24"/>
                <w:lang w:val="de-DE"/>
              </w:rPr>
            </w:pPr>
            <w:r>
              <w:rPr>
                <w:bCs w:val="0"/>
              </w:rPr>
              <w:t xml:space="preserve">      </w:t>
            </w:r>
            <w:r>
              <w:rPr>
                <w:rFonts w:ascii="Times New Roman" w:hAnsi="Times New Roman"/>
                <w:bCs w:val="0"/>
                <w:lang w:val="en-US"/>
              </w:rPr>
              <w:t xml:space="preserve">+ </w:t>
            </w:r>
            <w:r w:rsidRPr="00A70A17">
              <w:rPr>
                <w:rFonts w:ascii="Times New Roman" w:hAnsi="Times New Roman"/>
                <w:b w:val="0"/>
                <w:sz w:val="24"/>
                <w:lang w:val="de-DE"/>
              </w:rPr>
              <w:t>Ở điều kiện thường, các hợp chất từ C</w:t>
            </w:r>
            <w:r w:rsidRPr="00A70A17">
              <w:rPr>
                <w:rFonts w:ascii="Times New Roman" w:hAnsi="Times New Roman"/>
                <w:b w:val="0"/>
                <w:sz w:val="24"/>
                <w:vertAlign w:val="subscript"/>
                <w:lang w:val="de-DE"/>
              </w:rPr>
              <w:t>1</w:t>
            </w:r>
            <w:r w:rsidRPr="00A70A17">
              <w:rPr>
                <w:rFonts w:ascii="Times New Roman" w:hAnsi="Times New Roman"/>
                <w:b w:val="0"/>
                <w:sz w:val="24"/>
                <w:lang w:val="de-DE"/>
              </w:rPr>
              <w:t xml:space="preserve"> đến C</w:t>
            </w:r>
            <w:r w:rsidRPr="00A70A17">
              <w:rPr>
                <w:rFonts w:ascii="Times New Roman" w:hAnsi="Times New Roman"/>
                <w:b w:val="0"/>
                <w:sz w:val="24"/>
                <w:vertAlign w:val="subscript"/>
                <w:lang w:val="de-DE"/>
              </w:rPr>
              <w:t>4</w:t>
            </w:r>
            <w:r w:rsidRPr="00A70A17">
              <w:rPr>
                <w:rFonts w:ascii="Times New Roman" w:hAnsi="Times New Roman"/>
                <w:b w:val="0"/>
                <w:sz w:val="24"/>
                <w:lang w:val="de-DE"/>
              </w:rPr>
              <w:t xml:space="preserve"> là chất khí</w:t>
            </w:r>
          </w:p>
          <w:p w14:paraId="12B4FF5D" w14:textId="684DF990" w:rsidR="00A70A17" w:rsidRPr="00A70A17" w:rsidRDefault="00A70A17" w:rsidP="00A70A17">
            <w:pPr>
              <w:pStyle w:val="BodyText2"/>
              <w:jc w:val="both"/>
              <w:rPr>
                <w:rFonts w:ascii="Times New Roman" w:hAnsi="Times New Roman"/>
                <w:b w:val="0"/>
                <w:bCs w:val="0"/>
                <w:sz w:val="24"/>
                <w:lang w:val="de-DE"/>
              </w:rPr>
            </w:pPr>
            <w:r>
              <w:rPr>
                <w:rFonts w:ascii="Times New Roman" w:hAnsi="Times New Roman"/>
                <w:b w:val="0"/>
                <w:sz w:val="24"/>
                <w:lang w:val="de-DE"/>
              </w:rPr>
              <w:t xml:space="preserve">       +  </w:t>
            </w:r>
            <w:r w:rsidRPr="00A70A17">
              <w:rPr>
                <w:rFonts w:ascii="Times New Roman" w:hAnsi="Times New Roman"/>
                <w:b w:val="0"/>
                <w:sz w:val="24"/>
                <w:lang w:val="de-DE"/>
              </w:rPr>
              <w:t>Không màu</w:t>
            </w:r>
          </w:p>
          <w:p w14:paraId="4F8192AF" w14:textId="126BFAAF" w:rsidR="00A70A17" w:rsidRPr="00A70A17" w:rsidRDefault="00A70A17" w:rsidP="00A70A17">
            <w:pPr>
              <w:tabs>
                <w:tab w:val="left" w:leader="dot" w:pos="9498"/>
              </w:tabs>
              <w:rPr>
                <w:bCs/>
              </w:rPr>
            </w:pPr>
            <w:r>
              <w:rPr>
                <w:bCs/>
                <w:lang w:val="de-DE"/>
              </w:rPr>
              <w:t xml:space="preserve">      +    </w:t>
            </w:r>
            <w:r w:rsidRPr="00A70A17">
              <w:rPr>
                <w:bCs/>
                <w:lang w:val="de-DE"/>
              </w:rPr>
              <w:t>Không tan trong nước</w:t>
            </w:r>
          </w:p>
          <w:p w14:paraId="216CB667" w14:textId="0C2F6B57" w:rsidR="00A069E3" w:rsidRPr="00A70A17" w:rsidRDefault="00A70A17" w:rsidP="00466D62">
            <w:pPr>
              <w:tabs>
                <w:tab w:val="left" w:leader="dot" w:pos="9498"/>
              </w:tabs>
              <w:rPr>
                <w:bCs/>
              </w:rPr>
            </w:pPr>
            <w:r>
              <w:rPr>
                <w:bCs/>
              </w:rPr>
              <w:t xml:space="preserve">1.4. </w:t>
            </w:r>
            <w:r w:rsidR="00466D62" w:rsidRPr="00A70A17">
              <w:rPr>
                <w:bCs/>
              </w:rPr>
              <w:t>Tính chất hóa học</w:t>
            </w:r>
          </w:p>
          <w:p w14:paraId="4CC597EF" w14:textId="1A6C2865" w:rsidR="00466D62" w:rsidRPr="00A70A17" w:rsidRDefault="00A069E3" w:rsidP="00466D62">
            <w:pPr>
              <w:tabs>
                <w:tab w:val="left" w:leader="dot" w:pos="9498"/>
              </w:tabs>
              <w:rPr>
                <w:bCs/>
              </w:rPr>
            </w:pPr>
            <w:r w:rsidRPr="00A70A17">
              <w:rPr>
                <w:bCs/>
              </w:rPr>
              <w:t xml:space="preserve">            +  </w:t>
            </w:r>
            <w:r w:rsidR="00466D62" w:rsidRPr="00A70A17">
              <w:rPr>
                <w:bCs/>
              </w:rPr>
              <w:t>Phản ứng thế</w:t>
            </w:r>
          </w:p>
          <w:p w14:paraId="53628E81" w14:textId="304797E2" w:rsidR="00466D62" w:rsidRPr="00A70A17" w:rsidRDefault="00A069E3" w:rsidP="00466D62">
            <w:pPr>
              <w:tabs>
                <w:tab w:val="left" w:leader="dot" w:pos="9498"/>
              </w:tabs>
              <w:rPr>
                <w:bCs/>
              </w:rPr>
            </w:pPr>
            <w:r w:rsidRPr="00A70A17">
              <w:rPr>
                <w:bCs/>
              </w:rPr>
              <w:t xml:space="preserve">            +  </w:t>
            </w:r>
            <w:r w:rsidR="00466D62" w:rsidRPr="00A70A17">
              <w:rPr>
                <w:bCs/>
              </w:rPr>
              <w:t xml:space="preserve">Phản ứng </w:t>
            </w:r>
            <w:r w:rsidRPr="00A70A17">
              <w:rPr>
                <w:bCs/>
              </w:rPr>
              <w:t>cộng</w:t>
            </w:r>
          </w:p>
          <w:p w14:paraId="459A7C2A" w14:textId="11903333" w:rsidR="00A069E3" w:rsidRPr="00A70A17" w:rsidRDefault="00A069E3" w:rsidP="00466D62">
            <w:pPr>
              <w:tabs>
                <w:tab w:val="left" w:leader="dot" w:pos="9498"/>
              </w:tabs>
              <w:rPr>
                <w:bCs/>
              </w:rPr>
            </w:pPr>
            <w:r w:rsidRPr="00A70A17">
              <w:rPr>
                <w:bCs/>
              </w:rPr>
              <w:t xml:space="preserve">            +  Phản ứng trùng hợp</w:t>
            </w:r>
          </w:p>
          <w:p w14:paraId="634A45B4" w14:textId="2DB0884E" w:rsidR="00632AC8" w:rsidRPr="00A70A17" w:rsidRDefault="00632AC8" w:rsidP="00466D62">
            <w:pPr>
              <w:tabs>
                <w:tab w:val="left" w:leader="dot" w:pos="9498"/>
              </w:tabs>
              <w:rPr>
                <w:bCs/>
              </w:rPr>
            </w:pPr>
            <w:r w:rsidRPr="00A70A17">
              <w:rPr>
                <w:bCs/>
              </w:rPr>
              <w:t xml:space="preserve">            +  Phản ứng tách</w:t>
            </w:r>
          </w:p>
          <w:p w14:paraId="4FE1411A" w14:textId="6869E79C" w:rsidR="00FD52EC" w:rsidRPr="00A70A17" w:rsidRDefault="00A069E3" w:rsidP="00466D62">
            <w:pPr>
              <w:tabs>
                <w:tab w:val="left" w:leader="dot" w:pos="9498"/>
              </w:tabs>
              <w:rPr>
                <w:bCs/>
              </w:rPr>
            </w:pPr>
            <w:r w:rsidRPr="00A70A17">
              <w:rPr>
                <w:bCs/>
              </w:rPr>
              <w:lastRenderedPageBreak/>
              <w:t xml:space="preserve">            + </w:t>
            </w:r>
            <w:r w:rsidR="00632AC8" w:rsidRPr="00A70A17">
              <w:rPr>
                <w:bCs/>
              </w:rPr>
              <w:t xml:space="preserve"> </w:t>
            </w:r>
            <w:r w:rsidR="00466D62" w:rsidRPr="00A70A17">
              <w:rPr>
                <w:bCs/>
              </w:rPr>
              <w:t>Phản ứng oxi hóa</w:t>
            </w:r>
          </w:p>
          <w:p w14:paraId="44EBD4E5" w14:textId="704C3DEB" w:rsidR="00466D62" w:rsidRDefault="00A70A17" w:rsidP="000A6A3D">
            <w:pPr>
              <w:tabs>
                <w:tab w:val="left" w:leader="dot" w:pos="9498"/>
              </w:tabs>
              <w:rPr>
                <w:bCs/>
              </w:rPr>
            </w:pPr>
            <w:r>
              <w:rPr>
                <w:bCs/>
              </w:rPr>
              <w:t xml:space="preserve">1.5. </w:t>
            </w:r>
            <w:r w:rsidR="00632AC8" w:rsidRPr="00A70A17">
              <w:rPr>
                <w:bCs/>
              </w:rPr>
              <w:t>Ứng dụng</w:t>
            </w:r>
          </w:p>
          <w:p w14:paraId="37F049F2" w14:textId="77777777" w:rsidR="00A70A17" w:rsidRDefault="00A70A17" w:rsidP="000A6A3D">
            <w:pPr>
              <w:tabs>
                <w:tab w:val="left" w:leader="dot" w:pos="9498"/>
              </w:tabs>
              <w:rPr>
                <w:bCs/>
              </w:rPr>
            </w:pPr>
          </w:p>
          <w:p w14:paraId="3F373273" w14:textId="439748C2" w:rsidR="00632AC8" w:rsidRPr="00A70A17" w:rsidRDefault="00632AC8" w:rsidP="00632AC8">
            <w:pPr>
              <w:pStyle w:val="Heading2"/>
              <w:spacing w:before="120" w:line="288" w:lineRule="auto"/>
              <w:jc w:val="both"/>
              <w:rPr>
                <w:rFonts w:ascii="Times New Roman" w:hAnsi="Times New Roman"/>
                <w:b/>
                <w:sz w:val="24"/>
                <w:u w:val="single"/>
              </w:rPr>
            </w:pPr>
            <w:bookmarkStart w:id="54" w:name="_Toc8233501"/>
            <w:r w:rsidRPr="00A70A17">
              <w:rPr>
                <w:rFonts w:ascii="Times New Roman" w:hAnsi="Times New Roman"/>
                <w:b/>
                <w:sz w:val="24"/>
                <w:lang w:val="en-US"/>
              </w:rPr>
              <w:t>2.</w:t>
            </w:r>
            <w:r w:rsidRPr="00A70A17">
              <w:rPr>
                <w:rFonts w:ascii="Times New Roman" w:hAnsi="Times New Roman"/>
                <w:sz w:val="24"/>
                <w:lang w:val="en-US"/>
              </w:rPr>
              <w:t xml:space="preserve"> </w:t>
            </w:r>
            <w:r w:rsidRPr="00A70A17">
              <w:rPr>
                <w:rFonts w:ascii="Times New Roman" w:hAnsi="Times New Roman"/>
                <w:b/>
                <w:sz w:val="24"/>
                <w:u w:val="single"/>
              </w:rPr>
              <w:t>Sự chuyển hóa giữa các loại hidrocacbon</w:t>
            </w:r>
            <w:bookmarkEnd w:id="54"/>
          </w:p>
          <w:p w14:paraId="5C700604" w14:textId="77777777" w:rsidR="00466D62" w:rsidRPr="00A70A17" w:rsidRDefault="00466D62" w:rsidP="00632AC8">
            <w:pPr>
              <w:tabs>
                <w:tab w:val="left" w:leader="dot" w:pos="9498"/>
              </w:tabs>
              <w:rPr>
                <w:b/>
                <w:bCs/>
                <w:u w:val="single"/>
              </w:rPr>
            </w:pPr>
          </w:p>
          <w:p w14:paraId="40546575" w14:textId="5451DB72" w:rsidR="00133E45" w:rsidRPr="00A70A17" w:rsidRDefault="00820174" w:rsidP="00632AC8">
            <w:pPr>
              <w:pStyle w:val="BodyText2"/>
              <w:spacing w:before="120"/>
              <w:rPr>
                <w:rFonts w:ascii="Times New Roman" w:hAnsi="Times New Roman"/>
                <w:sz w:val="24"/>
                <w:lang w:val="de-DE"/>
              </w:rPr>
            </w:pPr>
            <w:r w:rsidRPr="00A70A17">
              <w:rPr>
                <w:rFonts w:ascii="Times New Roman" w:hAnsi="Times New Roman"/>
                <w:noProof/>
                <w:sz w:val="24"/>
                <w:lang w:val="en-US" w:eastAsia="en-US"/>
              </w:rPr>
              <mc:AlternateContent>
                <mc:Choice Requires="wpg">
                  <w:drawing>
                    <wp:anchor distT="0" distB="0" distL="114300" distR="114300" simplePos="0" relativeHeight="251674112" behindDoc="0" locked="0" layoutInCell="1" allowOverlap="1" wp14:anchorId="1AA2A7DD" wp14:editId="635C86DE">
                      <wp:simplePos x="0" y="0"/>
                      <wp:positionH relativeFrom="column">
                        <wp:posOffset>307975</wp:posOffset>
                      </wp:positionH>
                      <wp:positionV relativeFrom="paragraph">
                        <wp:posOffset>221615</wp:posOffset>
                      </wp:positionV>
                      <wp:extent cx="1685925" cy="1096645"/>
                      <wp:effectExtent l="0" t="76200" r="0" b="84455"/>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5925" cy="1096645"/>
                                <a:chOff x="5760" y="10230"/>
                                <a:chExt cx="2655" cy="1727"/>
                              </a:xfrm>
                            </wpg:grpSpPr>
                            <wps:wsp>
                              <wps:cNvPr id="29" name="AutoShape 45"/>
                              <wps:cNvCnPr>
                                <a:cxnSpLocks noChangeShapeType="1"/>
                              </wps:cNvCnPr>
                              <wps:spPr bwMode="auto">
                                <a:xfrm>
                                  <a:off x="7109" y="11234"/>
                                  <a:ext cx="689" cy="5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46"/>
                              <wps:cNvCnPr>
                                <a:cxnSpLocks noChangeShapeType="1"/>
                              </wps:cNvCnPr>
                              <wps:spPr bwMode="auto">
                                <a:xfrm flipH="1" flipV="1">
                                  <a:off x="7112" y="11081"/>
                                  <a:ext cx="727" cy="5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47"/>
                              <wps:cNvCnPr>
                                <a:cxnSpLocks noChangeShapeType="1"/>
                              </wps:cNvCnPr>
                              <wps:spPr bwMode="auto">
                                <a:xfrm flipV="1">
                                  <a:off x="5760" y="11193"/>
                                  <a:ext cx="589" cy="5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AutoShape 48"/>
                              <wps:cNvCnPr>
                                <a:cxnSpLocks noChangeShapeType="1"/>
                              </wps:cNvCnPr>
                              <wps:spPr bwMode="auto">
                                <a:xfrm>
                                  <a:off x="6035" y="11920"/>
                                  <a:ext cx="1553" cy="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49"/>
                              <wps:cNvCnPr>
                                <a:cxnSpLocks noChangeShapeType="1"/>
                              </wps:cNvCnPr>
                              <wps:spPr bwMode="auto">
                                <a:xfrm flipV="1">
                                  <a:off x="6737" y="10379"/>
                                  <a:ext cx="0"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50"/>
                              <wps:cNvCnPr>
                                <a:cxnSpLocks noChangeShapeType="1"/>
                              </wps:cNvCnPr>
                              <wps:spPr bwMode="auto">
                                <a:xfrm>
                                  <a:off x="7388" y="10230"/>
                                  <a:ext cx="10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1773521" id="Group 28" o:spid="_x0000_s1026" style="position:absolute;margin-left:24.25pt;margin-top:17.45pt;width:132.75pt;height:86.35pt;z-index:251674112" coordorigin="5760,10230" coordsize="2655,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">
                      <v:shape id="AutoShape 45" o:spid="_x0000_s1027" type="#_x0000_t32" style="position:absolute;left:7109;top:11234;width:689;height:5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46" o:spid="_x0000_s1028" type="#_x0000_t32" style="position:absolute;left:7112;top:11081;width:727;height:58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">
                        <v:stroke endarrow="block"/>
                      </v:shape>
                      <v:shape id="AutoShape 47" o:spid="_x0000_s1029" type="#_x0000_t32" style="position:absolute;left:5760;top:11193;width:589;height:59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">
                        <v:stroke endarrow="block"/>
                      </v:shape>
                      <v:shape id="AutoShape 48" o:spid="_x0000_s1030" type="#_x0000_t32" style="position:absolute;left:6035;top:11920;width:1553;height:3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icxQAAANsAAAAPAAAAZHJzL2Rvd25yZXYueG1sRI9Ba8JA&#10;FITvBf/D8oTe6iaFSo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CXcDicxQAAANsAAAAP&#10;AAAAAAAAAAAAAAAAAAcCAABkcnMvZG93bnJldi54bWxQSwUGAAAAAAMAAwC3AAAA+QIAAAAA&#10;">
                        <v:stroke endarrow="block"/>
                      </v:shape>
                      <v:shape id="AutoShape 49" o:spid="_x0000_s1031" type="#_x0000_t32" style="position:absolute;left:6737;top:10379;width:0;height:52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">
                        <v:stroke endarrow="block"/>
                      </v:shape>
                      <v:shape id="AutoShape 50" o:spid="_x0000_s1032" type="#_x0000_t32" style="position:absolute;left:7388;top:10230;width:10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group>
                  </w:pict>
                </mc:Fallback>
              </mc:AlternateContent>
            </w:r>
            <w:r w:rsidR="00133E45" w:rsidRPr="00A70A17">
              <w:rPr>
                <w:rFonts w:ascii="Times New Roman" w:hAnsi="Times New Roman"/>
                <w:sz w:val="24"/>
                <w:lang w:val="de-DE"/>
              </w:rPr>
              <w:t xml:space="preserve">           Xicloankan</w:t>
            </w:r>
            <w:r w:rsidR="00133E45" w:rsidRPr="00A70A17">
              <w:rPr>
                <w:rFonts w:ascii="Times New Roman" w:hAnsi="Times New Roman"/>
                <w:sz w:val="24"/>
                <w:lang w:val="de-DE"/>
              </w:rPr>
              <w:tab/>
            </w:r>
            <w:r w:rsidR="00133E45" w:rsidRPr="00A70A17">
              <w:rPr>
                <w:rFonts w:ascii="Times New Roman" w:hAnsi="Times New Roman"/>
                <w:sz w:val="24"/>
                <w:lang w:val="de-DE"/>
              </w:rPr>
              <w:tab/>
              <w:t xml:space="preserve">      </w:t>
            </w:r>
            <w:r w:rsidR="00632AC8" w:rsidRPr="00A70A17">
              <w:rPr>
                <w:rFonts w:ascii="Times New Roman" w:hAnsi="Times New Roman"/>
                <w:sz w:val="24"/>
                <w:lang w:val="de-DE"/>
              </w:rPr>
              <w:t xml:space="preserve">Benzen và </w:t>
            </w:r>
          </w:p>
          <w:p w14:paraId="27663F06" w14:textId="505B2972" w:rsidR="00632AC8" w:rsidRPr="00A70A17" w:rsidRDefault="00133E45" w:rsidP="00632AC8">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A70A17">
              <w:rPr>
                <w:rFonts w:ascii="Times New Roman" w:hAnsi="Times New Roman"/>
                <w:sz w:val="24"/>
                <w:lang w:val="de-DE"/>
              </w:rPr>
              <w:t xml:space="preserve">     </w:t>
            </w:r>
            <w:r w:rsidR="00632AC8" w:rsidRPr="00A70A17">
              <w:rPr>
                <w:rFonts w:ascii="Times New Roman" w:hAnsi="Times New Roman"/>
                <w:sz w:val="24"/>
                <w:lang w:val="de-DE"/>
              </w:rPr>
              <w:t>đồng đẳng</w:t>
            </w:r>
          </w:p>
          <w:p w14:paraId="188CA0EC" w14:textId="77777777" w:rsidR="00632AC8" w:rsidRPr="00A70A17" w:rsidRDefault="00632AC8" w:rsidP="00632AC8">
            <w:pPr>
              <w:pStyle w:val="BodyText2"/>
              <w:spacing w:before="120"/>
              <w:ind w:firstLine="720"/>
              <w:jc w:val="center"/>
              <w:rPr>
                <w:rFonts w:ascii="Times New Roman" w:hAnsi="Times New Roman"/>
                <w:sz w:val="24"/>
                <w:lang w:val="de-DE"/>
              </w:rPr>
            </w:pPr>
          </w:p>
          <w:p w14:paraId="66064C1B" w14:textId="22BCF2A3" w:rsidR="00632AC8" w:rsidRPr="00A70A17" w:rsidRDefault="00133E45" w:rsidP="00133E45">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632AC8" w:rsidRPr="00A70A17">
              <w:rPr>
                <w:rFonts w:ascii="Times New Roman" w:hAnsi="Times New Roman"/>
                <w:sz w:val="24"/>
                <w:lang w:val="de-DE"/>
              </w:rPr>
              <w:t xml:space="preserve"> Ankan</w:t>
            </w:r>
          </w:p>
          <w:p w14:paraId="497BA498" w14:textId="77777777" w:rsidR="00632AC8" w:rsidRPr="00A70A17" w:rsidRDefault="00632AC8" w:rsidP="00632AC8">
            <w:pPr>
              <w:tabs>
                <w:tab w:val="left" w:leader="dot" w:pos="9498"/>
              </w:tabs>
              <w:rPr>
                <w:b/>
                <w:bCs/>
                <w:u w:val="single"/>
              </w:rPr>
            </w:pPr>
          </w:p>
          <w:p w14:paraId="7A9C5C2E" w14:textId="0B4332FA" w:rsidR="00133E45" w:rsidRPr="00A70A17" w:rsidRDefault="00133E45" w:rsidP="00632AC8">
            <w:pPr>
              <w:tabs>
                <w:tab w:val="left" w:leader="dot" w:pos="9498"/>
              </w:tabs>
              <w:rPr>
                <w:b/>
                <w:bCs/>
              </w:rPr>
            </w:pPr>
            <w:r w:rsidRPr="00A70A17">
              <w:rPr>
                <w:b/>
                <w:bCs/>
              </w:rPr>
              <w:t xml:space="preserve">Ankin                          </w:t>
            </w:r>
            <w:r w:rsidR="00820174">
              <w:rPr>
                <w:b/>
                <w:bCs/>
              </w:rPr>
              <w:t xml:space="preserve"> </w:t>
            </w:r>
            <w:r w:rsidRPr="00A70A17">
              <w:rPr>
                <w:b/>
                <w:bCs/>
              </w:rPr>
              <w:t>Anken</w:t>
            </w:r>
          </w:p>
          <w:p w14:paraId="5B89539C" w14:textId="77777777" w:rsidR="00133E45" w:rsidRPr="00A70A17" w:rsidRDefault="00133E45" w:rsidP="00632AC8">
            <w:pPr>
              <w:tabs>
                <w:tab w:val="left" w:leader="dot" w:pos="9498"/>
              </w:tabs>
              <w:rPr>
                <w:b/>
                <w:bCs/>
                <w:u w:val="single"/>
              </w:rPr>
            </w:pPr>
          </w:p>
          <w:p w14:paraId="3E596E19" w14:textId="77777777" w:rsidR="00133E45" w:rsidRPr="00A70A17" w:rsidRDefault="00133E45" w:rsidP="00632AC8">
            <w:pPr>
              <w:tabs>
                <w:tab w:val="left" w:leader="dot" w:pos="9498"/>
              </w:tabs>
              <w:rPr>
                <w:b/>
                <w:bCs/>
                <w:u w:val="single"/>
              </w:rPr>
            </w:pPr>
          </w:p>
          <w:p w14:paraId="2C716FB4" w14:textId="4EDC3A2E" w:rsidR="008619A1" w:rsidRPr="00A70A17" w:rsidRDefault="00261117" w:rsidP="000A6A3D">
            <w:pPr>
              <w:tabs>
                <w:tab w:val="left" w:leader="dot" w:pos="9498"/>
              </w:tabs>
              <w:rPr>
                <w:b/>
                <w:bCs/>
              </w:rPr>
            </w:pPr>
            <w:r>
              <w:rPr>
                <w:b/>
                <w:bCs/>
              </w:rPr>
              <w:t>3</w:t>
            </w:r>
            <w:r w:rsidR="008619A1" w:rsidRPr="00A70A17">
              <w:rPr>
                <w:b/>
                <w:bCs/>
              </w:rPr>
              <w:t xml:space="preserve">. </w:t>
            </w:r>
            <w:r w:rsidR="008619A1" w:rsidRPr="00DB5540">
              <w:rPr>
                <w:b/>
                <w:bCs/>
                <w:u w:val="single"/>
              </w:rPr>
              <w:t>Bài tập</w:t>
            </w:r>
          </w:p>
          <w:p w14:paraId="4871CE6A" w14:textId="77777777" w:rsidR="00133E45" w:rsidRPr="00820174" w:rsidRDefault="00133E45" w:rsidP="00820174">
            <w:pPr>
              <w:numPr>
                <w:ilvl w:val="0"/>
                <w:numId w:val="17"/>
              </w:numPr>
              <w:tabs>
                <w:tab w:val="clear" w:pos="720"/>
              </w:tabs>
              <w:spacing w:before="120"/>
              <w:ind w:left="345"/>
              <w:jc w:val="both"/>
              <w:rPr>
                <w:lang w:val="de-DE"/>
              </w:rPr>
            </w:pPr>
            <w:r w:rsidRPr="00820174">
              <w:rPr>
                <w:lang w:val="de-DE"/>
              </w:rPr>
              <w:t>So sánh tính chất hóa học của:</w:t>
            </w:r>
          </w:p>
          <w:p w14:paraId="5108884E" w14:textId="77777777" w:rsidR="00133E45" w:rsidRPr="00820174" w:rsidRDefault="00133E45" w:rsidP="00820174">
            <w:pPr>
              <w:spacing w:before="120"/>
              <w:ind w:left="345"/>
              <w:jc w:val="both"/>
              <w:rPr>
                <w:lang w:val="de-DE"/>
              </w:rPr>
            </w:pPr>
            <w:r w:rsidRPr="00820174">
              <w:rPr>
                <w:lang w:val="de-DE"/>
              </w:rPr>
              <w:t>a) anken với ankin</w:t>
            </w:r>
          </w:p>
          <w:p w14:paraId="4F620355" w14:textId="77777777" w:rsidR="00133E45" w:rsidRPr="00820174" w:rsidRDefault="00133E45" w:rsidP="00820174">
            <w:pPr>
              <w:spacing w:before="120"/>
              <w:ind w:left="345"/>
              <w:jc w:val="both"/>
              <w:rPr>
                <w:lang w:val="de-DE"/>
              </w:rPr>
            </w:pPr>
            <w:r w:rsidRPr="00820174">
              <w:rPr>
                <w:lang w:val="de-DE"/>
              </w:rPr>
              <w:t>b) ankan với ankylbenzen</w:t>
            </w:r>
          </w:p>
          <w:p w14:paraId="11D6BA1A" w14:textId="77777777" w:rsidR="00820174" w:rsidRPr="00820174" w:rsidRDefault="00820174" w:rsidP="00820174">
            <w:pPr>
              <w:numPr>
                <w:ilvl w:val="0"/>
                <w:numId w:val="17"/>
              </w:numPr>
              <w:tabs>
                <w:tab w:val="clear" w:pos="720"/>
              </w:tabs>
              <w:spacing w:before="120"/>
              <w:ind w:left="345"/>
              <w:jc w:val="both"/>
              <w:rPr>
                <w:lang w:val="de-DE"/>
              </w:rPr>
            </w:pPr>
            <w:r w:rsidRPr="00820174">
              <w:rPr>
                <w:lang w:val="de-DE"/>
              </w:rPr>
              <w:t>Viết phương trình hóa học của các phản ứng hoàn thành dãy chuyển hóa sau:</w:t>
            </w:r>
          </w:p>
          <w:p w14:paraId="75AE1F74" w14:textId="77777777" w:rsidR="00820174" w:rsidRPr="00820174" w:rsidRDefault="00820174" w:rsidP="00820174">
            <w:pPr>
              <w:spacing w:before="120"/>
              <w:ind w:left="345"/>
              <w:jc w:val="both"/>
              <w:rPr>
                <w:lang w:val="pt-BR"/>
              </w:rPr>
            </w:pPr>
            <w:r w:rsidRPr="00820174">
              <w:rPr>
                <w:lang w:val="pt-BR"/>
              </w:rPr>
              <w:t xml:space="preserve">a) Etan </w:t>
            </w:r>
            <w:r w:rsidRPr="00820174">
              <w:rPr>
                <w:position w:val="-6"/>
                <w:lang w:val="pt-BR"/>
              </w:rPr>
              <w:object w:dxaOrig="720" w:dyaOrig="320" w14:anchorId="7C3B9976">
                <v:shape id="_x0000_i1036" type="#_x0000_t75" style="width:36pt;height:15.5pt" o:ole="">
                  <v:imagedata r:id="rId58" o:title=""/>
                </v:shape>
                <o:OLEObject Type="Embed" ProgID="Equation.DSMT4" ShapeID="_x0000_i1036" DrawAspect="Content" ObjectID="_1694097299" r:id="rId59"/>
              </w:object>
            </w:r>
            <w:r w:rsidRPr="00820174">
              <w:rPr>
                <w:lang w:val="pt-BR"/>
              </w:rPr>
              <w:t xml:space="preserve"> etilen </w:t>
            </w:r>
            <w:r w:rsidRPr="00820174">
              <w:rPr>
                <w:position w:val="-6"/>
                <w:lang w:val="pt-BR"/>
              </w:rPr>
              <w:object w:dxaOrig="740" w:dyaOrig="320" w14:anchorId="157B4C8A">
                <v:shape id="_x0000_i1037" type="#_x0000_t75" style="width:36.5pt;height:15.5pt" o:ole="">
                  <v:imagedata r:id="rId60" o:title=""/>
                </v:shape>
                <o:OLEObject Type="Embed" ProgID="Equation.DSMT4" ShapeID="_x0000_i1037" DrawAspect="Content" ObjectID="_1694097300" r:id="rId61"/>
              </w:object>
            </w:r>
            <w:r w:rsidRPr="00820174">
              <w:rPr>
                <w:lang w:val="pt-BR"/>
              </w:rPr>
              <w:t xml:space="preserve">  polietilen</w:t>
            </w:r>
          </w:p>
          <w:p w14:paraId="16D727CE" w14:textId="33F9A532" w:rsidR="008619A1" w:rsidRPr="00A70A17" w:rsidRDefault="00820174" w:rsidP="00820174">
            <w:pPr>
              <w:tabs>
                <w:tab w:val="left" w:leader="dot" w:pos="9498"/>
              </w:tabs>
              <w:ind w:left="345"/>
              <w:rPr>
                <w:lang w:val="nb-NO"/>
              </w:rPr>
            </w:pPr>
            <w:r w:rsidRPr="00820174">
              <w:rPr>
                <w:lang w:val="pt-BR"/>
              </w:rPr>
              <w:t>b) Metan</w:t>
            </w:r>
            <w:r w:rsidRPr="00820174">
              <w:rPr>
                <w:position w:val="-6"/>
                <w:lang w:val="pt-BR"/>
              </w:rPr>
              <w:object w:dxaOrig="740" w:dyaOrig="320" w14:anchorId="36340999">
                <v:shape id="_x0000_i1038" type="#_x0000_t75" style="width:36.5pt;height:15.5pt" o:ole="">
                  <v:imagedata r:id="rId62" o:title=""/>
                </v:shape>
                <o:OLEObject Type="Embed" ProgID="Equation.DSMT4" ShapeID="_x0000_i1038" DrawAspect="Content" ObjectID="_1694097301" r:id="rId63"/>
              </w:object>
            </w:r>
            <w:r w:rsidRPr="00820174">
              <w:rPr>
                <w:lang w:val="pt-BR"/>
              </w:rPr>
              <w:t xml:space="preserve">axetilen </w:t>
            </w:r>
            <w:r w:rsidRPr="00820174">
              <w:rPr>
                <w:position w:val="-6"/>
                <w:lang w:val="pt-BR"/>
              </w:rPr>
              <w:object w:dxaOrig="740" w:dyaOrig="320" w14:anchorId="056106A8">
                <v:shape id="_x0000_i1039" type="#_x0000_t75" style="width:36.5pt;height:15.5pt" o:ole="">
                  <v:imagedata r:id="rId64" o:title=""/>
                </v:shape>
                <o:OLEObject Type="Embed" ProgID="Equation.DSMT4" ShapeID="_x0000_i1039" DrawAspect="Content" ObjectID="_1694097302" r:id="rId65"/>
              </w:object>
            </w:r>
            <w:r w:rsidRPr="00820174">
              <w:rPr>
                <w:lang w:val="pt-BR"/>
              </w:rPr>
              <w:t xml:space="preserve"> vinylaxetilen </w:t>
            </w:r>
            <w:r w:rsidRPr="00820174">
              <w:rPr>
                <w:position w:val="-6"/>
                <w:lang w:val="pt-BR"/>
              </w:rPr>
              <w:object w:dxaOrig="740" w:dyaOrig="320" w14:anchorId="764906DC">
                <v:shape id="_x0000_i1040" type="#_x0000_t75" style="width:36.5pt;height:15.5pt" o:ole="">
                  <v:imagedata r:id="rId66" o:title=""/>
                </v:shape>
                <o:OLEObject Type="Embed" ProgID="Equation.DSMT4" ShapeID="_x0000_i1040" DrawAspect="Content" ObjectID="_1694097303" r:id="rId67"/>
              </w:object>
            </w:r>
            <w:r w:rsidRPr="00820174">
              <w:rPr>
                <w:lang w:val="pt-BR"/>
              </w:rPr>
              <w:t xml:space="preserve">butadien </w:t>
            </w:r>
            <w:r w:rsidRPr="00820174">
              <w:rPr>
                <w:position w:val="-6"/>
                <w:lang w:val="pt-BR"/>
              </w:rPr>
              <w:object w:dxaOrig="740" w:dyaOrig="320" w14:anchorId="6A993016">
                <v:shape id="_x0000_i1041" type="#_x0000_t75" style="width:36.5pt;height:15.5pt" o:ole="">
                  <v:imagedata r:id="rId68" o:title=""/>
                </v:shape>
                <o:OLEObject Type="Embed" ProgID="Equation.DSMT4" ShapeID="_x0000_i1041" DrawAspect="Content" ObjectID="_1694097304" r:id="rId69"/>
              </w:object>
            </w:r>
            <w:r w:rsidRPr="00820174">
              <w:rPr>
                <w:lang w:val="pt-BR"/>
              </w:rPr>
              <w:t>poli butadien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ED463" w14:textId="77777777" w:rsidR="008619A1" w:rsidRPr="000A6A3D" w:rsidRDefault="008619A1" w:rsidP="00703E57">
            <w:pPr>
              <w:jc w:val="both"/>
              <w:rPr>
                <w:lang w:val="nb-NO"/>
              </w:rPr>
            </w:pPr>
          </w:p>
          <w:p w14:paraId="54C6CFE7" w14:textId="77777777" w:rsidR="008619A1" w:rsidRPr="000A6A3D" w:rsidRDefault="008619A1" w:rsidP="00703E57">
            <w:pPr>
              <w:jc w:val="both"/>
              <w:rPr>
                <w:lang w:val="nb-NO"/>
              </w:rPr>
            </w:pPr>
          </w:p>
          <w:p w14:paraId="6A22A702" w14:textId="77777777" w:rsidR="008619A1" w:rsidRPr="000A6A3D" w:rsidRDefault="008619A1" w:rsidP="00703E57">
            <w:pPr>
              <w:jc w:val="both"/>
              <w:rPr>
                <w:lang w:val="nb-NO"/>
              </w:rPr>
            </w:pPr>
          </w:p>
          <w:p w14:paraId="4E6DEC9D" w14:textId="6D4D0517" w:rsidR="008619A1" w:rsidRPr="000A6A3D" w:rsidRDefault="008619A1" w:rsidP="00703E57">
            <w:pPr>
              <w:jc w:val="both"/>
              <w:rPr>
                <w:lang w:val="de-DE"/>
              </w:rPr>
            </w:pPr>
            <w:r w:rsidRPr="000A6A3D">
              <w:rPr>
                <w:lang w:val="de-DE"/>
              </w:rPr>
              <w:t xml:space="preserve">Giảng viên </w:t>
            </w:r>
            <w:r w:rsidR="00215A6C">
              <w:rPr>
                <w:lang w:val="de-DE"/>
              </w:rPr>
              <w:t>hướng dẫn cách lập bảng hệ thống hóa về hidrocacbon</w:t>
            </w:r>
            <w:r w:rsidR="00C91212">
              <w:rPr>
                <w:lang w:val="de-DE"/>
              </w:rPr>
              <w:t>.</w:t>
            </w:r>
          </w:p>
          <w:p w14:paraId="6A1B2AA9" w14:textId="77777777" w:rsidR="008619A1" w:rsidRPr="000A6A3D" w:rsidRDefault="008619A1" w:rsidP="00703E57">
            <w:pPr>
              <w:jc w:val="both"/>
              <w:rPr>
                <w:lang w:val="nb-NO"/>
              </w:rPr>
            </w:pPr>
          </w:p>
          <w:p w14:paraId="572BB4A1" w14:textId="77777777" w:rsidR="008619A1" w:rsidRPr="000A6A3D" w:rsidRDefault="008619A1" w:rsidP="00703E57">
            <w:pPr>
              <w:jc w:val="both"/>
              <w:rPr>
                <w:lang w:val="nb-NO"/>
              </w:rPr>
            </w:pPr>
          </w:p>
          <w:p w14:paraId="42BD7149" w14:textId="77777777" w:rsidR="008619A1" w:rsidRPr="000A6A3D" w:rsidRDefault="008619A1" w:rsidP="00703E57">
            <w:pPr>
              <w:jc w:val="both"/>
              <w:rPr>
                <w:lang w:val="nb-NO"/>
              </w:rPr>
            </w:pPr>
          </w:p>
          <w:p w14:paraId="78AFCD77" w14:textId="77777777" w:rsidR="008619A1" w:rsidRPr="000A6A3D" w:rsidRDefault="008619A1" w:rsidP="00703E57">
            <w:pPr>
              <w:jc w:val="both"/>
              <w:rPr>
                <w:lang w:val="nb-NO"/>
              </w:rPr>
            </w:pPr>
          </w:p>
          <w:p w14:paraId="0B6A472B" w14:textId="77777777" w:rsidR="008619A1" w:rsidRPr="000A6A3D" w:rsidRDefault="008619A1" w:rsidP="00703E57">
            <w:pPr>
              <w:jc w:val="both"/>
              <w:rPr>
                <w:lang w:val="nb-NO"/>
              </w:rPr>
            </w:pPr>
          </w:p>
          <w:p w14:paraId="0738F6B2" w14:textId="77777777" w:rsidR="008619A1" w:rsidRPr="000A6A3D" w:rsidRDefault="008619A1" w:rsidP="00703E57">
            <w:pPr>
              <w:jc w:val="both"/>
              <w:rPr>
                <w:lang w:val="nb-NO"/>
              </w:rPr>
            </w:pPr>
          </w:p>
          <w:p w14:paraId="2F5CB560" w14:textId="77777777" w:rsidR="008619A1" w:rsidRPr="000A6A3D" w:rsidRDefault="008619A1" w:rsidP="00703E57">
            <w:pPr>
              <w:jc w:val="both"/>
              <w:rPr>
                <w:lang w:val="nb-NO"/>
              </w:rPr>
            </w:pPr>
          </w:p>
          <w:p w14:paraId="12A6EBE2" w14:textId="77777777" w:rsidR="008619A1" w:rsidRPr="000A6A3D" w:rsidRDefault="008619A1" w:rsidP="00703E57">
            <w:pPr>
              <w:jc w:val="both"/>
              <w:rPr>
                <w:lang w:val="nb-NO"/>
              </w:rPr>
            </w:pPr>
          </w:p>
          <w:p w14:paraId="28B405EF" w14:textId="77777777" w:rsidR="008619A1" w:rsidRPr="000A6A3D" w:rsidRDefault="008619A1" w:rsidP="00703E57">
            <w:pPr>
              <w:jc w:val="both"/>
              <w:rPr>
                <w:lang w:val="nb-NO"/>
              </w:rPr>
            </w:pPr>
          </w:p>
          <w:p w14:paraId="1D546A95" w14:textId="77777777" w:rsidR="008619A1" w:rsidRPr="000A6A3D" w:rsidRDefault="008619A1" w:rsidP="00703E57">
            <w:pPr>
              <w:jc w:val="both"/>
              <w:rPr>
                <w:lang w:val="nb-NO"/>
              </w:rPr>
            </w:pPr>
          </w:p>
          <w:p w14:paraId="4A8997EA" w14:textId="77777777" w:rsidR="008619A1" w:rsidRPr="000A6A3D" w:rsidRDefault="008619A1" w:rsidP="00703E57">
            <w:pPr>
              <w:jc w:val="both"/>
              <w:rPr>
                <w:lang w:val="nb-NO"/>
              </w:rPr>
            </w:pPr>
          </w:p>
          <w:p w14:paraId="1B95D848" w14:textId="77777777" w:rsidR="008619A1" w:rsidRPr="000A6A3D" w:rsidRDefault="008619A1" w:rsidP="00703E57">
            <w:pPr>
              <w:jc w:val="both"/>
              <w:rPr>
                <w:lang w:val="nb-NO"/>
              </w:rPr>
            </w:pPr>
          </w:p>
          <w:p w14:paraId="1D4A21C9" w14:textId="77777777" w:rsidR="00A51EFF" w:rsidRDefault="00A51EFF" w:rsidP="00703E57">
            <w:pPr>
              <w:jc w:val="both"/>
              <w:rPr>
                <w:lang w:val="de-DE"/>
              </w:rPr>
            </w:pPr>
          </w:p>
          <w:p w14:paraId="31EE98D2" w14:textId="77777777" w:rsidR="00A51EFF" w:rsidRDefault="00A51EFF" w:rsidP="00703E57">
            <w:pPr>
              <w:jc w:val="both"/>
              <w:rPr>
                <w:lang w:val="de-DE"/>
              </w:rPr>
            </w:pPr>
          </w:p>
          <w:p w14:paraId="6D29C96D" w14:textId="05610C66" w:rsidR="00C91212" w:rsidRPr="000A6A3D" w:rsidRDefault="00C91212" w:rsidP="00703E57">
            <w:pPr>
              <w:jc w:val="both"/>
              <w:rPr>
                <w:lang w:val="de-DE"/>
              </w:rPr>
            </w:pPr>
            <w:r w:rsidRPr="000A6A3D">
              <w:rPr>
                <w:lang w:val="de-DE"/>
              </w:rPr>
              <w:t xml:space="preserve">Giảng viên </w:t>
            </w:r>
            <w:r>
              <w:rPr>
                <w:lang w:val="de-DE"/>
              </w:rPr>
              <w:t>hướng dẫn cách lập sơ đồ chuyển hóa về hidrocacbon.</w:t>
            </w:r>
          </w:p>
          <w:p w14:paraId="3D024496" w14:textId="1F091A56" w:rsidR="008619A1" w:rsidRPr="000A6A3D" w:rsidRDefault="008619A1" w:rsidP="00703E57">
            <w:pPr>
              <w:jc w:val="both"/>
              <w:rPr>
                <w:lang w:val="nb-NO"/>
              </w:rPr>
            </w:pPr>
          </w:p>
          <w:p w14:paraId="3B441408" w14:textId="3DC158FD" w:rsidR="00002B89" w:rsidRPr="000A6A3D" w:rsidRDefault="00002B89" w:rsidP="00703E57">
            <w:pPr>
              <w:jc w:val="both"/>
              <w:rPr>
                <w:lang w:val="nb-NO"/>
              </w:rPr>
            </w:pPr>
          </w:p>
          <w:p w14:paraId="1288489F" w14:textId="77777777" w:rsidR="00A51EFF" w:rsidRDefault="008619A1" w:rsidP="00703E57">
            <w:pPr>
              <w:jc w:val="both"/>
              <w:rPr>
                <w:lang w:val="nb-NO"/>
              </w:rPr>
            </w:pPr>
            <w:r w:rsidRPr="000A6A3D">
              <w:rPr>
                <w:lang w:val="nb-NO"/>
              </w:rPr>
              <w:t xml:space="preserve"> </w:t>
            </w:r>
          </w:p>
          <w:p w14:paraId="44BBB246" w14:textId="77777777" w:rsidR="00A51EFF" w:rsidRDefault="00A51EFF" w:rsidP="00703E57">
            <w:pPr>
              <w:jc w:val="both"/>
              <w:rPr>
                <w:lang w:val="de-DE"/>
              </w:rPr>
            </w:pPr>
          </w:p>
          <w:p w14:paraId="05747839" w14:textId="77777777" w:rsidR="00A51EFF" w:rsidRDefault="00A51EFF" w:rsidP="00703E57">
            <w:pPr>
              <w:jc w:val="both"/>
              <w:rPr>
                <w:lang w:val="de-DE"/>
              </w:rPr>
            </w:pPr>
          </w:p>
          <w:p w14:paraId="673D2CE8" w14:textId="77777777" w:rsidR="00A51EFF" w:rsidRDefault="00A51EFF" w:rsidP="00703E57">
            <w:pPr>
              <w:jc w:val="both"/>
              <w:rPr>
                <w:lang w:val="de-DE"/>
              </w:rPr>
            </w:pPr>
          </w:p>
          <w:p w14:paraId="1C2CA837" w14:textId="77777777" w:rsidR="00A51EFF" w:rsidRDefault="00A51EFF" w:rsidP="00703E57">
            <w:pPr>
              <w:jc w:val="both"/>
              <w:rPr>
                <w:lang w:val="de-DE"/>
              </w:rPr>
            </w:pPr>
          </w:p>
          <w:p w14:paraId="4B3B4B02" w14:textId="7E2B7583" w:rsidR="008619A1" w:rsidRDefault="00703E57" w:rsidP="00703E57">
            <w:pPr>
              <w:jc w:val="both"/>
            </w:pPr>
            <w:r>
              <w:rPr>
                <w:lang w:val="de-DE"/>
              </w:rPr>
              <w:t>GV</w:t>
            </w:r>
            <w:r w:rsidR="008619A1" w:rsidRPr="000A6A3D">
              <w:rPr>
                <w:lang w:val="de-DE"/>
              </w:rPr>
              <w:t xml:space="preserve"> giải thích và hướng dẫn giải b</w:t>
            </w:r>
            <w:r w:rsidR="008619A1" w:rsidRPr="000A6A3D">
              <w:t xml:space="preserve">ài tập 1 – </w:t>
            </w:r>
            <w:r w:rsidR="00C91212">
              <w:t>5</w:t>
            </w:r>
            <w:r w:rsidR="008619A1" w:rsidRPr="000A6A3D">
              <w:t xml:space="preserve"> trang </w:t>
            </w:r>
            <w:r w:rsidR="00C91212">
              <w:t>36-38</w:t>
            </w:r>
            <w:r w:rsidR="008619A1" w:rsidRPr="000A6A3D">
              <w:t xml:space="preserve"> trong giáo trình.</w:t>
            </w:r>
          </w:p>
          <w:p w14:paraId="644817A0" w14:textId="77777777" w:rsidR="00703E57" w:rsidRDefault="00703E57" w:rsidP="00703E57">
            <w:pPr>
              <w:jc w:val="both"/>
            </w:pPr>
          </w:p>
          <w:p w14:paraId="3CBF4AD6" w14:textId="77777777" w:rsidR="00703E57" w:rsidRDefault="00703E57" w:rsidP="00703E57">
            <w:pPr>
              <w:jc w:val="both"/>
            </w:pPr>
          </w:p>
          <w:p w14:paraId="3367073A" w14:textId="3535EA54" w:rsidR="00C91212" w:rsidRPr="000A6A3D" w:rsidRDefault="00C91212" w:rsidP="00703E57">
            <w:pPr>
              <w:jc w:val="both"/>
              <w:rPr>
                <w:lang w:val="nb-NO"/>
              </w:rPr>
            </w:pPr>
            <w:r>
              <w:t>GV nhận xét, đánh giá</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28D147D" w14:textId="77777777" w:rsidR="008619A1" w:rsidRPr="000A6A3D" w:rsidRDefault="008619A1" w:rsidP="00703E57">
            <w:pPr>
              <w:jc w:val="both"/>
              <w:rPr>
                <w:lang w:val="nb-NO"/>
              </w:rPr>
            </w:pPr>
          </w:p>
          <w:p w14:paraId="4957CB46" w14:textId="77777777" w:rsidR="008619A1" w:rsidRPr="000A6A3D" w:rsidRDefault="008619A1" w:rsidP="00703E57">
            <w:pPr>
              <w:jc w:val="both"/>
              <w:rPr>
                <w:lang w:val="nb-NO"/>
              </w:rPr>
            </w:pPr>
          </w:p>
          <w:p w14:paraId="481E260A" w14:textId="77777777" w:rsidR="008619A1" w:rsidRPr="000A6A3D" w:rsidRDefault="008619A1" w:rsidP="00703E57">
            <w:pPr>
              <w:jc w:val="both"/>
              <w:rPr>
                <w:lang w:val="nb-NO"/>
              </w:rPr>
            </w:pPr>
          </w:p>
          <w:p w14:paraId="47A63B7A" w14:textId="77777777" w:rsidR="008619A1" w:rsidRPr="000A6A3D" w:rsidRDefault="008619A1" w:rsidP="00703E57">
            <w:pPr>
              <w:jc w:val="both"/>
              <w:rPr>
                <w:lang w:val="nb-NO"/>
              </w:rPr>
            </w:pPr>
            <w:r w:rsidRPr="000A6A3D">
              <w:rPr>
                <w:lang w:val="nb-NO"/>
              </w:rPr>
              <w:t>HS theo dõi, ghi bài.</w:t>
            </w:r>
          </w:p>
          <w:p w14:paraId="4F449C19" w14:textId="77777777" w:rsidR="008619A1" w:rsidRPr="000A6A3D" w:rsidRDefault="008619A1" w:rsidP="00703E57">
            <w:pPr>
              <w:jc w:val="both"/>
              <w:rPr>
                <w:lang w:val="nb-NO"/>
              </w:rPr>
            </w:pPr>
          </w:p>
          <w:p w14:paraId="162550B0" w14:textId="77777777" w:rsidR="008619A1" w:rsidRPr="000A6A3D" w:rsidRDefault="008619A1" w:rsidP="00703E57">
            <w:pPr>
              <w:jc w:val="both"/>
              <w:rPr>
                <w:lang w:val="nb-NO"/>
              </w:rPr>
            </w:pPr>
          </w:p>
          <w:p w14:paraId="753634AC" w14:textId="77777777" w:rsidR="00A51EFF" w:rsidRDefault="00A51EFF" w:rsidP="00703E57">
            <w:pPr>
              <w:jc w:val="both"/>
              <w:rPr>
                <w:lang w:val="nb-NO"/>
              </w:rPr>
            </w:pPr>
          </w:p>
          <w:p w14:paraId="30952F1A" w14:textId="3EC93F23" w:rsidR="008619A1" w:rsidRPr="000A6A3D" w:rsidRDefault="008619A1" w:rsidP="00703E57">
            <w:pPr>
              <w:jc w:val="both"/>
              <w:rPr>
                <w:lang w:val="nb-NO"/>
              </w:rPr>
            </w:pPr>
            <w:r w:rsidRPr="000A6A3D">
              <w:rPr>
                <w:lang w:val="de-DE"/>
              </w:rPr>
              <w:t>.</w:t>
            </w:r>
          </w:p>
          <w:p w14:paraId="663CD701" w14:textId="77777777" w:rsidR="008619A1" w:rsidRPr="000A6A3D" w:rsidRDefault="008619A1" w:rsidP="00703E57">
            <w:pPr>
              <w:jc w:val="both"/>
              <w:rPr>
                <w:lang w:val="nb-NO"/>
              </w:rPr>
            </w:pPr>
          </w:p>
          <w:p w14:paraId="4711240B" w14:textId="77777777" w:rsidR="008619A1" w:rsidRPr="000A6A3D" w:rsidRDefault="008619A1" w:rsidP="00703E57">
            <w:pPr>
              <w:jc w:val="both"/>
              <w:rPr>
                <w:lang w:val="nb-NO"/>
              </w:rPr>
            </w:pPr>
          </w:p>
          <w:p w14:paraId="77A09C4D" w14:textId="77777777" w:rsidR="008619A1" w:rsidRPr="000A6A3D" w:rsidRDefault="008619A1" w:rsidP="00703E57">
            <w:pPr>
              <w:jc w:val="both"/>
              <w:rPr>
                <w:lang w:val="nb-NO"/>
              </w:rPr>
            </w:pPr>
          </w:p>
          <w:p w14:paraId="67991BCC" w14:textId="77777777" w:rsidR="008619A1" w:rsidRPr="000A6A3D" w:rsidRDefault="008619A1" w:rsidP="00703E57">
            <w:pPr>
              <w:jc w:val="both"/>
              <w:rPr>
                <w:lang w:val="nb-NO"/>
              </w:rPr>
            </w:pPr>
          </w:p>
          <w:p w14:paraId="77CC5B9D" w14:textId="77777777" w:rsidR="008619A1" w:rsidRPr="000A6A3D" w:rsidRDefault="008619A1" w:rsidP="00703E57">
            <w:pPr>
              <w:jc w:val="both"/>
              <w:rPr>
                <w:lang w:val="nb-NO"/>
              </w:rPr>
            </w:pPr>
          </w:p>
          <w:p w14:paraId="75E3958F" w14:textId="77777777" w:rsidR="008619A1" w:rsidRPr="000A6A3D" w:rsidRDefault="008619A1" w:rsidP="00703E57">
            <w:pPr>
              <w:jc w:val="both"/>
              <w:rPr>
                <w:lang w:val="nb-NO"/>
              </w:rPr>
            </w:pPr>
          </w:p>
          <w:p w14:paraId="36ED9526" w14:textId="77777777" w:rsidR="008619A1" w:rsidRPr="000A6A3D" w:rsidRDefault="008619A1" w:rsidP="00703E57">
            <w:pPr>
              <w:jc w:val="both"/>
              <w:rPr>
                <w:lang w:val="nb-NO"/>
              </w:rPr>
            </w:pPr>
          </w:p>
          <w:p w14:paraId="537F9291" w14:textId="77777777" w:rsidR="008619A1" w:rsidRPr="000A6A3D" w:rsidRDefault="008619A1" w:rsidP="00703E57">
            <w:pPr>
              <w:jc w:val="both"/>
              <w:rPr>
                <w:lang w:val="nb-NO"/>
              </w:rPr>
            </w:pPr>
          </w:p>
          <w:p w14:paraId="6026B49E" w14:textId="77777777" w:rsidR="008619A1" w:rsidRPr="000A6A3D" w:rsidRDefault="008619A1" w:rsidP="00703E57">
            <w:pPr>
              <w:jc w:val="both"/>
              <w:rPr>
                <w:lang w:val="nb-NO"/>
              </w:rPr>
            </w:pPr>
          </w:p>
          <w:p w14:paraId="47EBF979" w14:textId="77777777" w:rsidR="008619A1" w:rsidRPr="000A6A3D" w:rsidRDefault="008619A1" w:rsidP="00703E57">
            <w:pPr>
              <w:jc w:val="both"/>
              <w:rPr>
                <w:lang w:val="nb-NO"/>
              </w:rPr>
            </w:pPr>
          </w:p>
          <w:p w14:paraId="42CE7C43" w14:textId="77777777" w:rsidR="008619A1" w:rsidRPr="000A6A3D" w:rsidRDefault="008619A1" w:rsidP="00703E57">
            <w:pPr>
              <w:jc w:val="both"/>
              <w:rPr>
                <w:lang w:val="nb-NO"/>
              </w:rPr>
            </w:pPr>
          </w:p>
          <w:p w14:paraId="0681E000" w14:textId="296982A3" w:rsidR="008619A1" w:rsidRDefault="008619A1" w:rsidP="00703E57">
            <w:pPr>
              <w:jc w:val="both"/>
              <w:rPr>
                <w:lang w:val="nb-NO"/>
              </w:rPr>
            </w:pPr>
          </w:p>
          <w:p w14:paraId="2C05BD06" w14:textId="77777777" w:rsidR="008619A1" w:rsidRPr="000A6A3D" w:rsidRDefault="008619A1" w:rsidP="00703E57">
            <w:pPr>
              <w:jc w:val="both"/>
              <w:rPr>
                <w:lang w:val="nb-NO"/>
              </w:rPr>
            </w:pPr>
            <w:r w:rsidRPr="000A6A3D">
              <w:rPr>
                <w:lang w:val="nb-NO"/>
              </w:rPr>
              <w:t xml:space="preserve">HS theo dõi, ghi bài </w:t>
            </w:r>
          </w:p>
          <w:p w14:paraId="73316472" w14:textId="77777777" w:rsidR="008619A1" w:rsidRPr="000A6A3D" w:rsidRDefault="008619A1" w:rsidP="00703E57">
            <w:pPr>
              <w:jc w:val="both"/>
              <w:rPr>
                <w:lang w:val="nb-NO"/>
              </w:rPr>
            </w:pPr>
          </w:p>
          <w:p w14:paraId="48E75E60" w14:textId="77777777" w:rsidR="008619A1" w:rsidRPr="000A6A3D" w:rsidRDefault="008619A1" w:rsidP="00703E57">
            <w:pPr>
              <w:jc w:val="both"/>
              <w:rPr>
                <w:lang w:val="nb-NO"/>
              </w:rPr>
            </w:pPr>
          </w:p>
          <w:p w14:paraId="6F1C778B" w14:textId="77777777" w:rsidR="008619A1" w:rsidRPr="000A6A3D" w:rsidRDefault="008619A1" w:rsidP="00703E57">
            <w:pPr>
              <w:jc w:val="both"/>
              <w:rPr>
                <w:lang w:val="nb-NO"/>
              </w:rPr>
            </w:pPr>
          </w:p>
          <w:p w14:paraId="3222F433" w14:textId="77777777" w:rsidR="008619A1" w:rsidRPr="000A6A3D" w:rsidRDefault="008619A1" w:rsidP="00703E57">
            <w:pPr>
              <w:jc w:val="both"/>
              <w:rPr>
                <w:lang w:val="nb-NO"/>
              </w:rPr>
            </w:pPr>
          </w:p>
          <w:p w14:paraId="0140B982" w14:textId="77777777" w:rsidR="00A51EFF" w:rsidRDefault="00A51EFF" w:rsidP="00703E57">
            <w:pPr>
              <w:jc w:val="both"/>
              <w:rPr>
                <w:lang w:val="nb-NO"/>
              </w:rPr>
            </w:pPr>
          </w:p>
          <w:p w14:paraId="0A6E66E9" w14:textId="77777777" w:rsidR="00A51EFF" w:rsidRDefault="00A51EFF" w:rsidP="00703E57">
            <w:pPr>
              <w:jc w:val="both"/>
              <w:rPr>
                <w:lang w:val="nb-NO"/>
              </w:rPr>
            </w:pPr>
          </w:p>
          <w:p w14:paraId="573FD4D8" w14:textId="77777777" w:rsidR="00A51EFF" w:rsidRDefault="00A51EFF" w:rsidP="00703E57">
            <w:pPr>
              <w:jc w:val="both"/>
              <w:rPr>
                <w:lang w:val="nb-NO"/>
              </w:rPr>
            </w:pPr>
          </w:p>
          <w:p w14:paraId="7F90FC2F" w14:textId="77777777" w:rsidR="00A51EFF" w:rsidRDefault="00A51EFF" w:rsidP="00703E57">
            <w:pPr>
              <w:jc w:val="both"/>
              <w:rPr>
                <w:lang w:val="nb-NO"/>
              </w:rPr>
            </w:pPr>
          </w:p>
          <w:p w14:paraId="2150B710" w14:textId="77777777" w:rsidR="00A51EFF" w:rsidRDefault="00A51EFF" w:rsidP="00703E57">
            <w:pPr>
              <w:jc w:val="both"/>
              <w:rPr>
                <w:lang w:val="nb-NO"/>
              </w:rPr>
            </w:pPr>
          </w:p>
          <w:p w14:paraId="78768D83" w14:textId="77777777" w:rsidR="00A51EFF" w:rsidRDefault="00A51EFF" w:rsidP="00703E57">
            <w:pPr>
              <w:jc w:val="both"/>
              <w:rPr>
                <w:lang w:val="nb-NO"/>
              </w:rPr>
            </w:pPr>
          </w:p>
          <w:p w14:paraId="47559EEB" w14:textId="23EDBC57" w:rsidR="008619A1" w:rsidRDefault="008619A1" w:rsidP="00703E57">
            <w:pPr>
              <w:jc w:val="both"/>
              <w:rPr>
                <w:lang w:val="de-DE"/>
              </w:rPr>
            </w:pPr>
            <w:r w:rsidRPr="000A6A3D">
              <w:rPr>
                <w:lang w:val="nb-NO"/>
              </w:rPr>
              <w:t>H</w:t>
            </w:r>
            <w:r w:rsidR="00306546">
              <w:rPr>
                <w:lang w:val="nb-NO"/>
              </w:rPr>
              <w:t>S</w:t>
            </w:r>
            <w:r w:rsidRPr="000A6A3D">
              <w:rPr>
                <w:lang w:val="nb-NO"/>
              </w:rPr>
              <w:t xml:space="preserve"> </w:t>
            </w:r>
            <w:r w:rsidRPr="000A6A3D">
              <w:rPr>
                <w:lang w:val="de-DE"/>
              </w:rPr>
              <w:t>lắng nghe phần giải thích và giải bài tập.</w:t>
            </w:r>
          </w:p>
          <w:p w14:paraId="414E5D01" w14:textId="77777777" w:rsidR="00C91212" w:rsidRDefault="00C91212" w:rsidP="00703E57">
            <w:pPr>
              <w:jc w:val="both"/>
              <w:rPr>
                <w:lang w:val="de-DE"/>
              </w:rPr>
            </w:pPr>
          </w:p>
          <w:p w14:paraId="502A2A02" w14:textId="77777777" w:rsidR="00C91212" w:rsidRDefault="00C91212" w:rsidP="00703E57">
            <w:pPr>
              <w:jc w:val="both"/>
              <w:rPr>
                <w:lang w:val="de-DE"/>
              </w:rPr>
            </w:pPr>
            <w:r>
              <w:rPr>
                <w:lang w:val="de-DE"/>
              </w:rPr>
              <w:t>HS lên bảng trình bày.</w:t>
            </w:r>
          </w:p>
          <w:p w14:paraId="348E398B" w14:textId="7C9A7048" w:rsidR="00C628C9" w:rsidRPr="000A6A3D" w:rsidRDefault="00C628C9" w:rsidP="00703E57">
            <w:pPr>
              <w:jc w:val="both"/>
              <w:rPr>
                <w:lang w:val="nb-NO"/>
              </w:rPr>
            </w:pPr>
            <w:r>
              <w:rPr>
                <w:lang w:val="de-DE"/>
              </w:rPr>
              <w:t>HS sửa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4267AF" w14:textId="77777777" w:rsidR="008619A1" w:rsidRPr="000A6A3D" w:rsidRDefault="008619A1" w:rsidP="000A6A3D">
            <w:pPr>
              <w:rPr>
                <w:lang w:val="nb-NO"/>
              </w:rPr>
            </w:pPr>
          </w:p>
          <w:p w14:paraId="6DD70A1A" w14:textId="77777777" w:rsidR="00FC51BA" w:rsidRDefault="00FC51BA" w:rsidP="0085592B">
            <w:pPr>
              <w:jc w:val="center"/>
              <w:rPr>
                <w:lang w:val="pt-BR"/>
              </w:rPr>
            </w:pPr>
          </w:p>
          <w:p w14:paraId="66607591" w14:textId="77777777" w:rsidR="00FC51BA" w:rsidRDefault="00FC51BA" w:rsidP="0085592B">
            <w:pPr>
              <w:jc w:val="center"/>
              <w:rPr>
                <w:lang w:val="pt-BR"/>
              </w:rPr>
            </w:pPr>
          </w:p>
          <w:p w14:paraId="1AA95C4B" w14:textId="3614564A" w:rsidR="0085592B" w:rsidRPr="000A6A3D" w:rsidRDefault="00C628C9" w:rsidP="0085592B">
            <w:pPr>
              <w:jc w:val="center"/>
              <w:rPr>
                <w:lang w:val="pt-BR"/>
              </w:rPr>
            </w:pPr>
            <w:r>
              <w:rPr>
                <w:lang w:val="pt-BR"/>
              </w:rPr>
              <w:t>2</w:t>
            </w:r>
            <w:r w:rsidR="0085592B">
              <w:rPr>
                <w:lang w:val="pt-BR"/>
              </w:rPr>
              <w:t>0</w:t>
            </w:r>
          </w:p>
          <w:p w14:paraId="6E4661E4" w14:textId="77777777" w:rsidR="0085592B" w:rsidRPr="000A6A3D" w:rsidRDefault="0085592B" w:rsidP="0085592B">
            <w:pPr>
              <w:jc w:val="center"/>
              <w:rPr>
                <w:lang w:val="pt-BR"/>
              </w:rPr>
            </w:pPr>
            <w:r w:rsidRPr="000A6A3D">
              <w:rPr>
                <w:lang w:val="pt-BR"/>
              </w:rPr>
              <w:t>phút</w:t>
            </w:r>
          </w:p>
          <w:p w14:paraId="2633FB90" w14:textId="77777777" w:rsidR="008619A1" w:rsidRPr="000A6A3D" w:rsidRDefault="008619A1" w:rsidP="000A6A3D">
            <w:pPr>
              <w:jc w:val="center"/>
              <w:rPr>
                <w:lang w:val="pt-BR"/>
              </w:rPr>
            </w:pPr>
          </w:p>
          <w:p w14:paraId="3346827A" w14:textId="77777777" w:rsidR="008619A1" w:rsidRPr="000A6A3D" w:rsidRDefault="008619A1" w:rsidP="000A6A3D">
            <w:pPr>
              <w:jc w:val="center"/>
              <w:rPr>
                <w:lang w:val="pt-BR"/>
              </w:rPr>
            </w:pPr>
          </w:p>
          <w:p w14:paraId="330860E2" w14:textId="77777777" w:rsidR="008619A1" w:rsidRPr="000A6A3D" w:rsidRDefault="008619A1" w:rsidP="000A6A3D">
            <w:pPr>
              <w:jc w:val="center"/>
              <w:rPr>
                <w:lang w:val="pt-BR"/>
              </w:rPr>
            </w:pPr>
          </w:p>
          <w:p w14:paraId="63797A6B" w14:textId="77777777" w:rsidR="008619A1" w:rsidRPr="000A6A3D" w:rsidRDefault="008619A1" w:rsidP="000A6A3D">
            <w:pPr>
              <w:jc w:val="center"/>
              <w:rPr>
                <w:lang w:val="pt-BR"/>
              </w:rPr>
            </w:pPr>
          </w:p>
          <w:p w14:paraId="465A3D2D" w14:textId="77777777" w:rsidR="008619A1" w:rsidRPr="000A6A3D" w:rsidRDefault="008619A1" w:rsidP="000A6A3D">
            <w:pPr>
              <w:jc w:val="center"/>
              <w:rPr>
                <w:lang w:val="pt-BR"/>
              </w:rPr>
            </w:pPr>
          </w:p>
          <w:p w14:paraId="0EE9CD2E" w14:textId="77777777" w:rsidR="008619A1" w:rsidRPr="000A6A3D" w:rsidRDefault="008619A1" w:rsidP="000A6A3D">
            <w:pPr>
              <w:jc w:val="center"/>
              <w:rPr>
                <w:lang w:val="pt-BR"/>
              </w:rPr>
            </w:pPr>
          </w:p>
          <w:p w14:paraId="3A710B6B" w14:textId="77777777" w:rsidR="008619A1" w:rsidRPr="000A6A3D" w:rsidRDefault="008619A1" w:rsidP="000A6A3D">
            <w:pPr>
              <w:jc w:val="center"/>
              <w:rPr>
                <w:lang w:val="pt-BR"/>
              </w:rPr>
            </w:pPr>
          </w:p>
          <w:p w14:paraId="1DCFDA12" w14:textId="77777777" w:rsidR="008619A1" w:rsidRPr="000A6A3D" w:rsidRDefault="008619A1" w:rsidP="000A6A3D">
            <w:pPr>
              <w:jc w:val="center"/>
              <w:rPr>
                <w:lang w:val="pt-BR"/>
              </w:rPr>
            </w:pPr>
          </w:p>
          <w:p w14:paraId="49EDA1FB" w14:textId="77777777" w:rsidR="008619A1" w:rsidRPr="000A6A3D" w:rsidRDefault="008619A1" w:rsidP="000A6A3D">
            <w:pPr>
              <w:jc w:val="center"/>
              <w:rPr>
                <w:lang w:val="pt-BR"/>
              </w:rPr>
            </w:pPr>
          </w:p>
          <w:p w14:paraId="3C6BF1ED" w14:textId="77777777" w:rsidR="008619A1" w:rsidRPr="000A6A3D" w:rsidRDefault="008619A1" w:rsidP="000A6A3D">
            <w:pPr>
              <w:jc w:val="center"/>
              <w:rPr>
                <w:lang w:val="pt-BR"/>
              </w:rPr>
            </w:pPr>
          </w:p>
          <w:p w14:paraId="142CDF7A" w14:textId="77777777" w:rsidR="008619A1" w:rsidRPr="000A6A3D" w:rsidRDefault="008619A1" w:rsidP="000A6A3D">
            <w:pPr>
              <w:jc w:val="center"/>
              <w:rPr>
                <w:lang w:val="pt-BR"/>
              </w:rPr>
            </w:pPr>
          </w:p>
          <w:p w14:paraId="1885FEA6" w14:textId="77777777" w:rsidR="008619A1" w:rsidRPr="000A6A3D" w:rsidRDefault="008619A1" w:rsidP="000A6A3D">
            <w:pPr>
              <w:jc w:val="center"/>
              <w:rPr>
                <w:lang w:val="pt-BR"/>
              </w:rPr>
            </w:pPr>
          </w:p>
          <w:p w14:paraId="6786EA0A" w14:textId="77777777" w:rsidR="008619A1" w:rsidRPr="000A6A3D" w:rsidRDefault="008619A1" w:rsidP="000A6A3D">
            <w:pPr>
              <w:jc w:val="center"/>
              <w:rPr>
                <w:lang w:val="pt-BR"/>
              </w:rPr>
            </w:pPr>
          </w:p>
          <w:p w14:paraId="3DCD6344" w14:textId="77777777" w:rsidR="008619A1" w:rsidRPr="000A6A3D" w:rsidRDefault="008619A1" w:rsidP="000A6A3D">
            <w:pPr>
              <w:jc w:val="center"/>
              <w:rPr>
                <w:lang w:val="pt-BR"/>
              </w:rPr>
            </w:pPr>
          </w:p>
          <w:p w14:paraId="0B65F52F" w14:textId="77777777" w:rsidR="008619A1" w:rsidRPr="000A6A3D" w:rsidRDefault="008619A1" w:rsidP="000A6A3D">
            <w:pPr>
              <w:jc w:val="center"/>
              <w:rPr>
                <w:lang w:val="pt-BR"/>
              </w:rPr>
            </w:pPr>
          </w:p>
          <w:p w14:paraId="617BB881" w14:textId="77777777" w:rsidR="008619A1" w:rsidRPr="000A6A3D" w:rsidRDefault="008619A1" w:rsidP="000A6A3D">
            <w:pPr>
              <w:jc w:val="center"/>
              <w:rPr>
                <w:lang w:val="pt-BR"/>
              </w:rPr>
            </w:pPr>
          </w:p>
          <w:p w14:paraId="245786BE" w14:textId="77777777" w:rsidR="00C628C9" w:rsidRPr="000A6A3D" w:rsidRDefault="00C628C9" w:rsidP="00C628C9">
            <w:pPr>
              <w:jc w:val="center"/>
              <w:rPr>
                <w:lang w:val="pt-BR"/>
              </w:rPr>
            </w:pPr>
            <w:r>
              <w:rPr>
                <w:lang w:val="pt-BR"/>
              </w:rPr>
              <w:t>20</w:t>
            </w:r>
          </w:p>
          <w:p w14:paraId="50133D55" w14:textId="38347BCD" w:rsidR="00FC51BA" w:rsidRPr="00FC51BA" w:rsidRDefault="00C628C9" w:rsidP="00C628C9">
            <w:pPr>
              <w:jc w:val="center"/>
              <w:rPr>
                <w:lang w:val="nb-NO"/>
              </w:rPr>
            </w:pPr>
            <w:r w:rsidRPr="000A6A3D">
              <w:rPr>
                <w:lang w:val="pt-BR"/>
              </w:rPr>
              <w:t>phút</w:t>
            </w:r>
          </w:p>
          <w:p w14:paraId="583A633B" w14:textId="77777777" w:rsidR="00FC51BA" w:rsidRPr="00FC51BA" w:rsidRDefault="00FC51BA" w:rsidP="00FC51BA">
            <w:pPr>
              <w:rPr>
                <w:lang w:val="nb-NO"/>
              </w:rPr>
            </w:pPr>
          </w:p>
          <w:p w14:paraId="68ABD169" w14:textId="77777777" w:rsidR="00FC51BA" w:rsidRPr="00FC51BA" w:rsidRDefault="00FC51BA" w:rsidP="00FC51BA">
            <w:pPr>
              <w:rPr>
                <w:lang w:val="nb-NO"/>
              </w:rPr>
            </w:pPr>
          </w:p>
          <w:p w14:paraId="2B67FDE4" w14:textId="77777777" w:rsidR="00FC51BA" w:rsidRPr="00FC51BA" w:rsidRDefault="00FC51BA" w:rsidP="00FC51BA">
            <w:pPr>
              <w:rPr>
                <w:lang w:val="nb-NO"/>
              </w:rPr>
            </w:pPr>
          </w:p>
          <w:p w14:paraId="10EBA5B2" w14:textId="77777777" w:rsidR="00FC51BA" w:rsidRPr="00FC51BA" w:rsidRDefault="00FC51BA" w:rsidP="00FC51BA">
            <w:pPr>
              <w:rPr>
                <w:lang w:val="nb-NO"/>
              </w:rPr>
            </w:pPr>
          </w:p>
          <w:p w14:paraId="2F5E4DC4" w14:textId="77777777" w:rsidR="00FC51BA" w:rsidRPr="00FC51BA" w:rsidRDefault="00FC51BA" w:rsidP="00FC51BA">
            <w:pPr>
              <w:rPr>
                <w:lang w:val="nb-NO"/>
              </w:rPr>
            </w:pPr>
          </w:p>
          <w:p w14:paraId="7F2C33C5" w14:textId="77777777" w:rsidR="00FC51BA" w:rsidRPr="00FC51BA" w:rsidRDefault="00FC51BA" w:rsidP="00FC51BA">
            <w:pPr>
              <w:rPr>
                <w:lang w:val="nb-NO"/>
              </w:rPr>
            </w:pPr>
          </w:p>
          <w:p w14:paraId="51DDF180" w14:textId="77777777" w:rsidR="00FC51BA" w:rsidRPr="00FC51BA" w:rsidRDefault="00FC51BA" w:rsidP="00FC51BA">
            <w:pPr>
              <w:rPr>
                <w:lang w:val="nb-NO"/>
              </w:rPr>
            </w:pPr>
          </w:p>
          <w:p w14:paraId="2BF0302E" w14:textId="77777777" w:rsidR="00FC51BA" w:rsidRPr="00FC51BA" w:rsidRDefault="00FC51BA" w:rsidP="00FC51BA">
            <w:pPr>
              <w:rPr>
                <w:lang w:val="nb-NO"/>
              </w:rPr>
            </w:pPr>
          </w:p>
          <w:p w14:paraId="7ED5F370" w14:textId="77777777" w:rsidR="00FC51BA" w:rsidRPr="00FC51BA" w:rsidRDefault="00FC51BA" w:rsidP="00FC51BA">
            <w:pPr>
              <w:rPr>
                <w:lang w:val="nb-NO"/>
              </w:rPr>
            </w:pPr>
          </w:p>
          <w:p w14:paraId="46CAC196" w14:textId="25187AD0" w:rsidR="00FC51BA" w:rsidRPr="000A6A3D" w:rsidRDefault="00C628C9" w:rsidP="00FC51BA">
            <w:pPr>
              <w:jc w:val="center"/>
              <w:rPr>
                <w:lang w:val="pt-BR"/>
              </w:rPr>
            </w:pPr>
            <w:r>
              <w:rPr>
                <w:lang w:val="pt-BR"/>
              </w:rPr>
              <w:t>70</w:t>
            </w:r>
          </w:p>
          <w:p w14:paraId="6B7165DD" w14:textId="77777777" w:rsidR="00FC51BA" w:rsidRPr="000A6A3D" w:rsidRDefault="00FC51BA" w:rsidP="00FC51BA">
            <w:pPr>
              <w:jc w:val="center"/>
              <w:rPr>
                <w:lang w:val="pt-BR"/>
              </w:rPr>
            </w:pPr>
            <w:r w:rsidRPr="000A6A3D">
              <w:rPr>
                <w:lang w:val="pt-BR"/>
              </w:rPr>
              <w:t>phút</w:t>
            </w:r>
          </w:p>
          <w:p w14:paraId="5E7843B8" w14:textId="77777777" w:rsidR="008619A1" w:rsidRPr="00FC51BA" w:rsidRDefault="008619A1" w:rsidP="00FC51BA">
            <w:pPr>
              <w:rPr>
                <w:lang w:val="nb-NO"/>
              </w:rPr>
            </w:pPr>
          </w:p>
        </w:tc>
      </w:tr>
      <w:tr w:rsidR="008619A1" w:rsidRPr="000A6A3D" w14:paraId="38007B39"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26FAE4C" w14:textId="529A2089" w:rsidR="008619A1" w:rsidRPr="000A6A3D" w:rsidRDefault="008619A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7E5721" w14:textId="77777777" w:rsidR="008619A1" w:rsidRPr="000A6A3D" w:rsidRDefault="008619A1" w:rsidP="000A6A3D">
            <w:pPr>
              <w:rPr>
                <w:b/>
                <w:bCs/>
                <w:u w:val="single"/>
                <w:lang w:val="nb-NO"/>
              </w:rPr>
            </w:pPr>
            <w:r w:rsidRPr="000A6A3D">
              <w:rPr>
                <w:b/>
                <w:bCs/>
                <w:u w:val="single"/>
                <w:lang w:val="nb-NO"/>
              </w:rPr>
              <w:t>Củng cố kiến thức và kết thúc bài</w:t>
            </w:r>
          </w:p>
          <w:p w14:paraId="44436C82" w14:textId="260EA653" w:rsidR="004B0370" w:rsidRDefault="004B0370" w:rsidP="000A6A3D">
            <w:r>
              <w:t xml:space="preserve">- So sánh tính chất hóa học của </w:t>
            </w:r>
            <w:r w:rsidRPr="00A70A17">
              <w:rPr>
                <w:bCs/>
              </w:rPr>
              <w:t>Ankan, Anken, Ankin, Ankylbenzen</w:t>
            </w:r>
            <w:r>
              <w:rPr>
                <w:bCs/>
              </w:rPr>
              <w:t>.</w:t>
            </w:r>
          </w:p>
          <w:p w14:paraId="54F1F3AA" w14:textId="1B0F9539" w:rsidR="004B0370" w:rsidRPr="004B0370" w:rsidRDefault="00261117" w:rsidP="000A6A3D">
            <w:pPr>
              <w:rPr>
                <w:bCs/>
              </w:rPr>
            </w:pPr>
            <w:r>
              <w:t xml:space="preserve">- Phương pháp nhận diện </w:t>
            </w:r>
            <w:r w:rsidR="004B0370" w:rsidRPr="00A70A17">
              <w:rPr>
                <w:bCs/>
              </w:rPr>
              <w:t>Ankan, Anken, Ankin, Ankylbenzen</w:t>
            </w:r>
            <w:r w:rsidR="004B0370">
              <w:rPr>
                <w:bCs/>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11D9F64" w14:textId="77777777" w:rsidR="008619A1" w:rsidRPr="000A6A3D" w:rsidRDefault="008619A1" w:rsidP="00703E57">
            <w:pPr>
              <w:jc w:val="both"/>
              <w:rPr>
                <w:lang w:val="nb-NO"/>
              </w:rPr>
            </w:pPr>
          </w:p>
          <w:p w14:paraId="4878A8FA" w14:textId="77777777" w:rsidR="008619A1" w:rsidRPr="000A6A3D" w:rsidRDefault="008619A1" w:rsidP="00703E57">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F75D01" w14:textId="77777777" w:rsidR="008619A1" w:rsidRPr="000A6A3D" w:rsidRDefault="008619A1" w:rsidP="00703E57">
            <w:pPr>
              <w:jc w:val="both"/>
              <w:rPr>
                <w:lang w:val="nb-NO"/>
              </w:rPr>
            </w:pPr>
          </w:p>
          <w:p w14:paraId="47B7D591" w14:textId="77777777" w:rsidR="008619A1" w:rsidRPr="000A6A3D" w:rsidRDefault="008619A1" w:rsidP="00703E57">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8EC39" w14:textId="77777777" w:rsidR="008619A1" w:rsidRPr="000A6A3D" w:rsidRDefault="008619A1" w:rsidP="000A6A3D">
            <w:pPr>
              <w:jc w:val="center"/>
              <w:rPr>
                <w:lang w:val="nb-NO"/>
              </w:rPr>
            </w:pPr>
          </w:p>
          <w:p w14:paraId="09DB2AAA" w14:textId="77777777" w:rsidR="008619A1" w:rsidRPr="000A6A3D" w:rsidRDefault="008619A1" w:rsidP="000A6A3D">
            <w:pPr>
              <w:jc w:val="center"/>
              <w:rPr>
                <w:lang w:val="nb-NO"/>
              </w:rPr>
            </w:pPr>
            <w:r w:rsidRPr="000A6A3D">
              <w:rPr>
                <w:lang w:val="pt-BR"/>
              </w:rPr>
              <w:t>10 phút</w:t>
            </w:r>
          </w:p>
        </w:tc>
      </w:tr>
      <w:tr w:rsidR="008619A1" w:rsidRPr="000A6A3D" w14:paraId="03EBB1CD"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05840DC8" w14:textId="77777777" w:rsidR="008619A1" w:rsidRPr="000A6A3D" w:rsidRDefault="008619A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115D7E" w14:textId="77777777" w:rsidR="008619A1" w:rsidRPr="000A6A3D" w:rsidRDefault="008619A1" w:rsidP="000A6A3D">
            <w:pPr>
              <w:rPr>
                <w:b/>
                <w:bCs/>
                <w:u w:val="single"/>
                <w:lang w:val="pt-BR"/>
              </w:rPr>
            </w:pPr>
            <w:r w:rsidRPr="000A6A3D">
              <w:rPr>
                <w:b/>
                <w:bCs/>
                <w:u w:val="single"/>
                <w:lang w:val="pt-BR"/>
              </w:rPr>
              <w:t>Hướng dẫn tự học</w:t>
            </w:r>
          </w:p>
          <w:p w14:paraId="533C6837" w14:textId="77777777" w:rsidR="008619A1" w:rsidRPr="000A6A3D" w:rsidRDefault="008619A1" w:rsidP="000A6A3D">
            <w:pPr>
              <w:rPr>
                <w:b/>
                <w:bCs/>
                <w:u w:val="single"/>
                <w:lang w:val="pt-BR"/>
              </w:rPr>
            </w:pPr>
          </w:p>
          <w:p w14:paraId="4F76DDB9" w14:textId="5129DB48" w:rsidR="008619A1" w:rsidRPr="000A6A3D" w:rsidRDefault="008619A1" w:rsidP="000A6A3D">
            <w:pPr>
              <w:rPr>
                <w:bCs/>
                <w:lang w:val="nb-NO"/>
              </w:rPr>
            </w:pPr>
            <w:r w:rsidRPr="000A6A3D">
              <w:rPr>
                <w:bCs/>
                <w:lang w:val="nb-NO"/>
              </w:rPr>
              <w:t xml:space="preserve">- Bài tập </w:t>
            </w:r>
            <w:r w:rsidR="004B0370">
              <w:rPr>
                <w:bCs/>
                <w:lang w:val="nb-NO"/>
              </w:rPr>
              <w:t>7</w:t>
            </w:r>
            <w:r w:rsidRPr="000A6A3D">
              <w:rPr>
                <w:bCs/>
                <w:lang w:val="nb-NO"/>
              </w:rPr>
              <w:t xml:space="preserve"> - </w:t>
            </w:r>
            <w:r w:rsidR="004B0370">
              <w:rPr>
                <w:bCs/>
                <w:lang w:val="nb-NO"/>
              </w:rPr>
              <w:t>8</w:t>
            </w:r>
            <w:r w:rsidRPr="000A6A3D">
              <w:rPr>
                <w:bCs/>
                <w:lang w:val="nb-NO"/>
              </w:rPr>
              <w:t xml:space="preserve"> trang </w:t>
            </w:r>
            <w:r w:rsidR="004B0370">
              <w:rPr>
                <w:bCs/>
                <w:lang w:val="nb-NO"/>
              </w:rPr>
              <w:t>39</w:t>
            </w:r>
            <w:r w:rsidRPr="000A6A3D">
              <w:rPr>
                <w:bCs/>
                <w:lang w:val="nb-NO"/>
              </w:rPr>
              <w:t xml:space="preserve"> trong giáo trình. </w:t>
            </w:r>
          </w:p>
          <w:p w14:paraId="0562BDD2" w14:textId="0FF28FD9" w:rsidR="008619A1" w:rsidRPr="000A6A3D" w:rsidRDefault="008619A1" w:rsidP="000A6A3D">
            <w:pPr>
              <w:rPr>
                <w:bCs/>
                <w:u w:val="single"/>
                <w:lang w:val="nb-NO"/>
              </w:rPr>
            </w:pPr>
            <w:r w:rsidRPr="000A6A3D">
              <w:rPr>
                <w:lang w:val="pt-BR"/>
              </w:rPr>
              <w:t xml:space="preserve">- Chuẩn bị </w:t>
            </w:r>
            <w:r w:rsidR="004B0370">
              <w:rPr>
                <w:lang w:val="pt-BR"/>
              </w:rPr>
              <w:t xml:space="preserve">bài </w:t>
            </w:r>
            <w:r w:rsidR="00FB457F">
              <w:rPr>
                <w:lang w:val="pt-BR"/>
              </w:rPr>
              <w:t>50. Ôn tập chương.</w:t>
            </w:r>
            <w:r w:rsidR="0065658A" w:rsidRPr="000A6A3D">
              <w:t xml:space="preserve"> </w:t>
            </w:r>
          </w:p>
          <w:p w14:paraId="3818E506" w14:textId="77777777" w:rsidR="008619A1" w:rsidRPr="000A6A3D" w:rsidRDefault="008619A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E16F8D0" w14:textId="77777777" w:rsidR="008619A1" w:rsidRPr="000A6A3D" w:rsidRDefault="008619A1" w:rsidP="00703E57">
            <w:pPr>
              <w:jc w:val="both"/>
              <w:rPr>
                <w:lang w:val="pt-BR"/>
              </w:rPr>
            </w:pPr>
          </w:p>
          <w:p w14:paraId="4254110A" w14:textId="77777777" w:rsidR="008619A1" w:rsidRPr="000A6A3D" w:rsidRDefault="008619A1"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1E7F6E" w14:textId="77777777" w:rsidR="008619A1" w:rsidRPr="000A6A3D" w:rsidRDefault="008619A1" w:rsidP="00703E57">
            <w:pPr>
              <w:jc w:val="both"/>
              <w:rPr>
                <w:lang w:val="de-DE"/>
              </w:rPr>
            </w:pPr>
          </w:p>
          <w:p w14:paraId="630B6DC9" w14:textId="77777777" w:rsidR="008619A1" w:rsidRPr="000A6A3D" w:rsidRDefault="008619A1"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F9528" w14:textId="77777777" w:rsidR="008619A1" w:rsidRPr="000A6A3D" w:rsidRDefault="008619A1" w:rsidP="000A6A3D">
            <w:pPr>
              <w:jc w:val="center"/>
              <w:rPr>
                <w:lang w:val="pt-BR"/>
              </w:rPr>
            </w:pPr>
          </w:p>
          <w:p w14:paraId="6189F0E7" w14:textId="77777777" w:rsidR="008619A1" w:rsidRPr="000A6A3D" w:rsidRDefault="008619A1" w:rsidP="000A6A3D">
            <w:pPr>
              <w:jc w:val="center"/>
              <w:rPr>
                <w:lang w:val="pt-BR"/>
              </w:rPr>
            </w:pPr>
            <w:r w:rsidRPr="000A6A3D">
              <w:rPr>
                <w:lang w:val="pt-BR"/>
              </w:rPr>
              <w:t>2 phút</w:t>
            </w:r>
          </w:p>
        </w:tc>
      </w:tr>
    </w:tbl>
    <w:p w14:paraId="62972A4C" w14:textId="6C4DED3F" w:rsidR="00651C1C"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651C1C" w:rsidRPr="000A6A3D" w14:paraId="777F5409" w14:textId="77777777" w:rsidTr="00777EB1">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139EC7E" w14:textId="77777777" w:rsidR="00651C1C" w:rsidRPr="000A6A3D" w:rsidRDefault="00651C1C" w:rsidP="00777EB1">
            <w:pPr>
              <w:rPr>
                <w:u w:val="single"/>
                <w:lang w:val="pt-BR"/>
              </w:rPr>
            </w:pPr>
          </w:p>
          <w:p w14:paraId="36328A58" w14:textId="77777777" w:rsidR="00651C1C" w:rsidRPr="000A6A3D" w:rsidRDefault="00651C1C" w:rsidP="00777EB1">
            <w:pPr>
              <w:rPr>
                <w:u w:val="single"/>
                <w:lang w:val="pt-BR"/>
              </w:rPr>
            </w:pPr>
          </w:p>
          <w:p w14:paraId="4BF23360" w14:textId="77777777" w:rsidR="00651C1C" w:rsidRPr="000A6A3D" w:rsidRDefault="00651C1C" w:rsidP="00777EB1">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25A9C8D0" w14:textId="77777777" w:rsidR="00651C1C" w:rsidRPr="000A6A3D" w:rsidRDefault="00651C1C" w:rsidP="00777EB1">
            <w:pPr>
              <w:jc w:val="both"/>
            </w:pPr>
            <w:r w:rsidRPr="000A6A3D">
              <w:t xml:space="preserve">1. </w:t>
            </w:r>
            <w:r w:rsidRPr="000A6A3D">
              <w:rPr>
                <w:i/>
                <w:iCs/>
              </w:rPr>
              <w:t xml:space="preserve">Giáo trình hóa học </w:t>
            </w:r>
            <w:r>
              <w:rPr>
                <w:i/>
                <w:iCs/>
              </w:rPr>
              <w:t>3</w:t>
            </w:r>
            <w:r w:rsidRPr="000A6A3D">
              <w:rPr>
                <w:i/>
                <w:iCs/>
              </w:rPr>
              <w:t xml:space="preserve">, </w:t>
            </w:r>
            <w:r>
              <w:t>Trường CĐ L</w:t>
            </w:r>
            <w:r w:rsidRPr="000A6A3D">
              <w:t xml:space="preserve">ý </w:t>
            </w:r>
            <w:r>
              <w:t>T</w:t>
            </w:r>
            <w:r w:rsidRPr="000A6A3D">
              <w:t xml:space="preserve">ự </w:t>
            </w:r>
            <w:r>
              <w:t>T</w:t>
            </w:r>
            <w:r w:rsidRPr="000A6A3D">
              <w:t>rọng Tp. HCM, năm 201</w:t>
            </w:r>
            <w:r>
              <w:t>9</w:t>
            </w:r>
            <w:r w:rsidRPr="000A6A3D">
              <w:t>.</w:t>
            </w:r>
          </w:p>
          <w:p w14:paraId="7D898C5B" w14:textId="77777777" w:rsidR="00651C1C" w:rsidRPr="000A6A3D" w:rsidRDefault="00651C1C" w:rsidP="00777EB1">
            <w:pPr>
              <w:jc w:val="both"/>
            </w:pPr>
            <w:r w:rsidRPr="000A6A3D">
              <w:t xml:space="preserve">2. </w:t>
            </w:r>
            <w:r w:rsidRPr="000A6A3D">
              <w:rPr>
                <w:lang w:val="vi-VN"/>
              </w:rPr>
              <w:t>Nguyễn Xuân Trường</w:t>
            </w:r>
            <w:r w:rsidRPr="000A6A3D">
              <w:t xml:space="preserve">, </w:t>
            </w:r>
            <w:r w:rsidRPr="000A6A3D">
              <w:rPr>
                <w:i/>
                <w:iCs/>
              </w:rPr>
              <w:t>Hóa học 1</w:t>
            </w:r>
            <w:r>
              <w:rPr>
                <w:i/>
                <w:iCs/>
              </w:rPr>
              <w:t>1</w:t>
            </w:r>
            <w:r w:rsidRPr="000A6A3D">
              <w:rPr>
                <w:i/>
                <w:iCs/>
              </w:rPr>
              <w:t xml:space="preserve">, </w:t>
            </w:r>
            <w:r w:rsidRPr="000A6A3D">
              <w:rPr>
                <w:lang w:val="vi-VN"/>
              </w:rPr>
              <w:t>NXB Giáo dục Việt Nam</w:t>
            </w:r>
            <w:r w:rsidRPr="000A6A3D">
              <w:t>, năm 2015.</w:t>
            </w:r>
          </w:p>
          <w:p w14:paraId="20DA7320" w14:textId="77777777" w:rsidR="00651C1C" w:rsidRPr="000A6A3D" w:rsidRDefault="00651C1C" w:rsidP="00777EB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1</w:t>
            </w:r>
            <w:r w:rsidRPr="000A6A3D">
              <w:t xml:space="preserve">, </w:t>
            </w:r>
            <w:r w:rsidRPr="000A6A3D">
              <w:rPr>
                <w:lang w:val="vi-VN"/>
              </w:rPr>
              <w:t>NXB Giáo dục Việt Nam</w:t>
            </w:r>
            <w:r w:rsidRPr="000A6A3D">
              <w:t>, năm 2015.</w:t>
            </w:r>
          </w:p>
        </w:tc>
      </w:tr>
      <w:tr w:rsidR="00651C1C" w:rsidRPr="000A6A3D" w14:paraId="12D64EE5" w14:textId="77777777" w:rsidTr="00777E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6AC7CD0F" w14:textId="77777777" w:rsidR="00651C1C" w:rsidRPr="000A6A3D" w:rsidRDefault="00651C1C" w:rsidP="00777EB1">
            <w:pPr>
              <w:rPr>
                <w:lang w:val="pt-BR"/>
              </w:rPr>
            </w:pPr>
          </w:p>
          <w:p w14:paraId="1E869148" w14:textId="77777777" w:rsidR="003613AC" w:rsidRDefault="003613AC" w:rsidP="00777EB1">
            <w:pPr>
              <w:jc w:val="center"/>
              <w:rPr>
                <w:b/>
                <w:bCs/>
                <w:lang w:val="pt-BR"/>
              </w:rPr>
            </w:pPr>
          </w:p>
          <w:p w14:paraId="0E12B8F4" w14:textId="77777777" w:rsidR="00651C1C" w:rsidRPr="000A6A3D" w:rsidRDefault="00651C1C" w:rsidP="00777EB1">
            <w:pPr>
              <w:jc w:val="center"/>
              <w:rPr>
                <w:b/>
                <w:bCs/>
                <w:lang w:val="pt-BR"/>
              </w:rPr>
            </w:pPr>
            <w:r w:rsidRPr="000A6A3D">
              <w:rPr>
                <w:b/>
                <w:bCs/>
                <w:lang w:val="pt-BR"/>
              </w:rPr>
              <w:t>Trưởng tổ môn</w:t>
            </w:r>
          </w:p>
          <w:p w14:paraId="7F4E2FE5" w14:textId="6D38C304" w:rsidR="00651C1C" w:rsidRPr="000A6A3D" w:rsidRDefault="00651C1C" w:rsidP="00777EB1">
            <w:pPr>
              <w:jc w:val="center"/>
              <w:rPr>
                <w:b/>
                <w:bCs/>
                <w:lang w:val="pt-BR"/>
              </w:rPr>
            </w:pPr>
            <w:r w:rsidRPr="000A6A3D">
              <w:rPr>
                <w:b/>
                <w:bCs/>
                <w:lang w:val="vi-VN"/>
              </w:rPr>
              <w:t xml:space="preserve">   </w:t>
            </w:r>
          </w:p>
          <w:p w14:paraId="75905A6D" w14:textId="77777777" w:rsidR="00651C1C" w:rsidRPr="000A6A3D" w:rsidRDefault="00651C1C" w:rsidP="00777EB1">
            <w:pPr>
              <w:rPr>
                <w:b/>
                <w:bCs/>
                <w:lang w:val="vi-VN"/>
              </w:rPr>
            </w:pPr>
          </w:p>
          <w:p w14:paraId="3DE9F9B7" w14:textId="77777777" w:rsidR="00651C1C" w:rsidRPr="000A6A3D" w:rsidRDefault="00651C1C" w:rsidP="00777EB1">
            <w:pPr>
              <w:rPr>
                <w:b/>
                <w:bCs/>
                <w:lang w:val="vi-VN"/>
              </w:rPr>
            </w:pPr>
          </w:p>
        </w:tc>
        <w:tc>
          <w:tcPr>
            <w:tcW w:w="6905" w:type="dxa"/>
            <w:shd w:val="clear" w:color="auto" w:fill="auto"/>
          </w:tcPr>
          <w:p w14:paraId="541DAD88" w14:textId="77777777" w:rsidR="00651C1C" w:rsidRPr="000A6A3D" w:rsidRDefault="00651C1C" w:rsidP="00777EB1">
            <w:pPr>
              <w:rPr>
                <w:lang w:val="pt-BR"/>
              </w:rPr>
            </w:pPr>
          </w:p>
          <w:p w14:paraId="11972243" w14:textId="32217A6D" w:rsidR="00651C1C" w:rsidRPr="000A6A3D" w:rsidRDefault="00651C1C" w:rsidP="00777EB1">
            <w:pPr>
              <w:ind w:left="1820"/>
              <w:rPr>
                <w:i/>
                <w:lang w:val="pt-BR"/>
              </w:rPr>
            </w:pPr>
            <w:r w:rsidRPr="000A6A3D">
              <w:rPr>
                <w:i/>
                <w:lang w:val="pt-BR"/>
              </w:rPr>
              <w:t xml:space="preserve">Tp. Hồ Chí Minh, ngày  </w:t>
            </w:r>
            <w:r w:rsidR="002F0189">
              <w:rPr>
                <w:i/>
                <w:lang w:val="pt-BR"/>
              </w:rPr>
              <w:t>20</w:t>
            </w:r>
            <w:r w:rsidRPr="000A6A3D">
              <w:rPr>
                <w:i/>
                <w:lang w:val="pt-BR"/>
              </w:rPr>
              <w:t xml:space="preserve"> tháng  </w:t>
            </w:r>
            <w:r w:rsidR="002F0189">
              <w:rPr>
                <w:i/>
                <w:lang w:val="pt-BR"/>
              </w:rPr>
              <w:t>8</w:t>
            </w:r>
            <w:r w:rsidRPr="000A6A3D">
              <w:rPr>
                <w:i/>
                <w:lang w:val="pt-BR"/>
              </w:rPr>
              <w:t xml:space="preserve">  năm 20</w:t>
            </w:r>
            <w:r w:rsidR="002F0189">
              <w:rPr>
                <w:i/>
                <w:lang w:val="pt-BR"/>
              </w:rPr>
              <w:t>21</w:t>
            </w:r>
            <w:r w:rsidRPr="000A6A3D">
              <w:rPr>
                <w:i/>
                <w:lang w:val="pt-BR"/>
              </w:rPr>
              <w:t xml:space="preserve"> </w:t>
            </w:r>
          </w:p>
          <w:p w14:paraId="1145294E" w14:textId="77777777" w:rsidR="003613AC" w:rsidRDefault="00651C1C" w:rsidP="00777EB1">
            <w:pPr>
              <w:jc w:val="center"/>
              <w:rPr>
                <w:b/>
                <w:bCs/>
                <w:szCs w:val="22"/>
                <w:lang w:val="pt-BR"/>
              </w:rPr>
            </w:pPr>
            <w:r w:rsidRPr="000A6A3D">
              <w:rPr>
                <w:b/>
                <w:lang w:val="pt-BR"/>
              </w:rPr>
              <w:t>Giảng viên</w:t>
            </w:r>
            <w:r w:rsidR="003613AC" w:rsidRPr="00C40EAD">
              <w:rPr>
                <w:b/>
                <w:bCs/>
                <w:szCs w:val="22"/>
                <w:lang w:val="pt-BR"/>
              </w:rPr>
              <w:t xml:space="preserve"> </w:t>
            </w:r>
          </w:p>
          <w:p w14:paraId="6E0A0E5F" w14:textId="0E34C83E" w:rsidR="00651C1C" w:rsidRPr="000A6A3D" w:rsidRDefault="001B224E" w:rsidP="00777EB1">
            <w:pPr>
              <w:jc w:val="center"/>
              <w:rPr>
                <w:lang w:val="pt-BR"/>
              </w:rPr>
            </w:pPr>
            <w:r>
              <w:rPr>
                <w:b/>
                <w:bCs/>
                <w:sz w:val="26"/>
                <w:szCs w:val="26"/>
              </w:rPr>
              <w:t>Trịnh Khắc Vũ</w:t>
            </w:r>
            <w:r>
              <w:rPr>
                <w:b/>
                <w:bCs/>
                <w:sz w:val="26"/>
                <w:szCs w:val="26"/>
              </w:rPr>
              <w:tab/>
            </w:r>
          </w:p>
        </w:tc>
      </w:tr>
    </w:tbl>
    <w:p w14:paraId="575EFEA3" w14:textId="77777777" w:rsidR="000151E8" w:rsidRDefault="000151E8" w:rsidP="000A6A3D">
      <w:r w:rsidRPr="000A6A3D">
        <w:br w:type="page"/>
      </w:r>
    </w:p>
    <w:p w14:paraId="3EA344BD" w14:textId="77777777" w:rsidR="006D77B2" w:rsidRPr="000A6A3D" w:rsidRDefault="006D77B2" w:rsidP="000A6A3D"/>
    <w:tbl>
      <w:tblPr>
        <w:tblW w:w="10738" w:type="dxa"/>
        <w:tblInd w:w="108" w:type="dxa"/>
        <w:tblLook w:val="01E0" w:firstRow="1" w:lastRow="1" w:firstColumn="1" w:lastColumn="1" w:noHBand="0" w:noVBand="0"/>
      </w:tblPr>
      <w:tblGrid>
        <w:gridCol w:w="3870"/>
        <w:gridCol w:w="6868"/>
      </w:tblGrid>
      <w:tr w:rsidR="007A6F0B" w:rsidRPr="000A6A3D" w14:paraId="642B82CA" w14:textId="77777777" w:rsidTr="00114B7C">
        <w:tc>
          <w:tcPr>
            <w:tcW w:w="3870" w:type="dxa"/>
            <w:shd w:val="clear" w:color="auto" w:fill="auto"/>
          </w:tcPr>
          <w:p w14:paraId="2EEC612C" w14:textId="07440420" w:rsidR="007A6F0B" w:rsidRPr="000A6A3D" w:rsidRDefault="007A6F0B" w:rsidP="000A6A3D">
            <w:pPr>
              <w:rPr>
                <w:lang w:val="pt-BR"/>
              </w:rPr>
            </w:pPr>
            <w:r w:rsidRPr="000A6A3D">
              <w:br w:type="page"/>
            </w:r>
            <w:r w:rsidRPr="000A6A3D">
              <w:rPr>
                <w:lang w:val="pt-BR"/>
              </w:rPr>
              <w:t>Giáo án số:  07</w:t>
            </w:r>
          </w:p>
        </w:tc>
        <w:tc>
          <w:tcPr>
            <w:tcW w:w="6868" w:type="dxa"/>
            <w:shd w:val="clear" w:color="auto" w:fill="auto"/>
          </w:tcPr>
          <w:p w14:paraId="3D5891C0" w14:textId="77777777" w:rsidR="007A6F0B" w:rsidRPr="000A6A3D" w:rsidRDefault="007A6F0B" w:rsidP="000A6A3D">
            <w:r w:rsidRPr="000A6A3D">
              <w:t>Thời gian thực hiện: 3 tiết</w:t>
            </w:r>
          </w:p>
          <w:p w14:paraId="440ECF72" w14:textId="77777777" w:rsidR="00AE4285" w:rsidRPr="000A6A3D" w:rsidRDefault="00AE4285" w:rsidP="00AE4285">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653C19F6" w14:textId="68CD4576" w:rsidR="007A6F0B" w:rsidRPr="000A6A3D" w:rsidRDefault="001E36D0" w:rsidP="000A6A3D">
            <w:r w:rsidRPr="000A6A3D">
              <w:t xml:space="preserve">Thực hiện ngày    </w:t>
            </w:r>
            <w:r>
              <w:t xml:space="preserve">   </w:t>
            </w:r>
            <w:r w:rsidR="002F0189">
              <w:t>06</w:t>
            </w:r>
            <w:r>
              <w:t xml:space="preserve">  </w:t>
            </w:r>
            <w:r w:rsidRPr="000A6A3D">
              <w:t xml:space="preserve">tháng     </w:t>
            </w:r>
            <w:r>
              <w:t xml:space="preserve">    </w:t>
            </w:r>
            <w:r w:rsidR="002F0189">
              <w:t>09</w:t>
            </w:r>
            <w:r>
              <w:t xml:space="preserve">       </w:t>
            </w:r>
            <w:r w:rsidRPr="000A6A3D">
              <w:t>năm 20</w:t>
            </w:r>
            <w:r w:rsidR="002F0189">
              <w:t>21</w:t>
            </w:r>
            <w:r w:rsidRPr="000A6A3D">
              <w:t xml:space="preserve"> </w:t>
            </w:r>
            <w:r w:rsidR="007A6F0B" w:rsidRPr="000A6A3D">
              <w:t xml:space="preserve"> </w:t>
            </w:r>
          </w:p>
          <w:p w14:paraId="4DBCEF0C" w14:textId="77777777" w:rsidR="007A6F0B" w:rsidRPr="000A6A3D" w:rsidRDefault="007A6F0B" w:rsidP="000A6A3D"/>
        </w:tc>
      </w:tr>
    </w:tbl>
    <w:p w14:paraId="74455AA5" w14:textId="3337D363" w:rsidR="007A6F0B" w:rsidRPr="000A6A3D" w:rsidRDefault="007A6F0B"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3613AC">
        <w:rPr>
          <w:b/>
          <w:i/>
        </w:rPr>
        <w:t>48</w:t>
      </w:r>
      <w:r w:rsidRPr="000A6A3D">
        <w:rPr>
          <w:b/>
          <w:i/>
        </w:rPr>
        <w:t xml:space="preserve">: </w:t>
      </w:r>
      <w:r w:rsidR="00AE4285">
        <w:rPr>
          <w:b/>
        </w:rPr>
        <w:t>ÔN TẬP CHƯƠNG XIII</w:t>
      </w:r>
    </w:p>
    <w:p w14:paraId="23B34EEC" w14:textId="77777777" w:rsidR="007A6F0B" w:rsidRPr="000A6A3D" w:rsidRDefault="007A6F0B" w:rsidP="000A6A3D">
      <w:pPr>
        <w:rPr>
          <w:b/>
          <w:u w:val="single"/>
          <w:lang w:val="it-IT"/>
        </w:rPr>
      </w:pPr>
      <w:r w:rsidRPr="000A6A3D">
        <w:rPr>
          <w:b/>
          <w:u w:val="single"/>
          <w:lang w:val="it-IT"/>
        </w:rPr>
        <w:t xml:space="preserve">Mục tiêu của bài: </w:t>
      </w:r>
    </w:p>
    <w:p w14:paraId="30E78BA0" w14:textId="77777777" w:rsidR="007A6F0B" w:rsidRPr="000A6A3D" w:rsidRDefault="007A6F0B" w:rsidP="000A6A3D">
      <w:pPr>
        <w:rPr>
          <w:b/>
          <w:lang w:val="it-IT"/>
        </w:rPr>
      </w:pPr>
      <w:r w:rsidRPr="000A6A3D">
        <w:rPr>
          <w:lang w:val="it-IT"/>
        </w:rPr>
        <w:t xml:space="preserve">Sau khi học xong bài này người học có khả năng: </w:t>
      </w:r>
    </w:p>
    <w:p w14:paraId="3DE45570" w14:textId="77777777" w:rsidR="007A6F0B" w:rsidRPr="000A6A3D" w:rsidRDefault="007A6F0B" w:rsidP="000A6A3D">
      <w:pPr>
        <w:rPr>
          <w:b/>
        </w:rPr>
      </w:pPr>
      <w:r w:rsidRPr="000A6A3D">
        <w:rPr>
          <w:b/>
        </w:rPr>
        <w:t>1. Kiến thức:</w:t>
      </w:r>
    </w:p>
    <w:p w14:paraId="296C280C" w14:textId="0E104613" w:rsidR="00DB5540" w:rsidRPr="00DB5540" w:rsidRDefault="00B77A74" w:rsidP="00CD0943">
      <w:pPr>
        <w:tabs>
          <w:tab w:val="left" w:leader="dot" w:pos="9540"/>
        </w:tabs>
        <w:ind w:firstLine="284"/>
        <w:jc w:val="both"/>
      </w:pPr>
      <w:r>
        <w:t xml:space="preserve">Trình bày được công thức chung và gọi tên của </w:t>
      </w:r>
      <w:r w:rsidR="00DB5540" w:rsidRPr="00DB5540">
        <w:t>benzen</w:t>
      </w:r>
      <w:r>
        <w:t xml:space="preserve"> và đồng đẳng</w:t>
      </w:r>
      <w:r w:rsidR="00DB5540" w:rsidRPr="00DB5540">
        <w:t>.</w:t>
      </w:r>
    </w:p>
    <w:p w14:paraId="3549171F" w14:textId="280BB174" w:rsidR="00DB5540" w:rsidRPr="00DB5540" w:rsidRDefault="00AD43CB" w:rsidP="00CD0943">
      <w:pPr>
        <w:tabs>
          <w:tab w:val="left" w:leader="dot" w:pos="9540"/>
        </w:tabs>
        <w:ind w:firstLine="284"/>
        <w:jc w:val="both"/>
      </w:pPr>
      <w:r>
        <w:t xml:space="preserve">Nêu được ứng dụng và phương pháp điều chế </w:t>
      </w:r>
      <w:r w:rsidRPr="00DB5540">
        <w:t>benzen</w:t>
      </w:r>
      <w:r>
        <w:t xml:space="preserve"> và đồng đẳng</w:t>
      </w:r>
      <w:r w:rsidRPr="00DB5540">
        <w:t>.</w:t>
      </w:r>
    </w:p>
    <w:p w14:paraId="6FB6B232" w14:textId="73D6B4F5" w:rsidR="007A6F0B" w:rsidRPr="00DB5540" w:rsidRDefault="007A6F0B" w:rsidP="00CD0943">
      <w:pPr>
        <w:jc w:val="both"/>
        <w:rPr>
          <w:b/>
        </w:rPr>
      </w:pPr>
      <w:r w:rsidRPr="00DB5540">
        <w:rPr>
          <w:b/>
          <w:bCs/>
        </w:rPr>
        <w:t xml:space="preserve">2. </w:t>
      </w:r>
      <w:r w:rsidR="004D3139" w:rsidRPr="00DB5540">
        <w:rPr>
          <w:b/>
          <w:bCs/>
        </w:rPr>
        <w:t>Kỹ năng</w:t>
      </w:r>
      <w:r w:rsidRPr="00DB5540">
        <w:rPr>
          <w:b/>
          <w:bCs/>
        </w:rPr>
        <w:t xml:space="preserve">: </w:t>
      </w:r>
    </w:p>
    <w:p w14:paraId="43D6A846" w14:textId="6697E4B5" w:rsidR="00DB5540" w:rsidRPr="00DB5540" w:rsidRDefault="00AD43CB" w:rsidP="00CD0943">
      <w:pPr>
        <w:tabs>
          <w:tab w:val="left" w:leader="dot" w:pos="9540"/>
        </w:tabs>
        <w:jc w:val="both"/>
      </w:pPr>
      <w:r>
        <w:t xml:space="preserve">     V</w:t>
      </w:r>
      <w:r w:rsidR="00DB5540" w:rsidRPr="00DB5540">
        <w:t xml:space="preserve">iết được phương trình hóa học minh họa </w:t>
      </w:r>
      <w:r>
        <w:t xml:space="preserve">tính chất hóa học của </w:t>
      </w:r>
      <w:r w:rsidRPr="00DB5540">
        <w:t>benzen</w:t>
      </w:r>
      <w:r>
        <w:t xml:space="preserve"> và đồng đẳng</w:t>
      </w:r>
      <w:r w:rsidRPr="00DB5540">
        <w:t>.</w:t>
      </w:r>
    </w:p>
    <w:p w14:paraId="1D0260C5" w14:textId="4DA942B5" w:rsidR="00DB5540" w:rsidRPr="00DB5540" w:rsidRDefault="00AD43CB" w:rsidP="00CD0943">
      <w:pPr>
        <w:tabs>
          <w:tab w:val="left" w:leader="dot" w:pos="9540"/>
        </w:tabs>
        <w:ind w:firstLine="284"/>
        <w:jc w:val="both"/>
      </w:pPr>
      <w:r>
        <w:t>G</w:t>
      </w:r>
      <w:r w:rsidR="00DB5540" w:rsidRPr="00DB5540">
        <w:t xml:space="preserve">iải được các bài tập </w:t>
      </w:r>
      <w:r>
        <w:t xml:space="preserve">về của </w:t>
      </w:r>
      <w:r w:rsidRPr="00DB5540">
        <w:t>benzen</w:t>
      </w:r>
      <w:r>
        <w:t xml:space="preserve"> và đồng đẳng</w:t>
      </w:r>
      <w:r w:rsidRPr="00DB5540">
        <w:t>.</w:t>
      </w:r>
    </w:p>
    <w:p w14:paraId="623EEE57" w14:textId="76260EF3" w:rsidR="007A6F0B" w:rsidRPr="000A6A3D" w:rsidRDefault="007A6F0B" w:rsidP="00CD0943">
      <w:pPr>
        <w:jc w:val="both"/>
        <w:rPr>
          <w:lang w:val="vi-VN"/>
        </w:rPr>
      </w:pPr>
      <w:r w:rsidRPr="000A6A3D">
        <w:rPr>
          <w:b/>
          <w:bCs/>
        </w:rPr>
        <w:t>3. Thái độ</w:t>
      </w:r>
      <w:r w:rsidR="00A24ACE" w:rsidRPr="000A6A3D">
        <w:rPr>
          <w:b/>
          <w:bCs/>
        </w:rPr>
        <w:t>:</w:t>
      </w:r>
    </w:p>
    <w:p w14:paraId="234A7B3D" w14:textId="56901DAE" w:rsidR="007A6F0B" w:rsidRPr="000A6A3D" w:rsidRDefault="00DB554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A6F0B" w:rsidRPr="000A6A3D">
        <w:rPr>
          <w:color w:val="000000"/>
        </w:rPr>
        <w:t>inh có</w:t>
      </w:r>
      <w:r w:rsidR="007A6F0B" w:rsidRPr="000A6A3D">
        <w:rPr>
          <w:color w:val="000000"/>
          <w:lang w:val="vi-VN"/>
        </w:rPr>
        <w:t xml:space="preserve"> </w:t>
      </w:r>
      <w:r w:rsidR="007A6F0B" w:rsidRPr="000A6A3D">
        <w:rPr>
          <w:bCs/>
        </w:rPr>
        <w:t>lòng say mê học tập, biết vận dụng những kiến thức được học vào cuộc sống</w:t>
      </w:r>
      <w:r w:rsidR="007A6F0B" w:rsidRPr="000A6A3D">
        <w:rPr>
          <w:bCs/>
          <w:lang w:val="vi-VN"/>
        </w:rPr>
        <w:t>, có</w:t>
      </w:r>
      <w:r w:rsidR="007A6F0B" w:rsidRPr="000A6A3D">
        <w:rPr>
          <w:bCs/>
        </w:rPr>
        <w:t xml:space="preserve"> </w:t>
      </w:r>
      <w:r w:rsidR="007A6F0B" w:rsidRPr="000A6A3D">
        <w:rPr>
          <w:color w:val="000000"/>
        </w:rPr>
        <w:t>tư duy khoa học, logic trước các sự vật hiện tượng trong tự nhiên</w:t>
      </w:r>
      <w:r w:rsidR="007A6F0B" w:rsidRPr="000A6A3D">
        <w:rPr>
          <w:color w:val="000000"/>
          <w:lang w:val="vi-VN"/>
        </w:rPr>
        <w:t>,</w:t>
      </w:r>
      <w:r w:rsidR="007A6F0B" w:rsidRPr="000A6A3D">
        <w:rPr>
          <w:bCs/>
        </w:rPr>
        <w:t xml:space="preserve"> có ý thức bảo vệ môi trường và tài</w:t>
      </w:r>
      <w:r w:rsidR="007A6F0B" w:rsidRPr="000A6A3D">
        <w:rPr>
          <w:color w:val="000000"/>
        </w:rPr>
        <w:t xml:space="preserve"> </w:t>
      </w:r>
      <w:r w:rsidR="007A6F0B" w:rsidRPr="000A6A3D">
        <w:rPr>
          <w:bCs/>
        </w:rPr>
        <w:t xml:space="preserve">nguyên, sử dụng </w:t>
      </w:r>
      <w:r w:rsidR="00113F9F">
        <w:rPr>
          <w:bCs/>
        </w:rPr>
        <w:t>hợp lý</w:t>
      </w:r>
      <w:r w:rsidR="007A6F0B" w:rsidRPr="000A6A3D">
        <w:rPr>
          <w:bCs/>
        </w:rPr>
        <w:t xml:space="preserve"> tài nguyên.</w:t>
      </w:r>
    </w:p>
    <w:p w14:paraId="7B66A1C2" w14:textId="77777777" w:rsidR="007A6F0B" w:rsidRPr="000A6A3D" w:rsidRDefault="007A6F0B" w:rsidP="000A6A3D">
      <w:pPr>
        <w:rPr>
          <w:b/>
          <w:lang w:val="it-IT"/>
        </w:rPr>
      </w:pPr>
      <w:r w:rsidRPr="000A6A3D">
        <w:rPr>
          <w:b/>
          <w:lang w:val="it-IT"/>
        </w:rPr>
        <w:t>Đồ dùng và phương tiện dạy học:</w:t>
      </w:r>
    </w:p>
    <w:p w14:paraId="2B587E13" w14:textId="633C1695" w:rsidR="007A6F0B" w:rsidRPr="000A6A3D" w:rsidRDefault="007A6F0B" w:rsidP="000A6A3D">
      <w:pPr>
        <w:rPr>
          <w:lang w:val="it-IT"/>
        </w:rPr>
      </w:pPr>
      <w:r w:rsidRPr="000A6A3D">
        <w:rPr>
          <w:lang w:val="it-IT"/>
        </w:rPr>
        <w:t>Máy chiếu, màn ảnh, máy tính, bảng, phấn.</w:t>
      </w:r>
    </w:p>
    <w:p w14:paraId="7CE95645" w14:textId="77777777" w:rsidR="007A6F0B" w:rsidRPr="000A6A3D" w:rsidRDefault="007A6F0B" w:rsidP="000A6A3D">
      <w:pPr>
        <w:rPr>
          <w:lang w:val="it-IT"/>
        </w:rPr>
      </w:pPr>
      <w:r w:rsidRPr="000A6A3D">
        <w:rPr>
          <w:b/>
          <w:lang w:val="it-IT"/>
        </w:rPr>
        <w:t xml:space="preserve">I. Ổn định lớp học:                                                 </w:t>
      </w:r>
      <w:r w:rsidRPr="000A6A3D">
        <w:rPr>
          <w:lang w:val="it-IT"/>
        </w:rPr>
        <w:t>Thời gian:  05 phút.</w:t>
      </w:r>
    </w:p>
    <w:p w14:paraId="1E9F9E30" w14:textId="77777777" w:rsidR="007A6F0B" w:rsidRPr="000A6A3D" w:rsidRDefault="007A6F0B" w:rsidP="000A6A3D">
      <w:pPr>
        <w:rPr>
          <w:lang w:val="it-IT"/>
        </w:rPr>
      </w:pPr>
      <w:r w:rsidRPr="000A6A3D">
        <w:rPr>
          <w:lang w:val="it-IT"/>
        </w:rPr>
        <w:t>Số học sinh vắng:…………Tên:……………………………………………………..................................</w:t>
      </w:r>
    </w:p>
    <w:p w14:paraId="6C845A7F" w14:textId="77777777" w:rsidR="007A6F0B" w:rsidRPr="000A6A3D" w:rsidRDefault="007A6F0B" w:rsidP="000A6A3D">
      <w:pPr>
        <w:rPr>
          <w:lang w:val="it-IT"/>
        </w:rPr>
      </w:pPr>
      <w:r w:rsidRPr="000A6A3D">
        <w:rPr>
          <w:lang w:val="it-IT"/>
        </w:rPr>
        <w:t>......................................................................................................................................................................</w:t>
      </w:r>
    </w:p>
    <w:p w14:paraId="2C90A9C8" w14:textId="77777777" w:rsidR="007A6F0B" w:rsidRPr="000A6A3D" w:rsidRDefault="007A6F0B" w:rsidP="000A6A3D">
      <w:pPr>
        <w:rPr>
          <w:b/>
          <w:lang w:val="sv-SE"/>
        </w:rPr>
      </w:pPr>
      <w:r w:rsidRPr="000A6A3D">
        <w:rPr>
          <w:b/>
          <w:lang w:val="sv-SE"/>
        </w:rPr>
        <w:t>II. Thực hiện bài học:</w:t>
      </w:r>
    </w:p>
    <w:p w14:paraId="44CE2A02" w14:textId="77777777" w:rsidR="007A6F0B" w:rsidRPr="000A6A3D" w:rsidRDefault="007A6F0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A6F0B" w:rsidRPr="000A6A3D" w14:paraId="10718E6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2E6C17" w14:textId="77777777" w:rsidR="007A6F0B" w:rsidRPr="000A6A3D" w:rsidRDefault="007A6F0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56E44" w14:textId="77777777" w:rsidR="007A6F0B" w:rsidRPr="000A6A3D" w:rsidRDefault="007A6F0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2496" w14:textId="77777777" w:rsidR="007A6F0B" w:rsidRPr="000A6A3D" w:rsidRDefault="007A6F0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4C47F7" w14:textId="77777777" w:rsidR="007A6F0B" w:rsidRPr="000A6A3D" w:rsidRDefault="007A6F0B" w:rsidP="000A6A3D">
            <w:pPr>
              <w:jc w:val="center"/>
              <w:rPr>
                <w:lang w:val="de-DE"/>
              </w:rPr>
            </w:pPr>
            <w:r w:rsidRPr="000A6A3D">
              <w:rPr>
                <w:lang w:val="de-DE"/>
              </w:rPr>
              <w:t>Thời gian</w:t>
            </w:r>
          </w:p>
        </w:tc>
      </w:tr>
      <w:tr w:rsidR="007A6F0B" w:rsidRPr="000A6A3D" w14:paraId="2EB9927D"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7187D8" w14:textId="77777777" w:rsidR="007A6F0B" w:rsidRPr="000A6A3D" w:rsidRDefault="007A6F0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7555AA" w14:textId="77777777" w:rsidR="007A6F0B" w:rsidRPr="000A6A3D" w:rsidRDefault="007A6F0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D643FB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9EC103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35E5B2" w14:textId="77777777" w:rsidR="007A6F0B" w:rsidRPr="000A6A3D" w:rsidRDefault="007A6F0B" w:rsidP="000A6A3D">
            <w:pPr>
              <w:jc w:val="center"/>
              <w:rPr>
                <w:lang w:val="de-DE"/>
              </w:rPr>
            </w:pPr>
          </w:p>
        </w:tc>
      </w:tr>
      <w:tr w:rsidR="007A6F0B" w:rsidRPr="000A6A3D" w14:paraId="7C510CB5"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035A16D" w14:textId="77777777" w:rsidR="007A6F0B" w:rsidRPr="000A6A3D" w:rsidRDefault="007A6F0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7E968F" w14:textId="77777777" w:rsidR="007A6F0B" w:rsidRDefault="007A6F0B" w:rsidP="000A6A3D">
            <w:pPr>
              <w:rPr>
                <w:b/>
                <w:bCs/>
                <w:u w:val="single"/>
                <w:lang w:val="de-DE"/>
              </w:rPr>
            </w:pPr>
            <w:r w:rsidRPr="000A6A3D">
              <w:rPr>
                <w:b/>
                <w:bCs/>
                <w:u w:val="single"/>
                <w:lang w:val="de-DE"/>
              </w:rPr>
              <w:t>Dẫn nhập</w:t>
            </w:r>
          </w:p>
          <w:p w14:paraId="11A6DB4C" w14:textId="77777777" w:rsidR="00703E57" w:rsidRPr="000A6A3D" w:rsidRDefault="00703E57" w:rsidP="000A6A3D">
            <w:pPr>
              <w:rPr>
                <w:lang w:val="de-DE"/>
              </w:rPr>
            </w:pPr>
          </w:p>
          <w:p w14:paraId="1A014743" w14:textId="7A4C1249" w:rsidR="00765B2A" w:rsidRDefault="007A6F0B" w:rsidP="000A6A3D">
            <w:pPr>
              <w:jc w:val="both"/>
              <w:rPr>
                <w:iCs/>
                <w:lang w:val="de-DE"/>
              </w:rPr>
            </w:pPr>
            <w:r w:rsidRPr="000A6A3D">
              <w:rPr>
                <w:iCs/>
                <w:lang w:val="de-DE"/>
              </w:rPr>
              <w:t xml:space="preserve">- </w:t>
            </w:r>
            <w:r w:rsidR="00156088">
              <w:rPr>
                <w:iCs/>
                <w:lang w:val="de-DE"/>
              </w:rPr>
              <w:t xml:space="preserve">Viết sơ đồ </w:t>
            </w:r>
            <w:r w:rsidR="00765B2A">
              <w:rPr>
                <w:iCs/>
                <w:lang w:val="de-DE"/>
              </w:rPr>
              <w:t>chuyển hóa giữa các hidrocab</w:t>
            </w:r>
            <w:r w:rsidR="00156088">
              <w:rPr>
                <w:iCs/>
                <w:lang w:val="de-DE"/>
              </w:rPr>
              <w:t>on</w:t>
            </w:r>
            <w:r w:rsidR="00765B2A">
              <w:rPr>
                <w:iCs/>
                <w:lang w:val="de-DE"/>
              </w:rPr>
              <w:t>.</w:t>
            </w:r>
          </w:p>
          <w:p w14:paraId="2BAB8046" w14:textId="77777777" w:rsidR="00765B2A" w:rsidRDefault="00765B2A" w:rsidP="000A6A3D">
            <w:pPr>
              <w:jc w:val="both"/>
              <w:rPr>
                <w:iCs/>
                <w:lang w:val="de-DE"/>
              </w:rPr>
            </w:pPr>
          </w:p>
          <w:p w14:paraId="5E7F98B8" w14:textId="77777777" w:rsidR="007A6F0B" w:rsidRDefault="007A6F0B" w:rsidP="00765B2A">
            <w:pPr>
              <w:jc w:val="both"/>
              <w:rPr>
                <w:iCs/>
                <w:lang w:val="de-DE"/>
              </w:rPr>
            </w:pPr>
            <w:r w:rsidRPr="000A6A3D">
              <w:rPr>
                <w:iCs/>
                <w:lang w:val="de-DE"/>
              </w:rPr>
              <w:t xml:space="preserve">- </w:t>
            </w:r>
            <w:r w:rsidR="00765B2A">
              <w:rPr>
                <w:iCs/>
                <w:lang w:val="de-DE"/>
              </w:rPr>
              <w:t xml:space="preserve">Hướng dẫn </w:t>
            </w:r>
            <w:r w:rsidRPr="000A6A3D">
              <w:rPr>
                <w:iCs/>
                <w:lang w:val="de-DE"/>
              </w:rPr>
              <w:t xml:space="preserve">phương pháp </w:t>
            </w:r>
            <w:r w:rsidR="00765B2A">
              <w:rPr>
                <w:iCs/>
                <w:lang w:val="de-DE"/>
              </w:rPr>
              <w:t xml:space="preserve">giải </w:t>
            </w:r>
            <w:r w:rsidRPr="000A6A3D">
              <w:rPr>
                <w:iCs/>
                <w:lang w:val="de-DE"/>
              </w:rPr>
              <w:t xml:space="preserve">bài </w:t>
            </w:r>
            <w:r w:rsidR="00765B2A">
              <w:rPr>
                <w:iCs/>
                <w:lang w:val="de-DE"/>
              </w:rPr>
              <w:t>tập về benzen và đồng đẳng</w:t>
            </w:r>
            <w:r w:rsidRPr="000A6A3D">
              <w:rPr>
                <w:iCs/>
                <w:lang w:val="de-DE"/>
              </w:rPr>
              <w:t>.</w:t>
            </w:r>
          </w:p>
          <w:p w14:paraId="31D7D8BD" w14:textId="43ED4534" w:rsidR="00CD0943" w:rsidRPr="000A6A3D" w:rsidRDefault="00CD0943" w:rsidP="00765B2A">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A29E95" w14:textId="77777777" w:rsidR="007A6F0B" w:rsidRPr="000A6A3D" w:rsidRDefault="007A6F0B" w:rsidP="00703E57">
            <w:pPr>
              <w:jc w:val="both"/>
              <w:rPr>
                <w:lang w:val="de-DE"/>
              </w:rPr>
            </w:pPr>
          </w:p>
          <w:p w14:paraId="5CBF8803" w14:textId="1FC9CC3A" w:rsidR="007A6F0B" w:rsidRPr="000A6A3D" w:rsidRDefault="00765B2A" w:rsidP="00703E57">
            <w:pPr>
              <w:jc w:val="both"/>
              <w:rPr>
                <w:lang w:val="de-DE"/>
              </w:rPr>
            </w:pPr>
            <w:r>
              <w:rPr>
                <w:lang w:val="de-DE"/>
              </w:rPr>
              <w:t>- Đặt câu hỏi kiểm tra bài cũ, n</w:t>
            </w:r>
            <w:r w:rsidR="007A6F0B" w:rsidRPr="000A6A3D">
              <w:rPr>
                <w:lang w:val="de-DE"/>
              </w:rPr>
              <w:t xml:space="preserve">hận xét câu trả lời của </w:t>
            </w:r>
            <w:r>
              <w:rPr>
                <w:lang w:val="de-DE"/>
              </w:rPr>
              <w:t>HS</w:t>
            </w:r>
            <w:r w:rsidR="007A6F0B" w:rsidRPr="000A6A3D">
              <w:rPr>
                <w:lang w:val="de-DE"/>
              </w:rPr>
              <w:t>.</w:t>
            </w:r>
          </w:p>
          <w:p w14:paraId="3AD1B215" w14:textId="77777777" w:rsidR="007A6F0B" w:rsidRPr="000A6A3D" w:rsidRDefault="007A6F0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A9A50D" w14:textId="77777777" w:rsidR="007A6F0B" w:rsidRPr="000A6A3D" w:rsidRDefault="007A6F0B" w:rsidP="00703E57">
            <w:pPr>
              <w:jc w:val="both"/>
              <w:rPr>
                <w:lang w:val="de-DE"/>
              </w:rPr>
            </w:pPr>
          </w:p>
          <w:p w14:paraId="1C75CC8C" w14:textId="0084A7F2" w:rsidR="007A6F0B" w:rsidRPr="000A6A3D" w:rsidRDefault="007A6F0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E34CEFA" w14:textId="77777777" w:rsidR="007A6F0B" w:rsidRPr="000A6A3D" w:rsidRDefault="007A6F0B" w:rsidP="00703E57">
            <w:pPr>
              <w:jc w:val="both"/>
              <w:rPr>
                <w:lang w:val="de-DE"/>
              </w:rPr>
            </w:pPr>
          </w:p>
          <w:p w14:paraId="7AF54EE4" w14:textId="77777777" w:rsidR="007A6F0B" w:rsidRPr="000A6A3D" w:rsidRDefault="007A6F0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E08D9F" w14:textId="77777777" w:rsidR="007A6F0B" w:rsidRPr="000A6A3D" w:rsidRDefault="007A6F0B" w:rsidP="000A6A3D">
            <w:pPr>
              <w:rPr>
                <w:lang w:val="de-DE"/>
              </w:rPr>
            </w:pPr>
          </w:p>
          <w:p w14:paraId="54A5CBED" w14:textId="79AC3524" w:rsidR="007A6F0B" w:rsidRPr="000A6A3D" w:rsidRDefault="00CD0943" w:rsidP="000A6A3D">
            <w:pPr>
              <w:jc w:val="center"/>
              <w:rPr>
                <w:lang w:val="pt-BR"/>
              </w:rPr>
            </w:pPr>
            <w:r>
              <w:rPr>
                <w:lang w:val="pt-BR"/>
              </w:rPr>
              <w:t>8</w:t>
            </w:r>
          </w:p>
          <w:p w14:paraId="778D21A7" w14:textId="77777777" w:rsidR="007A6F0B" w:rsidRPr="000A6A3D" w:rsidRDefault="007A6F0B" w:rsidP="000A6A3D">
            <w:pPr>
              <w:jc w:val="center"/>
              <w:rPr>
                <w:lang w:val="de-DE"/>
              </w:rPr>
            </w:pPr>
            <w:r w:rsidRPr="000A6A3D">
              <w:rPr>
                <w:lang w:val="pt-BR"/>
              </w:rPr>
              <w:t>phút</w:t>
            </w:r>
            <w:r w:rsidRPr="000A6A3D">
              <w:rPr>
                <w:lang w:val="de-DE"/>
              </w:rPr>
              <w:t xml:space="preserve"> </w:t>
            </w:r>
          </w:p>
        </w:tc>
      </w:tr>
      <w:tr w:rsidR="009F3A9F" w:rsidRPr="000A6A3D" w14:paraId="44B2D231"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C61847F" w14:textId="77777777" w:rsidR="009F3A9F" w:rsidRPr="000A6A3D" w:rsidRDefault="009F3A9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24E902" w14:textId="77777777" w:rsidR="009F3A9F" w:rsidRPr="00DE464B" w:rsidRDefault="009F3A9F" w:rsidP="000A6A3D">
            <w:pPr>
              <w:rPr>
                <w:b/>
                <w:bCs/>
                <w:u w:val="single"/>
                <w:lang w:val="nb-NO"/>
              </w:rPr>
            </w:pPr>
            <w:r w:rsidRPr="00DE464B">
              <w:rPr>
                <w:b/>
                <w:bCs/>
                <w:u w:val="single"/>
                <w:lang w:val="nb-NO"/>
              </w:rPr>
              <w:t>Giảng bài mới</w:t>
            </w:r>
          </w:p>
          <w:p w14:paraId="46F75C65"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5" w:name="_Toc8233503"/>
            <w:r w:rsidRPr="00DE464B">
              <w:rPr>
                <w:rFonts w:ascii="Times New Roman" w:hAnsi="Times New Roman"/>
                <w:b/>
                <w:sz w:val="24"/>
              </w:rPr>
              <w:t>Kiến thức cần nắm vững</w:t>
            </w:r>
            <w:bookmarkEnd w:id="55"/>
            <w:r w:rsidRPr="00DE464B">
              <w:rPr>
                <w:rFonts w:ascii="Times New Roman" w:hAnsi="Times New Roman"/>
                <w:b/>
                <w:sz w:val="24"/>
              </w:rPr>
              <w:t xml:space="preserve"> </w:t>
            </w:r>
          </w:p>
          <w:p w14:paraId="1AA06F20" w14:textId="470EF4B6" w:rsidR="009F3A9F" w:rsidRPr="00DE464B" w:rsidRDefault="009F3A9F" w:rsidP="00DE464B">
            <w:pPr>
              <w:spacing w:line="276" w:lineRule="auto"/>
              <w:rPr>
                <w:lang w:val="pt-BR"/>
              </w:rPr>
            </w:pPr>
            <w:r>
              <w:rPr>
                <w:lang w:val="pt-BR"/>
              </w:rPr>
              <w:t xml:space="preserve">- </w:t>
            </w:r>
            <w:r w:rsidRPr="00DE464B">
              <w:rPr>
                <w:lang w:val="pt-BR"/>
              </w:rPr>
              <w:t>Công thức chung</w:t>
            </w:r>
            <w:r>
              <w:rPr>
                <w:lang w:val="pt-BR"/>
              </w:rPr>
              <w:t xml:space="preserve"> </w:t>
            </w:r>
            <w:r w:rsidRPr="00DE464B">
              <w:rPr>
                <w:lang w:val="pt-BR"/>
              </w:rPr>
              <w:t>benzen và đồng đẳng.</w:t>
            </w:r>
          </w:p>
          <w:p w14:paraId="17D3EFB3" w14:textId="23CEB486" w:rsidR="009F3A9F" w:rsidRPr="00DE464B" w:rsidRDefault="009F3A9F" w:rsidP="00DE464B">
            <w:pPr>
              <w:spacing w:line="276" w:lineRule="auto"/>
              <w:rPr>
                <w:lang w:val="pt-BR"/>
              </w:rPr>
            </w:pPr>
            <w:r>
              <w:rPr>
                <w:lang w:val="pt-BR"/>
              </w:rPr>
              <w:t xml:space="preserve">- </w:t>
            </w:r>
            <w:r w:rsidRPr="00DE464B">
              <w:rPr>
                <w:lang w:val="pt-BR"/>
              </w:rPr>
              <w:t>Đồng phân, danh pháp, cấu tạo benzen và đồng đẳng.</w:t>
            </w:r>
          </w:p>
          <w:p w14:paraId="389F6E09" w14:textId="4BF03A51" w:rsidR="009F3A9F" w:rsidRPr="00DE464B" w:rsidRDefault="009F3A9F" w:rsidP="00DE464B">
            <w:pPr>
              <w:spacing w:line="276" w:lineRule="auto"/>
              <w:rPr>
                <w:lang w:val="pt-BR"/>
              </w:rPr>
            </w:pPr>
            <w:r>
              <w:rPr>
                <w:lang w:val="pt-BR"/>
              </w:rPr>
              <w:t xml:space="preserve">- </w:t>
            </w:r>
            <w:r w:rsidRPr="00DE464B">
              <w:rPr>
                <w:lang w:val="pt-BR"/>
              </w:rPr>
              <w:t>Phản ứng cộng, phản ứng thế, phản ứng nitro hóa, phản ứng oxi hóa.</w:t>
            </w:r>
          </w:p>
          <w:p w14:paraId="574D1819" w14:textId="59FA13C2" w:rsidR="009F3A9F" w:rsidRPr="00DE464B" w:rsidRDefault="009F3A9F" w:rsidP="00DE464B">
            <w:pPr>
              <w:spacing w:line="276" w:lineRule="auto"/>
              <w:rPr>
                <w:lang w:val="pt-BR"/>
              </w:rPr>
            </w:pPr>
            <w:r>
              <w:rPr>
                <w:lang w:val="pt-BR"/>
              </w:rPr>
              <w:t xml:space="preserve">- </w:t>
            </w:r>
            <w:r w:rsidRPr="00DE464B">
              <w:rPr>
                <w:lang w:val="pt-BR"/>
              </w:rPr>
              <w:t>Điều chế, ứng dụng benzen và đồng đẳng.</w:t>
            </w:r>
          </w:p>
          <w:p w14:paraId="43A26633"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6" w:name="_Toc8233504"/>
            <w:r w:rsidRPr="00DE464B">
              <w:rPr>
                <w:rFonts w:ascii="Times New Roman" w:hAnsi="Times New Roman"/>
                <w:b/>
                <w:sz w:val="24"/>
              </w:rPr>
              <w:t>Bài tập</w:t>
            </w:r>
            <w:bookmarkEnd w:id="56"/>
          </w:p>
          <w:p w14:paraId="1AB97187" w14:textId="77777777" w:rsidR="009F3A9F" w:rsidRDefault="009F3A9F" w:rsidP="002C5382">
            <w:pPr>
              <w:numPr>
                <w:ilvl w:val="0"/>
                <w:numId w:val="18"/>
              </w:numPr>
              <w:tabs>
                <w:tab w:val="clear" w:pos="720"/>
              </w:tabs>
              <w:spacing w:before="120"/>
              <w:ind w:left="61" w:firstLine="15"/>
              <w:rPr>
                <w:lang w:val="de-DE"/>
              </w:rPr>
            </w:pPr>
            <w:r w:rsidRPr="00DE464B">
              <w:rPr>
                <w:lang w:val="de-DE"/>
              </w:rPr>
              <w:t xml:space="preserve">Có 4 tên gọi: </w:t>
            </w:r>
          </w:p>
          <w:p w14:paraId="03C0D88F" w14:textId="77777777" w:rsidR="009F3A9F" w:rsidRDefault="009F3A9F" w:rsidP="002C5382">
            <w:pPr>
              <w:spacing w:before="120"/>
              <w:ind w:left="76"/>
              <w:rPr>
                <w:lang w:val="de-DE"/>
              </w:rPr>
            </w:pPr>
            <w:r w:rsidRPr="00DE464B">
              <w:rPr>
                <w:lang w:val="de-DE"/>
              </w:rPr>
              <w:t xml:space="preserve">o-xilen; o-đimetylbenzen; </w:t>
            </w:r>
            <w:r>
              <w:rPr>
                <w:lang w:val="de-DE"/>
              </w:rPr>
              <w:t xml:space="preserve">etylbenzen, </w:t>
            </w:r>
          </w:p>
          <w:p w14:paraId="48379AAD" w14:textId="1840A557" w:rsidR="009F3A9F" w:rsidRPr="00DE464B" w:rsidRDefault="009F3A9F" w:rsidP="002C5382">
            <w:pPr>
              <w:spacing w:before="120"/>
              <w:ind w:left="76"/>
              <w:rPr>
                <w:lang w:val="de-DE"/>
              </w:rPr>
            </w:pPr>
            <w:r w:rsidRPr="00DE464B">
              <w:rPr>
                <w:lang w:val="de-DE"/>
              </w:rPr>
              <w:t xml:space="preserve">1,2- đimetylbenzen, </w:t>
            </w:r>
          </w:p>
          <w:p w14:paraId="1835CB1F" w14:textId="77777777" w:rsidR="009F3A9F" w:rsidRPr="00DE464B" w:rsidRDefault="009F3A9F" w:rsidP="002C5382">
            <w:pPr>
              <w:spacing w:before="120"/>
              <w:ind w:left="61" w:firstLine="15"/>
              <w:rPr>
                <w:lang w:val="de-DE"/>
              </w:rPr>
            </w:pPr>
            <w:r w:rsidRPr="00DE464B">
              <w:rPr>
                <w:lang w:val="de-DE"/>
              </w:rPr>
              <w:t>Viết công thức cấu tạo và cho biết đó là tên của mấy chất?</w:t>
            </w:r>
          </w:p>
          <w:p w14:paraId="4E0DDB28"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lastRenderedPageBreak/>
              <w:t>Hãy dùng phương pháp hóa học phân biệt các chất trong mỗi nhóm sau:</w:t>
            </w:r>
          </w:p>
          <w:p w14:paraId="049D7B01" w14:textId="77777777" w:rsidR="009F3A9F" w:rsidRPr="00DE464B" w:rsidRDefault="009F3A9F" w:rsidP="002C5382">
            <w:pPr>
              <w:spacing w:before="120"/>
              <w:ind w:left="61" w:firstLine="15"/>
              <w:rPr>
                <w:lang w:val="de-DE"/>
              </w:rPr>
            </w:pPr>
            <w:r w:rsidRPr="00DE464B">
              <w:rPr>
                <w:lang w:val="de-DE"/>
              </w:rPr>
              <w:t>a) Toluen, hept-1-en và heptan</w:t>
            </w:r>
          </w:p>
          <w:p w14:paraId="2884974D" w14:textId="77777777" w:rsidR="009F3A9F" w:rsidRPr="00DE464B" w:rsidRDefault="009F3A9F" w:rsidP="002C5382">
            <w:pPr>
              <w:spacing w:before="120"/>
              <w:ind w:left="61" w:firstLine="15"/>
              <w:rPr>
                <w:lang w:val="de-DE"/>
              </w:rPr>
            </w:pPr>
            <w:r w:rsidRPr="00DE464B">
              <w:rPr>
                <w:lang w:val="de-DE"/>
              </w:rPr>
              <w:t>b) Etylbenzen, vinylbenzen và vinylaxetilen</w:t>
            </w:r>
          </w:p>
          <w:p w14:paraId="2984C0E7"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t>(Z) là đồng đẳng của benzen có tỉ khối hơi so với metan bằng 5,75. (Z) có thể tham gia phản ứng hóa học tạo ra các sản phẩm hữu cơ theo sơ đồ sau:</w:t>
            </w:r>
          </w:p>
          <w:p w14:paraId="64E931C3" w14:textId="77777777" w:rsidR="009F3A9F" w:rsidRPr="00DE464B" w:rsidRDefault="009F3A9F" w:rsidP="002C5382">
            <w:pPr>
              <w:spacing w:before="120"/>
              <w:ind w:left="61" w:firstLine="15"/>
              <w:rPr>
                <w:lang w:val="de-DE"/>
              </w:rPr>
            </w:pPr>
            <w:r w:rsidRPr="00DE464B">
              <w:rPr>
                <w:lang w:val="de-DE"/>
              </w:rPr>
              <w:t>1 mol (Z) + 1 mol Cl</w:t>
            </w:r>
            <w:r w:rsidRPr="00DE464B">
              <w:rPr>
                <w:vertAlign w:val="subscript"/>
                <w:lang w:val="de-DE"/>
              </w:rPr>
              <w:t>2</w:t>
            </w:r>
            <w:r w:rsidRPr="00DE464B">
              <w:rPr>
                <w:lang w:val="de-DE"/>
              </w:rPr>
              <w:t xml:space="preserve"> </w:t>
            </w:r>
            <w:r w:rsidRPr="00DE464B">
              <w:rPr>
                <w:lang w:val="de-DE"/>
              </w:rPr>
              <w:sym w:font="Symbol" w:char="F0AE"/>
            </w:r>
            <w:r w:rsidRPr="00DE464B">
              <w:rPr>
                <w:lang w:val="de-DE"/>
              </w:rPr>
              <w:t xml:space="preserve"> (B)</w:t>
            </w:r>
          </w:p>
          <w:p w14:paraId="6126E97E" w14:textId="77777777" w:rsidR="009F3A9F" w:rsidRPr="00DE464B" w:rsidRDefault="009F3A9F" w:rsidP="002C5382">
            <w:pPr>
              <w:spacing w:before="120"/>
              <w:ind w:left="61" w:firstLine="15"/>
              <w:rPr>
                <w:lang w:val="de-DE"/>
              </w:rPr>
            </w:pPr>
            <w:r w:rsidRPr="00DE464B">
              <w:rPr>
                <w:lang w:val="de-DE"/>
              </w:rPr>
              <w:t>1 mol (Z) + H</w:t>
            </w:r>
            <w:r w:rsidRPr="00DE464B">
              <w:rPr>
                <w:vertAlign w:val="subscript"/>
                <w:lang w:val="de-DE"/>
              </w:rPr>
              <w:t>2</w:t>
            </w:r>
            <w:r w:rsidRPr="00DE464B">
              <w:rPr>
                <w:lang w:val="de-DE"/>
              </w:rPr>
              <w:t xml:space="preserve"> dư </w:t>
            </w:r>
            <w:r w:rsidRPr="00DE464B">
              <w:rPr>
                <w:lang w:val="de-DE"/>
              </w:rPr>
              <w:sym w:font="Symbol" w:char="F0AE"/>
            </w:r>
            <w:r w:rsidRPr="00DE464B">
              <w:rPr>
                <w:lang w:val="de-DE"/>
              </w:rPr>
              <w:t xml:space="preserve"> (C)</w:t>
            </w:r>
          </w:p>
          <w:p w14:paraId="2CD876F1" w14:textId="77777777" w:rsidR="009F3A9F" w:rsidRPr="00DE464B" w:rsidRDefault="009F3A9F" w:rsidP="002C5382">
            <w:pPr>
              <w:spacing w:before="120"/>
              <w:ind w:left="61" w:firstLine="15"/>
              <w:rPr>
                <w:lang w:val="de-DE"/>
              </w:rPr>
            </w:pPr>
            <w:r w:rsidRPr="00DE464B">
              <w:rPr>
                <w:lang w:val="de-DE"/>
              </w:rPr>
              <w:t>1 mol (Z) + 3 mol HNO</w:t>
            </w:r>
            <w:r w:rsidRPr="00DE464B">
              <w:rPr>
                <w:vertAlign w:val="subscript"/>
                <w:lang w:val="de-DE"/>
              </w:rPr>
              <w:t>3</w:t>
            </w:r>
            <w:r w:rsidRPr="00DE464B">
              <w:rPr>
                <w:lang w:val="de-DE"/>
              </w:rPr>
              <w:t>/H</w:t>
            </w:r>
            <w:r w:rsidRPr="00DE464B">
              <w:rPr>
                <w:vertAlign w:val="subscript"/>
                <w:lang w:val="de-DE"/>
              </w:rPr>
              <w:t>2</w:t>
            </w:r>
            <w:r w:rsidRPr="00DE464B">
              <w:rPr>
                <w:lang w:val="de-DE"/>
              </w:rPr>
              <w:t>SO</w:t>
            </w:r>
            <w:r w:rsidRPr="00DE464B">
              <w:rPr>
                <w:vertAlign w:val="subscript"/>
                <w:lang w:val="de-DE"/>
              </w:rPr>
              <w:t>4</w:t>
            </w:r>
            <w:r w:rsidRPr="00DE464B">
              <w:rPr>
                <w:lang w:val="de-DE"/>
              </w:rPr>
              <w:t xml:space="preserve"> đặc </w:t>
            </w:r>
            <w:r w:rsidRPr="00DE464B">
              <w:rPr>
                <w:lang w:val="de-DE"/>
              </w:rPr>
              <w:sym w:font="Symbol" w:char="F0AE"/>
            </w:r>
            <w:r w:rsidRPr="00DE464B">
              <w:rPr>
                <w:lang w:val="de-DE"/>
              </w:rPr>
              <w:t xml:space="preserve"> (D)</w:t>
            </w:r>
          </w:p>
          <w:p w14:paraId="0757D22C" w14:textId="77777777" w:rsidR="009F3A9F" w:rsidRPr="00DE464B" w:rsidRDefault="009F3A9F" w:rsidP="002C5382">
            <w:pPr>
              <w:spacing w:before="120"/>
              <w:ind w:left="61" w:firstLine="15"/>
              <w:rPr>
                <w:lang w:val="de-DE"/>
              </w:rPr>
            </w:pPr>
            <w:r w:rsidRPr="00DE464B">
              <w:rPr>
                <w:lang w:val="de-DE"/>
              </w:rPr>
              <w:t>1 mol (Z) + KMnO</w:t>
            </w:r>
            <w:r w:rsidRPr="00DE464B">
              <w:rPr>
                <w:vertAlign w:val="subscript"/>
                <w:lang w:val="de-DE"/>
              </w:rPr>
              <w:t>4</w:t>
            </w:r>
            <w:r w:rsidRPr="00DE464B">
              <w:rPr>
                <w:lang w:val="de-DE"/>
              </w:rPr>
              <w:t xml:space="preserve"> dư </w:t>
            </w:r>
            <w:r w:rsidRPr="00DE464B">
              <w:rPr>
                <w:lang w:val="de-DE"/>
              </w:rPr>
              <w:sym w:font="Symbol" w:char="F0AE"/>
            </w:r>
            <w:r w:rsidRPr="00DE464B">
              <w:rPr>
                <w:lang w:val="de-DE"/>
              </w:rPr>
              <w:t xml:space="preserve"> (E)</w:t>
            </w:r>
          </w:p>
          <w:p w14:paraId="4F26948F" w14:textId="77777777" w:rsidR="009F3A9F" w:rsidRPr="00DE464B" w:rsidRDefault="009F3A9F" w:rsidP="002C5382">
            <w:pPr>
              <w:spacing w:before="120"/>
              <w:ind w:left="61" w:firstLine="15"/>
              <w:rPr>
                <w:lang w:val="de-DE"/>
              </w:rPr>
            </w:pPr>
            <w:r w:rsidRPr="00DE464B">
              <w:rPr>
                <w:lang w:val="de-DE"/>
              </w:rPr>
              <w:t xml:space="preserve">a) Xác định công thức của (Z) </w:t>
            </w:r>
          </w:p>
          <w:p w14:paraId="161E2318" w14:textId="77777777" w:rsidR="009F3A9F" w:rsidRPr="00DE464B" w:rsidRDefault="009F3A9F" w:rsidP="002C5382">
            <w:pPr>
              <w:spacing w:before="120"/>
              <w:ind w:left="61" w:firstLine="15"/>
              <w:rPr>
                <w:lang w:val="de-DE"/>
              </w:rPr>
            </w:pPr>
            <w:r w:rsidRPr="00DE464B">
              <w:rPr>
                <w:lang w:val="de-DE"/>
              </w:rPr>
              <w:t>b) Viết các phương trình hóa học.</w:t>
            </w:r>
          </w:p>
          <w:p w14:paraId="395371F7" w14:textId="0AFDC233" w:rsidR="009F3A9F" w:rsidRPr="00DE464B" w:rsidRDefault="009F3A9F" w:rsidP="00765B2A">
            <w:pPr>
              <w:pStyle w:val="NormalWeb"/>
              <w:spacing w:before="120" w:beforeAutospacing="0" w:after="0" w:afterAutospacing="0"/>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44B9F90" w14:textId="77777777" w:rsidR="009F3A9F" w:rsidRPr="000A6A3D" w:rsidRDefault="009F3A9F" w:rsidP="00703E57">
            <w:pPr>
              <w:jc w:val="both"/>
              <w:rPr>
                <w:lang w:val="nb-NO"/>
              </w:rPr>
            </w:pPr>
          </w:p>
          <w:p w14:paraId="2435276A" w14:textId="77777777" w:rsidR="009F3A9F" w:rsidRPr="000A6A3D" w:rsidRDefault="009F3A9F" w:rsidP="00703E57">
            <w:pPr>
              <w:jc w:val="both"/>
              <w:rPr>
                <w:lang w:val="nb-NO"/>
              </w:rPr>
            </w:pPr>
          </w:p>
          <w:p w14:paraId="2635C7A7" w14:textId="77777777" w:rsidR="009F3A9F" w:rsidRPr="000A6A3D" w:rsidRDefault="009F3A9F" w:rsidP="00703E57">
            <w:pPr>
              <w:jc w:val="both"/>
              <w:rPr>
                <w:lang w:val="nb-NO"/>
              </w:rPr>
            </w:pPr>
          </w:p>
          <w:p w14:paraId="783929B5" w14:textId="77777777" w:rsidR="009F3A9F" w:rsidRPr="000A6A3D" w:rsidRDefault="009F3A9F" w:rsidP="00703E57">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4401EF01" w14:textId="77777777" w:rsidR="009F3A9F" w:rsidRPr="000A6A3D" w:rsidRDefault="009F3A9F" w:rsidP="00703E57">
            <w:pPr>
              <w:jc w:val="both"/>
              <w:rPr>
                <w:lang w:val="nb-NO"/>
              </w:rPr>
            </w:pPr>
          </w:p>
          <w:p w14:paraId="193AC2B9" w14:textId="4C054BF3" w:rsidR="009F3A9F" w:rsidRDefault="009F3A9F" w:rsidP="00703E57">
            <w:pPr>
              <w:jc w:val="both"/>
              <w:rPr>
                <w:lang w:val="nb-NO"/>
              </w:rPr>
            </w:pPr>
            <w:r>
              <w:rPr>
                <w:lang w:val="nb-NO"/>
              </w:rPr>
              <w:t>GV nhận xét, đánh giá, bổ sung.</w:t>
            </w:r>
          </w:p>
          <w:p w14:paraId="023F946E" w14:textId="77777777" w:rsidR="009F3A9F" w:rsidRDefault="009F3A9F" w:rsidP="00703E57">
            <w:pPr>
              <w:jc w:val="both"/>
              <w:rPr>
                <w:lang w:val="nb-NO"/>
              </w:rPr>
            </w:pPr>
          </w:p>
          <w:p w14:paraId="686B322C" w14:textId="77777777" w:rsidR="009F3A9F" w:rsidRPr="000A6A3D" w:rsidRDefault="009F3A9F" w:rsidP="00703E57">
            <w:pPr>
              <w:jc w:val="both"/>
              <w:rPr>
                <w:lang w:val="nb-NO"/>
              </w:rPr>
            </w:pPr>
          </w:p>
          <w:p w14:paraId="7E4CE003" w14:textId="77777777" w:rsidR="009F3A9F" w:rsidRPr="000A6A3D" w:rsidRDefault="009F3A9F" w:rsidP="00703E57">
            <w:pPr>
              <w:jc w:val="both"/>
              <w:rPr>
                <w:lang w:val="nb-NO"/>
              </w:rPr>
            </w:pPr>
          </w:p>
          <w:p w14:paraId="663AC4C1" w14:textId="77777777" w:rsidR="009F3A9F" w:rsidRPr="000A6A3D" w:rsidRDefault="009F3A9F" w:rsidP="00703E57">
            <w:pPr>
              <w:jc w:val="both"/>
              <w:rPr>
                <w:lang w:val="nb-NO"/>
              </w:rPr>
            </w:pPr>
            <w:r>
              <w:rPr>
                <w:lang w:val="nb-NO"/>
              </w:rPr>
              <w:t>GV chia nhóm thảo luận, làm bài tập nhóm vào phiếu học tập.</w:t>
            </w:r>
          </w:p>
          <w:p w14:paraId="779B0F14" w14:textId="77777777" w:rsidR="009F3A9F" w:rsidRPr="000A6A3D" w:rsidRDefault="009F3A9F" w:rsidP="00703E57">
            <w:pPr>
              <w:jc w:val="both"/>
              <w:rPr>
                <w:lang w:val="nb-NO"/>
              </w:rPr>
            </w:pPr>
          </w:p>
          <w:p w14:paraId="129E72D8" w14:textId="77777777" w:rsidR="009F3A9F" w:rsidRPr="000A6A3D" w:rsidRDefault="009F3A9F" w:rsidP="00703E57">
            <w:pPr>
              <w:jc w:val="both"/>
              <w:rPr>
                <w:lang w:val="nb-NO"/>
              </w:rPr>
            </w:pPr>
          </w:p>
          <w:p w14:paraId="63A8969E" w14:textId="77777777" w:rsidR="009F3A9F" w:rsidRPr="000A6A3D" w:rsidRDefault="009F3A9F" w:rsidP="00703E57">
            <w:pPr>
              <w:jc w:val="both"/>
              <w:rPr>
                <w:lang w:val="nb-NO"/>
              </w:rPr>
            </w:pPr>
          </w:p>
          <w:p w14:paraId="55A7168B" w14:textId="77777777" w:rsidR="009F3A9F" w:rsidRPr="000A6A3D" w:rsidRDefault="009F3A9F" w:rsidP="00703E57">
            <w:pPr>
              <w:jc w:val="both"/>
              <w:rPr>
                <w:lang w:val="nb-NO"/>
              </w:rPr>
            </w:pPr>
          </w:p>
          <w:p w14:paraId="0618C8F6" w14:textId="77777777" w:rsidR="009F3A9F" w:rsidRPr="000A6A3D" w:rsidRDefault="009F3A9F" w:rsidP="00703E57">
            <w:pPr>
              <w:jc w:val="both"/>
              <w:rPr>
                <w:lang w:val="nb-NO"/>
              </w:rPr>
            </w:pPr>
          </w:p>
          <w:p w14:paraId="7FE23F82" w14:textId="77777777" w:rsidR="009F3A9F" w:rsidRPr="000A6A3D" w:rsidRDefault="009F3A9F" w:rsidP="00703E57">
            <w:pPr>
              <w:jc w:val="both"/>
              <w:rPr>
                <w:lang w:val="nb-NO"/>
              </w:rPr>
            </w:pPr>
          </w:p>
          <w:p w14:paraId="25AB5CA2" w14:textId="77777777" w:rsidR="009F3A9F" w:rsidRPr="000A6A3D" w:rsidRDefault="009F3A9F" w:rsidP="00703E57">
            <w:pPr>
              <w:jc w:val="both"/>
              <w:rPr>
                <w:lang w:val="nb-NO"/>
              </w:rPr>
            </w:pPr>
          </w:p>
          <w:p w14:paraId="3A0D76D0" w14:textId="77777777" w:rsidR="009F3A9F" w:rsidRPr="000A6A3D" w:rsidRDefault="009F3A9F" w:rsidP="00703E57">
            <w:pPr>
              <w:jc w:val="both"/>
              <w:rPr>
                <w:lang w:val="nb-NO"/>
              </w:rPr>
            </w:pPr>
          </w:p>
          <w:p w14:paraId="3193D9BD" w14:textId="7A751B77" w:rsidR="009F3A9F" w:rsidRPr="000A6A3D" w:rsidRDefault="009F3A9F" w:rsidP="00703E57">
            <w:pPr>
              <w:jc w:val="both"/>
              <w:rPr>
                <w:lang w:val="de-DE"/>
              </w:rPr>
            </w:pPr>
            <w:r>
              <w:rPr>
                <w:lang w:val="nb-NO"/>
              </w:rPr>
              <w:t xml:space="preserve">GV nhận xét, đánh giá, </w:t>
            </w:r>
            <w:r w:rsidR="00845807">
              <w:rPr>
                <w:lang w:val="nb-NO"/>
              </w:rPr>
              <w:t>lưu ý</w:t>
            </w:r>
            <w:r w:rsidRPr="000A6A3D">
              <w:rPr>
                <w:lang w:val="de-DE"/>
              </w:rPr>
              <w:t xml:space="preserve"> </w:t>
            </w:r>
            <w:r>
              <w:rPr>
                <w:lang w:val="de-DE"/>
              </w:rPr>
              <w:t xml:space="preserve">một số </w:t>
            </w:r>
            <w:r w:rsidRPr="000A6A3D">
              <w:rPr>
                <w:lang w:val="de-DE"/>
              </w:rPr>
              <w:t>nội dung</w:t>
            </w:r>
            <w:r>
              <w:rPr>
                <w:lang w:val="de-DE"/>
              </w:rPr>
              <w:t xml:space="preserve"> cần </w:t>
            </w:r>
            <w:r w:rsidR="00845807">
              <w:rPr>
                <w:lang w:val="de-DE"/>
              </w:rPr>
              <w:t>nắm vững</w:t>
            </w:r>
            <w:r>
              <w:rPr>
                <w:lang w:val="de-DE"/>
              </w:rPr>
              <w:t>.</w:t>
            </w:r>
          </w:p>
          <w:p w14:paraId="1014E8C7" w14:textId="77777777" w:rsidR="009F3A9F" w:rsidRPr="000A6A3D" w:rsidRDefault="009F3A9F" w:rsidP="00703E57">
            <w:pPr>
              <w:jc w:val="both"/>
              <w:rPr>
                <w:lang w:val="nb-NO"/>
              </w:rPr>
            </w:pPr>
          </w:p>
          <w:p w14:paraId="0D32C7DA" w14:textId="77777777" w:rsidR="009F3A9F" w:rsidRPr="000A6A3D" w:rsidRDefault="009F3A9F" w:rsidP="00703E57">
            <w:pPr>
              <w:jc w:val="both"/>
              <w:rPr>
                <w:lang w:val="nb-NO"/>
              </w:rPr>
            </w:pPr>
          </w:p>
          <w:p w14:paraId="7029BA74" w14:textId="77777777" w:rsidR="009F3A9F" w:rsidRPr="000A6A3D" w:rsidRDefault="009F3A9F" w:rsidP="00703E57">
            <w:pPr>
              <w:jc w:val="both"/>
              <w:rPr>
                <w:lang w:val="nb-NO"/>
              </w:rPr>
            </w:pPr>
          </w:p>
          <w:p w14:paraId="0BE2E031" w14:textId="77777777" w:rsidR="009F3A9F" w:rsidRDefault="009F3A9F" w:rsidP="00703E57">
            <w:pPr>
              <w:jc w:val="both"/>
              <w:rPr>
                <w:lang w:val="nb-NO"/>
              </w:rPr>
            </w:pPr>
            <w:r w:rsidRPr="000A6A3D">
              <w:rPr>
                <w:lang w:val="nb-NO"/>
              </w:rPr>
              <w:t xml:space="preserve"> </w:t>
            </w:r>
          </w:p>
          <w:p w14:paraId="19BF6895" w14:textId="77777777" w:rsidR="009F3A9F" w:rsidRDefault="009F3A9F" w:rsidP="00703E57">
            <w:pPr>
              <w:jc w:val="both"/>
              <w:rPr>
                <w:lang w:val="de-DE"/>
              </w:rPr>
            </w:pPr>
          </w:p>
          <w:p w14:paraId="5F1BD91E" w14:textId="77777777" w:rsidR="009F3A9F" w:rsidRDefault="009F3A9F" w:rsidP="00703E57">
            <w:pPr>
              <w:jc w:val="both"/>
              <w:rPr>
                <w:lang w:val="de-DE"/>
              </w:rPr>
            </w:pPr>
          </w:p>
          <w:p w14:paraId="4A654E8E" w14:textId="77777777" w:rsidR="009F3A9F" w:rsidRDefault="009F3A9F" w:rsidP="00703E57">
            <w:pPr>
              <w:jc w:val="both"/>
              <w:rPr>
                <w:lang w:val="de-DE"/>
              </w:rPr>
            </w:pPr>
          </w:p>
          <w:p w14:paraId="2B8384B0" w14:textId="77777777" w:rsidR="009F3A9F" w:rsidRDefault="009F3A9F" w:rsidP="00703E57">
            <w:pPr>
              <w:jc w:val="both"/>
              <w:rPr>
                <w:lang w:val="de-DE"/>
              </w:rPr>
            </w:pPr>
          </w:p>
          <w:p w14:paraId="6F862B60" w14:textId="77777777" w:rsidR="009F3A9F" w:rsidRDefault="009F3A9F" w:rsidP="00703E57">
            <w:pPr>
              <w:jc w:val="both"/>
              <w:rPr>
                <w:lang w:val="de-DE"/>
              </w:rPr>
            </w:pPr>
          </w:p>
          <w:p w14:paraId="13230BCA" w14:textId="09EC2B73" w:rsidR="009F3A9F" w:rsidRPr="000A6A3D" w:rsidRDefault="009F3A9F" w:rsidP="00703E57">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93B011B" w14:textId="77777777" w:rsidR="009F3A9F" w:rsidRPr="000A6A3D" w:rsidRDefault="009F3A9F" w:rsidP="00703E57">
            <w:pPr>
              <w:jc w:val="both"/>
              <w:rPr>
                <w:lang w:val="nb-NO"/>
              </w:rPr>
            </w:pPr>
          </w:p>
          <w:p w14:paraId="37A62CC5" w14:textId="77777777" w:rsidR="009F3A9F" w:rsidRPr="000A6A3D" w:rsidRDefault="009F3A9F" w:rsidP="00703E57">
            <w:pPr>
              <w:jc w:val="both"/>
              <w:rPr>
                <w:lang w:val="nb-NO"/>
              </w:rPr>
            </w:pPr>
          </w:p>
          <w:p w14:paraId="7D1051BC" w14:textId="77777777" w:rsidR="009F3A9F" w:rsidRPr="000A6A3D" w:rsidRDefault="009F3A9F" w:rsidP="00703E57">
            <w:pPr>
              <w:jc w:val="both"/>
              <w:rPr>
                <w:lang w:val="nb-NO"/>
              </w:rPr>
            </w:pPr>
          </w:p>
          <w:p w14:paraId="761CA722" w14:textId="77777777" w:rsidR="009F3A9F" w:rsidRPr="000A6A3D" w:rsidRDefault="009F3A9F" w:rsidP="00703E57">
            <w:pPr>
              <w:jc w:val="both"/>
              <w:rPr>
                <w:lang w:val="nb-NO"/>
              </w:rPr>
            </w:pPr>
            <w:r w:rsidRPr="000A6A3D">
              <w:rPr>
                <w:lang w:val="nb-NO"/>
              </w:rPr>
              <w:t>HS t</w:t>
            </w:r>
            <w:r w:rsidRPr="000A6A3D">
              <w:rPr>
                <w:lang w:val="de-DE"/>
              </w:rPr>
              <w:t>rả lời các câu hỏi.</w:t>
            </w:r>
          </w:p>
          <w:p w14:paraId="4444BDB6" w14:textId="77777777" w:rsidR="009F3A9F" w:rsidRPr="000A6A3D" w:rsidRDefault="009F3A9F" w:rsidP="00703E57">
            <w:pPr>
              <w:jc w:val="both"/>
              <w:rPr>
                <w:lang w:val="nb-NO"/>
              </w:rPr>
            </w:pPr>
          </w:p>
          <w:p w14:paraId="1C2EBA6C" w14:textId="77777777" w:rsidR="009F3A9F" w:rsidRPr="000A6A3D" w:rsidRDefault="009F3A9F" w:rsidP="00703E57">
            <w:pPr>
              <w:jc w:val="both"/>
              <w:rPr>
                <w:lang w:val="nb-NO"/>
              </w:rPr>
            </w:pPr>
          </w:p>
          <w:p w14:paraId="47B289C4" w14:textId="77777777" w:rsidR="009F3A9F" w:rsidRPr="000A6A3D" w:rsidRDefault="009F3A9F" w:rsidP="00703E57">
            <w:pPr>
              <w:jc w:val="both"/>
              <w:rPr>
                <w:lang w:val="nb-NO"/>
              </w:rPr>
            </w:pPr>
            <w:r w:rsidRPr="000A6A3D">
              <w:rPr>
                <w:lang w:val="nb-NO"/>
              </w:rPr>
              <w:t xml:space="preserve">HS theo dõi, ghi bài </w:t>
            </w:r>
          </w:p>
          <w:p w14:paraId="275BF773" w14:textId="77777777" w:rsidR="009F3A9F" w:rsidRPr="000A6A3D" w:rsidRDefault="009F3A9F" w:rsidP="00703E57">
            <w:pPr>
              <w:jc w:val="both"/>
              <w:rPr>
                <w:lang w:val="nb-NO"/>
              </w:rPr>
            </w:pPr>
          </w:p>
          <w:p w14:paraId="0E30C90D" w14:textId="77777777" w:rsidR="009F3A9F" w:rsidRPr="000A6A3D" w:rsidRDefault="009F3A9F" w:rsidP="00703E57">
            <w:pPr>
              <w:jc w:val="both"/>
              <w:rPr>
                <w:lang w:val="nb-NO"/>
              </w:rPr>
            </w:pPr>
          </w:p>
          <w:p w14:paraId="7370B106" w14:textId="77777777" w:rsidR="009F3A9F" w:rsidRDefault="009F3A9F" w:rsidP="00703E57">
            <w:pPr>
              <w:jc w:val="both"/>
              <w:rPr>
                <w:lang w:val="nb-NO"/>
              </w:rPr>
            </w:pPr>
          </w:p>
          <w:p w14:paraId="45443ABA" w14:textId="77777777" w:rsidR="009F3A9F" w:rsidRDefault="009F3A9F" w:rsidP="00703E57">
            <w:pPr>
              <w:jc w:val="both"/>
              <w:rPr>
                <w:lang w:val="nb-NO"/>
              </w:rPr>
            </w:pPr>
          </w:p>
          <w:p w14:paraId="009DBC23" w14:textId="77777777" w:rsidR="009F3A9F" w:rsidRDefault="009F3A9F" w:rsidP="00703E57">
            <w:pPr>
              <w:jc w:val="both"/>
              <w:rPr>
                <w:lang w:val="nb-NO"/>
              </w:rPr>
            </w:pPr>
            <w:r>
              <w:rPr>
                <w:lang w:val="nb-NO"/>
              </w:rPr>
              <w:t>HS làm bài tập nhóm.</w:t>
            </w:r>
          </w:p>
          <w:p w14:paraId="3E4737F9" w14:textId="77777777" w:rsidR="009F3A9F" w:rsidRDefault="009F3A9F" w:rsidP="00703E57">
            <w:pPr>
              <w:jc w:val="both"/>
              <w:rPr>
                <w:lang w:val="nb-NO"/>
              </w:rPr>
            </w:pPr>
          </w:p>
          <w:p w14:paraId="4D3B1A35" w14:textId="77777777" w:rsidR="009F3A9F" w:rsidRDefault="009F3A9F" w:rsidP="00703E57">
            <w:pPr>
              <w:jc w:val="both"/>
              <w:rPr>
                <w:lang w:val="nb-NO"/>
              </w:rPr>
            </w:pPr>
          </w:p>
          <w:p w14:paraId="6F6944E2" w14:textId="77777777" w:rsidR="009F3A9F" w:rsidRDefault="009F3A9F" w:rsidP="00703E57">
            <w:pPr>
              <w:jc w:val="both"/>
              <w:rPr>
                <w:lang w:val="nb-NO"/>
              </w:rPr>
            </w:pPr>
          </w:p>
          <w:p w14:paraId="348485F1" w14:textId="77777777" w:rsidR="009F3A9F" w:rsidRDefault="009F3A9F" w:rsidP="00703E57">
            <w:pPr>
              <w:jc w:val="both"/>
              <w:rPr>
                <w:lang w:val="nb-NO"/>
              </w:rPr>
            </w:pPr>
          </w:p>
          <w:p w14:paraId="5B13417F" w14:textId="77777777" w:rsidR="009F3A9F" w:rsidRDefault="009F3A9F" w:rsidP="00703E57">
            <w:pPr>
              <w:jc w:val="both"/>
              <w:rPr>
                <w:lang w:val="nb-NO"/>
              </w:rPr>
            </w:pPr>
          </w:p>
          <w:p w14:paraId="0CC481E7" w14:textId="77777777" w:rsidR="009F3A9F" w:rsidRDefault="009F3A9F" w:rsidP="00703E57">
            <w:pPr>
              <w:jc w:val="both"/>
              <w:rPr>
                <w:lang w:val="nb-NO"/>
              </w:rPr>
            </w:pPr>
          </w:p>
          <w:p w14:paraId="69B82972" w14:textId="77777777" w:rsidR="009F3A9F" w:rsidRDefault="009F3A9F" w:rsidP="00703E57">
            <w:pPr>
              <w:jc w:val="both"/>
              <w:rPr>
                <w:lang w:val="nb-NO"/>
              </w:rPr>
            </w:pPr>
            <w:r>
              <w:rPr>
                <w:lang w:val="nb-NO"/>
              </w:rPr>
              <w:t>HS lên bảng trình bày.</w:t>
            </w:r>
          </w:p>
          <w:p w14:paraId="591AF2E6" w14:textId="77777777" w:rsidR="009F3A9F" w:rsidRDefault="009F3A9F" w:rsidP="00703E57">
            <w:pPr>
              <w:jc w:val="both"/>
              <w:rPr>
                <w:lang w:val="nb-NO"/>
              </w:rPr>
            </w:pPr>
            <w:r>
              <w:rPr>
                <w:lang w:val="nb-NO"/>
              </w:rPr>
              <w:t>HS nhóm khác bổ sung.</w:t>
            </w:r>
          </w:p>
          <w:p w14:paraId="228EEBC9" w14:textId="790D7AE2" w:rsidR="009F3A9F" w:rsidRPr="00DA732B" w:rsidRDefault="00703E57" w:rsidP="00703E57">
            <w:pPr>
              <w:jc w:val="both"/>
              <w:rPr>
                <w:lang w:val="nb-NO"/>
              </w:rPr>
            </w:pPr>
            <w:r>
              <w:rPr>
                <w:lang w:val="nb-NO"/>
              </w:rPr>
              <w:t>HS</w:t>
            </w:r>
            <w:r w:rsidR="009F3A9F" w:rsidRPr="000A6A3D">
              <w:rPr>
                <w:lang w:val="nb-NO"/>
              </w:rPr>
              <w:t xml:space="preserve"> </w:t>
            </w:r>
            <w:r w:rsidR="009F3A9F" w:rsidRPr="000A6A3D">
              <w:rPr>
                <w:lang w:val="de-DE"/>
              </w:rPr>
              <w:t xml:space="preserve">lắng nghe phần giải thích và </w:t>
            </w:r>
            <w:r w:rsidR="009F3A9F">
              <w:rPr>
                <w:lang w:val="de-DE"/>
              </w:rPr>
              <w:t>sửa</w:t>
            </w:r>
            <w:r w:rsidR="009F3A9F"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60686ED" w14:textId="77777777" w:rsidR="009F3A9F" w:rsidRPr="000A6A3D" w:rsidRDefault="009F3A9F" w:rsidP="000A6A3D">
            <w:pPr>
              <w:rPr>
                <w:lang w:val="nb-NO"/>
              </w:rPr>
            </w:pPr>
          </w:p>
          <w:p w14:paraId="746715A0" w14:textId="77777777" w:rsidR="009F3A9F" w:rsidRPr="000A6A3D" w:rsidRDefault="009F3A9F" w:rsidP="000A6A3D">
            <w:pPr>
              <w:jc w:val="center"/>
              <w:rPr>
                <w:lang w:val="pt-BR"/>
              </w:rPr>
            </w:pPr>
          </w:p>
          <w:p w14:paraId="79AB955E" w14:textId="77777777" w:rsidR="00845807" w:rsidRDefault="00845807" w:rsidP="00014552">
            <w:pPr>
              <w:jc w:val="center"/>
              <w:rPr>
                <w:lang w:val="pt-BR"/>
              </w:rPr>
            </w:pPr>
          </w:p>
          <w:p w14:paraId="0C31BDCF" w14:textId="72942772" w:rsidR="009F3A9F" w:rsidRPr="000A6A3D" w:rsidRDefault="00845807" w:rsidP="00014552">
            <w:pPr>
              <w:jc w:val="center"/>
              <w:rPr>
                <w:lang w:val="pt-BR"/>
              </w:rPr>
            </w:pPr>
            <w:r>
              <w:rPr>
                <w:lang w:val="pt-BR"/>
              </w:rPr>
              <w:t>40</w:t>
            </w:r>
          </w:p>
          <w:p w14:paraId="6B4B6C76" w14:textId="77777777" w:rsidR="009F3A9F" w:rsidRPr="000A6A3D" w:rsidRDefault="009F3A9F" w:rsidP="00014552">
            <w:pPr>
              <w:jc w:val="center"/>
              <w:rPr>
                <w:lang w:val="pt-BR"/>
              </w:rPr>
            </w:pPr>
            <w:r w:rsidRPr="000A6A3D">
              <w:rPr>
                <w:lang w:val="pt-BR"/>
              </w:rPr>
              <w:t>phút</w:t>
            </w:r>
          </w:p>
          <w:p w14:paraId="3A4F877B" w14:textId="77777777" w:rsidR="009F3A9F" w:rsidRPr="000A6A3D" w:rsidRDefault="009F3A9F" w:rsidP="000A6A3D">
            <w:pPr>
              <w:jc w:val="center"/>
              <w:rPr>
                <w:lang w:val="pt-BR"/>
              </w:rPr>
            </w:pPr>
          </w:p>
          <w:p w14:paraId="180D5865" w14:textId="77777777" w:rsidR="009F3A9F" w:rsidRPr="000A6A3D" w:rsidRDefault="009F3A9F" w:rsidP="000A6A3D">
            <w:pPr>
              <w:jc w:val="center"/>
              <w:rPr>
                <w:lang w:val="pt-BR"/>
              </w:rPr>
            </w:pPr>
          </w:p>
          <w:p w14:paraId="5304E4F2" w14:textId="77777777" w:rsidR="009F3A9F" w:rsidRPr="000A6A3D" w:rsidRDefault="009F3A9F" w:rsidP="000A6A3D">
            <w:pPr>
              <w:jc w:val="center"/>
              <w:rPr>
                <w:lang w:val="pt-BR"/>
              </w:rPr>
            </w:pPr>
          </w:p>
          <w:p w14:paraId="7DCFF1F9" w14:textId="77777777" w:rsidR="009F3A9F" w:rsidRPr="000A6A3D" w:rsidRDefault="009F3A9F" w:rsidP="000A6A3D">
            <w:pPr>
              <w:jc w:val="center"/>
              <w:rPr>
                <w:lang w:val="pt-BR"/>
              </w:rPr>
            </w:pPr>
          </w:p>
          <w:p w14:paraId="2D82EA66" w14:textId="77777777" w:rsidR="009F3A9F" w:rsidRPr="000A6A3D" w:rsidRDefault="009F3A9F" w:rsidP="000A6A3D">
            <w:pPr>
              <w:jc w:val="center"/>
              <w:rPr>
                <w:lang w:val="pt-BR"/>
              </w:rPr>
            </w:pPr>
          </w:p>
          <w:p w14:paraId="12671829" w14:textId="77777777" w:rsidR="009F3A9F" w:rsidRPr="000A6A3D" w:rsidRDefault="009F3A9F" w:rsidP="000A6A3D">
            <w:pPr>
              <w:jc w:val="center"/>
              <w:rPr>
                <w:lang w:val="pt-BR"/>
              </w:rPr>
            </w:pPr>
          </w:p>
          <w:p w14:paraId="3F615E56" w14:textId="58FDC538" w:rsidR="009F3A9F" w:rsidRDefault="009F3A9F" w:rsidP="00014552">
            <w:pPr>
              <w:jc w:val="center"/>
              <w:rPr>
                <w:lang w:val="pt-BR"/>
              </w:rPr>
            </w:pPr>
          </w:p>
          <w:p w14:paraId="1A83E92F" w14:textId="519582DF" w:rsidR="00845807" w:rsidRPr="000A6A3D" w:rsidRDefault="00845807" w:rsidP="00014552">
            <w:pPr>
              <w:jc w:val="center"/>
              <w:rPr>
                <w:lang w:val="pt-BR"/>
              </w:rPr>
            </w:pPr>
            <w:r>
              <w:rPr>
                <w:lang w:val="pt-BR"/>
              </w:rPr>
              <w:t>55</w:t>
            </w:r>
          </w:p>
          <w:p w14:paraId="156CED6D" w14:textId="77777777" w:rsidR="009F3A9F" w:rsidRPr="000A6A3D" w:rsidRDefault="009F3A9F" w:rsidP="00014552">
            <w:pPr>
              <w:jc w:val="center"/>
              <w:rPr>
                <w:lang w:val="pt-BR"/>
              </w:rPr>
            </w:pPr>
            <w:r w:rsidRPr="000A6A3D">
              <w:rPr>
                <w:lang w:val="pt-BR"/>
              </w:rPr>
              <w:t>phút</w:t>
            </w:r>
          </w:p>
          <w:p w14:paraId="495AE71F" w14:textId="656B3EC3" w:rsidR="009F3A9F" w:rsidRDefault="009F3A9F" w:rsidP="00014552">
            <w:pPr>
              <w:rPr>
                <w:lang w:val="nb-NO"/>
              </w:rPr>
            </w:pPr>
          </w:p>
          <w:p w14:paraId="13E58085" w14:textId="77777777" w:rsidR="009F3A9F" w:rsidRPr="00014552" w:rsidRDefault="009F3A9F" w:rsidP="00014552">
            <w:pPr>
              <w:rPr>
                <w:lang w:val="nb-NO"/>
              </w:rPr>
            </w:pPr>
          </w:p>
          <w:p w14:paraId="5E40E789" w14:textId="77777777" w:rsidR="009F3A9F" w:rsidRPr="00014552" w:rsidRDefault="009F3A9F" w:rsidP="00014552">
            <w:pPr>
              <w:rPr>
                <w:lang w:val="nb-NO"/>
              </w:rPr>
            </w:pPr>
          </w:p>
          <w:p w14:paraId="30EB3A2C" w14:textId="77777777" w:rsidR="009F3A9F" w:rsidRPr="00014552" w:rsidRDefault="009F3A9F" w:rsidP="00014552">
            <w:pPr>
              <w:rPr>
                <w:lang w:val="nb-NO"/>
              </w:rPr>
            </w:pPr>
          </w:p>
          <w:p w14:paraId="281E3A06" w14:textId="0F7AE058" w:rsidR="009F3A9F" w:rsidRDefault="009F3A9F" w:rsidP="00014552">
            <w:pPr>
              <w:rPr>
                <w:lang w:val="nb-NO"/>
              </w:rPr>
            </w:pPr>
          </w:p>
          <w:p w14:paraId="77FD5AF8" w14:textId="77777777" w:rsidR="009F3A9F" w:rsidRPr="00014552" w:rsidRDefault="009F3A9F" w:rsidP="00014552">
            <w:pPr>
              <w:rPr>
                <w:lang w:val="nb-NO"/>
              </w:rPr>
            </w:pPr>
          </w:p>
          <w:p w14:paraId="5E53AC89" w14:textId="2AA4AF67" w:rsidR="009F3A9F" w:rsidRDefault="009F3A9F" w:rsidP="00014552">
            <w:pPr>
              <w:rPr>
                <w:lang w:val="nb-NO"/>
              </w:rPr>
            </w:pPr>
          </w:p>
          <w:p w14:paraId="0AE9D73E" w14:textId="77777777" w:rsidR="009F3A9F" w:rsidRPr="00014552" w:rsidRDefault="009F3A9F" w:rsidP="00845807">
            <w:pPr>
              <w:jc w:val="center"/>
              <w:rPr>
                <w:lang w:val="nb-NO"/>
              </w:rPr>
            </w:pPr>
          </w:p>
        </w:tc>
      </w:tr>
      <w:tr w:rsidR="009F3A9F" w:rsidRPr="000A6A3D" w14:paraId="5712E4E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B366803" w14:textId="5C2DE9B2" w:rsidR="009F3A9F" w:rsidRPr="000A6A3D" w:rsidRDefault="009F3A9F"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140F623" w14:textId="77777777" w:rsidR="009F3A9F" w:rsidRPr="000A6A3D" w:rsidRDefault="009F3A9F" w:rsidP="000A6A3D">
            <w:pPr>
              <w:rPr>
                <w:b/>
                <w:bCs/>
                <w:u w:val="single"/>
                <w:lang w:val="nb-NO"/>
              </w:rPr>
            </w:pPr>
            <w:r w:rsidRPr="000A6A3D">
              <w:rPr>
                <w:b/>
                <w:bCs/>
                <w:u w:val="single"/>
                <w:lang w:val="nb-NO"/>
              </w:rPr>
              <w:t>Củng cố kiến thức và kết thúc bài</w:t>
            </w:r>
          </w:p>
          <w:p w14:paraId="042F554A" w14:textId="468E4224" w:rsidR="009F3A9F" w:rsidRPr="000A6A3D" w:rsidRDefault="009F3A9F" w:rsidP="002C5382">
            <w:r>
              <w:rPr>
                <w:bCs/>
                <w:lang w:val="nb-NO"/>
              </w:rPr>
              <w:t>Tóm tắt lại cách giải</w:t>
            </w:r>
            <w:r w:rsidR="00845807">
              <w:rPr>
                <w:bCs/>
                <w:lang w:val="nb-NO"/>
              </w:rPr>
              <w:t xml:space="preserve"> </w:t>
            </w:r>
            <w:r>
              <w:rPr>
                <w:bCs/>
                <w:lang w:val="nb-NO"/>
              </w:rPr>
              <w:t>bài tập.</w:t>
            </w:r>
          </w:p>
          <w:p w14:paraId="2171D0EA" w14:textId="0313C7B6" w:rsidR="009F3A9F" w:rsidRPr="000A6A3D" w:rsidRDefault="009F3A9F"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6686259" w14:textId="77777777" w:rsidR="009F3A9F" w:rsidRPr="000A6A3D" w:rsidRDefault="009F3A9F" w:rsidP="00703E57">
            <w:pPr>
              <w:jc w:val="both"/>
              <w:rPr>
                <w:lang w:val="nb-NO"/>
              </w:rPr>
            </w:pPr>
          </w:p>
          <w:p w14:paraId="0D91B2CC" w14:textId="1EDAD4F0" w:rsidR="009F3A9F" w:rsidRPr="000A6A3D" w:rsidRDefault="009F3A9F"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5 trang </w:t>
            </w:r>
            <w:r>
              <w:rPr>
                <w:lang w:val="nb-NO"/>
              </w:rPr>
              <w:t>40,41/GT.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84F402" w14:textId="77777777" w:rsidR="009F3A9F" w:rsidRPr="000A6A3D" w:rsidRDefault="009F3A9F" w:rsidP="00703E57">
            <w:pPr>
              <w:jc w:val="both"/>
              <w:rPr>
                <w:lang w:val="nb-NO"/>
              </w:rPr>
            </w:pPr>
          </w:p>
          <w:p w14:paraId="6C91B788" w14:textId="77777777" w:rsidR="009F3A9F" w:rsidRPr="000A6A3D" w:rsidRDefault="009F3A9F"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3ACF33" w14:textId="77777777" w:rsidR="009F3A9F" w:rsidRPr="000A6A3D" w:rsidRDefault="009F3A9F" w:rsidP="000A6A3D">
            <w:pPr>
              <w:jc w:val="center"/>
              <w:rPr>
                <w:lang w:val="nb-NO"/>
              </w:rPr>
            </w:pPr>
          </w:p>
          <w:p w14:paraId="442B957E" w14:textId="77777777" w:rsidR="009F3A9F" w:rsidRPr="000A6A3D" w:rsidRDefault="009F3A9F" w:rsidP="000A6A3D">
            <w:pPr>
              <w:jc w:val="center"/>
              <w:rPr>
                <w:lang w:val="nb-NO"/>
              </w:rPr>
            </w:pPr>
            <w:r w:rsidRPr="000A6A3D">
              <w:rPr>
                <w:lang w:val="pt-BR"/>
              </w:rPr>
              <w:t>25 phút</w:t>
            </w:r>
          </w:p>
        </w:tc>
      </w:tr>
      <w:tr w:rsidR="009F3A9F" w:rsidRPr="000A6A3D" w14:paraId="498083D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0AE5565B" w14:textId="77777777" w:rsidR="009F3A9F" w:rsidRPr="000A6A3D" w:rsidRDefault="009F3A9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2E9702" w14:textId="77777777" w:rsidR="009F3A9F" w:rsidRPr="000A6A3D" w:rsidRDefault="009F3A9F" w:rsidP="000A6A3D">
            <w:pPr>
              <w:rPr>
                <w:b/>
                <w:bCs/>
                <w:u w:val="single"/>
                <w:lang w:val="pt-BR"/>
              </w:rPr>
            </w:pPr>
            <w:r w:rsidRPr="000A6A3D">
              <w:rPr>
                <w:b/>
                <w:bCs/>
                <w:u w:val="single"/>
                <w:lang w:val="pt-BR"/>
              </w:rPr>
              <w:t>Hướng dẫn tự học</w:t>
            </w:r>
          </w:p>
          <w:p w14:paraId="6563F92C" w14:textId="77777777" w:rsidR="009F3A9F" w:rsidRPr="000A6A3D" w:rsidRDefault="009F3A9F" w:rsidP="000A6A3D">
            <w:pPr>
              <w:rPr>
                <w:b/>
                <w:bCs/>
                <w:u w:val="single"/>
                <w:lang w:val="pt-BR"/>
              </w:rPr>
            </w:pPr>
          </w:p>
          <w:p w14:paraId="475AF7D5" w14:textId="6D2067FD" w:rsidR="009F3A9F" w:rsidRPr="000A6A3D" w:rsidRDefault="009F3A9F" w:rsidP="000A6A3D">
            <w:pPr>
              <w:rPr>
                <w:bCs/>
                <w:lang w:val="nb-NO"/>
              </w:rPr>
            </w:pPr>
            <w:r>
              <w:rPr>
                <w:bCs/>
                <w:lang w:val="nb-NO"/>
              </w:rPr>
              <w:t>- Bài tập 6 - 7</w:t>
            </w:r>
            <w:r w:rsidRPr="000A6A3D">
              <w:rPr>
                <w:bCs/>
                <w:lang w:val="nb-NO"/>
              </w:rPr>
              <w:t xml:space="preserve"> trang </w:t>
            </w:r>
            <w:r>
              <w:rPr>
                <w:bCs/>
                <w:lang w:val="nb-NO"/>
              </w:rPr>
              <w:t>4</w:t>
            </w:r>
            <w:r w:rsidRPr="000A6A3D">
              <w:rPr>
                <w:bCs/>
                <w:lang w:val="nb-NO"/>
              </w:rPr>
              <w:t xml:space="preserve">2 trong giáo trình. </w:t>
            </w:r>
          </w:p>
          <w:p w14:paraId="07E280F9" w14:textId="13281807" w:rsidR="009F3A9F" w:rsidRPr="000A6A3D" w:rsidRDefault="009F3A9F" w:rsidP="00FB457F">
            <w:pPr>
              <w:tabs>
                <w:tab w:val="right" w:leader="dot" w:pos="3331"/>
              </w:tabs>
            </w:pPr>
            <w:r w:rsidRPr="000A6A3D">
              <w:rPr>
                <w:lang w:val="pt-BR"/>
              </w:rPr>
              <w:t xml:space="preserve">- Chuẩn bị </w:t>
            </w:r>
            <w:r>
              <w:rPr>
                <w:lang w:val="pt-BR"/>
              </w:rPr>
              <w:t>b</w:t>
            </w:r>
            <w:r w:rsidRPr="000A6A3D">
              <w:rPr>
                <w:bCs/>
              </w:rPr>
              <w:t>ài</w:t>
            </w:r>
            <w:r>
              <w:rPr>
                <w:bCs/>
              </w:rPr>
              <w:t xml:space="preserve"> 51. Dẫn xuất Halogen của hidrocacbon.</w:t>
            </w:r>
          </w:p>
          <w:p w14:paraId="177A74BA" w14:textId="77777777" w:rsidR="009F3A9F" w:rsidRPr="000A6A3D" w:rsidRDefault="009F3A9F" w:rsidP="000A6A3D">
            <w:pPr>
              <w:rPr>
                <w:bCs/>
                <w:u w:val="single"/>
                <w:lang w:val="nb-NO"/>
              </w:rPr>
            </w:pPr>
          </w:p>
          <w:p w14:paraId="4FDCB3C0" w14:textId="77777777" w:rsidR="009F3A9F" w:rsidRPr="000A6A3D" w:rsidRDefault="009F3A9F" w:rsidP="000A6A3D">
            <w:pPr>
              <w:rPr>
                <w:bCs/>
                <w:u w:val="single"/>
                <w:lang w:val="nb-NO"/>
              </w:rPr>
            </w:pPr>
          </w:p>
          <w:p w14:paraId="60E89EB8" w14:textId="77777777" w:rsidR="009F3A9F" w:rsidRPr="000A6A3D" w:rsidRDefault="009F3A9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DEE1B" w14:textId="77777777" w:rsidR="009F3A9F" w:rsidRPr="000A6A3D" w:rsidRDefault="009F3A9F" w:rsidP="00703E57">
            <w:pPr>
              <w:jc w:val="both"/>
              <w:rPr>
                <w:lang w:val="pt-BR"/>
              </w:rPr>
            </w:pPr>
          </w:p>
          <w:p w14:paraId="324465EA" w14:textId="77777777" w:rsidR="009F3A9F" w:rsidRPr="000A6A3D" w:rsidRDefault="009F3A9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5068F43" w14:textId="77777777" w:rsidR="009F3A9F" w:rsidRPr="000A6A3D" w:rsidRDefault="009F3A9F" w:rsidP="00703E57">
            <w:pPr>
              <w:jc w:val="both"/>
              <w:rPr>
                <w:lang w:val="de-DE"/>
              </w:rPr>
            </w:pPr>
          </w:p>
          <w:p w14:paraId="67B2BB3B" w14:textId="77777777" w:rsidR="009F3A9F" w:rsidRPr="000A6A3D" w:rsidRDefault="009F3A9F"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C5A19F" w14:textId="77777777" w:rsidR="009F3A9F" w:rsidRPr="000A6A3D" w:rsidRDefault="009F3A9F" w:rsidP="000A6A3D">
            <w:pPr>
              <w:jc w:val="center"/>
              <w:rPr>
                <w:lang w:val="pt-BR"/>
              </w:rPr>
            </w:pPr>
          </w:p>
          <w:p w14:paraId="0ED62CC7" w14:textId="77777777" w:rsidR="009F3A9F" w:rsidRPr="000A6A3D" w:rsidRDefault="009F3A9F" w:rsidP="000A6A3D">
            <w:pPr>
              <w:jc w:val="center"/>
              <w:rPr>
                <w:lang w:val="pt-BR"/>
              </w:rPr>
            </w:pPr>
            <w:r w:rsidRPr="000A6A3D">
              <w:rPr>
                <w:lang w:val="pt-BR"/>
              </w:rPr>
              <w:t>2 phút</w:t>
            </w:r>
          </w:p>
        </w:tc>
      </w:tr>
    </w:tbl>
    <w:p w14:paraId="624FB09E" w14:textId="296DA834" w:rsidR="007A6F0B"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7A6F0B" w:rsidRPr="000A6A3D" w14:paraId="38039B88" w14:textId="77777777" w:rsidTr="00AF42B4">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637767D" w14:textId="77777777" w:rsidR="007A6F0B" w:rsidRPr="000A6A3D" w:rsidRDefault="007A6F0B" w:rsidP="000A6A3D">
            <w:pPr>
              <w:rPr>
                <w:u w:val="single"/>
                <w:lang w:val="pt-BR"/>
              </w:rPr>
            </w:pPr>
          </w:p>
          <w:p w14:paraId="38C97220" w14:textId="77777777" w:rsidR="007A6F0B" w:rsidRPr="000A6A3D" w:rsidRDefault="007A6F0B" w:rsidP="000A6A3D">
            <w:pPr>
              <w:rPr>
                <w:u w:val="single"/>
                <w:lang w:val="pt-BR"/>
              </w:rPr>
            </w:pPr>
          </w:p>
          <w:p w14:paraId="232C11DD" w14:textId="77777777" w:rsidR="007A6F0B" w:rsidRPr="000A6A3D" w:rsidRDefault="007A6F0B" w:rsidP="000A6A3D">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6CB615C3" w14:textId="768F12C9" w:rsidR="007A6F0B" w:rsidRPr="000A6A3D" w:rsidRDefault="007A6F0B" w:rsidP="000A6A3D">
            <w:pPr>
              <w:jc w:val="both"/>
            </w:pPr>
            <w:r w:rsidRPr="000A6A3D">
              <w:t xml:space="preserve">1. </w:t>
            </w:r>
            <w:r w:rsidRPr="000A6A3D">
              <w:rPr>
                <w:i/>
                <w:iCs/>
              </w:rPr>
              <w:t xml:space="preserve">Giáo trình hóa học </w:t>
            </w:r>
            <w:r w:rsidR="00DE464B">
              <w:rPr>
                <w:i/>
                <w:iCs/>
              </w:rPr>
              <w:t>3</w:t>
            </w:r>
            <w:r w:rsidRPr="000A6A3D">
              <w:rPr>
                <w:i/>
                <w:iCs/>
              </w:rPr>
              <w:t xml:space="preserve">, </w:t>
            </w:r>
            <w:r w:rsidR="00AF42B4">
              <w:t>Trường CĐ L</w:t>
            </w:r>
            <w:r w:rsidRPr="000A6A3D">
              <w:t xml:space="preserve">ý </w:t>
            </w:r>
            <w:r w:rsidR="00AF42B4">
              <w:t>T</w:t>
            </w:r>
            <w:r w:rsidRPr="000A6A3D">
              <w:t xml:space="preserve">ự </w:t>
            </w:r>
            <w:r w:rsidR="00AF42B4">
              <w:t>T</w:t>
            </w:r>
            <w:r w:rsidRPr="000A6A3D">
              <w:t>rọng Tp. HCM, năm 201</w:t>
            </w:r>
            <w:r w:rsidR="00DE464B">
              <w:t>9</w:t>
            </w:r>
            <w:r w:rsidRPr="000A6A3D">
              <w:t>.</w:t>
            </w:r>
          </w:p>
          <w:p w14:paraId="206DC8D0" w14:textId="5F026375" w:rsidR="007A6F0B" w:rsidRPr="000A6A3D" w:rsidRDefault="007A6F0B" w:rsidP="000A6A3D">
            <w:pPr>
              <w:jc w:val="both"/>
            </w:pPr>
            <w:r w:rsidRPr="000A6A3D">
              <w:t xml:space="preserve">2. </w:t>
            </w:r>
            <w:r w:rsidRPr="000A6A3D">
              <w:rPr>
                <w:lang w:val="vi-VN"/>
              </w:rPr>
              <w:t>Nguyễn Xuân Trường</w:t>
            </w:r>
            <w:r w:rsidRPr="000A6A3D">
              <w:t xml:space="preserve">, </w:t>
            </w:r>
            <w:r w:rsidRPr="000A6A3D">
              <w:rPr>
                <w:i/>
                <w:iCs/>
              </w:rPr>
              <w:t>Hóa học 1</w:t>
            </w:r>
            <w:r w:rsidR="00DE464B">
              <w:rPr>
                <w:i/>
                <w:iCs/>
              </w:rPr>
              <w:t>1</w:t>
            </w:r>
            <w:r w:rsidRPr="000A6A3D">
              <w:rPr>
                <w:i/>
                <w:iCs/>
              </w:rPr>
              <w:t xml:space="preserve">, </w:t>
            </w:r>
            <w:r w:rsidRPr="000A6A3D">
              <w:rPr>
                <w:lang w:val="vi-VN"/>
              </w:rPr>
              <w:t>NXB Giáo dục Việt Nam</w:t>
            </w:r>
            <w:r w:rsidRPr="000A6A3D">
              <w:t>, năm 2015.</w:t>
            </w:r>
          </w:p>
          <w:p w14:paraId="2EBD877D" w14:textId="33FEF01A" w:rsidR="007A6F0B" w:rsidRPr="000A6A3D" w:rsidRDefault="007A6F0B" w:rsidP="00DE464B">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DE464B">
              <w:t>1</w:t>
            </w:r>
            <w:r w:rsidRPr="000A6A3D">
              <w:t xml:space="preserve">, </w:t>
            </w:r>
            <w:r w:rsidRPr="000A6A3D">
              <w:rPr>
                <w:lang w:val="vi-VN"/>
              </w:rPr>
              <w:t>NXB Giáo dục Việt Nam</w:t>
            </w:r>
            <w:r w:rsidRPr="000A6A3D">
              <w:t>, năm 2015.</w:t>
            </w:r>
          </w:p>
        </w:tc>
      </w:tr>
      <w:tr w:rsidR="007A6F0B" w:rsidRPr="000A6A3D" w14:paraId="24DBC249" w14:textId="77777777" w:rsidTr="00DE46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7D727111" w14:textId="77777777" w:rsidR="007A6F0B" w:rsidRPr="000A6A3D" w:rsidRDefault="007A6F0B" w:rsidP="000A6A3D">
            <w:pPr>
              <w:rPr>
                <w:lang w:val="pt-BR"/>
              </w:rPr>
            </w:pPr>
          </w:p>
          <w:p w14:paraId="7FB54F9B" w14:textId="77777777" w:rsidR="003613AC" w:rsidRDefault="003613AC" w:rsidP="000A6A3D">
            <w:pPr>
              <w:jc w:val="center"/>
              <w:rPr>
                <w:b/>
                <w:bCs/>
                <w:lang w:val="pt-BR"/>
              </w:rPr>
            </w:pPr>
          </w:p>
          <w:p w14:paraId="2A689004" w14:textId="77777777" w:rsidR="007A6F0B" w:rsidRPr="000A6A3D" w:rsidRDefault="007A6F0B" w:rsidP="000A6A3D">
            <w:pPr>
              <w:jc w:val="center"/>
              <w:rPr>
                <w:b/>
                <w:bCs/>
                <w:lang w:val="pt-BR"/>
              </w:rPr>
            </w:pPr>
            <w:r w:rsidRPr="000A6A3D">
              <w:rPr>
                <w:b/>
                <w:bCs/>
                <w:lang w:val="pt-BR"/>
              </w:rPr>
              <w:t>Trưởng tổ môn</w:t>
            </w:r>
          </w:p>
          <w:p w14:paraId="0869A03B" w14:textId="25EEBE0C" w:rsidR="007A6F0B" w:rsidRPr="000A6A3D" w:rsidRDefault="007A6F0B" w:rsidP="000A6A3D">
            <w:pPr>
              <w:jc w:val="center"/>
              <w:rPr>
                <w:b/>
                <w:bCs/>
                <w:lang w:val="pt-BR"/>
              </w:rPr>
            </w:pPr>
            <w:r w:rsidRPr="000A6A3D">
              <w:rPr>
                <w:b/>
                <w:bCs/>
                <w:lang w:val="vi-VN"/>
              </w:rPr>
              <w:t xml:space="preserve">   </w:t>
            </w:r>
          </w:p>
          <w:p w14:paraId="5734A271" w14:textId="77777777" w:rsidR="007A6F0B" w:rsidRPr="000A6A3D" w:rsidRDefault="007A6F0B" w:rsidP="000A6A3D">
            <w:pPr>
              <w:rPr>
                <w:b/>
                <w:bCs/>
                <w:lang w:val="vi-VN"/>
              </w:rPr>
            </w:pPr>
          </w:p>
          <w:p w14:paraId="1948ACEF" w14:textId="77777777" w:rsidR="007A6F0B" w:rsidRPr="000A6A3D" w:rsidRDefault="007A6F0B" w:rsidP="000A6A3D">
            <w:pPr>
              <w:rPr>
                <w:b/>
                <w:bCs/>
                <w:lang w:val="vi-VN"/>
              </w:rPr>
            </w:pPr>
          </w:p>
        </w:tc>
        <w:tc>
          <w:tcPr>
            <w:tcW w:w="6905" w:type="dxa"/>
            <w:shd w:val="clear" w:color="auto" w:fill="auto"/>
          </w:tcPr>
          <w:p w14:paraId="141F052C" w14:textId="77777777" w:rsidR="007A6F0B" w:rsidRPr="000A6A3D" w:rsidRDefault="007A6F0B" w:rsidP="000A6A3D">
            <w:pPr>
              <w:rPr>
                <w:lang w:val="pt-BR"/>
              </w:rPr>
            </w:pPr>
          </w:p>
          <w:p w14:paraId="0516333E" w14:textId="4BE3EF32" w:rsidR="007A6F0B" w:rsidRPr="000A6A3D" w:rsidRDefault="007A6F0B" w:rsidP="000A6A3D">
            <w:pPr>
              <w:ind w:left="1820"/>
              <w:rPr>
                <w:i/>
                <w:lang w:val="pt-BR"/>
              </w:rPr>
            </w:pPr>
            <w:r w:rsidRPr="000A6A3D">
              <w:rPr>
                <w:i/>
                <w:lang w:val="pt-BR"/>
              </w:rPr>
              <w:t xml:space="preserve">Tp. Hồ Chí Minh, ngày   </w:t>
            </w:r>
            <w:r w:rsidR="002F0189">
              <w:rPr>
                <w:i/>
                <w:lang w:val="pt-BR"/>
              </w:rPr>
              <w:t>20</w:t>
            </w:r>
            <w:r w:rsidRPr="000A6A3D">
              <w:rPr>
                <w:i/>
                <w:lang w:val="pt-BR"/>
              </w:rPr>
              <w:t xml:space="preserve">   tháng  </w:t>
            </w:r>
            <w:r w:rsidR="002F0189">
              <w:rPr>
                <w:i/>
                <w:lang w:val="pt-BR"/>
              </w:rPr>
              <w:t>8</w:t>
            </w:r>
            <w:r w:rsidRPr="000A6A3D">
              <w:rPr>
                <w:i/>
                <w:lang w:val="pt-BR"/>
              </w:rPr>
              <w:t xml:space="preserve">    năm 20</w:t>
            </w:r>
            <w:r w:rsidR="002F0189">
              <w:rPr>
                <w:i/>
                <w:lang w:val="pt-BR"/>
              </w:rPr>
              <w:t>21</w:t>
            </w:r>
            <w:r w:rsidRPr="000A6A3D">
              <w:rPr>
                <w:i/>
                <w:lang w:val="pt-BR"/>
              </w:rPr>
              <w:t xml:space="preserve"> </w:t>
            </w:r>
          </w:p>
          <w:p w14:paraId="69BBFAEC" w14:textId="77777777" w:rsidR="007A6F0B" w:rsidRDefault="007A6F0B" w:rsidP="000A6A3D">
            <w:pPr>
              <w:jc w:val="center"/>
              <w:rPr>
                <w:b/>
                <w:lang w:val="pt-BR"/>
              </w:rPr>
            </w:pPr>
            <w:r w:rsidRPr="000A6A3D">
              <w:rPr>
                <w:b/>
                <w:lang w:val="pt-BR"/>
              </w:rPr>
              <w:t>Giảng viên</w:t>
            </w:r>
          </w:p>
          <w:p w14:paraId="3FB88539" w14:textId="0179A429" w:rsidR="003613AC" w:rsidRPr="000A6A3D" w:rsidRDefault="001B224E" w:rsidP="000A6A3D">
            <w:pPr>
              <w:jc w:val="center"/>
              <w:rPr>
                <w:lang w:val="pt-BR"/>
              </w:rPr>
            </w:pPr>
            <w:r>
              <w:rPr>
                <w:b/>
                <w:bCs/>
                <w:sz w:val="26"/>
                <w:szCs w:val="26"/>
              </w:rPr>
              <w:t>Trịnh Khắc Vũ</w:t>
            </w:r>
            <w:r>
              <w:rPr>
                <w:b/>
                <w:bCs/>
                <w:sz w:val="26"/>
                <w:szCs w:val="26"/>
              </w:rPr>
              <w:tab/>
            </w:r>
          </w:p>
        </w:tc>
      </w:tr>
    </w:tbl>
    <w:p w14:paraId="119D51E1" w14:textId="0F87BC8C" w:rsidR="003A736C" w:rsidRPr="000A6A3D" w:rsidRDefault="003A736C" w:rsidP="000A6A3D"/>
    <w:p w14:paraId="65590A25" w14:textId="77777777" w:rsidR="003A736C" w:rsidRDefault="003A736C" w:rsidP="000A6A3D">
      <w:r w:rsidRPr="000A6A3D">
        <w:br w:type="page"/>
      </w:r>
    </w:p>
    <w:p w14:paraId="1783A272" w14:textId="77777777" w:rsidR="00B752BF" w:rsidRPr="000A6A3D" w:rsidRDefault="00B752BF" w:rsidP="000A6A3D"/>
    <w:tbl>
      <w:tblPr>
        <w:tblW w:w="10738" w:type="dxa"/>
        <w:tblInd w:w="108" w:type="dxa"/>
        <w:tblLook w:val="01E0" w:firstRow="1" w:lastRow="1" w:firstColumn="1" w:lastColumn="1" w:noHBand="0" w:noVBand="0"/>
      </w:tblPr>
      <w:tblGrid>
        <w:gridCol w:w="3870"/>
        <w:gridCol w:w="6868"/>
      </w:tblGrid>
      <w:tr w:rsidR="003A736C" w:rsidRPr="000A6A3D" w14:paraId="53F82520" w14:textId="77777777" w:rsidTr="00114B7C">
        <w:tc>
          <w:tcPr>
            <w:tcW w:w="3870" w:type="dxa"/>
            <w:shd w:val="clear" w:color="auto" w:fill="auto"/>
          </w:tcPr>
          <w:p w14:paraId="23E70BA1" w14:textId="61BAFB40" w:rsidR="003A736C" w:rsidRPr="000A6A3D" w:rsidRDefault="003A736C" w:rsidP="000A6A3D">
            <w:pPr>
              <w:rPr>
                <w:lang w:val="pt-BR"/>
              </w:rPr>
            </w:pPr>
            <w:r w:rsidRPr="000A6A3D">
              <w:br w:type="page"/>
            </w:r>
            <w:r w:rsidRPr="000A6A3D">
              <w:rPr>
                <w:lang w:val="pt-BR"/>
              </w:rPr>
              <w:t>Giáo án số:  08</w:t>
            </w:r>
          </w:p>
        </w:tc>
        <w:tc>
          <w:tcPr>
            <w:tcW w:w="6868" w:type="dxa"/>
            <w:shd w:val="clear" w:color="auto" w:fill="auto"/>
          </w:tcPr>
          <w:p w14:paraId="71B5DF53" w14:textId="77777777" w:rsidR="003A736C" w:rsidRPr="000A6A3D" w:rsidRDefault="003A736C" w:rsidP="000A6A3D">
            <w:r w:rsidRPr="000A6A3D">
              <w:t>Thời gian thực hiện: 3 tiết</w:t>
            </w:r>
          </w:p>
          <w:p w14:paraId="74537542" w14:textId="77777777" w:rsidR="00E823CD" w:rsidRDefault="003A736C" w:rsidP="000A6A3D">
            <w:pPr>
              <w:tabs>
                <w:tab w:val="right" w:leader="dot" w:pos="3331"/>
              </w:tabs>
              <w:rPr>
                <w:b/>
                <w:bCs/>
              </w:rPr>
            </w:pPr>
            <w:r w:rsidRPr="000A6A3D">
              <w:t xml:space="preserve">Tên chương: </w:t>
            </w:r>
            <w:r w:rsidRPr="000A6A3D">
              <w:rPr>
                <w:b/>
                <w:bCs/>
              </w:rPr>
              <w:t xml:space="preserve">CHƯƠNG </w:t>
            </w:r>
            <w:r w:rsidR="00CB5BE5">
              <w:rPr>
                <w:b/>
                <w:bCs/>
              </w:rPr>
              <w:t>XIV</w:t>
            </w:r>
            <w:r w:rsidRPr="000A6A3D">
              <w:rPr>
                <w:b/>
                <w:bCs/>
              </w:rPr>
              <w:t xml:space="preserve">:  </w:t>
            </w:r>
            <w:r w:rsidR="00E823CD">
              <w:rPr>
                <w:b/>
                <w:bCs/>
              </w:rPr>
              <w:t xml:space="preserve">DẪN XUẤT HALOGEN-  </w:t>
            </w:r>
          </w:p>
          <w:p w14:paraId="69456A10" w14:textId="1672040B" w:rsidR="003A736C" w:rsidRPr="000A6A3D" w:rsidRDefault="00E823CD" w:rsidP="000A6A3D">
            <w:pPr>
              <w:tabs>
                <w:tab w:val="right" w:leader="dot" w:pos="3331"/>
              </w:tabs>
            </w:pPr>
            <w:r>
              <w:rPr>
                <w:b/>
                <w:bCs/>
              </w:rPr>
              <w:t xml:space="preserve">                                                  ANCOL-PHENOL</w:t>
            </w:r>
          </w:p>
          <w:p w14:paraId="56E89C04" w14:textId="69F51BDA" w:rsidR="001E36D0" w:rsidRPr="000A6A3D" w:rsidRDefault="001E36D0" w:rsidP="001E36D0">
            <w:r w:rsidRPr="000A6A3D">
              <w:t xml:space="preserve">Thực hiện ngày    </w:t>
            </w:r>
            <w:r w:rsidR="002F0189">
              <w:t>13</w:t>
            </w:r>
            <w:r w:rsidRPr="000A6A3D">
              <w:t xml:space="preserve"> </w:t>
            </w:r>
            <w:r>
              <w:t xml:space="preserve">       </w:t>
            </w:r>
            <w:r w:rsidRPr="000A6A3D">
              <w:t xml:space="preserve">tháng </w:t>
            </w:r>
            <w:r w:rsidR="002F0189">
              <w:t>09</w:t>
            </w:r>
            <w:r>
              <w:t xml:space="preserve">          </w:t>
            </w:r>
            <w:r w:rsidRPr="000A6A3D">
              <w:t>năm 20</w:t>
            </w:r>
            <w:r w:rsidR="002F0189">
              <w:t>21</w:t>
            </w:r>
            <w:r w:rsidRPr="000A6A3D">
              <w:t xml:space="preserve"> </w:t>
            </w:r>
          </w:p>
          <w:p w14:paraId="3152E3C1" w14:textId="77777777" w:rsidR="003A736C" w:rsidRPr="000A6A3D" w:rsidRDefault="003A736C" w:rsidP="000A6A3D"/>
        </w:tc>
      </w:tr>
    </w:tbl>
    <w:p w14:paraId="71B5176F" w14:textId="7245E2EB" w:rsidR="003A736C" w:rsidRPr="000A6A3D" w:rsidRDefault="003A736C"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3613AC">
        <w:rPr>
          <w:b/>
          <w:i/>
        </w:rPr>
        <w:t>49</w:t>
      </w:r>
      <w:r w:rsidRPr="000A6A3D">
        <w:rPr>
          <w:b/>
          <w:i/>
        </w:rPr>
        <w:t xml:space="preserve">: </w:t>
      </w:r>
      <w:r w:rsidR="00E823CD">
        <w:rPr>
          <w:b/>
          <w:bCs/>
        </w:rPr>
        <w:t>DẪN XUẤT HALOGEN</w:t>
      </w:r>
      <w:r w:rsidR="00E823CD" w:rsidRPr="000A6A3D">
        <w:rPr>
          <w:b/>
        </w:rPr>
        <w:t xml:space="preserve"> </w:t>
      </w:r>
      <w:r w:rsidR="00E823CD">
        <w:rPr>
          <w:b/>
        </w:rPr>
        <w:t>CỦA HIDROCACBON</w:t>
      </w:r>
    </w:p>
    <w:p w14:paraId="4B510339" w14:textId="77777777" w:rsidR="003A736C" w:rsidRPr="000A6A3D" w:rsidRDefault="003A736C" w:rsidP="000A6A3D">
      <w:pPr>
        <w:rPr>
          <w:b/>
          <w:u w:val="single"/>
          <w:lang w:val="it-IT"/>
        </w:rPr>
      </w:pPr>
      <w:r w:rsidRPr="000A6A3D">
        <w:rPr>
          <w:b/>
          <w:u w:val="single"/>
          <w:lang w:val="it-IT"/>
        </w:rPr>
        <w:t xml:space="preserve">Mục tiêu của bài: </w:t>
      </w:r>
    </w:p>
    <w:p w14:paraId="7DF56BF5" w14:textId="77777777" w:rsidR="003A736C" w:rsidRPr="000A6A3D" w:rsidRDefault="003A736C" w:rsidP="000A6A3D">
      <w:pPr>
        <w:rPr>
          <w:b/>
          <w:lang w:val="it-IT"/>
        </w:rPr>
      </w:pPr>
      <w:r w:rsidRPr="000A6A3D">
        <w:rPr>
          <w:lang w:val="it-IT"/>
        </w:rPr>
        <w:t xml:space="preserve">Sau khi học xong bài này người học có khả năng: </w:t>
      </w:r>
    </w:p>
    <w:p w14:paraId="4B3B966E" w14:textId="77777777" w:rsidR="003A736C" w:rsidRPr="000A6A3D" w:rsidRDefault="003A736C" w:rsidP="000A6A3D">
      <w:pPr>
        <w:rPr>
          <w:b/>
        </w:rPr>
      </w:pPr>
      <w:r w:rsidRPr="000A6A3D">
        <w:rPr>
          <w:b/>
        </w:rPr>
        <w:t>1. Kiến thức:</w:t>
      </w:r>
    </w:p>
    <w:p w14:paraId="32759750" w14:textId="2C2C6E10" w:rsidR="005A4E17" w:rsidRPr="005A4E17" w:rsidRDefault="004E320D" w:rsidP="00CD0943">
      <w:pPr>
        <w:tabs>
          <w:tab w:val="left" w:leader="dot" w:pos="9540"/>
        </w:tabs>
        <w:ind w:firstLine="284"/>
        <w:jc w:val="both"/>
      </w:pPr>
      <w:r>
        <w:t>Nêu</w:t>
      </w:r>
      <w:r w:rsidR="005A4E17" w:rsidRPr="005A4E17">
        <w:t xml:space="preserve"> khái niệm, </w:t>
      </w:r>
      <w:r>
        <w:t xml:space="preserve">cách </w:t>
      </w:r>
      <w:r w:rsidR="005A4E17" w:rsidRPr="005A4E17">
        <w:t>phân loại dẫn xuất halogen của hidrocacbon, tính chất hóa học đặc trưng và ứng dụng của một số dẫn xuất halogen.</w:t>
      </w:r>
    </w:p>
    <w:p w14:paraId="4AE69AE6" w14:textId="1DC8C8F8" w:rsidR="003A736C" w:rsidRPr="005A4E17" w:rsidRDefault="003A736C" w:rsidP="00CD0943">
      <w:pPr>
        <w:jc w:val="both"/>
        <w:rPr>
          <w:b/>
        </w:rPr>
      </w:pPr>
      <w:r w:rsidRPr="005A4E17">
        <w:rPr>
          <w:b/>
          <w:bCs/>
        </w:rPr>
        <w:t xml:space="preserve">2. </w:t>
      </w:r>
      <w:r w:rsidR="004D3139" w:rsidRPr="005A4E17">
        <w:rPr>
          <w:b/>
          <w:bCs/>
        </w:rPr>
        <w:t>Kỹ năng</w:t>
      </w:r>
      <w:r w:rsidRPr="005A4E17">
        <w:rPr>
          <w:b/>
          <w:bCs/>
        </w:rPr>
        <w:t xml:space="preserve">: </w:t>
      </w:r>
    </w:p>
    <w:p w14:paraId="3B402A56" w14:textId="4E475BB3" w:rsidR="005A4E17" w:rsidRPr="005A4E17" w:rsidRDefault="004E320D" w:rsidP="00CD0943">
      <w:pPr>
        <w:tabs>
          <w:tab w:val="left" w:leader="dot" w:pos="9540"/>
        </w:tabs>
        <w:ind w:firstLine="284"/>
        <w:jc w:val="both"/>
      </w:pPr>
      <w:r>
        <w:t>V</w:t>
      </w:r>
      <w:r w:rsidR="005A4E17" w:rsidRPr="005A4E17">
        <w:t>iết được công thức cấu tạo các đồng phân dẫn xuất halogen</w:t>
      </w:r>
    </w:p>
    <w:p w14:paraId="27A4FE1C" w14:textId="50FAD2C2" w:rsidR="005A4E17" w:rsidRPr="005A4E17" w:rsidRDefault="004E320D" w:rsidP="00CD0943">
      <w:pPr>
        <w:tabs>
          <w:tab w:val="left" w:leader="dot" w:pos="9540"/>
        </w:tabs>
        <w:ind w:firstLine="284"/>
        <w:jc w:val="both"/>
      </w:pPr>
      <w:r>
        <w:t>V</w:t>
      </w:r>
      <w:r w:rsidR="005A4E17" w:rsidRPr="005A4E17">
        <w:t>iết được phương trình hóa học: ph</w:t>
      </w:r>
      <w:r w:rsidR="00022465">
        <w:t xml:space="preserve">ản ứng thủy phân, phản ứng tách </w:t>
      </w:r>
      <w:r w:rsidR="00022465" w:rsidRPr="005A4E17">
        <w:t>của dẫn xuất halogen</w:t>
      </w:r>
      <w:r w:rsidR="005A4E17" w:rsidRPr="005A4E17">
        <w:t xml:space="preserve"> </w:t>
      </w:r>
    </w:p>
    <w:p w14:paraId="7904697A" w14:textId="2B50A1D4" w:rsidR="003A736C" w:rsidRPr="000A6A3D" w:rsidRDefault="003A736C" w:rsidP="00CD0943">
      <w:pPr>
        <w:jc w:val="both"/>
        <w:rPr>
          <w:lang w:val="vi-VN"/>
        </w:rPr>
      </w:pPr>
      <w:r w:rsidRPr="000A6A3D">
        <w:rPr>
          <w:b/>
          <w:bCs/>
        </w:rPr>
        <w:t>3. Thái độ:</w:t>
      </w:r>
    </w:p>
    <w:p w14:paraId="394F6787" w14:textId="7EE4A726" w:rsidR="003A736C" w:rsidRPr="000A6A3D" w:rsidRDefault="005A4E17"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3A736C" w:rsidRPr="000A6A3D">
        <w:rPr>
          <w:color w:val="000000"/>
        </w:rPr>
        <w:t>inh có</w:t>
      </w:r>
      <w:r w:rsidR="003A736C" w:rsidRPr="000A6A3D">
        <w:rPr>
          <w:color w:val="000000"/>
          <w:lang w:val="vi-VN"/>
        </w:rPr>
        <w:t xml:space="preserve"> </w:t>
      </w:r>
      <w:r w:rsidR="003A736C" w:rsidRPr="000A6A3D">
        <w:rPr>
          <w:bCs/>
        </w:rPr>
        <w:t>lòng say mê học tập, biết vận dụng những kiến thức được học vào cuộc sống</w:t>
      </w:r>
      <w:r w:rsidR="003A736C" w:rsidRPr="000A6A3D">
        <w:rPr>
          <w:bCs/>
          <w:lang w:val="vi-VN"/>
        </w:rPr>
        <w:t>, có</w:t>
      </w:r>
      <w:r w:rsidR="003A736C" w:rsidRPr="000A6A3D">
        <w:rPr>
          <w:bCs/>
        </w:rPr>
        <w:t xml:space="preserve"> </w:t>
      </w:r>
      <w:r w:rsidR="003A736C" w:rsidRPr="000A6A3D">
        <w:rPr>
          <w:color w:val="000000"/>
        </w:rPr>
        <w:t>tư duy khoa học, logic trước các sự vật hiện tượng trong tự nhiên</w:t>
      </w:r>
      <w:r w:rsidR="003A736C" w:rsidRPr="000A6A3D">
        <w:rPr>
          <w:color w:val="000000"/>
          <w:lang w:val="vi-VN"/>
        </w:rPr>
        <w:t>,</w:t>
      </w:r>
      <w:r w:rsidR="003A736C" w:rsidRPr="000A6A3D">
        <w:rPr>
          <w:bCs/>
        </w:rPr>
        <w:t xml:space="preserve"> có ý thức bảo vệ môi trường và tài</w:t>
      </w:r>
      <w:r w:rsidR="003A736C" w:rsidRPr="000A6A3D">
        <w:rPr>
          <w:color w:val="000000"/>
        </w:rPr>
        <w:t xml:space="preserve"> </w:t>
      </w:r>
      <w:r w:rsidR="003A736C" w:rsidRPr="000A6A3D">
        <w:rPr>
          <w:bCs/>
        </w:rPr>
        <w:t xml:space="preserve">nguyên, sử dụng </w:t>
      </w:r>
      <w:r w:rsidR="00113F9F">
        <w:rPr>
          <w:bCs/>
        </w:rPr>
        <w:t>hợp lý</w:t>
      </w:r>
      <w:r w:rsidR="003A736C" w:rsidRPr="000A6A3D">
        <w:rPr>
          <w:bCs/>
        </w:rPr>
        <w:t xml:space="preserve"> tài nguyên.</w:t>
      </w:r>
    </w:p>
    <w:p w14:paraId="364389C6" w14:textId="77777777" w:rsidR="003A736C" w:rsidRPr="000A6A3D" w:rsidRDefault="003A736C" w:rsidP="000A6A3D">
      <w:pPr>
        <w:rPr>
          <w:b/>
          <w:lang w:val="it-IT"/>
        </w:rPr>
      </w:pPr>
      <w:r w:rsidRPr="000A6A3D">
        <w:rPr>
          <w:b/>
          <w:lang w:val="it-IT"/>
        </w:rPr>
        <w:t>Đồ dùng và phương tiện dạy học:</w:t>
      </w:r>
    </w:p>
    <w:p w14:paraId="580941B4" w14:textId="77777777" w:rsidR="003A736C" w:rsidRPr="000A6A3D" w:rsidRDefault="003A736C" w:rsidP="000A6A3D">
      <w:pPr>
        <w:rPr>
          <w:lang w:val="it-IT"/>
        </w:rPr>
      </w:pPr>
      <w:r w:rsidRPr="000A6A3D">
        <w:rPr>
          <w:lang w:val="it-IT"/>
        </w:rPr>
        <w:t>Máy chiếu, màn ảnh, máy tính, bảng, phấn.</w:t>
      </w:r>
    </w:p>
    <w:p w14:paraId="762A68E2" w14:textId="77777777" w:rsidR="003A736C" w:rsidRPr="000A6A3D" w:rsidRDefault="003A736C" w:rsidP="000A6A3D">
      <w:pPr>
        <w:rPr>
          <w:lang w:val="it-IT"/>
        </w:rPr>
      </w:pPr>
      <w:r w:rsidRPr="000A6A3D">
        <w:rPr>
          <w:b/>
          <w:lang w:val="it-IT"/>
        </w:rPr>
        <w:t xml:space="preserve">I. Ổn định lớp học:                                                 </w:t>
      </w:r>
      <w:r w:rsidRPr="000A6A3D">
        <w:rPr>
          <w:lang w:val="it-IT"/>
        </w:rPr>
        <w:t>Thời gian:  05 phút.</w:t>
      </w:r>
    </w:p>
    <w:p w14:paraId="5406A5C7" w14:textId="77777777" w:rsidR="003A736C" w:rsidRPr="000A6A3D" w:rsidRDefault="003A736C" w:rsidP="000A6A3D">
      <w:pPr>
        <w:rPr>
          <w:lang w:val="it-IT"/>
        </w:rPr>
      </w:pPr>
      <w:r w:rsidRPr="000A6A3D">
        <w:rPr>
          <w:lang w:val="it-IT"/>
        </w:rPr>
        <w:t>Số học sinh vắng:…………Tên:……………………………………………………..................................</w:t>
      </w:r>
    </w:p>
    <w:p w14:paraId="1E12B0EA" w14:textId="77777777" w:rsidR="003A736C" w:rsidRPr="000A6A3D" w:rsidRDefault="003A736C" w:rsidP="000A6A3D">
      <w:pPr>
        <w:rPr>
          <w:lang w:val="it-IT"/>
        </w:rPr>
      </w:pPr>
      <w:r w:rsidRPr="000A6A3D">
        <w:rPr>
          <w:lang w:val="it-IT"/>
        </w:rPr>
        <w:t>......................................................................................................................................................................</w:t>
      </w:r>
    </w:p>
    <w:p w14:paraId="4E19D0E1" w14:textId="77777777" w:rsidR="003A736C" w:rsidRPr="000A6A3D" w:rsidRDefault="003A736C" w:rsidP="000A6A3D">
      <w:pPr>
        <w:rPr>
          <w:b/>
          <w:lang w:val="sv-SE"/>
        </w:rPr>
      </w:pPr>
      <w:r w:rsidRPr="000A6A3D">
        <w:rPr>
          <w:b/>
          <w:lang w:val="sv-SE"/>
        </w:rPr>
        <w:t>II. Thực hiện bài học:</w:t>
      </w:r>
    </w:p>
    <w:p w14:paraId="4F6F39B4" w14:textId="77777777" w:rsidR="003A736C" w:rsidRPr="000A6A3D" w:rsidRDefault="003A736C"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3A736C" w:rsidRPr="000A6A3D" w14:paraId="69654CEF"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0592CB" w14:textId="77777777" w:rsidR="003A736C" w:rsidRPr="000A6A3D" w:rsidRDefault="003A736C"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DD5EDE" w14:textId="77777777" w:rsidR="003A736C" w:rsidRPr="000A6A3D" w:rsidRDefault="003A736C"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64DA" w14:textId="77777777" w:rsidR="003A736C" w:rsidRPr="000A6A3D" w:rsidRDefault="003A736C"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630936" w14:textId="77777777" w:rsidR="003A736C" w:rsidRPr="000A6A3D" w:rsidRDefault="003A736C" w:rsidP="000A6A3D">
            <w:pPr>
              <w:jc w:val="center"/>
              <w:rPr>
                <w:lang w:val="de-DE"/>
              </w:rPr>
            </w:pPr>
            <w:r w:rsidRPr="000A6A3D">
              <w:rPr>
                <w:lang w:val="de-DE"/>
              </w:rPr>
              <w:t>Thời gian</w:t>
            </w:r>
          </w:p>
        </w:tc>
      </w:tr>
      <w:tr w:rsidR="003A736C" w:rsidRPr="000A6A3D" w14:paraId="67A1521A"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55160" w14:textId="77777777" w:rsidR="003A736C" w:rsidRPr="000A6A3D" w:rsidRDefault="003A736C"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4FC6EF" w14:textId="77777777" w:rsidR="003A736C" w:rsidRPr="000A6A3D" w:rsidRDefault="003A736C"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8FB0CB"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A7E19DD"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B2FD04" w14:textId="77777777" w:rsidR="003A736C" w:rsidRPr="000A6A3D" w:rsidRDefault="003A736C" w:rsidP="000A6A3D">
            <w:pPr>
              <w:jc w:val="center"/>
              <w:rPr>
                <w:lang w:val="de-DE"/>
              </w:rPr>
            </w:pPr>
          </w:p>
        </w:tc>
      </w:tr>
      <w:tr w:rsidR="00C7071B" w:rsidRPr="000A6A3D" w14:paraId="4EF9C8C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32D78C82" w14:textId="77777777" w:rsidR="00C7071B" w:rsidRPr="000A6A3D" w:rsidRDefault="00C7071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3621A2" w14:textId="77777777" w:rsidR="00C7071B" w:rsidRDefault="00C7071B" w:rsidP="000A6A3D">
            <w:pPr>
              <w:rPr>
                <w:b/>
                <w:bCs/>
                <w:u w:val="single"/>
                <w:lang w:val="de-DE"/>
              </w:rPr>
            </w:pPr>
            <w:r w:rsidRPr="000A6A3D">
              <w:rPr>
                <w:b/>
                <w:bCs/>
                <w:u w:val="single"/>
                <w:lang w:val="de-DE"/>
              </w:rPr>
              <w:t>Dẫn nhập</w:t>
            </w:r>
          </w:p>
          <w:p w14:paraId="72FC660D" w14:textId="77777777" w:rsidR="00703E57" w:rsidRPr="000A6A3D" w:rsidRDefault="00703E57" w:rsidP="000A6A3D">
            <w:pPr>
              <w:rPr>
                <w:lang w:val="de-DE"/>
              </w:rPr>
            </w:pPr>
          </w:p>
          <w:p w14:paraId="201DD3D5" w14:textId="153024B1" w:rsidR="00C7071B" w:rsidRDefault="00C7071B" w:rsidP="000A6A3D">
            <w:pPr>
              <w:jc w:val="both"/>
              <w:rPr>
                <w:iCs/>
                <w:lang w:val="de-DE"/>
              </w:rPr>
            </w:pPr>
            <w:r w:rsidRPr="000A6A3D">
              <w:rPr>
                <w:iCs/>
                <w:lang w:val="de-DE"/>
              </w:rPr>
              <w:t xml:space="preserve">- </w:t>
            </w:r>
            <w:r>
              <w:rPr>
                <w:iCs/>
                <w:lang w:val="de-DE"/>
              </w:rPr>
              <w:t>Kiểm tra bài cũ.</w:t>
            </w:r>
          </w:p>
          <w:p w14:paraId="33545A3C" w14:textId="77777777" w:rsidR="00C7071B" w:rsidRPr="000A6A3D" w:rsidRDefault="00C7071B" w:rsidP="000A6A3D">
            <w:pPr>
              <w:jc w:val="both"/>
            </w:pPr>
          </w:p>
          <w:p w14:paraId="58A06ABE" w14:textId="6CD21A66" w:rsidR="00C7071B" w:rsidRPr="000A6A3D" w:rsidRDefault="00C7071B" w:rsidP="00C7071B">
            <w:pPr>
              <w:jc w:val="both"/>
              <w:rPr>
                <w:lang w:val="de-DE"/>
              </w:rPr>
            </w:pPr>
            <w:r w:rsidRPr="000A6A3D">
              <w:rPr>
                <w:iCs/>
                <w:lang w:val="de-DE"/>
              </w:rPr>
              <w:t xml:space="preserve">- Giới thiệu </w:t>
            </w:r>
            <w:r>
              <w:rPr>
                <w:iCs/>
                <w:lang w:val="de-DE"/>
              </w:rPr>
              <w:t>ứng dụng của một số dẫn xuất halogen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81B6EA" w14:textId="77777777" w:rsidR="00C7071B" w:rsidRPr="000A6A3D" w:rsidRDefault="00C7071B" w:rsidP="00703E57">
            <w:pPr>
              <w:jc w:val="both"/>
              <w:rPr>
                <w:lang w:val="de-DE"/>
              </w:rPr>
            </w:pPr>
          </w:p>
          <w:p w14:paraId="7D52EF25" w14:textId="77777777" w:rsidR="00C7071B" w:rsidRPr="000A6A3D" w:rsidRDefault="00C7071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A1E0316" w14:textId="71AD4ADC" w:rsidR="00C7071B" w:rsidRPr="000A6A3D" w:rsidRDefault="00C7071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694CB7" w14:textId="77777777" w:rsidR="00C7071B" w:rsidRPr="000A6A3D" w:rsidRDefault="00C7071B" w:rsidP="00703E57">
            <w:pPr>
              <w:jc w:val="both"/>
              <w:rPr>
                <w:lang w:val="de-DE"/>
              </w:rPr>
            </w:pPr>
          </w:p>
          <w:p w14:paraId="1EB0EDB6" w14:textId="77777777" w:rsidR="00C7071B" w:rsidRPr="000A6A3D" w:rsidRDefault="00C7071B"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049C21E2" w14:textId="77777777" w:rsidR="00C7071B" w:rsidRPr="000A6A3D" w:rsidRDefault="00C7071B" w:rsidP="00703E57">
            <w:pPr>
              <w:jc w:val="both"/>
              <w:rPr>
                <w:lang w:val="nb-NO"/>
              </w:rPr>
            </w:pPr>
          </w:p>
          <w:p w14:paraId="74CC8881" w14:textId="77777777" w:rsidR="00C7071B" w:rsidRPr="000A6A3D" w:rsidRDefault="00C7071B" w:rsidP="00703E57">
            <w:pPr>
              <w:jc w:val="both"/>
              <w:rPr>
                <w:lang w:val="de-DE"/>
              </w:rPr>
            </w:pPr>
          </w:p>
          <w:p w14:paraId="659DBFE9" w14:textId="77777777" w:rsidR="00C7071B" w:rsidRPr="000A6A3D" w:rsidRDefault="00C7071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D84201" w14:textId="77777777" w:rsidR="00C7071B" w:rsidRPr="000A6A3D" w:rsidRDefault="00C7071B" w:rsidP="000A6A3D">
            <w:pPr>
              <w:rPr>
                <w:lang w:val="de-DE"/>
              </w:rPr>
            </w:pPr>
          </w:p>
          <w:p w14:paraId="566923F0" w14:textId="45C624F0" w:rsidR="00C7071B" w:rsidRPr="000A6A3D" w:rsidRDefault="00CD0943" w:rsidP="000A6A3D">
            <w:pPr>
              <w:jc w:val="center"/>
              <w:rPr>
                <w:lang w:val="pt-BR"/>
              </w:rPr>
            </w:pPr>
            <w:r>
              <w:rPr>
                <w:lang w:val="pt-BR"/>
              </w:rPr>
              <w:t>8</w:t>
            </w:r>
          </w:p>
          <w:p w14:paraId="1A948688" w14:textId="77777777" w:rsidR="00C7071B" w:rsidRPr="000A6A3D" w:rsidRDefault="00C7071B" w:rsidP="000A6A3D">
            <w:pPr>
              <w:jc w:val="center"/>
              <w:rPr>
                <w:lang w:val="de-DE"/>
              </w:rPr>
            </w:pPr>
            <w:r w:rsidRPr="000A6A3D">
              <w:rPr>
                <w:lang w:val="pt-BR"/>
              </w:rPr>
              <w:t>phút</w:t>
            </w:r>
            <w:r w:rsidRPr="000A6A3D">
              <w:rPr>
                <w:lang w:val="de-DE"/>
              </w:rPr>
              <w:t xml:space="preserve"> </w:t>
            </w:r>
          </w:p>
        </w:tc>
      </w:tr>
      <w:tr w:rsidR="00DD7F06" w:rsidRPr="000A6A3D" w14:paraId="49D0ABA7"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F993F8E" w14:textId="77777777" w:rsidR="00DD7F06" w:rsidRPr="000A6A3D" w:rsidRDefault="00DD7F06"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52817AF" w14:textId="77777777" w:rsidR="00DD7F06" w:rsidRPr="00807B35" w:rsidRDefault="00DD7F06" w:rsidP="000A6A3D">
            <w:pPr>
              <w:rPr>
                <w:b/>
                <w:bCs/>
                <w:u w:val="single"/>
                <w:lang w:val="nb-NO"/>
              </w:rPr>
            </w:pPr>
            <w:r w:rsidRPr="00807B35">
              <w:rPr>
                <w:b/>
                <w:bCs/>
                <w:u w:val="single"/>
                <w:lang w:val="nb-NO"/>
              </w:rPr>
              <w:t>Giảng bài mới</w:t>
            </w:r>
          </w:p>
          <w:p w14:paraId="60B6F141" w14:textId="77777777" w:rsidR="00DD7F06" w:rsidRPr="00807B35" w:rsidRDefault="00DD7F06" w:rsidP="00C7071B">
            <w:pPr>
              <w:pStyle w:val="Heading2"/>
              <w:numPr>
                <w:ilvl w:val="0"/>
                <w:numId w:val="20"/>
              </w:numPr>
              <w:spacing w:before="120" w:line="288" w:lineRule="auto"/>
              <w:ind w:left="480" w:hanging="480"/>
              <w:jc w:val="both"/>
              <w:rPr>
                <w:rFonts w:ascii="Times New Roman" w:hAnsi="Times New Roman"/>
                <w:b/>
                <w:sz w:val="24"/>
                <w:u w:val="single"/>
              </w:rPr>
            </w:pPr>
            <w:bookmarkStart w:id="57" w:name="_Toc8233506"/>
            <w:r w:rsidRPr="00807B35">
              <w:rPr>
                <w:rFonts w:ascii="Times New Roman" w:hAnsi="Times New Roman"/>
                <w:b/>
                <w:sz w:val="24"/>
                <w:u w:val="single"/>
              </w:rPr>
              <w:t>Khái niệm, phân loại</w:t>
            </w:r>
            <w:bookmarkEnd w:id="57"/>
          </w:p>
          <w:p w14:paraId="65522580" w14:textId="77777777" w:rsidR="00DD7F06" w:rsidRPr="00807B35" w:rsidRDefault="00DD7F06" w:rsidP="00C7071B">
            <w:pPr>
              <w:pStyle w:val="Heading3"/>
              <w:ind w:left="480" w:hanging="480"/>
            </w:pPr>
            <w:bookmarkStart w:id="58" w:name="_Toc8233507"/>
            <w:r w:rsidRPr="00807B35">
              <w:t>1.1. Khái niệm</w:t>
            </w:r>
            <w:bookmarkEnd w:id="58"/>
          </w:p>
          <w:p w14:paraId="1B758601" w14:textId="77777777" w:rsidR="00DD7F06" w:rsidRPr="00807B35" w:rsidRDefault="00DD7F06" w:rsidP="00C7071B">
            <w:pPr>
              <w:spacing w:before="120"/>
              <w:jc w:val="both"/>
              <w:rPr>
                <w:lang w:val="de-DE"/>
              </w:rPr>
            </w:pPr>
            <w:r w:rsidRPr="00807B35">
              <w:rPr>
                <w:lang w:val="de-DE"/>
              </w:rPr>
              <w:t>Khi thay thế nguyên tử hidro của phân tử hidrocacbon bằng nguyên tử halogen ta được dẫn xuất halogen của hidrocacbon.</w:t>
            </w:r>
          </w:p>
          <w:p w14:paraId="06A29A6D" w14:textId="4A313E4B" w:rsidR="00DD7F06" w:rsidRPr="00807B35" w:rsidRDefault="00DD7F06" w:rsidP="00C7071B">
            <w:pPr>
              <w:spacing w:before="120"/>
              <w:jc w:val="both"/>
              <w:rPr>
                <w:lang w:val="de-DE"/>
              </w:rPr>
            </w:pPr>
            <w:r>
              <w:rPr>
                <w:lang w:val="de-DE"/>
              </w:rPr>
              <w:t xml:space="preserve">Hidrocacbon:    </w:t>
            </w:r>
            <w:r w:rsidRPr="00807B35">
              <w:rPr>
                <w:lang w:val="de-DE"/>
              </w:rPr>
              <w:t>CH</w:t>
            </w:r>
            <w:r w:rsidRPr="00807B35">
              <w:rPr>
                <w:vertAlign w:val="subscript"/>
                <w:lang w:val="de-DE"/>
              </w:rPr>
              <w:t>4</w:t>
            </w:r>
            <w:r w:rsidRPr="00807B35">
              <w:rPr>
                <w:lang w:val="de-DE"/>
              </w:rPr>
              <w:t xml:space="preserve">        CH</w:t>
            </w:r>
            <w:r w:rsidRPr="00807B35">
              <w:rPr>
                <w:vertAlign w:val="subscript"/>
                <w:lang w:val="de-DE"/>
              </w:rPr>
              <w:t>2</w:t>
            </w:r>
            <w:r w:rsidRPr="00807B35">
              <w:rPr>
                <w:lang w:val="de-DE"/>
              </w:rPr>
              <w:t>=CH</w:t>
            </w:r>
            <w:r w:rsidRPr="00807B35">
              <w:rPr>
                <w:vertAlign w:val="subscript"/>
                <w:lang w:val="de-DE"/>
              </w:rPr>
              <w:t>2</w:t>
            </w:r>
            <w:r w:rsidRPr="00807B35">
              <w:rPr>
                <w:lang w:val="de-DE"/>
              </w:rPr>
              <w:t xml:space="preserve">        C</w:t>
            </w:r>
            <w:r w:rsidRPr="00807B35">
              <w:rPr>
                <w:vertAlign w:val="subscript"/>
                <w:lang w:val="de-DE"/>
              </w:rPr>
              <w:t>6</w:t>
            </w:r>
            <w:r w:rsidRPr="00807B35">
              <w:rPr>
                <w:lang w:val="de-DE"/>
              </w:rPr>
              <w:t>H</w:t>
            </w:r>
            <w:r w:rsidRPr="00807B35">
              <w:rPr>
                <w:vertAlign w:val="subscript"/>
                <w:lang w:val="de-DE"/>
              </w:rPr>
              <w:t>6</w:t>
            </w:r>
          </w:p>
          <w:p w14:paraId="270AF4B5" w14:textId="730A22FB" w:rsidR="00DD7F06" w:rsidRPr="00807B35" w:rsidRDefault="00DD7F06" w:rsidP="00C7071B">
            <w:pPr>
              <w:spacing w:before="120"/>
              <w:jc w:val="both"/>
              <w:rPr>
                <w:lang w:val="de-DE"/>
              </w:rPr>
            </w:pPr>
            <w:r>
              <w:rPr>
                <w:lang w:val="de-DE"/>
              </w:rPr>
              <w:t>DX</w:t>
            </w:r>
            <w:r w:rsidRPr="00807B35">
              <w:rPr>
                <w:lang w:val="de-DE"/>
              </w:rPr>
              <w:t xml:space="preserve"> halogen:   </w:t>
            </w:r>
            <w:r w:rsidRPr="00807B35">
              <w:rPr>
                <w:lang w:val="de-DE"/>
              </w:rPr>
              <w:tab/>
              <w:t>CH</w:t>
            </w:r>
            <w:r w:rsidRPr="00807B35">
              <w:rPr>
                <w:vertAlign w:val="subscript"/>
                <w:lang w:val="de-DE"/>
              </w:rPr>
              <w:t>3</w:t>
            </w:r>
            <w:r w:rsidRPr="00807B35">
              <w:rPr>
                <w:lang w:val="de-DE"/>
              </w:rPr>
              <w:t>Cl   CH</w:t>
            </w:r>
            <w:r w:rsidRPr="00807B35">
              <w:rPr>
                <w:vertAlign w:val="subscript"/>
                <w:lang w:val="de-DE"/>
              </w:rPr>
              <w:t>2</w:t>
            </w:r>
            <w:r w:rsidRPr="00807B35">
              <w:rPr>
                <w:lang w:val="de-DE"/>
              </w:rPr>
              <w:t>=CH-Cl    C</w:t>
            </w:r>
            <w:r w:rsidRPr="00807B35">
              <w:rPr>
                <w:vertAlign w:val="subscript"/>
                <w:lang w:val="de-DE"/>
              </w:rPr>
              <w:t>6</w:t>
            </w:r>
            <w:r w:rsidRPr="00807B35">
              <w:rPr>
                <w:lang w:val="de-DE"/>
              </w:rPr>
              <w:t>H</w:t>
            </w:r>
            <w:r w:rsidRPr="00807B35">
              <w:rPr>
                <w:vertAlign w:val="subscript"/>
                <w:lang w:val="de-DE"/>
              </w:rPr>
              <w:t>5</w:t>
            </w:r>
            <w:r w:rsidRPr="00807B35">
              <w:rPr>
                <w:lang w:val="de-DE"/>
              </w:rPr>
              <w:t xml:space="preserve">Br   </w:t>
            </w:r>
          </w:p>
          <w:p w14:paraId="5930C346" w14:textId="77777777" w:rsidR="00DD7F06" w:rsidRPr="00807B35" w:rsidRDefault="00DD7F06" w:rsidP="00807B35">
            <w:pPr>
              <w:pStyle w:val="Heading3"/>
              <w:ind w:left="480" w:hanging="480"/>
            </w:pPr>
            <w:bookmarkStart w:id="59" w:name="_Toc8233508"/>
            <w:r w:rsidRPr="00807B35">
              <w:t>1.2. Phân loại</w:t>
            </w:r>
            <w:bookmarkEnd w:id="59"/>
          </w:p>
          <w:p w14:paraId="3EC041E6" w14:textId="77777777" w:rsidR="00DD7F06" w:rsidRPr="00807B35" w:rsidRDefault="00DD7F06" w:rsidP="00807B35">
            <w:pPr>
              <w:spacing w:before="120"/>
              <w:jc w:val="both"/>
            </w:pPr>
            <w:r w:rsidRPr="00807B35">
              <w:t>Các dẫn xuất halogen được phân loại dựa vào bản chất của halogen, số lượng nguyên tử halogen và đặc điểm cấu tạo của gốc hidrocacbon.</w:t>
            </w:r>
          </w:p>
          <w:p w14:paraId="70ACFCDA" w14:textId="77777777" w:rsidR="00DD7F06" w:rsidRPr="00807B35" w:rsidRDefault="00DD7F06" w:rsidP="00807B35">
            <w:pPr>
              <w:spacing w:before="120"/>
              <w:jc w:val="both"/>
            </w:pPr>
            <w:r w:rsidRPr="00807B35">
              <w:t>- Dẫn xuất halogen của hidrocacbon no, mạch hở</w:t>
            </w:r>
          </w:p>
          <w:p w14:paraId="376D3167" w14:textId="77777777" w:rsidR="00DD7F06" w:rsidRPr="00807B35" w:rsidRDefault="00DD7F06" w:rsidP="00807B35">
            <w:pPr>
              <w:spacing w:before="120"/>
              <w:jc w:val="both"/>
            </w:pPr>
            <w:r w:rsidRPr="00807B35">
              <w:lastRenderedPageBreak/>
              <w:t>- Dẫn xuất halogen của hidrocacbon không no, mạch hở</w:t>
            </w:r>
          </w:p>
          <w:p w14:paraId="730D2025" w14:textId="77777777" w:rsidR="00DD7F06" w:rsidRPr="00807B35" w:rsidRDefault="00DD7F06" w:rsidP="00807B35">
            <w:pPr>
              <w:spacing w:before="120"/>
              <w:jc w:val="both"/>
            </w:pPr>
            <w:r w:rsidRPr="00807B35">
              <w:t>- Dẫn xuất halogen của hidrocacbon thơm</w:t>
            </w:r>
          </w:p>
          <w:p w14:paraId="59972293" w14:textId="77777777" w:rsidR="00DD7F06" w:rsidRPr="00807B35" w:rsidRDefault="00DD7F06" w:rsidP="00807B35">
            <w:pPr>
              <w:spacing w:before="120"/>
              <w:jc w:val="both"/>
            </w:pPr>
            <w:r w:rsidRPr="00807B35">
              <w:t>* Bậc của dẫn xuất halogen bằng bậc của C liên kết với nguyên tử halogen</w:t>
            </w:r>
          </w:p>
          <w:p w14:paraId="3B01283D"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0" w:name="_Toc8233509"/>
            <w:r w:rsidRPr="00807B35">
              <w:rPr>
                <w:rFonts w:ascii="Times New Roman" w:hAnsi="Times New Roman"/>
                <w:b/>
                <w:sz w:val="24"/>
              </w:rPr>
              <w:t>Tính chất vật lí</w:t>
            </w:r>
            <w:bookmarkEnd w:id="60"/>
          </w:p>
          <w:p w14:paraId="459AE63F"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1" w:name="_Toc8233510"/>
            <w:r w:rsidRPr="00807B35">
              <w:rPr>
                <w:rFonts w:ascii="Times New Roman" w:hAnsi="Times New Roman"/>
                <w:b/>
                <w:sz w:val="24"/>
              </w:rPr>
              <w:t>Tính chất hóa học</w:t>
            </w:r>
            <w:bookmarkEnd w:id="61"/>
          </w:p>
          <w:p w14:paraId="627FCA56" w14:textId="77777777" w:rsidR="00DD7F06" w:rsidRPr="00807B35" w:rsidRDefault="00DD7F06" w:rsidP="00807B35">
            <w:pPr>
              <w:pStyle w:val="Heading3"/>
              <w:ind w:left="480" w:hanging="480"/>
            </w:pPr>
            <w:bookmarkStart w:id="62" w:name="_Toc8233511"/>
            <w:r w:rsidRPr="00807B35">
              <w:t>3.1. Phản ứng thế nguyên tử halogen bằng nhóm -OH</w:t>
            </w:r>
            <w:bookmarkEnd w:id="62"/>
            <w:r w:rsidRPr="00807B35">
              <w:t xml:space="preserve">         </w:t>
            </w:r>
          </w:p>
          <w:p w14:paraId="5B824212" w14:textId="66ECFF5D" w:rsidR="00DD7F06" w:rsidRPr="00807B35" w:rsidRDefault="00DD7F06" w:rsidP="00807B35">
            <w:pPr>
              <w:spacing w:before="120"/>
            </w:pPr>
            <w:r>
              <w:t xml:space="preserve">     </w:t>
            </w:r>
            <w:r w:rsidRPr="00807B35">
              <w:t xml:space="preserve">R-X  + NaOH  </w:t>
            </w:r>
            <w:r w:rsidRPr="00807B35">
              <w:rPr>
                <w:position w:val="-6"/>
              </w:rPr>
              <w:object w:dxaOrig="680" w:dyaOrig="360" w14:anchorId="59A47697">
                <v:shape id="_x0000_i1042" type="#_x0000_t75" style="width:33.5pt;height:18pt" o:ole="">
                  <v:imagedata r:id="rId70" o:title=""/>
                </v:shape>
                <o:OLEObject Type="Embed" ProgID="Equation.DSMT4" ShapeID="_x0000_i1042" DrawAspect="Content" ObjectID="_1694097305" r:id="rId71"/>
              </w:object>
            </w:r>
            <w:r w:rsidRPr="00807B35">
              <w:t xml:space="preserve"> R-OH   + NaX</w:t>
            </w:r>
          </w:p>
          <w:p w14:paraId="2D0D84E7" w14:textId="77777777" w:rsidR="00DD7F06" w:rsidRDefault="00DD7F06" w:rsidP="00807B35">
            <w:pPr>
              <w:spacing w:before="120"/>
            </w:pPr>
            <w:r w:rsidRPr="00807B35">
              <w:t>CH</w:t>
            </w:r>
            <w:r w:rsidRPr="00807B35">
              <w:rPr>
                <w:vertAlign w:val="subscript"/>
              </w:rPr>
              <w:t>3</w:t>
            </w:r>
            <w:r w:rsidRPr="00807B35">
              <w:t>CH</w:t>
            </w:r>
            <w:r w:rsidRPr="00807B35">
              <w:rPr>
                <w:vertAlign w:val="subscript"/>
              </w:rPr>
              <w:t>2</w:t>
            </w:r>
            <w:r w:rsidRPr="00807B35">
              <w:t xml:space="preserve">-Br +NaOH </w:t>
            </w:r>
            <w:r w:rsidRPr="00807B35">
              <w:rPr>
                <w:vertAlign w:val="subscript"/>
              </w:rPr>
              <w:t xml:space="preserve">loãng </w:t>
            </w:r>
            <w:r w:rsidRPr="00807B35">
              <w:rPr>
                <w:position w:val="-6"/>
              </w:rPr>
              <w:object w:dxaOrig="680" w:dyaOrig="360" w14:anchorId="15665FD1">
                <v:shape id="_x0000_i1043" type="#_x0000_t75" style="width:33.5pt;height:18pt" o:ole="">
                  <v:imagedata r:id="rId70" o:title=""/>
                </v:shape>
                <o:OLEObject Type="Embed" ProgID="Equation.DSMT4" ShapeID="_x0000_i1043" DrawAspect="Content" ObjectID="_1694097306" r:id="rId72"/>
              </w:object>
            </w:r>
            <w:r w:rsidRPr="00807B35">
              <w:t xml:space="preserve">  </w:t>
            </w:r>
          </w:p>
          <w:p w14:paraId="2F2D9DE8" w14:textId="5B0EFB13" w:rsidR="00DD7F06" w:rsidRPr="00807B35" w:rsidRDefault="00DD7F06" w:rsidP="00807B35">
            <w:pPr>
              <w:spacing w:before="120"/>
            </w:pPr>
            <w:r>
              <w:t xml:space="preserve">                          </w:t>
            </w:r>
            <w:r w:rsidRPr="00807B35">
              <w:t>CH</w:t>
            </w:r>
            <w:r w:rsidRPr="00807B35">
              <w:rPr>
                <w:vertAlign w:val="subscript"/>
              </w:rPr>
              <w:t>3</w:t>
            </w:r>
            <w:r w:rsidRPr="00807B35">
              <w:t>CH</w:t>
            </w:r>
            <w:r w:rsidRPr="00807B35">
              <w:rPr>
                <w:vertAlign w:val="subscript"/>
              </w:rPr>
              <w:t>2</w:t>
            </w:r>
            <w:r w:rsidRPr="00807B35">
              <w:t>-OH + NaBr</w:t>
            </w:r>
          </w:p>
          <w:p w14:paraId="040FA04E" w14:textId="77777777" w:rsidR="00DD7F06" w:rsidRPr="00807B35" w:rsidRDefault="00DD7F06" w:rsidP="00807B35">
            <w:pPr>
              <w:pStyle w:val="Heading3"/>
              <w:ind w:left="480" w:hanging="480"/>
            </w:pPr>
            <w:bookmarkStart w:id="63" w:name="_Toc8233512"/>
            <w:r w:rsidRPr="00807B35">
              <w:t>3.2. Phản ứng tách hidro halogen</w:t>
            </w:r>
            <w:bookmarkEnd w:id="63"/>
          </w:p>
          <w:p w14:paraId="68C2DC7F" w14:textId="77777777" w:rsidR="00DD7F06" w:rsidRDefault="00DD7F06" w:rsidP="00807B35">
            <w:pPr>
              <w:spacing w:before="120"/>
            </w:pPr>
            <w:r w:rsidRPr="00807B35">
              <w:t>CH</w:t>
            </w:r>
            <w:r w:rsidRPr="00807B35">
              <w:rPr>
                <w:vertAlign w:val="subscript"/>
              </w:rPr>
              <w:t xml:space="preserve">3 </w:t>
            </w:r>
            <w:r w:rsidRPr="00807B35">
              <w:t>– CH</w:t>
            </w:r>
            <w:r w:rsidRPr="00807B35">
              <w:rPr>
                <w:vertAlign w:val="subscript"/>
              </w:rPr>
              <w:t>2</w:t>
            </w:r>
            <w:r w:rsidRPr="00807B35">
              <w:t xml:space="preserve"> Br + KOH  </w:t>
            </w:r>
            <w:r w:rsidRPr="00807B35">
              <w:rPr>
                <w:position w:val="-14"/>
              </w:rPr>
              <w:object w:dxaOrig="1080" w:dyaOrig="400" w14:anchorId="13768A0E">
                <v:shape id="_x0000_i1044" type="#_x0000_t75" style="width:54pt;height:20.5pt" o:ole="">
                  <v:imagedata r:id="rId73" o:title=""/>
                </v:shape>
                <o:OLEObject Type="Embed" ProgID="Equation.DSMT4" ShapeID="_x0000_i1044" DrawAspect="Content" ObjectID="_1694097307" r:id="rId74"/>
              </w:object>
            </w:r>
            <w:r w:rsidRPr="00807B35">
              <w:t xml:space="preserve"> </w:t>
            </w:r>
          </w:p>
          <w:p w14:paraId="3314261E" w14:textId="77777777" w:rsidR="00DD7F06" w:rsidRDefault="00DD7F06" w:rsidP="00807B35">
            <w:pPr>
              <w:spacing w:before="120"/>
            </w:pPr>
            <w:r>
              <w:t xml:space="preserve">                               </w:t>
            </w:r>
            <w:r w:rsidRPr="00807B35">
              <w:t>CH</w:t>
            </w:r>
            <w:r w:rsidRPr="00807B35">
              <w:rPr>
                <w:vertAlign w:val="subscript"/>
              </w:rPr>
              <w:t>2</w:t>
            </w:r>
            <w:r w:rsidRPr="00807B35">
              <w:t>=CH + KBr  + H</w:t>
            </w:r>
            <w:r w:rsidRPr="00807B35">
              <w:rPr>
                <w:vertAlign w:val="subscript"/>
              </w:rPr>
              <w:t>2</w:t>
            </w:r>
            <w:r w:rsidRPr="00807B35">
              <w:t>O</w:t>
            </w:r>
          </w:p>
          <w:p w14:paraId="66858DB3" w14:textId="27072923" w:rsidR="00DD7F06" w:rsidRPr="00807B35" w:rsidRDefault="00DD7F06" w:rsidP="00807B35">
            <w:pPr>
              <w:spacing w:before="120"/>
            </w:pPr>
            <w:r w:rsidRPr="00807B35">
              <w:t xml:space="preserve">   </w:t>
            </w:r>
          </w:p>
          <w:p w14:paraId="227A3E26" w14:textId="25D96354" w:rsidR="00DD7F06" w:rsidRPr="00807B35" w:rsidRDefault="00DD7F06" w:rsidP="00807B35">
            <w:pPr>
              <w:pStyle w:val="NormalWeb"/>
              <w:spacing w:before="0" w:beforeAutospacing="0" w:after="0" w:afterAutospacing="0"/>
              <w:rPr>
                <w:lang w:val="nb-NO"/>
              </w:rPr>
            </w:pPr>
            <w:bookmarkStart w:id="64" w:name="_Toc8233513"/>
            <w:r w:rsidRPr="00807B35">
              <w:rPr>
                <w:b/>
              </w:rPr>
              <w:t>4.</w:t>
            </w:r>
            <w:r>
              <w:t xml:space="preserve">      </w:t>
            </w:r>
            <w:r w:rsidRPr="00807B35">
              <w:rPr>
                <w:b/>
              </w:rPr>
              <w:t>Ứng dụng</w:t>
            </w:r>
            <w:bookmarkEnd w:id="64"/>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1EC9588" w14:textId="77777777" w:rsidR="00DD7F06" w:rsidRPr="000A6A3D" w:rsidRDefault="00DD7F06" w:rsidP="00703E57">
            <w:pPr>
              <w:jc w:val="both"/>
              <w:rPr>
                <w:lang w:val="nb-NO"/>
              </w:rPr>
            </w:pPr>
          </w:p>
          <w:p w14:paraId="3C31319D" w14:textId="77777777" w:rsidR="00DD7F06" w:rsidRPr="000A6A3D" w:rsidRDefault="00DD7F06" w:rsidP="00703E57">
            <w:pPr>
              <w:jc w:val="both"/>
              <w:rPr>
                <w:lang w:val="nb-NO"/>
              </w:rPr>
            </w:pPr>
          </w:p>
          <w:p w14:paraId="46491825" w14:textId="77777777" w:rsidR="00DD7F06" w:rsidRPr="000A6A3D" w:rsidRDefault="00DD7F06" w:rsidP="00703E57">
            <w:pPr>
              <w:jc w:val="both"/>
              <w:rPr>
                <w:lang w:val="nb-NO"/>
              </w:rPr>
            </w:pPr>
          </w:p>
          <w:p w14:paraId="7D30218C" w14:textId="74DE92BB" w:rsidR="00DD7F06" w:rsidRDefault="00DD7F06" w:rsidP="00703E57">
            <w:pPr>
              <w:jc w:val="both"/>
              <w:rPr>
                <w:lang w:val="nb-NO"/>
              </w:rPr>
            </w:pPr>
            <w:r w:rsidRPr="000A6A3D">
              <w:rPr>
                <w:lang w:val="nb-NO"/>
              </w:rPr>
              <w:t xml:space="preserve">GV </w:t>
            </w:r>
            <w:r>
              <w:rPr>
                <w:lang w:val="nb-NO"/>
              </w:rPr>
              <w:t>giới thiệu khái niệm,</w:t>
            </w:r>
            <w:r w:rsidR="00AC3E71">
              <w:rPr>
                <w:lang w:val="nb-NO"/>
              </w:rPr>
              <w:t xml:space="preserve"> cách phân loại dẫn xuất halogen</w:t>
            </w:r>
            <w:r>
              <w:rPr>
                <w:lang w:val="nb-NO"/>
              </w:rPr>
              <w:t>.</w:t>
            </w:r>
          </w:p>
          <w:p w14:paraId="3A83FD75" w14:textId="77777777" w:rsidR="00DD7F06" w:rsidRDefault="00DD7F06" w:rsidP="00703E57">
            <w:pPr>
              <w:jc w:val="both"/>
              <w:rPr>
                <w:lang w:val="nb-NO"/>
              </w:rPr>
            </w:pPr>
          </w:p>
          <w:p w14:paraId="749F463F" w14:textId="77777777" w:rsidR="00DD7F06" w:rsidRDefault="00DD7F06" w:rsidP="00703E57">
            <w:pPr>
              <w:jc w:val="both"/>
              <w:rPr>
                <w:lang w:val="nb-NO"/>
              </w:rPr>
            </w:pPr>
          </w:p>
          <w:p w14:paraId="021D49D9" w14:textId="77777777" w:rsidR="00AC3E71" w:rsidRDefault="00AC3E71" w:rsidP="00703E57">
            <w:pPr>
              <w:jc w:val="both"/>
              <w:rPr>
                <w:lang w:val="nb-NO"/>
              </w:rPr>
            </w:pPr>
          </w:p>
          <w:p w14:paraId="38A6A8DA" w14:textId="77777777" w:rsidR="00AC3E71" w:rsidRDefault="00AC3E71" w:rsidP="00703E57">
            <w:pPr>
              <w:jc w:val="both"/>
              <w:rPr>
                <w:lang w:val="nb-NO"/>
              </w:rPr>
            </w:pPr>
          </w:p>
          <w:p w14:paraId="0FBE9F31" w14:textId="106EB4DD" w:rsidR="00AC3E71" w:rsidRDefault="00AC3E71" w:rsidP="00703E57">
            <w:pPr>
              <w:jc w:val="both"/>
              <w:rPr>
                <w:lang w:val="nb-NO"/>
              </w:rPr>
            </w:pPr>
            <w:r w:rsidRPr="000A6A3D">
              <w:rPr>
                <w:lang w:val="nb-NO"/>
              </w:rPr>
              <w:t xml:space="preserve">GV </w:t>
            </w:r>
            <w:r>
              <w:rPr>
                <w:lang w:val="nb-NO"/>
              </w:rPr>
              <w:t>giới thiệu các cách điều chế dẫn xuất halogen.</w:t>
            </w:r>
          </w:p>
          <w:p w14:paraId="257A8C8E" w14:textId="77777777" w:rsidR="00DD7F06" w:rsidRPr="000A6A3D" w:rsidRDefault="00DD7F06" w:rsidP="00703E57">
            <w:pPr>
              <w:jc w:val="both"/>
              <w:rPr>
                <w:lang w:val="nb-NO"/>
              </w:rPr>
            </w:pPr>
          </w:p>
          <w:p w14:paraId="696EE645" w14:textId="77777777" w:rsidR="00DD7F06" w:rsidRPr="000A6A3D" w:rsidRDefault="00DD7F06" w:rsidP="00703E57">
            <w:pPr>
              <w:jc w:val="both"/>
              <w:rPr>
                <w:lang w:val="de-DE"/>
              </w:rPr>
            </w:pPr>
          </w:p>
          <w:p w14:paraId="5E84D83B" w14:textId="77777777" w:rsidR="00DD7F06" w:rsidRPr="000A6A3D" w:rsidRDefault="00DD7F06" w:rsidP="00703E57">
            <w:pPr>
              <w:jc w:val="both"/>
              <w:rPr>
                <w:lang w:val="de-DE"/>
              </w:rPr>
            </w:pPr>
          </w:p>
          <w:p w14:paraId="2968303E" w14:textId="77777777" w:rsidR="00DD7F06" w:rsidRDefault="00DD7F06" w:rsidP="00703E57">
            <w:pPr>
              <w:jc w:val="both"/>
              <w:rPr>
                <w:lang w:val="de-DE"/>
              </w:rPr>
            </w:pPr>
          </w:p>
          <w:p w14:paraId="2B2E79F9" w14:textId="77777777" w:rsidR="00AC3E71" w:rsidRDefault="00AC3E71" w:rsidP="00703E57">
            <w:pPr>
              <w:jc w:val="both"/>
              <w:rPr>
                <w:lang w:val="de-DE"/>
              </w:rPr>
            </w:pPr>
          </w:p>
          <w:p w14:paraId="310A2105" w14:textId="77777777" w:rsidR="00AC3E71" w:rsidRDefault="00AC3E71" w:rsidP="00703E57">
            <w:pPr>
              <w:jc w:val="both"/>
              <w:rPr>
                <w:lang w:val="de-DE"/>
              </w:rPr>
            </w:pPr>
          </w:p>
          <w:p w14:paraId="6CA1954E" w14:textId="77777777" w:rsidR="00AC3E71" w:rsidRDefault="00AC3E71" w:rsidP="00703E57">
            <w:pPr>
              <w:jc w:val="both"/>
              <w:rPr>
                <w:lang w:val="de-DE"/>
              </w:rPr>
            </w:pPr>
          </w:p>
          <w:p w14:paraId="0DE9BF09" w14:textId="77777777" w:rsidR="00AC3E71" w:rsidRDefault="00AC3E71" w:rsidP="00703E57">
            <w:pPr>
              <w:jc w:val="both"/>
              <w:rPr>
                <w:lang w:val="de-DE"/>
              </w:rPr>
            </w:pPr>
          </w:p>
          <w:p w14:paraId="5B526CBF" w14:textId="77777777" w:rsidR="00AC3E71" w:rsidRDefault="00AC3E71" w:rsidP="00703E57">
            <w:pPr>
              <w:jc w:val="both"/>
              <w:rPr>
                <w:lang w:val="de-DE"/>
              </w:rPr>
            </w:pPr>
          </w:p>
          <w:p w14:paraId="0422C93C" w14:textId="77777777" w:rsidR="00AC3E71" w:rsidRDefault="00AC3E71" w:rsidP="00703E57">
            <w:pPr>
              <w:jc w:val="both"/>
              <w:rPr>
                <w:lang w:val="de-DE"/>
              </w:rPr>
            </w:pPr>
          </w:p>
          <w:p w14:paraId="458EC136" w14:textId="77777777" w:rsidR="00AC3E71" w:rsidRDefault="00AC3E71" w:rsidP="00703E57">
            <w:pPr>
              <w:jc w:val="both"/>
              <w:rPr>
                <w:lang w:val="de-DE"/>
              </w:rPr>
            </w:pPr>
          </w:p>
          <w:p w14:paraId="10971A39" w14:textId="77777777" w:rsidR="00AC3E71" w:rsidRPr="000A6A3D" w:rsidRDefault="00AC3E71" w:rsidP="00703E57">
            <w:pPr>
              <w:jc w:val="both"/>
              <w:rPr>
                <w:lang w:val="de-DE"/>
              </w:rPr>
            </w:pPr>
          </w:p>
          <w:p w14:paraId="1D0F8814" w14:textId="77777777" w:rsidR="00DD7F06" w:rsidRDefault="00DD7F06" w:rsidP="00703E57">
            <w:pPr>
              <w:jc w:val="both"/>
              <w:rPr>
                <w:lang w:val="de-DE"/>
              </w:rPr>
            </w:pPr>
            <w:r>
              <w:rPr>
                <w:lang w:val="de-DE"/>
              </w:rPr>
              <w:t>GV nêu câu hỏi</w:t>
            </w:r>
          </w:p>
          <w:p w14:paraId="77E41AAA" w14:textId="77777777" w:rsidR="00DD7F06" w:rsidRDefault="00DD7F06" w:rsidP="00703E57">
            <w:pPr>
              <w:jc w:val="both"/>
              <w:rPr>
                <w:lang w:val="de-DE"/>
              </w:rPr>
            </w:pPr>
          </w:p>
          <w:p w14:paraId="1B27683E" w14:textId="77777777" w:rsidR="00DD7F06" w:rsidRDefault="00DD7F06" w:rsidP="00703E57">
            <w:pPr>
              <w:ind w:right="51"/>
              <w:jc w:val="both"/>
              <w:rPr>
                <w:lang w:val="nb-NO"/>
              </w:rPr>
            </w:pPr>
          </w:p>
          <w:p w14:paraId="51D6C0FA" w14:textId="1204702F" w:rsidR="00DD7F06" w:rsidRPr="00DC3C4B" w:rsidRDefault="00DD7F06" w:rsidP="00703E57">
            <w:pPr>
              <w:ind w:right="51"/>
              <w:jc w:val="both"/>
              <w:rPr>
                <w:bCs/>
                <w:iCs/>
              </w:rPr>
            </w:pPr>
            <w:r>
              <w:rPr>
                <w:lang w:val="nb-NO"/>
              </w:rPr>
              <w:t xml:space="preserve">GV hướng dẫn cách viết phương trình phản ứng </w:t>
            </w:r>
            <w:r w:rsidR="00091A6C">
              <w:rPr>
                <w:lang w:val="nb-NO"/>
              </w:rPr>
              <w:t>thế nguyên tử X bằng nhóm –OH, phản ứng tách HX.</w:t>
            </w:r>
          </w:p>
          <w:p w14:paraId="36B62856" w14:textId="77777777" w:rsidR="00DD7F06" w:rsidRPr="000A6A3D" w:rsidRDefault="00DD7F06" w:rsidP="00703E57">
            <w:pPr>
              <w:jc w:val="both"/>
              <w:rPr>
                <w:lang w:val="nb-NO"/>
              </w:rPr>
            </w:pPr>
          </w:p>
          <w:p w14:paraId="05364C34" w14:textId="77777777" w:rsidR="00DD7F06" w:rsidRPr="000A6A3D" w:rsidRDefault="00DD7F06" w:rsidP="00703E57">
            <w:pPr>
              <w:jc w:val="both"/>
              <w:rPr>
                <w:lang w:val="nb-NO"/>
              </w:rPr>
            </w:pPr>
          </w:p>
          <w:p w14:paraId="0F161C05" w14:textId="77777777" w:rsidR="00DD7F06" w:rsidRDefault="00DD7F06" w:rsidP="00703E57">
            <w:pPr>
              <w:jc w:val="both"/>
              <w:rPr>
                <w:lang w:val="nb-NO"/>
              </w:rPr>
            </w:pPr>
          </w:p>
          <w:p w14:paraId="5E3D96F9" w14:textId="77777777" w:rsidR="00DD7F06" w:rsidRPr="000A6A3D" w:rsidRDefault="00DD7F06" w:rsidP="00703E57">
            <w:pPr>
              <w:jc w:val="both"/>
              <w:rPr>
                <w:lang w:val="nb-NO"/>
              </w:rPr>
            </w:pPr>
            <w:r w:rsidRPr="000A6A3D">
              <w:rPr>
                <w:lang w:val="nb-NO"/>
              </w:rPr>
              <w:t>.</w:t>
            </w:r>
          </w:p>
          <w:p w14:paraId="7BD5C045" w14:textId="77777777" w:rsidR="00DD7F06" w:rsidRPr="000A6A3D" w:rsidRDefault="00DD7F06" w:rsidP="00703E57">
            <w:pPr>
              <w:jc w:val="both"/>
              <w:rPr>
                <w:lang w:val="nb-NO"/>
              </w:rPr>
            </w:pPr>
          </w:p>
          <w:p w14:paraId="523E13E5" w14:textId="77777777" w:rsidR="00DD7F06" w:rsidRDefault="00DD7F06" w:rsidP="00703E57">
            <w:pPr>
              <w:jc w:val="both"/>
              <w:rPr>
                <w:lang w:val="nb-NO"/>
              </w:rPr>
            </w:pPr>
          </w:p>
          <w:p w14:paraId="7D4CCEEB" w14:textId="43C20487" w:rsidR="00DD7F06" w:rsidRPr="00371971" w:rsidRDefault="00DD7F06"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BE7D64" w14:textId="77777777" w:rsidR="00DD7F06" w:rsidRPr="000A6A3D" w:rsidRDefault="00DD7F06" w:rsidP="00703E57">
            <w:pPr>
              <w:jc w:val="both"/>
              <w:rPr>
                <w:lang w:val="nb-NO"/>
              </w:rPr>
            </w:pPr>
          </w:p>
          <w:p w14:paraId="1FDD4204" w14:textId="77777777" w:rsidR="00DD7F06" w:rsidRPr="000A6A3D" w:rsidRDefault="00DD7F06" w:rsidP="00703E57">
            <w:pPr>
              <w:jc w:val="both"/>
              <w:rPr>
                <w:lang w:val="nb-NO"/>
              </w:rPr>
            </w:pPr>
          </w:p>
          <w:p w14:paraId="063A6162" w14:textId="77777777" w:rsidR="00DD7F06" w:rsidRPr="000A6A3D" w:rsidRDefault="00DD7F06" w:rsidP="00703E57">
            <w:pPr>
              <w:jc w:val="both"/>
              <w:rPr>
                <w:lang w:val="nb-NO"/>
              </w:rPr>
            </w:pPr>
          </w:p>
          <w:p w14:paraId="08B69C7C" w14:textId="77777777" w:rsidR="00DD7F06" w:rsidRPr="000A6A3D" w:rsidRDefault="00DD7F06" w:rsidP="00703E57">
            <w:pPr>
              <w:jc w:val="both"/>
              <w:rPr>
                <w:lang w:val="nb-NO"/>
              </w:rPr>
            </w:pPr>
            <w:r w:rsidRPr="000A6A3D">
              <w:rPr>
                <w:lang w:val="nb-NO"/>
              </w:rPr>
              <w:t>HS theo dõi, ghi bài.</w:t>
            </w:r>
          </w:p>
          <w:p w14:paraId="609DF725" w14:textId="77777777" w:rsidR="00DD7F06" w:rsidRPr="000A6A3D" w:rsidRDefault="00DD7F06" w:rsidP="00703E57">
            <w:pPr>
              <w:jc w:val="both"/>
              <w:rPr>
                <w:lang w:val="nb-NO"/>
              </w:rPr>
            </w:pPr>
          </w:p>
          <w:p w14:paraId="271F25D4" w14:textId="77777777" w:rsidR="00DD7F06" w:rsidRPr="000A6A3D" w:rsidRDefault="00DD7F06" w:rsidP="00703E57">
            <w:pPr>
              <w:jc w:val="both"/>
              <w:rPr>
                <w:lang w:val="nb-NO"/>
              </w:rPr>
            </w:pPr>
          </w:p>
          <w:p w14:paraId="70FAF241" w14:textId="77777777" w:rsidR="00DD7F06" w:rsidRPr="000A6A3D" w:rsidRDefault="00DD7F06" w:rsidP="00703E57">
            <w:pPr>
              <w:jc w:val="both"/>
              <w:rPr>
                <w:lang w:val="nb-NO"/>
              </w:rPr>
            </w:pPr>
          </w:p>
          <w:p w14:paraId="662CA950" w14:textId="77777777" w:rsidR="00DD7F06" w:rsidRPr="000A6A3D" w:rsidRDefault="00DD7F06" w:rsidP="00703E57">
            <w:pPr>
              <w:jc w:val="both"/>
              <w:rPr>
                <w:lang w:val="nb-NO"/>
              </w:rPr>
            </w:pPr>
          </w:p>
          <w:p w14:paraId="1A5CADC1" w14:textId="77777777" w:rsidR="00AC3E71" w:rsidRDefault="00AC3E71" w:rsidP="00703E57">
            <w:pPr>
              <w:jc w:val="both"/>
              <w:rPr>
                <w:lang w:val="nb-NO"/>
              </w:rPr>
            </w:pPr>
          </w:p>
          <w:p w14:paraId="5A684C16" w14:textId="5CEDD5C3" w:rsidR="00DD7F06" w:rsidRPr="000A6A3D" w:rsidRDefault="00AC3E71" w:rsidP="00703E57">
            <w:pPr>
              <w:jc w:val="both"/>
              <w:rPr>
                <w:lang w:val="nb-NO"/>
              </w:rPr>
            </w:pPr>
            <w:r w:rsidRPr="000A6A3D">
              <w:rPr>
                <w:lang w:val="nb-NO"/>
              </w:rPr>
              <w:t>HS theo dõi, ghi bài</w:t>
            </w:r>
            <w:r>
              <w:rPr>
                <w:lang w:val="nb-NO"/>
              </w:rPr>
              <w:t xml:space="preserve"> </w:t>
            </w:r>
            <w:r w:rsidR="00DD7F06">
              <w:rPr>
                <w:lang w:val="nb-NO"/>
              </w:rPr>
              <w:t>HS làm bài luyện tập</w:t>
            </w:r>
          </w:p>
          <w:p w14:paraId="6E3BC2A7" w14:textId="77777777" w:rsidR="00DD7F06" w:rsidRPr="000A6A3D" w:rsidRDefault="00DD7F06" w:rsidP="00703E57">
            <w:pPr>
              <w:jc w:val="both"/>
              <w:rPr>
                <w:lang w:val="nb-NO"/>
              </w:rPr>
            </w:pPr>
          </w:p>
          <w:p w14:paraId="05A778A2" w14:textId="77777777" w:rsidR="00DD7F06" w:rsidRPr="000A6A3D" w:rsidRDefault="00DD7F06" w:rsidP="00703E57">
            <w:pPr>
              <w:jc w:val="both"/>
              <w:rPr>
                <w:lang w:val="nb-NO"/>
              </w:rPr>
            </w:pPr>
          </w:p>
          <w:p w14:paraId="04CB8AFD" w14:textId="77777777" w:rsidR="00DD7F06" w:rsidRPr="000A6A3D" w:rsidRDefault="00DD7F06" w:rsidP="00703E57">
            <w:pPr>
              <w:jc w:val="both"/>
              <w:rPr>
                <w:lang w:val="nb-NO"/>
              </w:rPr>
            </w:pPr>
          </w:p>
          <w:p w14:paraId="0F9FBEDD" w14:textId="77777777" w:rsidR="00DD7F06" w:rsidRDefault="00DD7F06" w:rsidP="00703E57">
            <w:pPr>
              <w:jc w:val="both"/>
              <w:rPr>
                <w:lang w:val="nb-NO"/>
              </w:rPr>
            </w:pPr>
          </w:p>
          <w:p w14:paraId="0FD5BBE0" w14:textId="77777777" w:rsidR="00AC3E71" w:rsidRDefault="00AC3E71" w:rsidP="00703E57">
            <w:pPr>
              <w:jc w:val="both"/>
              <w:rPr>
                <w:lang w:val="nb-NO"/>
              </w:rPr>
            </w:pPr>
          </w:p>
          <w:p w14:paraId="15953893" w14:textId="77777777" w:rsidR="00AC3E71" w:rsidRDefault="00AC3E71" w:rsidP="00703E57">
            <w:pPr>
              <w:jc w:val="both"/>
              <w:rPr>
                <w:lang w:val="nb-NO"/>
              </w:rPr>
            </w:pPr>
          </w:p>
          <w:p w14:paraId="18A81BB9" w14:textId="77777777" w:rsidR="00AC3E71" w:rsidRDefault="00AC3E71" w:rsidP="00703E57">
            <w:pPr>
              <w:jc w:val="both"/>
              <w:rPr>
                <w:lang w:val="nb-NO"/>
              </w:rPr>
            </w:pPr>
          </w:p>
          <w:p w14:paraId="043C4427" w14:textId="77777777" w:rsidR="00AC3E71" w:rsidRDefault="00AC3E71" w:rsidP="00703E57">
            <w:pPr>
              <w:jc w:val="both"/>
              <w:rPr>
                <w:lang w:val="nb-NO"/>
              </w:rPr>
            </w:pPr>
          </w:p>
          <w:p w14:paraId="170F4BA3" w14:textId="77777777" w:rsidR="00AC3E71" w:rsidRDefault="00AC3E71" w:rsidP="00703E57">
            <w:pPr>
              <w:jc w:val="both"/>
              <w:rPr>
                <w:lang w:val="nb-NO"/>
              </w:rPr>
            </w:pPr>
          </w:p>
          <w:p w14:paraId="40D559EC" w14:textId="77777777" w:rsidR="00AC3E71" w:rsidRDefault="00AC3E71" w:rsidP="00703E57">
            <w:pPr>
              <w:jc w:val="both"/>
              <w:rPr>
                <w:lang w:val="nb-NO"/>
              </w:rPr>
            </w:pPr>
          </w:p>
          <w:p w14:paraId="53E784EE" w14:textId="77777777" w:rsidR="00AC3E71" w:rsidRPr="000A6A3D" w:rsidRDefault="00AC3E71" w:rsidP="00703E57">
            <w:pPr>
              <w:jc w:val="both"/>
              <w:rPr>
                <w:lang w:val="nb-NO"/>
              </w:rPr>
            </w:pPr>
          </w:p>
          <w:p w14:paraId="7E69EB8A" w14:textId="77777777" w:rsidR="00DD7F06" w:rsidRDefault="00DD7F06" w:rsidP="00703E57">
            <w:pPr>
              <w:jc w:val="both"/>
              <w:rPr>
                <w:lang w:val="nb-NO"/>
              </w:rPr>
            </w:pPr>
          </w:p>
          <w:p w14:paraId="407E035F" w14:textId="77777777" w:rsidR="00DD7F06" w:rsidRDefault="00DD7F06" w:rsidP="00703E57">
            <w:pPr>
              <w:spacing w:line="276" w:lineRule="auto"/>
              <w:jc w:val="both"/>
              <w:rPr>
                <w:lang w:val="nb-NO"/>
              </w:rPr>
            </w:pPr>
            <w:r>
              <w:rPr>
                <w:lang w:val="nb-NO"/>
              </w:rPr>
              <w:t>HS trả lời, ghi bài.</w:t>
            </w:r>
          </w:p>
          <w:p w14:paraId="3D541F44" w14:textId="77777777" w:rsidR="00DD7F06" w:rsidRDefault="00DD7F06" w:rsidP="00703E57">
            <w:pPr>
              <w:jc w:val="both"/>
              <w:rPr>
                <w:lang w:val="nb-NO"/>
              </w:rPr>
            </w:pPr>
          </w:p>
          <w:p w14:paraId="5F403FAE" w14:textId="77777777" w:rsidR="00DD7F06" w:rsidRDefault="00DD7F06" w:rsidP="00703E57">
            <w:pPr>
              <w:jc w:val="both"/>
              <w:rPr>
                <w:lang w:val="nb-NO"/>
              </w:rPr>
            </w:pPr>
          </w:p>
          <w:p w14:paraId="7963883C" w14:textId="77777777" w:rsidR="00DD7F06" w:rsidRPr="000A6A3D" w:rsidRDefault="00DD7F06" w:rsidP="00703E57">
            <w:pPr>
              <w:jc w:val="both"/>
              <w:rPr>
                <w:lang w:val="nb-NO"/>
              </w:rPr>
            </w:pPr>
            <w:r w:rsidRPr="000A6A3D">
              <w:rPr>
                <w:lang w:val="nb-NO"/>
              </w:rPr>
              <w:t xml:space="preserve">HS theo dõi, ghi bài </w:t>
            </w:r>
          </w:p>
          <w:p w14:paraId="7A6E61CD" w14:textId="77777777" w:rsidR="00DD7F06" w:rsidRPr="000A6A3D" w:rsidRDefault="00DD7F06" w:rsidP="00703E57">
            <w:pPr>
              <w:jc w:val="both"/>
              <w:rPr>
                <w:lang w:val="nb-NO"/>
              </w:rPr>
            </w:pPr>
          </w:p>
          <w:p w14:paraId="77AAE6FC" w14:textId="77777777" w:rsidR="00DD7F06" w:rsidRPr="000A6A3D" w:rsidRDefault="00DD7F06" w:rsidP="00703E57">
            <w:pPr>
              <w:jc w:val="both"/>
              <w:rPr>
                <w:lang w:val="nb-NO"/>
              </w:rPr>
            </w:pPr>
            <w:r>
              <w:rPr>
                <w:lang w:val="nb-NO"/>
              </w:rPr>
              <w:t>HS làm bài luyện tập</w:t>
            </w:r>
          </w:p>
          <w:p w14:paraId="726C58F1" w14:textId="77777777" w:rsidR="00DD7F06" w:rsidRPr="000A6A3D" w:rsidRDefault="00DD7F06" w:rsidP="00703E57">
            <w:pPr>
              <w:jc w:val="both"/>
              <w:rPr>
                <w:lang w:val="nb-NO"/>
              </w:rPr>
            </w:pPr>
          </w:p>
          <w:p w14:paraId="419CF815" w14:textId="77777777" w:rsidR="00DD7F06" w:rsidRPr="000A6A3D" w:rsidRDefault="00DD7F06" w:rsidP="00703E57">
            <w:pPr>
              <w:jc w:val="both"/>
              <w:rPr>
                <w:lang w:val="nb-NO"/>
              </w:rPr>
            </w:pPr>
          </w:p>
          <w:p w14:paraId="3DE61213" w14:textId="77777777" w:rsidR="00DD7F06" w:rsidRPr="000A6A3D" w:rsidRDefault="00DD7F06" w:rsidP="00703E57">
            <w:pPr>
              <w:jc w:val="both"/>
              <w:rPr>
                <w:lang w:val="nb-NO"/>
              </w:rPr>
            </w:pPr>
          </w:p>
          <w:p w14:paraId="3E503194" w14:textId="77777777" w:rsidR="00DD7F06" w:rsidRPr="000A6A3D" w:rsidRDefault="00DD7F06" w:rsidP="00703E57">
            <w:pPr>
              <w:jc w:val="both"/>
              <w:rPr>
                <w:lang w:val="nb-NO"/>
              </w:rPr>
            </w:pPr>
          </w:p>
          <w:p w14:paraId="258AC9F7" w14:textId="77777777" w:rsidR="00DD7F06" w:rsidRDefault="00DD7F06" w:rsidP="00703E57">
            <w:pPr>
              <w:jc w:val="both"/>
              <w:rPr>
                <w:lang w:val="nb-NO"/>
              </w:rPr>
            </w:pPr>
          </w:p>
          <w:p w14:paraId="5872E258" w14:textId="77777777" w:rsidR="00DD7F06" w:rsidRPr="000A6A3D" w:rsidRDefault="00DD7F06" w:rsidP="00703E57">
            <w:pPr>
              <w:jc w:val="both"/>
              <w:rPr>
                <w:lang w:val="nb-NO"/>
              </w:rPr>
            </w:pPr>
          </w:p>
          <w:p w14:paraId="4A622D19" w14:textId="77777777" w:rsidR="00DD7F06" w:rsidRDefault="00DD7F06" w:rsidP="00703E57">
            <w:pPr>
              <w:jc w:val="both"/>
              <w:rPr>
                <w:lang w:val="nb-NO"/>
              </w:rPr>
            </w:pPr>
          </w:p>
          <w:p w14:paraId="3368FDD6" w14:textId="77777777" w:rsidR="00DD7F06" w:rsidRDefault="00DD7F06" w:rsidP="00703E57">
            <w:pPr>
              <w:jc w:val="both"/>
              <w:rPr>
                <w:lang w:val="nb-NO"/>
              </w:rPr>
            </w:pPr>
          </w:p>
          <w:p w14:paraId="741155EB" w14:textId="5F7A2CBD" w:rsidR="00DD7F06" w:rsidRPr="00371971" w:rsidRDefault="00DD7F06" w:rsidP="00703E57">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E95347" w14:textId="77777777" w:rsidR="00DD7F06" w:rsidRPr="000A6A3D" w:rsidRDefault="00DD7F06" w:rsidP="000A6A3D">
            <w:pPr>
              <w:rPr>
                <w:lang w:val="nb-NO"/>
              </w:rPr>
            </w:pPr>
          </w:p>
          <w:p w14:paraId="692CAC1F" w14:textId="77777777" w:rsidR="00DD7F06" w:rsidRPr="000A6A3D" w:rsidRDefault="00DD7F06" w:rsidP="000A6A3D">
            <w:pPr>
              <w:jc w:val="center"/>
              <w:rPr>
                <w:lang w:val="pt-BR"/>
              </w:rPr>
            </w:pPr>
          </w:p>
          <w:p w14:paraId="563294FD" w14:textId="77777777" w:rsidR="00DD7F06" w:rsidRDefault="00DD7F06" w:rsidP="001B6227">
            <w:pPr>
              <w:jc w:val="center"/>
              <w:rPr>
                <w:lang w:val="pt-BR"/>
              </w:rPr>
            </w:pPr>
          </w:p>
          <w:p w14:paraId="06490566" w14:textId="6F267646" w:rsidR="00DD7F06" w:rsidRPr="000A6A3D" w:rsidRDefault="00091A6C" w:rsidP="001B6227">
            <w:pPr>
              <w:jc w:val="center"/>
              <w:rPr>
                <w:lang w:val="pt-BR"/>
              </w:rPr>
            </w:pPr>
            <w:r>
              <w:rPr>
                <w:lang w:val="pt-BR"/>
              </w:rPr>
              <w:t>45</w:t>
            </w:r>
          </w:p>
          <w:p w14:paraId="3A60E0DD" w14:textId="77777777" w:rsidR="00DD7F06" w:rsidRPr="000A6A3D" w:rsidRDefault="00DD7F06" w:rsidP="001B6227">
            <w:pPr>
              <w:jc w:val="center"/>
              <w:rPr>
                <w:lang w:val="pt-BR"/>
              </w:rPr>
            </w:pPr>
            <w:r w:rsidRPr="000A6A3D">
              <w:rPr>
                <w:lang w:val="pt-BR"/>
              </w:rPr>
              <w:t>phút</w:t>
            </w:r>
          </w:p>
          <w:p w14:paraId="5800571D" w14:textId="77777777" w:rsidR="00DD7F06" w:rsidRPr="000A6A3D" w:rsidRDefault="00DD7F06" w:rsidP="000A6A3D">
            <w:pPr>
              <w:jc w:val="center"/>
              <w:rPr>
                <w:lang w:val="pt-BR"/>
              </w:rPr>
            </w:pPr>
          </w:p>
          <w:p w14:paraId="201AE5CE" w14:textId="77777777" w:rsidR="00DD7F06" w:rsidRPr="000A6A3D" w:rsidRDefault="00DD7F06" w:rsidP="000A6A3D">
            <w:pPr>
              <w:jc w:val="center"/>
              <w:rPr>
                <w:lang w:val="pt-BR"/>
              </w:rPr>
            </w:pPr>
          </w:p>
          <w:p w14:paraId="42EEC363" w14:textId="77777777" w:rsidR="00DD7F06" w:rsidRPr="000A6A3D" w:rsidRDefault="00DD7F06" w:rsidP="000A6A3D">
            <w:pPr>
              <w:jc w:val="center"/>
              <w:rPr>
                <w:lang w:val="pt-BR"/>
              </w:rPr>
            </w:pPr>
          </w:p>
          <w:p w14:paraId="5CCA859B" w14:textId="77777777" w:rsidR="00DD7F06" w:rsidRPr="000A6A3D" w:rsidRDefault="00DD7F06" w:rsidP="000A6A3D">
            <w:pPr>
              <w:jc w:val="center"/>
              <w:rPr>
                <w:lang w:val="pt-BR"/>
              </w:rPr>
            </w:pPr>
          </w:p>
          <w:p w14:paraId="60746093" w14:textId="77777777" w:rsidR="00DD7F06" w:rsidRPr="000A6A3D" w:rsidRDefault="00DD7F06" w:rsidP="000A6A3D">
            <w:pPr>
              <w:jc w:val="center"/>
              <w:rPr>
                <w:lang w:val="pt-BR"/>
              </w:rPr>
            </w:pPr>
          </w:p>
          <w:p w14:paraId="6BA9DC5D" w14:textId="77777777" w:rsidR="00DD7F06" w:rsidRPr="000A6A3D" w:rsidRDefault="00DD7F06" w:rsidP="000A6A3D">
            <w:pPr>
              <w:jc w:val="center"/>
              <w:rPr>
                <w:lang w:val="pt-BR"/>
              </w:rPr>
            </w:pPr>
          </w:p>
          <w:p w14:paraId="6E77CA60" w14:textId="77777777" w:rsidR="00DD7F06" w:rsidRPr="000A6A3D" w:rsidRDefault="00DD7F06" w:rsidP="000A6A3D">
            <w:pPr>
              <w:jc w:val="center"/>
              <w:rPr>
                <w:lang w:val="pt-BR"/>
              </w:rPr>
            </w:pPr>
          </w:p>
          <w:p w14:paraId="049BC8FA" w14:textId="77777777" w:rsidR="00DD7F06" w:rsidRPr="000A6A3D" w:rsidRDefault="00DD7F06" w:rsidP="000A6A3D">
            <w:pPr>
              <w:jc w:val="center"/>
              <w:rPr>
                <w:lang w:val="pt-BR"/>
              </w:rPr>
            </w:pPr>
          </w:p>
          <w:p w14:paraId="6779DB49" w14:textId="77777777" w:rsidR="00DD7F06" w:rsidRPr="000A6A3D" w:rsidRDefault="00DD7F06" w:rsidP="000A6A3D">
            <w:pPr>
              <w:jc w:val="center"/>
              <w:rPr>
                <w:lang w:val="pt-BR"/>
              </w:rPr>
            </w:pPr>
          </w:p>
          <w:p w14:paraId="48DE6FC3" w14:textId="77777777" w:rsidR="00DD7F06" w:rsidRPr="000A6A3D" w:rsidRDefault="00DD7F06" w:rsidP="000A6A3D">
            <w:pPr>
              <w:jc w:val="center"/>
              <w:rPr>
                <w:lang w:val="pt-BR"/>
              </w:rPr>
            </w:pPr>
          </w:p>
          <w:p w14:paraId="1872696E" w14:textId="77777777" w:rsidR="00DD7F06" w:rsidRPr="000A6A3D" w:rsidRDefault="00DD7F06" w:rsidP="000A6A3D">
            <w:pPr>
              <w:jc w:val="center"/>
              <w:rPr>
                <w:lang w:val="pt-BR"/>
              </w:rPr>
            </w:pPr>
          </w:p>
          <w:p w14:paraId="78434F6A" w14:textId="77777777" w:rsidR="00DD7F06" w:rsidRPr="000A6A3D" w:rsidRDefault="00DD7F06" w:rsidP="000A6A3D">
            <w:pPr>
              <w:jc w:val="center"/>
              <w:rPr>
                <w:lang w:val="pt-BR"/>
              </w:rPr>
            </w:pPr>
          </w:p>
          <w:p w14:paraId="494A8706" w14:textId="77777777" w:rsidR="00DD7F06" w:rsidRPr="000A6A3D" w:rsidRDefault="00DD7F06" w:rsidP="000A6A3D">
            <w:pPr>
              <w:jc w:val="center"/>
              <w:rPr>
                <w:lang w:val="pt-BR"/>
              </w:rPr>
            </w:pPr>
          </w:p>
          <w:p w14:paraId="4B2AD236" w14:textId="77777777" w:rsidR="00DD7F06" w:rsidRPr="000A6A3D" w:rsidRDefault="00DD7F06" w:rsidP="000A6A3D">
            <w:pPr>
              <w:jc w:val="center"/>
              <w:rPr>
                <w:lang w:val="pt-BR"/>
              </w:rPr>
            </w:pPr>
          </w:p>
          <w:p w14:paraId="44CF4413" w14:textId="77777777" w:rsidR="00DD7F06" w:rsidRPr="000A6A3D" w:rsidRDefault="00DD7F06" w:rsidP="000A6A3D">
            <w:pPr>
              <w:jc w:val="center"/>
              <w:rPr>
                <w:lang w:val="pt-BR"/>
              </w:rPr>
            </w:pPr>
          </w:p>
          <w:p w14:paraId="5E735A4D" w14:textId="77777777" w:rsidR="00DD7F06" w:rsidRPr="000A6A3D" w:rsidRDefault="00DD7F06" w:rsidP="000A6A3D">
            <w:pPr>
              <w:jc w:val="center"/>
              <w:rPr>
                <w:lang w:val="pt-BR"/>
              </w:rPr>
            </w:pPr>
          </w:p>
          <w:p w14:paraId="0A5C2E2B" w14:textId="77777777" w:rsidR="00DD7F06" w:rsidRPr="000A6A3D" w:rsidRDefault="00DD7F06" w:rsidP="000A6A3D">
            <w:pPr>
              <w:jc w:val="center"/>
              <w:rPr>
                <w:lang w:val="pt-BR"/>
              </w:rPr>
            </w:pPr>
          </w:p>
          <w:p w14:paraId="0D63D435" w14:textId="34A45392" w:rsidR="00DD7F06" w:rsidRDefault="00DD7F06" w:rsidP="000A6A3D">
            <w:pPr>
              <w:jc w:val="center"/>
              <w:rPr>
                <w:lang w:val="nb-NO"/>
              </w:rPr>
            </w:pPr>
          </w:p>
          <w:p w14:paraId="38D74261" w14:textId="77777777" w:rsidR="00DD7F06" w:rsidRPr="001B6227" w:rsidRDefault="00DD7F06" w:rsidP="001B6227">
            <w:pPr>
              <w:rPr>
                <w:lang w:val="nb-NO"/>
              </w:rPr>
            </w:pPr>
          </w:p>
          <w:p w14:paraId="1F26DFEF" w14:textId="351A47B9" w:rsidR="00DD7F06" w:rsidRDefault="00DD7F06" w:rsidP="001B6227">
            <w:pPr>
              <w:rPr>
                <w:lang w:val="nb-NO"/>
              </w:rPr>
            </w:pPr>
          </w:p>
          <w:p w14:paraId="31944ED2" w14:textId="77777777" w:rsidR="00091A6C" w:rsidRDefault="00091A6C" w:rsidP="001B6227">
            <w:pPr>
              <w:jc w:val="center"/>
              <w:rPr>
                <w:lang w:val="pt-BR"/>
              </w:rPr>
            </w:pPr>
          </w:p>
          <w:p w14:paraId="21A09DA4" w14:textId="77777777" w:rsidR="00091A6C" w:rsidRDefault="00091A6C" w:rsidP="001B6227">
            <w:pPr>
              <w:jc w:val="center"/>
              <w:rPr>
                <w:lang w:val="pt-BR"/>
              </w:rPr>
            </w:pPr>
          </w:p>
          <w:p w14:paraId="29CC5DC4" w14:textId="77777777" w:rsidR="00091A6C" w:rsidRDefault="00091A6C" w:rsidP="001B6227">
            <w:pPr>
              <w:jc w:val="center"/>
              <w:rPr>
                <w:lang w:val="pt-BR"/>
              </w:rPr>
            </w:pPr>
          </w:p>
          <w:p w14:paraId="0FC782BE" w14:textId="44CD10FB" w:rsidR="00DD7F06" w:rsidRPr="000A6A3D" w:rsidRDefault="00091A6C" w:rsidP="001B6227">
            <w:pPr>
              <w:jc w:val="center"/>
              <w:rPr>
                <w:lang w:val="pt-BR"/>
              </w:rPr>
            </w:pPr>
            <w:r>
              <w:rPr>
                <w:lang w:val="pt-BR"/>
              </w:rPr>
              <w:t>45</w:t>
            </w:r>
          </w:p>
          <w:p w14:paraId="73EF6333" w14:textId="77777777" w:rsidR="00DD7F06" w:rsidRPr="000A6A3D" w:rsidRDefault="00DD7F06" w:rsidP="001B6227">
            <w:pPr>
              <w:jc w:val="center"/>
              <w:rPr>
                <w:lang w:val="pt-BR"/>
              </w:rPr>
            </w:pPr>
            <w:r w:rsidRPr="000A6A3D">
              <w:rPr>
                <w:lang w:val="pt-BR"/>
              </w:rPr>
              <w:t>phút</w:t>
            </w:r>
          </w:p>
          <w:p w14:paraId="4C3E5ECB" w14:textId="61EC4CBE" w:rsidR="00DD7F06" w:rsidRDefault="00DD7F06" w:rsidP="001B6227">
            <w:pPr>
              <w:rPr>
                <w:lang w:val="nb-NO"/>
              </w:rPr>
            </w:pPr>
          </w:p>
          <w:p w14:paraId="274FE31B" w14:textId="77777777" w:rsidR="00DD7F06" w:rsidRPr="001B6227" w:rsidRDefault="00DD7F06" w:rsidP="001B6227">
            <w:pPr>
              <w:rPr>
                <w:lang w:val="nb-NO"/>
              </w:rPr>
            </w:pPr>
          </w:p>
          <w:p w14:paraId="22B7961B" w14:textId="77777777" w:rsidR="00DD7F06" w:rsidRPr="001B6227" w:rsidRDefault="00DD7F06" w:rsidP="001B6227">
            <w:pPr>
              <w:rPr>
                <w:lang w:val="nb-NO"/>
              </w:rPr>
            </w:pPr>
          </w:p>
          <w:p w14:paraId="25EAC2D8" w14:textId="77777777" w:rsidR="00DD7F06" w:rsidRPr="001B6227" w:rsidRDefault="00DD7F06" w:rsidP="001B6227">
            <w:pPr>
              <w:rPr>
                <w:lang w:val="nb-NO"/>
              </w:rPr>
            </w:pPr>
          </w:p>
          <w:p w14:paraId="025FF509" w14:textId="77777777" w:rsidR="00DD7F06" w:rsidRPr="001B6227" w:rsidRDefault="00DD7F06" w:rsidP="001B6227">
            <w:pPr>
              <w:rPr>
                <w:lang w:val="nb-NO"/>
              </w:rPr>
            </w:pPr>
          </w:p>
          <w:p w14:paraId="03FC78CF" w14:textId="77777777" w:rsidR="00DD7F06" w:rsidRPr="001B6227" w:rsidRDefault="00DD7F06" w:rsidP="001B6227">
            <w:pPr>
              <w:rPr>
                <w:lang w:val="nb-NO"/>
              </w:rPr>
            </w:pPr>
          </w:p>
          <w:p w14:paraId="04367984" w14:textId="77777777" w:rsidR="00DD7F06" w:rsidRPr="001B6227" w:rsidRDefault="00DD7F06" w:rsidP="001B6227">
            <w:pPr>
              <w:rPr>
                <w:lang w:val="nb-NO"/>
              </w:rPr>
            </w:pPr>
          </w:p>
          <w:p w14:paraId="663E7A1E" w14:textId="77777777" w:rsidR="00DD7F06" w:rsidRPr="001B6227" w:rsidRDefault="00DD7F06" w:rsidP="001B6227">
            <w:pPr>
              <w:rPr>
                <w:lang w:val="nb-NO"/>
              </w:rPr>
            </w:pPr>
          </w:p>
          <w:p w14:paraId="70D9A400" w14:textId="77777777" w:rsidR="00DD7F06" w:rsidRPr="001B6227" w:rsidRDefault="00DD7F06" w:rsidP="001B6227">
            <w:pPr>
              <w:rPr>
                <w:lang w:val="nb-NO"/>
              </w:rPr>
            </w:pPr>
          </w:p>
          <w:p w14:paraId="0213DD05" w14:textId="77777777" w:rsidR="00DD7F06" w:rsidRPr="001B6227" w:rsidRDefault="00DD7F06" w:rsidP="001B6227">
            <w:pPr>
              <w:rPr>
                <w:lang w:val="nb-NO"/>
              </w:rPr>
            </w:pPr>
          </w:p>
          <w:p w14:paraId="4148FA07" w14:textId="53D90523" w:rsidR="00DD7F06" w:rsidRDefault="00DD7F06" w:rsidP="001B6227">
            <w:pPr>
              <w:rPr>
                <w:lang w:val="nb-NO"/>
              </w:rPr>
            </w:pPr>
          </w:p>
          <w:p w14:paraId="47A6F9AA" w14:textId="77777777" w:rsidR="00DD7F06" w:rsidRPr="001B6227" w:rsidRDefault="00DD7F06" w:rsidP="00091A6C">
            <w:pPr>
              <w:jc w:val="center"/>
              <w:rPr>
                <w:lang w:val="nb-NO"/>
              </w:rPr>
            </w:pPr>
          </w:p>
        </w:tc>
      </w:tr>
      <w:tr w:rsidR="00DD7F06" w:rsidRPr="000A6A3D" w14:paraId="16676AA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555FA8F" w14:textId="77777777" w:rsidR="00DD7F06" w:rsidRPr="000A6A3D" w:rsidRDefault="00DD7F06"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7A386F" w14:textId="77777777" w:rsidR="00DD7F06" w:rsidRPr="000A6A3D" w:rsidRDefault="00DD7F06" w:rsidP="000A6A3D">
            <w:pPr>
              <w:rPr>
                <w:b/>
                <w:bCs/>
                <w:u w:val="single"/>
                <w:lang w:val="nb-NO"/>
              </w:rPr>
            </w:pPr>
            <w:r w:rsidRPr="000A6A3D">
              <w:rPr>
                <w:b/>
                <w:bCs/>
                <w:u w:val="single"/>
                <w:lang w:val="nb-NO"/>
              </w:rPr>
              <w:t>Củng cố kiến thức và kết thúc bài</w:t>
            </w:r>
          </w:p>
          <w:p w14:paraId="483EE3D7" w14:textId="77777777" w:rsidR="00DD7F06" w:rsidRDefault="00DD7F06" w:rsidP="000A6A3D">
            <w:r>
              <w:t xml:space="preserve">- </w:t>
            </w:r>
            <w:r w:rsidRPr="00807B35">
              <w:t xml:space="preserve">Phản ứng thế nguyên tử halogen bằng </w:t>
            </w:r>
          </w:p>
          <w:p w14:paraId="29F2EF5A" w14:textId="2FB79BAE" w:rsidR="00DD7F06" w:rsidRDefault="00DD7F06" w:rsidP="000A6A3D">
            <w:pPr>
              <w:rPr>
                <w:bCs/>
                <w:lang w:val="nb-NO"/>
              </w:rPr>
            </w:pPr>
            <w:r w:rsidRPr="00807B35">
              <w:t xml:space="preserve">nhóm </w:t>
            </w:r>
            <w:r>
              <w:t>–</w:t>
            </w:r>
            <w:r w:rsidRPr="00807B35">
              <w:t>OH</w:t>
            </w:r>
            <w:r>
              <w:t>.</w:t>
            </w:r>
            <w:r w:rsidRPr="00807B35">
              <w:t xml:space="preserve">         </w:t>
            </w:r>
          </w:p>
          <w:p w14:paraId="21D3D72A" w14:textId="0D567122" w:rsidR="00DD7F06" w:rsidRPr="000A6A3D" w:rsidRDefault="00DD7F06" w:rsidP="00812A64">
            <w:r>
              <w:t xml:space="preserve">- </w:t>
            </w:r>
            <w:r w:rsidRPr="00807B35">
              <w:t>Phản ứng tách hidro halogen</w:t>
            </w:r>
            <w:r>
              <w:t>.</w:t>
            </w:r>
          </w:p>
          <w:p w14:paraId="56F21BC1" w14:textId="6E6C3EFC" w:rsidR="00DD7F06" w:rsidRPr="000A6A3D" w:rsidRDefault="00DD7F06"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1FAF7B" w14:textId="77777777" w:rsidR="00DD7F06" w:rsidRPr="000A6A3D" w:rsidRDefault="00DD7F06" w:rsidP="00703E57">
            <w:pPr>
              <w:jc w:val="both"/>
              <w:rPr>
                <w:lang w:val="nb-NO"/>
              </w:rPr>
            </w:pPr>
          </w:p>
          <w:p w14:paraId="579BB888" w14:textId="0D30CBA8" w:rsidR="00DD7F06" w:rsidRPr="000A6A3D" w:rsidRDefault="00DD7F06"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45-47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0311C0" w14:textId="77777777" w:rsidR="00DD7F06" w:rsidRPr="000A6A3D" w:rsidRDefault="00DD7F06" w:rsidP="00703E57">
            <w:pPr>
              <w:jc w:val="both"/>
              <w:rPr>
                <w:lang w:val="nb-NO"/>
              </w:rPr>
            </w:pPr>
          </w:p>
          <w:p w14:paraId="6CCCAC25" w14:textId="77777777" w:rsidR="00DD7F06" w:rsidRPr="000A6A3D" w:rsidRDefault="00DD7F06"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F4E688" w14:textId="77777777" w:rsidR="00DD7F06" w:rsidRPr="000A6A3D" w:rsidRDefault="00DD7F06" w:rsidP="000A6A3D">
            <w:pPr>
              <w:jc w:val="center"/>
              <w:rPr>
                <w:lang w:val="nb-NO"/>
              </w:rPr>
            </w:pPr>
          </w:p>
          <w:p w14:paraId="083C8FDB" w14:textId="675DA4A7" w:rsidR="00DD7F06" w:rsidRPr="000A6A3D" w:rsidRDefault="00091A6C" w:rsidP="00091A6C">
            <w:pPr>
              <w:jc w:val="center"/>
              <w:rPr>
                <w:lang w:val="nb-NO"/>
              </w:rPr>
            </w:pPr>
            <w:r>
              <w:rPr>
                <w:lang w:val="pt-BR"/>
              </w:rPr>
              <w:t>30</w:t>
            </w:r>
            <w:r w:rsidR="00DD7F06" w:rsidRPr="000A6A3D">
              <w:rPr>
                <w:lang w:val="pt-BR"/>
              </w:rPr>
              <w:t xml:space="preserve"> phút</w:t>
            </w:r>
          </w:p>
        </w:tc>
      </w:tr>
      <w:tr w:rsidR="00DD7F06" w:rsidRPr="000A6A3D" w14:paraId="02600F8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8725116" w14:textId="77777777" w:rsidR="00DD7F06" w:rsidRPr="000A6A3D" w:rsidRDefault="00DD7F0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49D82D5" w14:textId="77777777" w:rsidR="00DD7F06" w:rsidRPr="000A6A3D" w:rsidRDefault="00DD7F06" w:rsidP="000A6A3D">
            <w:pPr>
              <w:rPr>
                <w:b/>
                <w:bCs/>
                <w:u w:val="single"/>
                <w:lang w:val="pt-BR"/>
              </w:rPr>
            </w:pPr>
            <w:r w:rsidRPr="000A6A3D">
              <w:rPr>
                <w:b/>
                <w:bCs/>
                <w:u w:val="single"/>
                <w:lang w:val="pt-BR"/>
              </w:rPr>
              <w:t>Hướng dẫn tự học</w:t>
            </w:r>
          </w:p>
          <w:p w14:paraId="7925C791" w14:textId="729791C4" w:rsidR="00DD7F06" w:rsidRPr="000A6A3D" w:rsidRDefault="00DD7F06" w:rsidP="000A6A3D">
            <w:pPr>
              <w:rPr>
                <w:bCs/>
                <w:lang w:val="nb-NO"/>
              </w:rPr>
            </w:pPr>
            <w:r w:rsidRPr="000A6A3D">
              <w:rPr>
                <w:bCs/>
                <w:lang w:val="nb-NO"/>
              </w:rPr>
              <w:t xml:space="preserve">- Bài tập </w:t>
            </w:r>
            <w:r>
              <w:rPr>
                <w:bCs/>
                <w:lang w:val="nb-NO"/>
              </w:rPr>
              <w:t>7</w:t>
            </w:r>
            <w:r w:rsidRPr="000A6A3D">
              <w:rPr>
                <w:bCs/>
                <w:lang w:val="nb-NO"/>
              </w:rPr>
              <w:t xml:space="preserve"> - 9 trang </w:t>
            </w:r>
            <w:r>
              <w:rPr>
                <w:bCs/>
                <w:lang w:val="nb-NO"/>
              </w:rPr>
              <w:t>4</w:t>
            </w:r>
            <w:r w:rsidRPr="000A6A3D">
              <w:rPr>
                <w:bCs/>
                <w:lang w:val="nb-NO"/>
              </w:rPr>
              <w:t xml:space="preserve">7 trong giáo trình. </w:t>
            </w:r>
          </w:p>
          <w:p w14:paraId="7F4F711F" w14:textId="0D97C404" w:rsidR="00DD7F06" w:rsidRPr="000A6A3D" w:rsidRDefault="00DD7F06" w:rsidP="00812A64">
            <w:pPr>
              <w:tabs>
                <w:tab w:val="right" w:leader="dot" w:pos="3331"/>
              </w:tabs>
              <w:rPr>
                <w:bCs/>
                <w:u w:val="single"/>
                <w:lang w:val="nb-NO"/>
              </w:rPr>
            </w:pPr>
            <w:r w:rsidRPr="000A6A3D">
              <w:rPr>
                <w:lang w:val="pt-BR"/>
              </w:rPr>
              <w:t xml:space="preserve">- Chuẩn bị </w:t>
            </w:r>
            <w:r w:rsidRPr="000A6A3D">
              <w:rPr>
                <w:bCs/>
              </w:rPr>
              <w:t>Bài</w:t>
            </w:r>
            <w:r>
              <w:rPr>
                <w:bCs/>
              </w:rPr>
              <w:t xml:space="preserve"> 52.Ancol.</w:t>
            </w:r>
          </w:p>
          <w:p w14:paraId="25B3A128" w14:textId="77777777" w:rsidR="00DD7F06" w:rsidRPr="000A6A3D" w:rsidRDefault="00DD7F0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A6DC2C" w14:textId="77777777" w:rsidR="00DD7F06" w:rsidRDefault="00DD7F06" w:rsidP="00703E57">
            <w:pPr>
              <w:jc w:val="both"/>
              <w:rPr>
                <w:lang w:val="pt-BR"/>
              </w:rPr>
            </w:pPr>
          </w:p>
          <w:p w14:paraId="12ECFA91" w14:textId="77777777" w:rsidR="00DD7F06" w:rsidRPr="000A6A3D" w:rsidRDefault="00DD7F06"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4594134" w14:textId="77777777" w:rsidR="00DD7F06" w:rsidRDefault="00DD7F06" w:rsidP="00703E57">
            <w:pPr>
              <w:jc w:val="both"/>
              <w:rPr>
                <w:lang w:val="pt-BR"/>
              </w:rPr>
            </w:pPr>
          </w:p>
          <w:p w14:paraId="6C1A4C5A" w14:textId="6BF2F606" w:rsidR="00DD7F06" w:rsidRPr="000A6A3D" w:rsidRDefault="00DD7F06"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A1140A8" w14:textId="77777777" w:rsidR="00091A6C" w:rsidRDefault="00091A6C" w:rsidP="000A6A3D">
            <w:pPr>
              <w:jc w:val="center"/>
              <w:rPr>
                <w:lang w:val="pt-BR"/>
              </w:rPr>
            </w:pPr>
          </w:p>
          <w:p w14:paraId="5E1262AB" w14:textId="77777777" w:rsidR="00DD7F06" w:rsidRPr="000A6A3D" w:rsidRDefault="00DD7F06" w:rsidP="000A6A3D">
            <w:pPr>
              <w:jc w:val="center"/>
              <w:rPr>
                <w:lang w:val="pt-BR"/>
              </w:rPr>
            </w:pPr>
            <w:r w:rsidRPr="000A6A3D">
              <w:rPr>
                <w:lang w:val="pt-BR"/>
              </w:rPr>
              <w:t>2 phút</w:t>
            </w:r>
          </w:p>
        </w:tc>
      </w:tr>
    </w:tbl>
    <w:p w14:paraId="3A40FDAC" w14:textId="52196208" w:rsidR="003A736C"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3A736C" w:rsidRPr="000A6A3D" w14:paraId="6D0E2857" w14:textId="77777777" w:rsidTr="003613AC">
        <w:trPr>
          <w:gridAfter w:val="1"/>
          <w:wAfter w:w="390" w:type="dxa"/>
          <w:trHeight w:val="132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A506F79" w14:textId="77777777" w:rsidR="003A736C" w:rsidRPr="000A6A3D" w:rsidRDefault="003A736C" w:rsidP="000A6A3D">
            <w:pPr>
              <w:rPr>
                <w:u w:val="single"/>
                <w:lang w:val="pt-BR"/>
              </w:rPr>
            </w:pPr>
          </w:p>
          <w:p w14:paraId="2AD16A72" w14:textId="77777777" w:rsidR="003A736C" w:rsidRPr="000A6A3D" w:rsidRDefault="003A736C" w:rsidP="000A6A3D">
            <w:pPr>
              <w:rPr>
                <w:u w:val="single"/>
                <w:lang w:val="pt-BR"/>
              </w:rPr>
            </w:pPr>
          </w:p>
          <w:p w14:paraId="3EED6A0F" w14:textId="77777777" w:rsidR="003A736C" w:rsidRPr="000A6A3D" w:rsidRDefault="003A736C"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350AA8B4" w14:textId="2EEAD0F1" w:rsidR="003A736C" w:rsidRPr="000A6A3D" w:rsidRDefault="003A736C" w:rsidP="000A6A3D">
            <w:pPr>
              <w:jc w:val="both"/>
            </w:pPr>
            <w:r w:rsidRPr="000A6A3D">
              <w:t xml:space="preserve">1. </w:t>
            </w:r>
            <w:r w:rsidRPr="000A6A3D">
              <w:rPr>
                <w:i/>
                <w:iCs/>
              </w:rPr>
              <w:t xml:space="preserve">Giáo trình hóa học </w:t>
            </w:r>
            <w:r w:rsidR="00605030">
              <w:rPr>
                <w:i/>
                <w:iCs/>
              </w:rPr>
              <w:t>3</w:t>
            </w:r>
            <w:r w:rsidRPr="000A6A3D">
              <w:rPr>
                <w:i/>
                <w:iCs/>
              </w:rPr>
              <w:t xml:space="preserve">, </w:t>
            </w:r>
            <w:r w:rsidRPr="000A6A3D">
              <w:t>Trường</w:t>
            </w:r>
            <w:r w:rsidR="00605030">
              <w:t xml:space="preserve"> CĐ Lý Tự T</w:t>
            </w:r>
            <w:r w:rsidRPr="000A6A3D">
              <w:t>rọng Tp. HCM, năm 201</w:t>
            </w:r>
            <w:r w:rsidR="00605030">
              <w:t>9</w:t>
            </w:r>
            <w:r w:rsidRPr="000A6A3D">
              <w:t>.</w:t>
            </w:r>
          </w:p>
          <w:p w14:paraId="74F6C067" w14:textId="1E4CA076" w:rsidR="003A736C" w:rsidRPr="000A6A3D" w:rsidRDefault="003A736C" w:rsidP="000A6A3D">
            <w:pPr>
              <w:jc w:val="both"/>
            </w:pPr>
            <w:r w:rsidRPr="000A6A3D">
              <w:t xml:space="preserve">2. </w:t>
            </w:r>
            <w:r w:rsidRPr="000A6A3D">
              <w:rPr>
                <w:lang w:val="vi-VN"/>
              </w:rPr>
              <w:t>Nguyễn Xuân Trường</w:t>
            </w:r>
            <w:r w:rsidRPr="000A6A3D">
              <w:t xml:space="preserve">, </w:t>
            </w:r>
            <w:r w:rsidRPr="000A6A3D">
              <w:rPr>
                <w:i/>
                <w:iCs/>
              </w:rPr>
              <w:t>Hóa học 1</w:t>
            </w:r>
            <w:r w:rsidR="00605030">
              <w:rPr>
                <w:i/>
                <w:iCs/>
              </w:rPr>
              <w:t>2</w:t>
            </w:r>
            <w:r w:rsidRPr="000A6A3D">
              <w:rPr>
                <w:i/>
                <w:iCs/>
              </w:rPr>
              <w:t xml:space="preserve">, </w:t>
            </w:r>
            <w:r w:rsidRPr="000A6A3D">
              <w:rPr>
                <w:lang w:val="vi-VN"/>
              </w:rPr>
              <w:t>NXB Giáo dục Việt Nam</w:t>
            </w:r>
            <w:r w:rsidRPr="000A6A3D">
              <w:t>, năm 2015.</w:t>
            </w:r>
          </w:p>
          <w:p w14:paraId="39402668" w14:textId="3746559F" w:rsidR="003A736C" w:rsidRPr="000A6A3D" w:rsidRDefault="003A736C" w:rsidP="00605030">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05030">
              <w:t>2</w:t>
            </w:r>
            <w:r w:rsidRPr="000A6A3D">
              <w:t xml:space="preserve">, </w:t>
            </w:r>
            <w:r w:rsidRPr="000A6A3D">
              <w:rPr>
                <w:lang w:val="vi-VN"/>
              </w:rPr>
              <w:t>NXB Giáo dục Việt Nam</w:t>
            </w:r>
            <w:r w:rsidRPr="000A6A3D">
              <w:t>, năm 2015.</w:t>
            </w:r>
          </w:p>
        </w:tc>
      </w:tr>
      <w:tr w:rsidR="003A736C" w:rsidRPr="000A6A3D" w14:paraId="7506562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32E7329" w14:textId="77777777" w:rsidR="003A736C" w:rsidRPr="000A6A3D" w:rsidRDefault="003A736C" w:rsidP="000A6A3D">
            <w:pPr>
              <w:rPr>
                <w:lang w:val="pt-BR"/>
              </w:rPr>
            </w:pPr>
          </w:p>
          <w:p w14:paraId="7E1F35EC" w14:textId="77777777" w:rsidR="003613AC" w:rsidRDefault="003613AC" w:rsidP="000A6A3D">
            <w:pPr>
              <w:jc w:val="center"/>
              <w:rPr>
                <w:b/>
                <w:bCs/>
                <w:lang w:val="pt-BR"/>
              </w:rPr>
            </w:pPr>
          </w:p>
          <w:p w14:paraId="3804D8EA" w14:textId="77777777" w:rsidR="003A736C" w:rsidRPr="000A6A3D" w:rsidRDefault="003A736C" w:rsidP="000A6A3D">
            <w:pPr>
              <w:jc w:val="center"/>
              <w:rPr>
                <w:b/>
                <w:bCs/>
                <w:lang w:val="pt-BR"/>
              </w:rPr>
            </w:pPr>
            <w:r w:rsidRPr="000A6A3D">
              <w:rPr>
                <w:b/>
                <w:bCs/>
                <w:lang w:val="pt-BR"/>
              </w:rPr>
              <w:t>Trưởng tổ môn</w:t>
            </w:r>
          </w:p>
          <w:p w14:paraId="3F042C2E" w14:textId="45BBFA6B" w:rsidR="003A736C" w:rsidRPr="00C62BCF" w:rsidRDefault="003A736C" w:rsidP="00C62BCF">
            <w:pPr>
              <w:jc w:val="center"/>
              <w:rPr>
                <w:b/>
                <w:bCs/>
                <w:lang w:val="pt-BR"/>
              </w:rPr>
            </w:pPr>
            <w:r w:rsidRPr="000A6A3D">
              <w:rPr>
                <w:b/>
                <w:bCs/>
                <w:lang w:val="vi-VN"/>
              </w:rPr>
              <w:t xml:space="preserve">   </w:t>
            </w:r>
          </w:p>
        </w:tc>
        <w:tc>
          <w:tcPr>
            <w:tcW w:w="6915" w:type="dxa"/>
            <w:gridSpan w:val="2"/>
            <w:shd w:val="clear" w:color="auto" w:fill="auto"/>
          </w:tcPr>
          <w:p w14:paraId="1E1FBFA6" w14:textId="77777777" w:rsidR="003A736C" w:rsidRPr="000A6A3D" w:rsidRDefault="003A736C" w:rsidP="000A6A3D">
            <w:pPr>
              <w:rPr>
                <w:lang w:val="pt-BR"/>
              </w:rPr>
            </w:pPr>
          </w:p>
          <w:p w14:paraId="4307FC1A" w14:textId="6987207C" w:rsidR="003A736C" w:rsidRPr="000A6A3D" w:rsidRDefault="003A736C" w:rsidP="000A6A3D">
            <w:pPr>
              <w:ind w:left="1280"/>
              <w:rPr>
                <w:i/>
                <w:lang w:val="pt-BR"/>
              </w:rPr>
            </w:pPr>
            <w:r w:rsidRPr="000A6A3D">
              <w:rPr>
                <w:i/>
                <w:lang w:val="pt-BR"/>
              </w:rPr>
              <w:t xml:space="preserve">Tp. Hồ Chí Minh, ngày   </w:t>
            </w:r>
            <w:r w:rsidR="002F0189">
              <w:rPr>
                <w:i/>
                <w:lang w:val="pt-BR"/>
              </w:rPr>
              <w:t>20</w:t>
            </w:r>
            <w:r w:rsidRPr="000A6A3D">
              <w:rPr>
                <w:i/>
                <w:lang w:val="pt-BR"/>
              </w:rPr>
              <w:t xml:space="preserve">   tháng  </w:t>
            </w:r>
            <w:r w:rsidR="002F0189">
              <w:rPr>
                <w:i/>
                <w:lang w:val="pt-BR"/>
              </w:rPr>
              <w:t>8</w:t>
            </w:r>
            <w:r w:rsidRPr="000A6A3D">
              <w:rPr>
                <w:i/>
                <w:lang w:val="pt-BR"/>
              </w:rPr>
              <w:t xml:space="preserve"> năm 20</w:t>
            </w:r>
            <w:r w:rsidR="002F0189">
              <w:rPr>
                <w:i/>
                <w:lang w:val="pt-BR"/>
              </w:rPr>
              <w:t>21</w:t>
            </w:r>
            <w:r w:rsidRPr="000A6A3D">
              <w:rPr>
                <w:i/>
                <w:lang w:val="pt-BR"/>
              </w:rPr>
              <w:t xml:space="preserve"> </w:t>
            </w:r>
          </w:p>
          <w:p w14:paraId="0E6495F3" w14:textId="77777777" w:rsidR="003A736C" w:rsidRDefault="003A736C" w:rsidP="000A6A3D">
            <w:pPr>
              <w:jc w:val="center"/>
              <w:rPr>
                <w:b/>
                <w:lang w:val="pt-BR"/>
              </w:rPr>
            </w:pPr>
            <w:r w:rsidRPr="000A6A3D">
              <w:rPr>
                <w:b/>
                <w:lang w:val="pt-BR"/>
              </w:rPr>
              <w:t>Giảng viên</w:t>
            </w:r>
          </w:p>
          <w:p w14:paraId="245F3F26" w14:textId="285564FE" w:rsidR="003613AC" w:rsidRPr="000A6A3D" w:rsidRDefault="001B224E" w:rsidP="000A6A3D">
            <w:pPr>
              <w:jc w:val="center"/>
              <w:rPr>
                <w:lang w:val="pt-BR"/>
              </w:rPr>
            </w:pPr>
            <w:r>
              <w:rPr>
                <w:b/>
                <w:bCs/>
                <w:sz w:val="26"/>
                <w:szCs w:val="26"/>
              </w:rPr>
              <w:t>Trịnh Khắc Vũ</w:t>
            </w:r>
            <w:r>
              <w:rPr>
                <w:b/>
                <w:bCs/>
                <w:sz w:val="26"/>
                <w:szCs w:val="26"/>
              </w:rPr>
              <w:tab/>
            </w:r>
          </w:p>
        </w:tc>
      </w:tr>
      <w:tr w:rsidR="00D919C3" w:rsidRPr="000A6A3D" w14:paraId="547D0E29"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BAEE92E" w14:textId="77777777" w:rsidR="00D919C3" w:rsidRPr="000A6A3D" w:rsidRDefault="00D919C3" w:rsidP="000A6A3D">
            <w:pPr>
              <w:rPr>
                <w:lang w:val="pt-BR"/>
              </w:rPr>
            </w:pPr>
          </w:p>
        </w:tc>
        <w:tc>
          <w:tcPr>
            <w:tcW w:w="6915" w:type="dxa"/>
            <w:gridSpan w:val="2"/>
            <w:shd w:val="clear" w:color="auto" w:fill="auto"/>
          </w:tcPr>
          <w:p w14:paraId="7B6C874A" w14:textId="77777777" w:rsidR="00D919C3" w:rsidRDefault="00D919C3" w:rsidP="000A6A3D">
            <w:pPr>
              <w:rPr>
                <w:lang w:val="pt-BR"/>
              </w:rPr>
            </w:pPr>
          </w:p>
          <w:p w14:paraId="0D8F1341" w14:textId="77777777" w:rsidR="00605030" w:rsidRDefault="00605030" w:rsidP="000A6A3D">
            <w:pPr>
              <w:rPr>
                <w:lang w:val="pt-BR"/>
              </w:rPr>
            </w:pPr>
          </w:p>
          <w:p w14:paraId="015E6CB8" w14:textId="77777777" w:rsidR="00605030" w:rsidRDefault="00605030" w:rsidP="000A6A3D">
            <w:pPr>
              <w:rPr>
                <w:lang w:val="pt-BR"/>
              </w:rPr>
            </w:pPr>
          </w:p>
          <w:p w14:paraId="1E7D870B" w14:textId="77777777" w:rsidR="00605030" w:rsidRDefault="00605030" w:rsidP="000A6A3D">
            <w:pPr>
              <w:rPr>
                <w:lang w:val="pt-BR"/>
              </w:rPr>
            </w:pPr>
          </w:p>
          <w:p w14:paraId="50B26D50" w14:textId="77777777" w:rsidR="00605030" w:rsidRDefault="00605030" w:rsidP="000A6A3D">
            <w:pPr>
              <w:rPr>
                <w:lang w:val="pt-BR"/>
              </w:rPr>
            </w:pPr>
          </w:p>
          <w:p w14:paraId="681883DE" w14:textId="77777777" w:rsidR="00605030" w:rsidRDefault="00605030" w:rsidP="000A6A3D">
            <w:pPr>
              <w:rPr>
                <w:lang w:val="pt-BR"/>
              </w:rPr>
            </w:pPr>
          </w:p>
          <w:p w14:paraId="52EA2DD8" w14:textId="77777777" w:rsidR="00605030" w:rsidRDefault="00605030" w:rsidP="000A6A3D">
            <w:pPr>
              <w:rPr>
                <w:lang w:val="pt-BR"/>
              </w:rPr>
            </w:pPr>
          </w:p>
          <w:p w14:paraId="7CED95E0" w14:textId="77777777" w:rsidR="00091A6C" w:rsidRDefault="00091A6C" w:rsidP="000A6A3D">
            <w:pPr>
              <w:rPr>
                <w:lang w:val="pt-BR"/>
              </w:rPr>
            </w:pPr>
          </w:p>
          <w:p w14:paraId="60346113" w14:textId="77777777" w:rsidR="00091A6C" w:rsidRPr="000A6A3D" w:rsidRDefault="00091A6C" w:rsidP="000A6A3D">
            <w:pPr>
              <w:rPr>
                <w:lang w:val="pt-BR"/>
              </w:rPr>
            </w:pPr>
          </w:p>
        </w:tc>
      </w:tr>
      <w:tr w:rsidR="00E32631" w:rsidRPr="000A6A3D" w14:paraId="45024B1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0929C2F" w14:textId="628423A9" w:rsidR="00E32631" w:rsidRPr="000A6A3D" w:rsidRDefault="00E32631" w:rsidP="000A6A3D">
            <w:pPr>
              <w:rPr>
                <w:lang w:val="pt-BR"/>
              </w:rPr>
            </w:pPr>
            <w:r w:rsidRPr="000A6A3D">
              <w:br w:type="page"/>
            </w:r>
            <w:r w:rsidRPr="000A6A3D">
              <w:rPr>
                <w:lang w:val="pt-BR"/>
              </w:rPr>
              <w:t>Giáo án số:  09</w:t>
            </w:r>
          </w:p>
        </w:tc>
        <w:tc>
          <w:tcPr>
            <w:tcW w:w="6868" w:type="dxa"/>
            <w:gridSpan w:val="2"/>
            <w:shd w:val="clear" w:color="auto" w:fill="auto"/>
          </w:tcPr>
          <w:p w14:paraId="237EA8BE" w14:textId="43D275B5" w:rsidR="00E32631" w:rsidRPr="000A6A3D" w:rsidRDefault="00E32631" w:rsidP="000A6A3D">
            <w:r w:rsidRPr="000A6A3D">
              <w:t xml:space="preserve">Thời gian thực hiện: </w:t>
            </w:r>
            <w:r w:rsidR="00A2487B">
              <w:t>5</w:t>
            </w:r>
            <w:r w:rsidRPr="000A6A3D">
              <w:t xml:space="preserve"> tiết</w:t>
            </w:r>
          </w:p>
          <w:p w14:paraId="237A5EFA" w14:textId="77777777" w:rsidR="000542D7" w:rsidRDefault="000542D7" w:rsidP="000542D7">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89A5385" w14:textId="77777777" w:rsidR="000542D7" w:rsidRPr="000A6A3D" w:rsidRDefault="000542D7" w:rsidP="000542D7">
            <w:pPr>
              <w:tabs>
                <w:tab w:val="right" w:leader="dot" w:pos="3331"/>
              </w:tabs>
            </w:pPr>
            <w:r>
              <w:rPr>
                <w:b/>
                <w:bCs/>
              </w:rPr>
              <w:t xml:space="preserve">                                                  ANCOL-PHENOL</w:t>
            </w:r>
          </w:p>
          <w:p w14:paraId="513E9FD5" w14:textId="7A215C37" w:rsidR="00E32631" w:rsidRPr="000A6A3D" w:rsidRDefault="001E36D0" w:rsidP="000A6A3D">
            <w:r w:rsidRPr="000A6A3D">
              <w:t xml:space="preserve">Thực hiện ngày    </w:t>
            </w:r>
            <w:r>
              <w:t xml:space="preserve">  </w:t>
            </w:r>
            <w:r w:rsidR="002F0189">
              <w:t>13</w:t>
            </w:r>
            <w:r>
              <w:t xml:space="preserve">    </w:t>
            </w:r>
            <w:r w:rsidRPr="000A6A3D">
              <w:t xml:space="preserve">tháng  </w:t>
            </w:r>
            <w:r w:rsidR="002F0189">
              <w:t>9</w:t>
            </w:r>
            <w:r>
              <w:t xml:space="preserve">            </w:t>
            </w:r>
            <w:r w:rsidRPr="000A6A3D">
              <w:t>năm 20</w:t>
            </w:r>
            <w:r w:rsidR="002F0189">
              <w:t>21</w:t>
            </w:r>
            <w:r w:rsidRPr="000A6A3D">
              <w:t xml:space="preserve"> </w:t>
            </w:r>
            <w:r w:rsidR="00E32631" w:rsidRPr="000A6A3D">
              <w:t xml:space="preserve"> </w:t>
            </w:r>
          </w:p>
          <w:p w14:paraId="6A8680A6" w14:textId="77777777" w:rsidR="00E32631" w:rsidRPr="000A6A3D" w:rsidRDefault="00E32631" w:rsidP="000A6A3D"/>
        </w:tc>
      </w:tr>
    </w:tbl>
    <w:p w14:paraId="040711E4" w14:textId="5CA0A7D8" w:rsidR="00E32631" w:rsidRPr="000A6A3D" w:rsidRDefault="00E3263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0542D7">
        <w:rPr>
          <w:b/>
          <w:i/>
        </w:rPr>
        <w:t>5</w:t>
      </w:r>
      <w:r w:rsidR="003613AC">
        <w:rPr>
          <w:b/>
          <w:i/>
        </w:rPr>
        <w:t>0</w:t>
      </w:r>
      <w:r w:rsidRPr="000A6A3D">
        <w:rPr>
          <w:b/>
          <w:i/>
        </w:rPr>
        <w:t xml:space="preserve">: </w:t>
      </w:r>
      <w:r w:rsidR="000542D7">
        <w:rPr>
          <w:b/>
        </w:rPr>
        <w:t>ANCOL</w:t>
      </w:r>
    </w:p>
    <w:p w14:paraId="1E460038" w14:textId="77777777" w:rsidR="00E32631" w:rsidRPr="000A6A3D" w:rsidRDefault="00E32631" w:rsidP="000A6A3D">
      <w:pPr>
        <w:rPr>
          <w:b/>
          <w:u w:val="single"/>
          <w:lang w:val="it-IT"/>
        </w:rPr>
      </w:pPr>
      <w:r w:rsidRPr="000A6A3D">
        <w:rPr>
          <w:b/>
          <w:u w:val="single"/>
          <w:lang w:val="it-IT"/>
        </w:rPr>
        <w:t xml:space="preserve">Mục tiêu của bài: </w:t>
      </w:r>
    </w:p>
    <w:p w14:paraId="7E831425" w14:textId="77777777" w:rsidR="00E32631" w:rsidRPr="000A6A3D" w:rsidRDefault="00E32631" w:rsidP="000A6A3D">
      <w:pPr>
        <w:rPr>
          <w:b/>
          <w:lang w:val="it-IT"/>
        </w:rPr>
      </w:pPr>
      <w:r w:rsidRPr="000A6A3D">
        <w:rPr>
          <w:lang w:val="it-IT"/>
        </w:rPr>
        <w:t xml:space="preserve">Sau khi học xong bài này người học có khả năng: </w:t>
      </w:r>
    </w:p>
    <w:p w14:paraId="05A8CB4D" w14:textId="77777777" w:rsidR="00E32631" w:rsidRPr="000A6A3D" w:rsidRDefault="00E32631" w:rsidP="000A6A3D">
      <w:pPr>
        <w:rPr>
          <w:b/>
        </w:rPr>
      </w:pPr>
      <w:r w:rsidRPr="000A6A3D">
        <w:rPr>
          <w:b/>
        </w:rPr>
        <w:t>1. Kiến thức:</w:t>
      </w:r>
    </w:p>
    <w:p w14:paraId="1BC25FA5" w14:textId="000E55D2" w:rsidR="004643CD" w:rsidRPr="004643CD" w:rsidRDefault="004643CD" w:rsidP="00DE51FA">
      <w:pPr>
        <w:tabs>
          <w:tab w:val="left" w:leader="dot" w:pos="9540"/>
        </w:tabs>
        <w:jc w:val="both"/>
      </w:pPr>
      <w:r>
        <w:t xml:space="preserve">     Trình bày được</w:t>
      </w:r>
      <w:r w:rsidRPr="004643CD">
        <w:t xml:space="preserve"> định nghĩa, </w:t>
      </w:r>
      <w:r w:rsidR="0036269C">
        <w:t xml:space="preserve">cách </w:t>
      </w:r>
      <w:r w:rsidRPr="004643CD">
        <w:t>phân loại, liên kết hidro của ancol.</w:t>
      </w:r>
    </w:p>
    <w:p w14:paraId="0ADBF79D" w14:textId="63C1B4B7" w:rsidR="004643CD" w:rsidRPr="004643CD" w:rsidRDefault="0036269C" w:rsidP="00DE51FA">
      <w:pPr>
        <w:tabs>
          <w:tab w:val="left" w:leader="dot" w:pos="9540"/>
        </w:tabs>
        <w:ind w:firstLine="284"/>
        <w:jc w:val="both"/>
      </w:pPr>
      <w:r>
        <w:t>Nêu được</w:t>
      </w:r>
      <w:r w:rsidR="004643CD" w:rsidRPr="004643CD">
        <w:t xml:space="preserve"> phương pháp điều chế ancol và ứng dụng của ancol etylic.</w:t>
      </w:r>
    </w:p>
    <w:p w14:paraId="11D648A4" w14:textId="3B748B87" w:rsidR="00E32631" w:rsidRPr="004643CD" w:rsidRDefault="00E32631" w:rsidP="00DE51FA">
      <w:pPr>
        <w:jc w:val="both"/>
        <w:rPr>
          <w:b/>
        </w:rPr>
      </w:pPr>
      <w:r w:rsidRPr="004643CD">
        <w:rPr>
          <w:b/>
          <w:bCs/>
        </w:rPr>
        <w:t xml:space="preserve">2. </w:t>
      </w:r>
      <w:r w:rsidR="004D3139" w:rsidRPr="004643CD">
        <w:rPr>
          <w:b/>
          <w:bCs/>
        </w:rPr>
        <w:t>Kỹ năng</w:t>
      </w:r>
      <w:r w:rsidRPr="004643CD">
        <w:rPr>
          <w:b/>
          <w:bCs/>
        </w:rPr>
        <w:t xml:space="preserve">: </w:t>
      </w:r>
    </w:p>
    <w:p w14:paraId="299B3315" w14:textId="358C1135" w:rsidR="004643CD" w:rsidRPr="004643CD" w:rsidRDefault="0036269C" w:rsidP="00DE51FA">
      <w:pPr>
        <w:tabs>
          <w:tab w:val="left" w:leader="dot" w:pos="9540"/>
        </w:tabs>
        <w:ind w:firstLine="284"/>
        <w:jc w:val="both"/>
      </w:pPr>
      <w:r>
        <w:t>V</w:t>
      </w:r>
      <w:r w:rsidR="004643CD" w:rsidRPr="004643CD">
        <w:t>iết được công thức cấu tạo các đồng phân ancol, đọc được tên của các ancol khi biết công thức cấu tạo và viết được công thức cấu tạo khi biết tên.</w:t>
      </w:r>
    </w:p>
    <w:p w14:paraId="42038186" w14:textId="7B034742" w:rsidR="004643CD" w:rsidRPr="004643CD" w:rsidRDefault="0036269C" w:rsidP="00DE51FA">
      <w:pPr>
        <w:tabs>
          <w:tab w:val="left" w:leader="dot" w:pos="9540"/>
        </w:tabs>
        <w:ind w:firstLine="284"/>
        <w:jc w:val="both"/>
      </w:pPr>
      <w:r>
        <w:t xml:space="preserve">Viết </w:t>
      </w:r>
      <w:r w:rsidR="004643CD" w:rsidRPr="004643CD">
        <w:t xml:space="preserve">được </w:t>
      </w:r>
      <w:r>
        <w:t>phương trình phản ứng minh họa tính</w:t>
      </w:r>
      <w:r w:rsidR="004643CD" w:rsidRPr="004643CD">
        <w:t xml:space="preserve"> chất của ancol. </w:t>
      </w:r>
    </w:p>
    <w:p w14:paraId="1B8CC3CE" w14:textId="4067D34D" w:rsidR="004643CD" w:rsidRPr="004643CD" w:rsidRDefault="0036269C" w:rsidP="00DE51FA">
      <w:pPr>
        <w:tabs>
          <w:tab w:val="left" w:leader="dot" w:pos="9540"/>
        </w:tabs>
        <w:ind w:firstLine="284"/>
        <w:jc w:val="both"/>
      </w:pPr>
      <w:r>
        <w:t>G</w:t>
      </w:r>
      <w:r w:rsidR="004643CD" w:rsidRPr="004643CD">
        <w:t xml:space="preserve">iải được các bài tập </w:t>
      </w:r>
      <w:r>
        <w:t>về ancol.</w:t>
      </w:r>
    </w:p>
    <w:p w14:paraId="6CACBC34" w14:textId="008A2999" w:rsidR="00E32631" w:rsidRPr="000A6A3D" w:rsidRDefault="00E32631" w:rsidP="00DE51FA">
      <w:pPr>
        <w:jc w:val="both"/>
        <w:rPr>
          <w:lang w:val="vi-VN"/>
        </w:rPr>
      </w:pPr>
      <w:r w:rsidRPr="000A6A3D">
        <w:rPr>
          <w:b/>
          <w:bCs/>
        </w:rPr>
        <w:t>3. Thái độ:</w:t>
      </w:r>
    </w:p>
    <w:p w14:paraId="39BD0B8E" w14:textId="0F0DCC2D" w:rsidR="00E32631" w:rsidRPr="000A6A3D" w:rsidRDefault="004643CD"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32631" w:rsidRPr="000A6A3D">
        <w:rPr>
          <w:color w:val="000000"/>
        </w:rPr>
        <w:t>inh có</w:t>
      </w:r>
      <w:r w:rsidR="00E32631" w:rsidRPr="000A6A3D">
        <w:rPr>
          <w:color w:val="000000"/>
          <w:lang w:val="vi-VN"/>
        </w:rPr>
        <w:t xml:space="preserve"> </w:t>
      </w:r>
      <w:r w:rsidR="00E32631" w:rsidRPr="000A6A3D">
        <w:rPr>
          <w:bCs/>
        </w:rPr>
        <w:t>lòng say mê học tập, biết vận dụng những kiến thức được học vào cuộc sống</w:t>
      </w:r>
      <w:r w:rsidR="00E32631" w:rsidRPr="000A6A3D">
        <w:rPr>
          <w:bCs/>
          <w:lang w:val="vi-VN"/>
        </w:rPr>
        <w:t>, có</w:t>
      </w:r>
      <w:r w:rsidR="00E32631" w:rsidRPr="000A6A3D">
        <w:rPr>
          <w:bCs/>
        </w:rPr>
        <w:t xml:space="preserve"> </w:t>
      </w:r>
      <w:r w:rsidR="00E32631" w:rsidRPr="000A6A3D">
        <w:rPr>
          <w:color w:val="000000"/>
        </w:rPr>
        <w:t>tư duy khoa học, logic trước các sự vật hiện tượng trong tự nhiên</w:t>
      </w:r>
      <w:r w:rsidR="00E32631" w:rsidRPr="000A6A3D">
        <w:rPr>
          <w:color w:val="000000"/>
          <w:lang w:val="vi-VN"/>
        </w:rPr>
        <w:t>,</w:t>
      </w:r>
      <w:r w:rsidR="00E32631" w:rsidRPr="000A6A3D">
        <w:rPr>
          <w:bCs/>
        </w:rPr>
        <w:t xml:space="preserve"> có ý thức bảo vệ môi trường và tài</w:t>
      </w:r>
      <w:r w:rsidR="00E32631" w:rsidRPr="000A6A3D">
        <w:rPr>
          <w:color w:val="000000"/>
        </w:rPr>
        <w:t xml:space="preserve"> </w:t>
      </w:r>
      <w:r w:rsidR="00E32631" w:rsidRPr="000A6A3D">
        <w:rPr>
          <w:bCs/>
        </w:rPr>
        <w:t xml:space="preserve">nguyên, sử dụng </w:t>
      </w:r>
      <w:r w:rsidR="00113F9F">
        <w:rPr>
          <w:bCs/>
        </w:rPr>
        <w:t>hợp lý</w:t>
      </w:r>
      <w:r w:rsidR="00E32631" w:rsidRPr="000A6A3D">
        <w:rPr>
          <w:bCs/>
        </w:rPr>
        <w:t xml:space="preserve"> tài nguyên.</w:t>
      </w:r>
    </w:p>
    <w:p w14:paraId="24711962" w14:textId="77777777" w:rsidR="00E32631" w:rsidRPr="000A6A3D" w:rsidRDefault="00E32631" w:rsidP="000A6A3D">
      <w:pPr>
        <w:rPr>
          <w:b/>
          <w:lang w:val="it-IT"/>
        </w:rPr>
      </w:pPr>
      <w:r w:rsidRPr="000A6A3D">
        <w:rPr>
          <w:b/>
          <w:lang w:val="it-IT"/>
        </w:rPr>
        <w:t>Đồ dùng và phương tiện dạy học:</w:t>
      </w:r>
    </w:p>
    <w:p w14:paraId="21E7936E" w14:textId="77777777" w:rsidR="00E32631" w:rsidRPr="000A6A3D" w:rsidRDefault="00E32631" w:rsidP="000A6A3D">
      <w:pPr>
        <w:rPr>
          <w:lang w:val="it-IT"/>
        </w:rPr>
      </w:pPr>
      <w:r w:rsidRPr="000A6A3D">
        <w:rPr>
          <w:lang w:val="it-IT"/>
        </w:rPr>
        <w:t>Máy chiếu, màn ảnh, máy tính, bảng, phấn.</w:t>
      </w:r>
    </w:p>
    <w:p w14:paraId="4C0F99BC" w14:textId="77777777" w:rsidR="00E32631" w:rsidRPr="000A6A3D" w:rsidRDefault="00E32631" w:rsidP="000A6A3D">
      <w:pPr>
        <w:rPr>
          <w:lang w:val="it-IT"/>
        </w:rPr>
      </w:pPr>
      <w:r w:rsidRPr="000A6A3D">
        <w:rPr>
          <w:b/>
          <w:lang w:val="it-IT"/>
        </w:rPr>
        <w:t xml:space="preserve">I. Ổn định lớp học:                                                 </w:t>
      </w:r>
      <w:r w:rsidRPr="000A6A3D">
        <w:rPr>
          <w:lang w:val="it-IT"/>
        </w:rPr>
        <w:t>Thời gian:  05 phút.</w:t>
      </w:r>
    </w:p>
    <w:p w14:paraId="0D8992AC" w14:textId="77777777" w:rsidR="00E32631" w:rsidRPr="000A6A3D" w:rsidRDefault="00E32631" w:rsidP="000A6A3D">
      <w:pPr>
        <w:rPr>
          <w:lang w:val="it-IT"/>
        </w:rPr>
      </w:pPr>
      <w:r w:rsidRPr="000A6A3D">
        <w:rPr>
          <w:lang w:val="it-IT"/>
        </w:rPr>
        <w:t>Số học sinh vắng:…………Tên:……………………………………………………..................................</w:t>
      </w:r>
    </w:p>
    <w:p w14:paraId="71CC8DFF" w14:textId="77777777" w:rsidR="00E32631" w:rsidRPr="000A6A3D" w:rsidRDefault="00E32631" w:rsidP="000A6A3D">
      <w:pPr>
        <w:rPr>
          <w:lang w:val="it-IT"/>
        </w:rPr>
      </w:pPr>
      <w:r w:rsidRPr="000A6A3D">
        <w:rPr>
          <w:lang w:val="it-IT"/>
        </w:rPr>
        <w:t>......................................................................................................................................................................</w:t>
      </w:r>
    </w:p>
    <w:p w14:paraId="4F7074B5" w14:textId="77777777" w:rsidR="00E32631" w:rsidRPr="000A6A3D" w:rsidRDefault="00E32631" w:rsidP="000A6A3D">
      <w:pPr>
        <w:rPr>
          <w:b/>
          <w:lang w:val="sv-SE"/>
        </w:rPr>
      </w:pPr>
      <w:r w:rsidRPr="000A6A3D">
        <w:rPr>
          <w:b/>
          <w:lang w:val="sv-SE"/>
        </w:rPr>
        <w:t>II. Thực hiện bài học:</w:t>
      </w:r>
    </w:p>
    <w:p w14:paraId="283A345F" w14:textId="77777777" w:rsidR="00E32631" w:rsidRPr="000A6A3D" w:rsidRDefault="00E3263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32631" w:rsidRPr="000A6A3D" w14:paraId="77A46E5A"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F7FA93" w14:textId="77777777" w:rsidR="00E32631" w:rsidRPr="000A6A3D" w:rsidRDefault="00E3263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54BFFA" w14:textId="77777777" w:rsidR="00E32631" w:rsidRPr="000A6A3D" w:rsidRDefault="00E3263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5CD35" w14:textId="77777777" w:rsidR="00E32631" w:rsidRPr="000A6A3D" w:rsidRDefault="00E3263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AE5FF7" w14:textId="77777777" w:rsidR="00E32631" w:rsidRPr="000A6A3D" w:rsidRDefault="00E32631" w:rsidP="000A6A3D">
            <w:pPr>
              <w:jc w:val="center"/>
              <w:rPr>
                <w:lang w:val="de-DE"/>
              </w:rPr>
            </w:pPr>
            <w:r w:rsidRPr="000A6A3D">
              <w:rPr>
                <w:lang w:val="de-DE"/>
              </w:rPr>
              <w:t>Thời gian</w:t>
            </w:r>
          </w:p>
        </w:tc>
      </w:tr>
      <w:tr w:rsidR="00E32631" w:rsidRPr="000A6A3D" w14:paraId="366E9D67"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2A7AFD" w14:textId="77777777" w:rsidR="00E32631" w:rsidRPr="000A6A3D" w:rsidRDefault="00E3263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BD2555" w14:textId="77777777" w:rsidR="00E32631" w:rsidRPr="000A6A3D" w:rsidRDefault="00E3263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54E1D99"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D249C1"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643C6B" w14:textId="77777777" w:rsidR="00E32631" w:rsidRPr="000A6A3D" w:rsidRDefault="00E32631" w:rsidP="000A6A3D">
            <w:pPr>
              <w:jc w:val="center"/>
              <w:rPr>
                <w:lang w:val="de-DE"/>
              </w:rPr>
            </w:pPr>
          </w:p>
        </w:tc>
      </w:tr>
      <w:tr w:rsidR="00A2487B" w:rsidRPr="000A6A3D" w14:paraId="12A45472"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4C994BAA" w14:textId="77777777" w:rsidR="00A2487B" w:rsidRPr="000A6A3D" w:rsidRDefault="00A2487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F88B08" w14:textId="77777777" w:rsidR="00A2487B" w:rsidRPr="000A6A3D" w:rsidRDefault="00A2487B" w:rsidP="000A6A3D">
            <w:pPr>
              <w:rPr>
                <w:lang w:val="de-DE"/>
              </w:rPr>
            </w:pPr>
            <w:r w:rsidRPr="000A6A3D">
              <w:rPr>
                <w:b/>
                <w:bCs/>
                <w:u w:val="single"/>
                <w:lang w:val="de-DE"/>
              </w:rPr>
              <w:t>Dẫn nhập</w:t>
            </w:r>
          </w:p>
          <w:p w14:paraId="6CFA7650" w14:textId="499E3E44" w:rsidR="00A2487B" w:rsidRPr="000A6A3D" w:rsidRDefault="00A2487B" w:rsidP="00A2487B">
            <w:r w:rsidRPr="000A6A3D">
              <w:rPr>
                <w:iCs/>
                <w:lang w:val="de-DE"/>
              </w:rPr>
              <w:t xml:space="preserve">- </w:t>
            </w:r>
            <w:r>
              <w:rPr>
                <w:iCs/>
                <w:lang w:val="de-DE"/>
              </w:rPr>
              <w:t xml:space="preserve">Viết phương trình </w:t>
            </w:r>
            <w:r>
              <w:t>p</w:t>
            </w:r>
            <w:r w:rsidRPr="00807B35">
              <w:t>hản ứng thế nguyên tử halogen</w:t>
            </w:r>
            <w:r>
              <w:t>, p</w:t>
            </w:r>
            <w:r w:rsidRPr="00807B35">
              <w:t>hản ứng tách hidro halogen</w:t>
            </w:r>
            <w:r>
              <w:t xml:space="preserve"> của dx halogen</w:t>
            </w:r>
            <w:r w:rsidRPr="000A6A3D">
              <w:t>.</w:t>
            </w:r>
          </w:p>
          <w:p w14:paraId="5F99D50B" w14:textId="74A251FA" w:rsidR="00A2487B" w:rsidRPr="000A6A3D" w:rsidRDefault="00A2487B" w:rsidP="00A2487B">
            <w:pPr>
              <w:jc w:val="both"/>
              <w:rPr>
                <w:lang w:val="de-DE"/>
              </w:rPr>
            </w:pPr>
            <w:r w:rsidRPr="000A6A3D">
              <w:rPr>
                <w:iCs/>
                <w:lang w:val="de-DE"/>
              </w:rPr>
              <w:t xml:space="preserve">- Giới thiệu </w:t>
            </w:r>
            <w:r>
              <w:rPr>
                <w:iCs/>
                <w:lang w:val="de-DE"/>
              </w:rPr>
              <w:t>ứng dụng của ancol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C61BF89" w14:textId="77777777" w:rsidR="00A2487B" w:rsidRPr="000A6A3D" w:rsidRDefault="00A2487B" w:rsidP="00703E57">
            <w:pPr>
              <w:jc w:val="both"/>
              <w:rPr>
                <w:lang w:val="de-DE"/>
              </w:rPr>
            </w:pPr>
          </w:p>
          <w:p w14:paraId="5CFDDA43" w14:textId="77777777" w:rsidR="00A2487B" w:rsidRPr="000A6A3D" w:rsidRDefault="00A2487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882D996" w14:textId="11AB20F9" w:rsidR="00A2487B" w:rsidRPr="000A6A3D" w:rsidRDefault="00A2487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E231B9" w14:textId="77777777" w:rsidR="00A2487B" w:rsidRPr="000A6A3D" w:rsidRDefault="00A2487B" w:rsidP="00703E57">
            <w:pPr>
              <w:jc w:val="both"/>
              <w:rPr>
                <w:lang w:val="de-DE"/>
              </w:rPr>
            </w:pPr>
          </w:p>
          <w:p w14:paraId="5C24155D" w14:textId="1A5894D6" w:rsidR="00A2487B" w:rsidRPr="000A6A3D" w:rsidRDefault="00A2487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F5488F8" w14:textId="77777777" w:rsidR="00A2487B" w:rsidRPr="000A6A3D" w:rsidRDefault="00A2487B" w:rsidP="00703E57">
            <w:pPr>
              <w:jc w:val="both"/>
              <w:rPr>
                <w:lang w:val="de-DE"/>
              </w:rPr>
            </w:pPr>
          </w:p>
          <w:p w14:paraId="1917796C" w14:textId="77777777" w:rsidR="00A2487B" w:rsidRPr="000A6A3D" w:rsidRDefault="00A2487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99EA4B" w14:textId="77777777" w:rsidR="00A2487B" w:rsidRPr="000A6A3D" w:rsidRDefault="00A2487B" w:rsidP="000A6A3D">
            <w:pPr>
              <w:rPr>
                <w:lang w:val="de-DE"/>
              </w:rPr>
            </w:pPr>
          </w:p>
          <w:p w14:paraId="0FBE12B8" w14:textId="1239A056" w:rsidR="00A2487B" w:rsidRPr="000A6A3D" w:rsidRDefault="00DE51FA" w:rsidP="000A6A3D">
            <w:pPr>
              <w:jc w:val="center"/>
              <w:rPr>
                <w:lang w:val="pt-BR"/>
              </w:rPr>
            </w:pPr>
            <w:r>
              <w:rPr>
                <w:lang w:val="pt-BR"/>
              </w:rPr>
              <w:t>8</w:t>
            </w:r>
          </w:p>
          <w:p w14:paraId="09E0DDA9" w14:textId="77777777" w:rsidR="00A2487B" w:rsidRPr="000A6A3D" w:rsidRDefault="00A2487B" w:rsidP="000A6A3D">
            <w:pPr>
              <w:jc w:val="center"/>
              <w:rPr>
                <w:lang w:val="de-DE"/>
              </w:rPr>
            </w:pPr>
            <w:r w:rsidRPr="000A6A3D">
              <w:rPr>
                <w:lang w:val="pt-BR"/>
              </w:rPr>
              <w:t>phút</w:t>
            </w:r>
            <w:r w:rsidRPr="000A6A3D">
              <w:rPr>
                <w:lang w:val="de-DE"/>
              </w:rPr>
              <w:t xml:space="preserve"> </w:t>
            </w:r>
          </w:p>
        </w:tc>
      </w:tr>
      <w:tr w:rsidR="00395DB4" w:rsidRPr="000A6A3D" w14:paraId="2F08867B"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54847CB" w14:textId="77777777" w:rsidR="00395DB4" w:rsidRPr="000A6A3D" w:rsidRDefault="00395DB4"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F7214C" w14:textId="77777777" w:rsidR="00395DB4" w:rsidRPr="00DD328E" w:rsidRDefault="00395DB4" w:rsidP="000A6A3D">
            <w:pPr>
              <w:rPr>
                <w:b/>
                <w:bCs/>
                <w:u w:val="single"/>
                <w:lang w:val="nb-NO"/>
              </w:rPr>
            </w:pPr>
            <w:r w:rsidRPr="00DD328E">
              <w:rPr>
                <w:b/>
                <w:bCs/>
                <w:u w:val="single"/>
                <w:lang w:val="nb-NO"/>
              </w:rPr>
              <w:t>Giảng bài mới</w:t>
            </w:r>
          </w:p>
          <w:p w14:paraId="62EA1B18"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u w:val="single"/>
              </w:rPr>
            </w:pPr>
            <w:bookmarkStart w:id="65" w:name="_Toc8233515"/>
            <w:r w:rsidRPr="00DD328E">
              <w:rPr>
                <w:rFonts w:ascii="Times New Roman" w:hAnsi="Times New Roman"/>
                <w:b/>
                <w:sz w:val="24"/>
                <w:u w:val="single"/>
              </w:rPr>
              <w:t>Định nghĩa, phân loại</w:t>
            </w:r>
            <w:bookmarkEnd w:id="65"/>
          </w:p>
          <w:p w14:paraId="4A1E4741" w14:textId="77777777" w:rsidR="00395DB4" w:rsidRPr="00DD328E" w:rsidRDefault="00395DB4" w:rsidP="00D444DD">
            <w:pPr>
              <w:pStyle w:val="Heading3"/>
              <w:ind w:left="480" w:hanging="480"/>
            </w:pPr>
            <w:bookmarkStart w:id="66" w:name="_Toc8233516"/>
            <w:r w:rsidRPr="00DD328E">
              <w:t>1.1. Định nghĩa</w:t>
            </w:r>
            <w:bookmarkEnd w:id="66"/>
          </w:p>
          <w:p w14:paraId="4F9508D7" w14:textId="77777777" w:rsidR="00395DB4" w:rsidRPr="00DD328E" w:rsidRDefault="00395DB4" w:rsidP="00D444DD">
            <w:pPr>
              <w:pStyle w:val="Heading3"/>
              <w:ind w:left="480" w:hanging="480"/>
            </w:pPr>
            <w:bookmarkStart w:id="67" w:name="_Toc8233517"/>
            <w:r w:rsidRPr="00DD328E">
              <w:t>1.2. Phân loại</w:t>
            </w:r>
            <w:bookmarkEnd w:id="67"/>
          </w:p>
          <w:p w14:paraId="0B7FAAF4" w14:textId="77777777" w:rsidR="00395DB4" w:rsidRPr="00DD328E" w:rsidRDefault="00B9417F" w:rsidP="00D444DD">
            <w:pPr>
              <w:pStyle w:val="ListParagraph"/>
              <w:numPr>
                <w:ilvl w:val="0"/>
                <w:numId w:val="22"/>
              </w:numPr>
              <w:spacing w:before="120"/>
              <w:ind w:left="425" w:hanging="425"/>
              <w:rPr>
                <w:b/>
              </w:rPr>
            </w:pPr>
            <w:hyperlink r:id="rId75" w:anchor="m" w:tgtFrame="_blank" w:history="1">
              <w:r w:rsidR="00395DB4" w:rsidRPr="00DD328E">
                <w:rPr>
                  <w:b/>
                  <w:u w:val="single"/>
                </w:rPr>
                <w:t>Đồng phân</w:t>
              </w:r>
            </w:hyperlink>
            <w:r w:rsidR="00395DB4" w:rsidRPr="00DD328E">
              <w:rPr>
                <w:b/>
                <w:u w:val="single"/>
              </w:rPr>
              <w:t xml:space="preserve">, danh pháp </w:t>
            </w:r>
          </w:p>
          <w:p w14:paraId="3BCE054B" w14:textId="77777777" w:rsidR="00395DB4" w:rsidRPr="00DD328E" w:rsidRDefault="00395DB4" w:rsidP="00D444DD">
            <w:pPr>
              <w:rPr>
                <w:b/>
              </w:rPr>
            </w:pPr>
            <w:r w:rsidRPr="00DD328E">
              <w:rPr>
                <w:b/>
              </w:rPr>
              <w:t xml:space="preserve">2.1. </w:t>
            </w:r>
            <w:hyperlink r:id="rId76" w:anchor="m" w:tgtFrame="_blank" w:history="1">
              <w:r w:rsidRPr="00DD328E">
                <w:rPr>
                  <w:b/>
                </w:rPr>
                <w:t>Đồng phân</w:t>
              </w:r>
            </w:hyperlink>
          </w:p>
          <w:p w14:paraId="31D41E22" w14:textId="77777777" w:rsidR="00395DB4" w:rsidRPr="00DD328E" w:rsidRDefault="00395DB4" w:rsidP="00D444DD">
            <w:pPr>
              <w:spacing w:before="120"/>
              <w:rPr>
                <w:rStyle w:val="Strong"/>
                <w:lang w:val="pt-BR"/>
              </w:rPr>
            </w:pPr>
            <w:r w:rsidRPr="00DD328E">
              <w:rPr>
                <w:rStyle w:val="Emphasis"/>
                <w:b/>
                <w:bCs/>
                <w:i w:val="0"/>
                <w:lang w:val="pt-BR"/>
              </w:rPr>
              <w:t xml:space="preserve">2.2. Danh pháp </w:t>
            </w:r>
            <w:r w:rsidRPr="00DD328E">
              <w:rPr>
                <w:i/>
                <w:lang w:val="pt-BR"/>
              </w:rPr>
              <w:br/>
            </w:r>
            <w:r w:rsidRPr="00DD328E">
              <w:rPr>
                <w:rStyle w:val="Strong"/>
                <w:lang w:val="pt-BR"/>
              </w:rPr>
              <w:t xml:space="preserve"> </w:t>
            </w:r>
            <w:r w:rsidRPr="00DD328E">
              <w:rPr>
                <w:rStyle w:val="Strong"/>
                <w:i/>
                <w:lang w:val="pt-BR"/>
              </w:rPr>
              <w:t>2.2.1. Tên thông thường</w:t>
            </w:r>
            <w:r w:rsidRPr="00DD328E">
              <w:rPr>
                <w:rStyle w:val="Strong"/>
                <w:lang w:val="pt-BR"/>
              </w:rPr>
              <w:t xml:space="preserve"> </w:t>
            </w:r>
          </w:p>
          <w:p w14:paraId="16360D85" w14:textId="77777777" w:rsidR="00395DB4" w:rsidRPr="00DD328E" w:rsidRDefault="00395DB4" w:rsidP="00D444DD">
            <w:pPr>
              <w:spacing w:before="120"/>
              <w:ind w:left="720" w:hanging="720"/>
              <w:rPr>
                <w:rStyle w:val="Strong"/>
              </w:rPr>
            </w:pPr>
            <w:r w:rsidRPr="00DD328E">
              <w:rPr>
                <w:rStyle w:val="Strong"/>
                <w:i/>
              </w:rPr>
              <w:t>2.2.2. Tên thay thế</w:t>
            </w:r>
            <w:r w:rsidRPr="00DD328E">
              <w:rPr>
                <w:rStyle w:val="Strong"/>
              </w:rPr>
              <w:t xml:space="preserve"> </w:t>
            </w:r>
          </w:p>
          <w:p w14:paraId="32B15819" w14:textId="77777777" w:rsidR="00395DB4" w:rsidRPr="00DD328E" w:rsidRDefault="00395DB4" w:rsidP="00D444DD">
            <w:pPr>
              <w:spacing w:before="120"/>
              <w:ind w:left="720" w:hanging="720"/>
              <w:rPr>
                <w:b/>
              </w:rPr>
            </w:pPr>
            <w:r w:rsidRPr="00DD328E">
              <w:rPr>
                <w:rStyle w:val="Strong"/>
                <w:b w:val="0"/>
              </w:rPr>
              <w:t xml:space="preserve">Tên </w:t>
            </w:r>
            <w:hyperlink r:id="rId77" w:tgtFrame="_blank" w:history="1">
              <w:r w:rsidRPr="00FB457F">
                <w:rPr>
                  <w:rStyle w:val="Hyperlink"/>
                  <w:b/>
                  <w:color w:val="auto"/>
                  <w:u w:val="none"/>
                </w:rPr>
                <w:t>hiđrocacbon</w:t>
              </w:r>
            </w:hyperlink>
            <w:r w:rsidRPr="00FB457F">
              <w:rPr>
                <w:rStyle w:val="Strong"/>
                <w:b w:val="0"/>
              </w:rPr>
              <w:t xml:space="preserve"> </w:t>
            </w:r>
            <w:r w:rsidRPr="00DD328E">
              <w:rPr>
                <w:rStyle w:val="Strong"/>
                <w:b w:val="0"/>
              </w:rPr>
              <w:t xml:space="preserve">tương ứng với mạch chính + số chỉ vị trí nhóm –OH + ol </w:t>
            </w:r>
          </w:p>
          <w:p w14:paraId="45AAD132"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rPr>
            </w:pPr>
            <w:bookmarkStart w:id="68" w:name="_Toc8233518"/>
            <w:r w:rsidRPr="00DD328E">
              <w:rPr>
                <w:rFonts w:ascii="Times New Roman" w:hAnsi="Times New Roman"/>
                <w:b/>
                <w:sz w:val="24"/>
              </w:rPr>
              <w:t>Tính chất vật lí</w:t>
            </w:r>
            <w:bookmarkEnd w:id="68"/>
          </w:p>
          <w:p w14:paraId="1CD2AE4F" w14:textId="77777777" w:rsidR="00395DB4" w:rsidRPr="00DD328E" w:rsidRDefault="00395DB4" w:rsidP="00D444DD">
            <w:pPr>
              <w:spacing w:before="120"/>
              <w:rPr>
                <w:b/>
              </w:rPr>
            </w:pPr>
            <w:r w:rsidRPr="00DD328E">
              <w:rPr>
                <w:b/>
              </w:rPr>
              <w:t>Liên kết hidro</w:t>
            </w:r>
          </w:p>
          <w:p w14:paraId="2C1D3B79" w14:textId="77777777" w:rsidR="00395DB4" w:rsidRPr="00DD328E"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69" w:name="_Toc8233519"/>
            <w:r w:rsidRPr="00DD328E">
              <w:rPr>
                <w:rFonts w:ascii="Times New Roman" w:hAnsi="Times New Roman"/>
                <w:b/>
                <w:sz w:val="24"/>
              </w:rPr>
              <w:lastRenderedPageBreak/>
              <w:t>Tính chất hóa học</w:t>
            </w:r>
            <w:bookmarkEnd w:id="69"/>
          </w:p>
          <w:p w14:paraId="787F69AB" w14:textId="77777777" w:rsidR="00395DB4" w:rsidRPr="00DD328E" w:rsidRDefault="00395DB4" w:rsidP="00DD328E">
            <w:pPr>
              <w:pStyle w:val="Heading3"/>
              <w:ind w:left="480" w:hanging="480"/>
            </w:pPr>
            <w:bookmarkStart w:id="70" w:name="_Toc8233520"/>
            <w:r w:rsidRPr="00DD328E">
              <w:t>4.1. Phản ứng thế H của nhóm -OH</w:t>
            </w:r>
            <w:bookmarkEnd w:id="70"/>
          </w:p>
          <w:p w14:paraId="4B05C7B9" w14:textId="77777777" w:rsidR="00395DB4" w:rsidRPr="00DD328E" w:rsidRDefault="00395DB4" w:rsidP="00DD328E">
            <w:pPr>
              <w:spacing w:before="120"/>
              <w:jc w:val="both"/>
              <w:rPr>
                <w:b/>
                <w:i/>
              </w:rPr>
            </w:pPr>
            <w:r w:rsidRPr="00DD328E">
              <w:rPr>
                <w:b/>
                <w:i/>
              </w:rPr>
              <w:t>4.1.1. Tính chất chung của ancol</w:t>
            </w:r>
          </w:p>
          <w:p w14:paraId="20C7DE6A" w14:textId="1C42FB58" w:rsidR="00395DB4" w:rsidRPr="00DD328E" w:rsidRDefault="00395DB4" w:rsidP="0092770B">
            <w:pPr>
              <w:spacing w:before="120"/>
              <w:jc w:val="both"/>
            </w:pPr>
            <w:r>
              <w:t xml:space="preserve">    </w:t>
            </w:r>
            <w:r w:rsidRPr="00DD328E">
              <w:t>2C</w:t>
            </w:r>
            <w:r w:rsidRPr="00DD328E">
              <w:rPr>
                <w:vertAlign w:val="subscript"/>
              </w:rPr>
              <w:t>2</w:t>
            </w:r>
            <w:r w:rsidRPr="00DD328E">
              <w:t>H</w:t>
            </w:r>
            <w:r w:rsidRPr="00DD328E">
              <w:rPr>
                <w:vertAlign w:val="subscript"/>
              </w:rPr>
              <w:t>5</w:t>
            </w:r>
            <w:r w:rsidRPr="00DD328E">
              <w:t xml:space="preserve">OH + 2Na </w:t>
            </w:r>
            <w:r w:rsidRPr="00DD328E">
              <w:sym w:font="Symbol" w:char="F0AE"/>
            </w:r>
            <w:r w:rsidRPr="00DD328E">
              <w:t xml:space="preserve"> 2C</w:t>
            </w:r>
            <w:r w:rsidRPr="00DD328E">
              <w:rPr>
                <w:vertAlign w:val="subscript"/>
              </w:rPr>
              <w:t>2</w:t>
            </w:r>
            <w:r w:rsidRPr="00DD328E">
              <w:t>H</w:t>
            </w:r>
            <w:r w:rsidRPr="00DD328E">
              <w:rPr>
                <w:vertAlign w:val="subscript"/>
              </w:rPr>
              <w:t>5</w:t>
            </w:r>
            <w:r w:rsidRPr="00DD328E">
              <w:t>ONa + H</w:t>
            </w:r>
            <w:r w:rsidRPr="00DD328E">
              <w:rPr>
                <w:vertAlign w:val="subscript"/>
              </w:rPr>
              <w:t>2</w:t>
            </w:r>
          </w:p>
          <w:p w14:paraId="2EAC5E9A" w14:textId="77777777" w:rsidR="00395DB4" w:rsidRPr="00DD328E" w:rsidRDefault="00395DB4" w:rsidP="00DD328E">
            <w:pPr>
              <w:spacing w:before="120"/>
              <w:jc w:val="both"/>
              <w:rPr>
                <w:b/>
                <w:i/>
              </w:rPr>
            </w:pPr>
            <w:r w:rsidRPr="00DD328E">
              <w:rPr>
                <w:b/>
                <w:i/>
              </w:rPr>
              <w:t>4.1.2. Tính chất đặc trưng của glixerol</w:t>
            </w:r>
          </w:p>
          <w:p w14:paraId="25B60879" w14:textId="4597FB02" w:rsidR="00395DB4" w:rsidRPr="00DD328E" w:rsidRDefault="00395DB4" w:rsidP="00DD328E">
            <w:pPr>
              <w:spacing w:before="120"/>
            </w:pPr>
            <w:r w:rsidRPr="00DD328E">
              <w:t>2C</w:t>
            </w:r>
            <w:r w:rsidRPr="00DD328E">
              <w:rPr>
                <w:vertAlign w:val="subscript"/>
              </w:rPr>
              <w:t>3</w:t>
            </w:r>
            <w:r w:rsidRPr="00DD328E">
              <w:t>H</w:t>
            </w:r>
            <w:r w:rsidRPr="00DD328E">
              <w:rPr>
                <w:vertAlign w:val="subscript"/>
              </w:rPr>
              <w:t>5</w:t>
            </w:r>
            <w:r w:rsidRPr="00DD328E">
              <w:t>(OH)</w:t>
            </w:r>
            <w:r w:rsidRPr="00DD328E">
              <w:rPr>
                <w:vertAlign w:val="subscript"/>
              </w:rPr>
              <w:t>3</w:t>
            </w:r>
            <w:r w:rsidRPr="00DD328E">
              <w:t xml:space="preserve"> + Cu(OH)</w:t>
            </w:r>
            <w:r w:rsidRPr="00DD328E">
              <w:rPr>
                <w:vertAlign w:val="subscript"/>
              </w:rPr>
              <w:t xml:space="preserve">2 </w:t>
            </w:r>
            <w:r w:rsidRPr="00DD328E">
              <w:sym w:font="Symbol" w:char="F0AE"/>
            </w:r>
            <w:r w:rsidRPr="00DD328E">
              <w:tab/>
              <w:t xml:space="preserve"> [C</w:t>
            </w:r>
            <w:r w:rsidRPr="00DD328E">
              <w:rPr>
                <w:vertAlign w:val="subscript"/>
              </w:rPr>
              <w:t>3</w:t>
            </w:r>
            <w:r w:rsidRPr="00DD328E">
              <w:t>H</w:t>
            </w:r>
            <w:r w:rsidRPr="00DD328E">
              <w:rPr>
                <w:vertAlign w:val="subscript"/>
              </w:rPr>
              <w:t>5</w:t>
            </w:r>
            <w:r w:rsidRPr="00DD328E">
              <w:t>(OH)</w:t>
            </w:r>
            <w:r w:rsidRPr="00DD328E">
              <w:rPr>
                <w:vertAlign w:val="subscript"/>
              </w:rPr>
              <w:t>2</w:t>
            </w:r>
            <w:r w:rsidRPr="00DD328E">
              <w:t>O]</w:t>
            </w:r>
            <w:r w:rsidRPr="00DD328E">
              <w:rPr>
                <w:vertAlign w:val="subscript"/>
              </w:rPr>
              <w:t>2</w:t>
            </w:r>
            <w:r w:rsidRPr="00DD328E">
              <w:t>Cu + 2H</w:t>
            </w:r>
            <w:r w:rsidRPr="00DD328E">
              <w:rPr>
                <w:vertAlign w:val="subscript"/>
              </w:rPr>
              <w:t>2</w:t>
            </w:r>
            <w:r w:rsidRPr="00DD328E">
              <w:t>O  đồng (II) glixerat</w:t>
            </w:r>
          </w:p>
          <w:p w14:paraId="536FCB38" w14:textId="77777777" w:rsidR="00395DB4" w:rsidRPr="00DD328E" w:rsidRDefault="00395DB4" w:rsidP="0092770B">
            <w:pPr>
              <w:pStyle w:val="Heading3"/>
              <w:spacing w:before="120"/>
              <w:ind w:left="482" w:hanging="482"/>
            </w:pPr>
            <w:bookmarkStart w:id="71" w:name="_Toc8233521"/>
            <w:r w:rsidRPr="00DD328E">
              <w:t>4.2. Phản ứng thế nhóm –OH</w:t>
            </w:r>
            <w:bookmarkEnd w:id="71"/>
          </w:p>
          <w:p w14:paraId="02D40534" w14:textId="77777777" w:rsidR="00395DB4" w:rsidRPr="00DD328E" w:rsidRDefault="00395DB4" w:rsidP="00DD328E">
            <w:pPr>
              <w:spacing w:before="120"/>
              <w:jc w:val="both"/>
              <w:rPr>
                <w:b/>
                <w:i/>
              </w:rPr>
            </w:pPr>
            <w:r w:rsidRPr="00DD328E">
              <w:rPr>
                <w:b/>
                <w:i/>
              </w:rPr>
              <w:t>4.2.1. Phản ứng với axit vô cơ</w:t>
            </w:r>
          </w:p>
          <w:p w14:paraId="1AD857E9" w14:textId="77777777" w:rsidR="00395DB4" w:rsidRPr="00DD328E" w:rsidRDefault="00395DB4" w:rsidP="0092770B">
            <w:pPr>
              <w:spacing w:before="120"/>
              <w:jc w:val="both"/>
            </w:pPr>
            <w:r w:rsidRPr="00DD328E">
              <w:t>CH</w:t>
            </w:r>
            <w:r w:rsidRPr="00DD328E">
              <w:rPr>
                <w:vertAlign w:val="subscript"/>
              </w:rPr>
              <w:t>3</w:t>
            </w:r>
            <w:r w:rsidRPr="00DD328E">
              <w:t xml:space="preserve">OH + HBr </w:t>
            </w:r>
            <w:r w:rsidRPr="00DD328E">
              <w:rPr>
                <w:position w:val="-6"/>
              </w:rPr>
              <w:object w:dxaOrig="680" w:dyaOrig="360" w14:anchorId="6E0811DA">
                <v:shape id="_x0000_i1045" type="#_x0000_t75" style="width:33.5pt;height:18pt" o:ole="">
                  <v:imagedata r:id="rId78" o:title=""/>
                </v:shape>
                <o:OLEObject Type="Embed" ProgID="Equation.DSMT4" ShapeID="_x0000_i1045" DrawAspect="Content" ObjectID="_1694097308" r:id="rId79"/>
              </w:object>
            </w:r>
            <w:r w:rsidRPr="00DD328E">
              <w:t xml:space="preserve"> CH</w:t>
            </w:r>
            <w:r w:rsidRPr="00DD328E">
              <w:rPr>
                <w:vertAlign w:val="subscript"/>
              </w:rPr>
              <w:t>3</w:t>
            </w:r>
            <w:r w:rsidRPr="00DD328E">
              <w:t>Br + H</w:t>
            </w:r>
            <w:r w:rsidRPr="00DD328E">
              <w:rPr>
                <w:vertAlign w:val="subscript"/>
              </w:rPr>
              <w:t>2</w:t>
            </w:r>
            <w:r w:rsidRPr="00DD328E">
              <w:t>O</w:t>
            </w:r>
          </w:p>
          <w:p w14:paraId="78B14C14" w14:textId="77777777" w:rsidR="00395DB4" w:rsidRPr="00DD328E" w:rsidRDefault="00395DB4" w:rsidP="00DD328E">
            <w:pPr>
              <w:spacing w:before="120"/>
              <w:jc w:val="both"/>
              <w:rPr>
                <w:b/>
                <w:i/>
              </w:rPr>
            </w:pPr>
            <w:r w:rsidRPr="00DD328E">
              <w:rPr>
                <w:b/>
                <w:i/>
              </w:rPr>
              <w:t>4.2.2. Phản ứng với ancol</w:t>
            </w:r>
          </w:p>
          <w:p w14:paraId="44C08238" w14:textId="77777777" w:rsidR="00395DB4" w:rsidRPr="00DD328E" w:rsidRDefault="00395DB4" w:rsidP="0092770B">
            <w:pPr>
              <w:spacing w:before="120"/>
              <w:jc w:val="both"/>
            </w:pPr>
            <w:r w:rsidRPr="00DD328E">
              <w:t>C</w:t>
            </w:r>
            <w:r w:rsidRPr="00DD328E">
              <w:rPr>
                <w:vertAlign w:val="subscript"/>
              </w:rPr>
              <w:t>2</w:t>
            </w:r>
            <w:r w:rsidRPr="00DD328E">
              <w:t>H</w:t>
            </w:r>
            <w:r w:rsidRPr="00DD328E">
              <w:rPr>
                <w:vertAlign w:val="subscript"/>
              </w:rPr>
              <w:t>5</w:t>
            </w:r>
            <w:r w:rsidRPr="00DD328E">
              <w:t>OH + C</w:t>
            </w:r>
            <w:r w:rsidRPr="00DD328E">
              <w:rPr>
                <w:vertAlign w:val="subscript"/>
              </w:rPr>
              <w:t>2</w:t>
            </w:r>
            <w:r w:rsidRPr="00DD328E">
              <w:t>H</w:t>
            </w:r>
            <w:r w:rsidRPr="00DD328E">
              <w:rPr>
                <w:vertAlign w:val="subscript"/>
              </w:rPr>
              <w:t>5</w:t>
            </w:r>
            <w:r w:rsidRPr="00DD328E">
              <w:t xml:space="preserve">OH </w:t>
            </w:r>
            <w:r w:rsidRPr="00DD328E">
              <w:rPr>
                <w:position w:val="-6"/>
              </w:rPr>
              <w:object w:dxaOrig="1460" w:dyaOrig="360" w14:anchorId="46A1DA92">
                <v:shape id="_x0000_i1046" type="#_x0000_t75" style="width:72.5pt;height:18pt" o:ole="">
                  <v:imagedata r:id="rId80" o:title=""/>
                </v:shape>
                <o:OLEObject Type="Embed" ProgID="Equation.DSMT4" ShapeID="_x0000_i1046" DrawAspect="Content" ObjectID="_1694097309" r:id="rId81"/>
              </w:object>
            </w:r>
            <w:r w:rsidRPr="00DD328E">
              <w:t>C</w:t>
            </w:r>
            <w:r w:rsidRPr="00DD328E">
              <w:rPr>
                <w:vertAlign w:val="subscript"/>
              </w:rPr>
              <w:t>2</w:t>
            </w:r>
            <w:r w:rsidRPr="00DD328E">
              <w:t>H</w:t>
            </w:r>
            <w:r w:rsidRPr="00DD328E">
              <w:rPr>
                <w:vertAlign w:val="subscript"/>
              </w:rPr>
              <w:t>5</w:t>
            </w:r>
            <w:r w:rsidRPr="00DD328E">
              <w:t>OC</w:t>
            </w:r>
            <w:r w:rsidRPr="00DD328E">
              <w:rPr>
                <w:vertAlign w:val="subscript"/>
              </w:rPr>
              <w:t>2</w:t>
            </w:r>
            <w:r w:rsidRPr="00DD328E">
              <w:t>H</w:t>
            </w:r>
            <w:r w:rsidRPr="00DD328E">
              <w:rPr>
                <w:vertAlign w:val="subscript"/>
              </w:rPr>
              <w:t xml:space="preserve">5 </w:t>
            </w:r>
            <w:r w:rsidRPr="00DD328E">
              <w:t>+ H</w:t>
            </w:r>
            <w:r w:rsidRPr="00DD328E">
              <w:rPr>
                <w:vertAlign w:val="subscript"/>
              </w:rPr>
              <w:t>2</w:t>
            </w:r>
            <w:r w:rsidRPr="00DD328E">
              <w:t xml:space="preserve">O </w:t>
            </w:r>
            <w:r w:rsidRPr="00DD328E">
              <w:tab/>
              <w:t>(đietyl ete)</w:t>
            </w:r>
          </w:p>
          <w:p w14:paraId="2FB290AF" w14:textId="77777777" w:rsidR="00395DB4" w:rsidRPr="00DD328E" w:rsidRDefault="00395DB4" w:rsidP="0092770B">
            <w:pPr>
              <w:pStyle w:val="Heading3"/>
              <w:spacing w:before="120"/>
              <w:ind w:left="482" w:hanging="482"/>
            </w:pPr>
            <w:bookmarkStart w:id="72" w:name="_Toc8233522"/>
            <w:r w:rsidRPr="00DD328E">
              <w:t>4.3. Phản ứng tách nước</w:t>
            </w:r>
            <w:bookmarkEnd w:id="72"/>
          </w:p>
          <w:p w14:paraId="580B9E5D" w14:textId="3034DBDE" w:rsidR="00395DB4" w:rsidRPr="0092770B" w:rsidRDefault="00395DB4" w:rsidP="00DD328E">
            <w:pPr>
              <w:pStyle w:val="NormalWeb"/>
              <w:spacing w:before="0" w:beforeAutospacing="0" w:after="0" w:afterAutospacing="0"/>
              <w:rPr>
                <w:i/>
              </w:rPr>
            </w:pPr>
            <w:r>
              <w:rPr>
                <w:i/>
              </w:rPr>
              <w:t xml:space="preserve">* </w:t>
            </w:r>
            <w:r w:rsidRPr="0092770B">
              <w:rPr>
                <w:i/>
              </w:rPr>
              <w:t>Quy tắc Zaix</w:t>
            </w:r>
            <w:r>
              <w:rPr>
                <w:i/>
              </w:rPr>
              <w:t>ep</w:t>
            </w:r>
          </w:p>
          <w:p w14:paraId="1D09B8B5" w14:textId="77777777" w:rsidR="00395DB4" w:rsidRPr="00DD328E" w:rsidRDefault="00395DB4" w:rsidP="0092770B">
            <w:pPr>
              <w:pStyle w:val="Heading3"/>
              <w:spacing w:before="120"/>
              <w:ind w:left="482" w:hanging="482"/>
            </w:pPr>
            <w:bookmarkStart w:id="73" w:name="_Toc8233523"/>
            <w:r w:rsidRPr="00DD328E">
              <w:t>4.4. Phản ứng oxi hóa</w:t>
            </w:r>
            <w:bookmarkEnd w:id="73"/>
          </w:p>
          <w:p w14:paraId="18FFAF47" w14:textId="77777777" w:rsidR="00395DB4" w:rsidRPr="00DD328E" w:rsidRDefault="00395DB4" w:rsidP="00DD328E">
            <w:pPr>
              <w:spacing w:before="120"/>
              <w:rPr>
                <w:b/>
                <w:i/>
              </w:rPr>
            </w:pPr>
            <w:r w:rsidRPr="00DD328E">
              <w:rPr>
                <w:b/>
                <w:i/>
              </w:rPr>
              <w:t>4.4.1. Oxi hóa không hoàn toàn</w:t>
            </w:r>
          </w:p>
          <w:p w14:paraId="2F6AB59D" w14:textId="77777777" w:rsidR="00395DB4" w:rsidRPr="00DD328E" w:rsidRDefault="00395DB4" w:rsidP="00DD328E">
            <w:pPr>
              <w:spacing w:before="120"/>
              <w:rPr>
                <w:b/>
                <w:i/>
              </w:rPr>
            </w:pPr>
            <w:r w:rsidRPr="00DD328E">
              <w:rPr>
                <w:b/>
                <w:i/>
              </w:rPr>
              <w:t>4.4.2. Oxi hóa hoàn toàn</w:t>
            </w:r>
          </w:p>
          <w:p w14:paraId="69E64D5D" w14:textId="77777777" w:rsidR="00395DB4" w:rsidRPr="0092770B"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74" w:name="_Toc8233524"/>
            <w:r w:rsidRPr="0092770B">
              <w:rPr>
                <w:rFonts w:ascii="Times New Roman" w:hAnsi="Times New Roman"/>
                <w:b/>
                <w:sz w:val="24"/>
              </w:rPr>
              <w:t>Điều chế</w:t>
            </w:r>
            <w:bookmarkEnd w:id="74"/>
          </w:p>
          <w:p w14:paraId="4332EB03" w14:textId="77777777" w:rsidR="00395DB4" w:rsidRPr="00DD328E" w:rsidRDefault="00395DB4" w:rsidP="00DD328E">
            <w:pPr>
              <w:pStyle w:val="Heading3"/>
              <w:ind w:left="480" w:hanging="480"/>
            </w:pPr>
            <w:bookmarkStart w:id="75" w:name="_Toc8233525"/>
            <w:r w:rsidRPr="00DD328E">
              <w:t>5.1. Phương pháp tổng hợp</w:t>
            </w:r>
            <w:bookmarkEnd w:id="75"/>
          </w:p>
          <w:p w14:paraId="655CF90D" w14:textId="77777777" w:rsidR="00395DB4" w:rsidRPr="00DD328E" w:rsidRDefault="00395DB4" w:rsidP="00DD328E">
            <w:pPr>
              <w:pStyle w:val="Heading3"/>
              <w:ind w:left="480" w:hanging="480"/>
            </w:pPr>
            <w:bookmarkStart w:id="76" w:name="_Toc8233526"/>
            <w:r w:rsidRPr="00DD328E">
              <w:t>5.2. Phương pháp sinh hóa</w:t>
            </w:r>
            <w:bookmarkEnd w:id="76"/>
          </w:p>
          <w:p w14:paraId="3ACB5318" w14:textId="77777777" w:rsidR="00395DB4" w:rsidRPr="00DD328E" w:rsidRDefault="00395DB4" w:rsidP="00DD328E">
            <w:pPr>
              <w:spacing w:before="120"/>
            </w:pPr>
            <w:r w:rsidRPr="00DD328E">
              <w:t>Lên men tinh bột, đường thu được etanol.</w:t>
            </w:r>
          </w:p>
          <w:p w14:paraId="253FA4B9" w14:textId="77777777" w:rsidR="00395DB4" w:rsidRPr="00DD328E" w:rsidRDefault="00395DB4" w:rsidP="00DD328E">
            <w:pPr>
              <w:spacing w:before="120"/>
              <w:ind w:firstLine="720"/>
            </w:pPr>
            <w:r w:rsidRPr="00DD328E">
              <w:t>(C</w:t>
            </w:r>
            <w:r w:rsidRPr="00DD328E">
              <w:rPr>
                <w:vertAlign w:val="subscript"/>
              </w:rPr>
              <w:t>6</w:t>
            </w:r>
            <w:r w:rsidRPr="00DD328E">
              <w:t>H</w:t>
            </w:r>
            <w:r w:rsidRPr="00DD328E">
              <w:rPr>
                <w:vertAlign w:val="subscript"/>
              </w:rPr>
              <w:t>10</w:t>
            </w:r>
            <w:r w:rsidRPr="00DD328E">
              <w:t>O</w:t>
            </w:r>
            <w:r w:rsidRPr="00DD328E">
              <w:rPr>
                <w:vertAlign w:val="subscript"/>
              </w:rPr>
              <w:t>5</w:t>
            </w:r>
            <w:r w:rsidRPr="00DD328E">
              <w:t>)</w:t>
            </w:r>
            <w:r w:rsidRPr="00DD328E">
              <w:rPr>
                <w:vertAlign w:val="subscript"/>
              </w:rPr>
              <w:t>n</w:t>
            </w:r>
            <w:r w:rsidRPr="00DD328E">
              <w:t xml:space="preserve"> + H</w:t>
            </w:r>
            <w:r w:rsidRPr="00DD328E">
              <w:rPr>
                <w:vertAlign w:val="subscript"/>
              </w:rPr>
              <w:t>2</w:t>
            </w:r>
            <w:r w:rsidRPr="00DD328E">
              <w:t xml:space="preserve">O </w:t>
            </w:r>
            <w:r w:rsidRPr="00DD328E">
              <w:rPr>
                <w:position w:val="-16"/>
              </w:rPr>
              <w:object w:dxaOrig="920" w:dyaOrig="420" w14:anchorId="220C91EF">
                <v:shape id="_x0000_i1047" type="#_x0000_t75" style="width:45.5pt;height:21pt" o:ole="">
                  <v:imagedata r:id="rId82" o:title=""/>
                </v:shape>
                <o:OLEObject Type="Embed" ProgID="Equation.DSMT4" ShapeID="_x0000_i1047" DrawAspect="Content" ObjectID="_1694097310" r:id="rId83"/>
              </w:object>
            </w: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p>
          <w:p w14:paraId="159F215B" w14:textId="77777777" w:rsidR="00395DB4" w:rsidRPr="00DD328E" w:rsidRDefault="00395DB4" w:rsidP="00DD328E">
            <w:pPr>
              <w:spacing w:before="120"/>
              <w:ind w:firstLine="720"/>
              <w:rPr>
                <w:b/>
              </w:rPr>
            </w:pP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r w:rsidRPr="00DD328E">
              <w:rPr>
                <w:position w:val="-6"/>
              </w:rPr>
              <w:object w:dxaOrig="900" w:dyaOrig="320" w14:anchorId="57474CDF">
                <v:shape id="_x0000_i1048" type="#_x0000_t75" style="width:45pt;height:15.5pt" o:ole="">
                  <v:imagedata r:id="rId84" o:title=""/>
                </v:shape>
                <o:OLEObject Type="Embed" ProgID="Equation.DSMT4" ShapeID="_x0000_i1048" DrawAspect="Content" ObjectID="_1694097311" r:id="rId85"/>
              </w:object>
            </w:r>
            <w:r w:rsidRPr="00DD328E">
              <w:t>2C</w:t>
            </w:r>
            <w:r w:rsidRPr="00DD328E">
              <w:rPr>
                <w:vertAlign w:val="subscript"/>
              </w:rPr>
              <w:t>2</w:t>
            </w:r>
            <w:r w:rsidRPr="00DD328E">
              <w:t>H</w:t>
            </w:r>
            <w:r w:rsidRPr="00DD328E">
              <w:rPr>
                <w:vertAlign w:val="subscript"/>
              </w:rPr>
              <w:t>5</w:t>
            </w:r>
            <w:r w:rsidRPr="00DD328E">
              <w:t>OH + 2CO</w:t>
            </w:r>
            <w:r w:rsidRPr="00DD328E">
              <w:rPr>
                <w:vertAlign w:val="subscript"/>
              </w:rPr>
              <w:t>2</w:t>
            </w:r>
          </w:p>
          <w:p w14:paraId="5A7C0728" w14:textId="578FE468" w:rsidR="00395DB4" w:rsidRPr="00DD328E" w:rsidRDefault="00395DB4" w:rsidP="00427363">
            <w:pPr>
              <w:pStyle w:val="Heading2"/>
              <w:numPr>
                <w:ilvl w:val="0"/>
                <w:numId w:val="22"/>
              </w:numPr>
              <w:spacing w:before="120" w:line="288" w:lineRule="auto"/>
              <w:ind w:left="480" w:hanging="480"/>
              <w:jc w:val="both"/>
              <w:rPr>
                <w:b/>
                <w:sz w:val="24"/>
                <w:lang w:val="nb-NO"/>
              </w:rPr>
            </w:pPr>
            <w:bookmarkStart w:id="77" w:name="_Toc8233527"/>
            <w:r w:rsidRPr="0092770B">
              <w:rPr>
                <w:rFonts w:ascii="Times New Roman" w:hAnsi="Times New Roman"/>
                <w:b/>
                <w:sz w:val="24"/>
              </w:rPr>
              <w:t>Ứng dụng</w:t>
            </w:r>
            <w:bookmarkEnd w:id="77"/>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3E91AF8" w14:textId="77777777" w:rsidR="00395DB4" w:rsidRPr="000A6A3D" w:rsidRDefault="00395DB4" w:rsidP="00703E57">
            <w:pPr>
              <w:jc w:val="both"/>
              <w:rPr>
                <w:lang w:val="nb-NO"/>
              </w:rPr>
            </w:pPr>
          </w:p>
          <w:p w14:paraId="5BEDA200" w14:textId="77777777" w:rsidR="00395DB4" w:rsidRPr="000A6A3D" w:rsidRDefault="00395DB4" w:rsidP="00703E57">
            <w:pPr>
              <w:jc w:val="both"/>
              <w:rPr>
                <w:lang w:val="nb-NO"/>
              </w:rPr>
            </w:pPr>
          </w:p>
          <w:p w14:paraId="466CBA36" w14:textId="0A4B3B65" w:rsidR="00395DB4" w:rsidRDefault="00395DB4" w:rsidP="00703E57">
            <w:pPr>
              <w:jc w:val="both"/>
              <w:rPr>
                <w:lang w:val="nb-NO"/>
              </w:rPr>
            </w:pPr>
            <w:r w:rsidRPr="000A6A3D">
              <w:rPr>
                <w:lang w:val="nb-NO"/>
              </w:rPr>
              <w:t xml:space="preserve">GV </w:t>
            </w:r>
            <w:r>
              <w:rPr>
                <w:lang w:val="nb-NO"/>
              </w:rPr>
              <w:t>giới thiệu định nghĩa, cách phân loại ancol.</w:t>
            </w:r>
          </w:p>
          <w:p w14:paraId="5430713F" w14:textId="77777777" w:rsidR="00395DB4" w:rsidRDefault="00395DB4" w:rsidP="00703E57">
            <w:pPr>
              <w:jc w:val="both"/>
              <w:rPr>
                <w:lang w:val="nb-NO"/>
              </w:rPr>
            </w:pPr>
          </w:p>
          <w:p w14:paraId="716DA14E" w14:textId="77777777" w:rsidR="00395DB4" w:rsidRPr="000A6A3D" w:rsidRDefault="00395DB4" w:rsidP="00703E57">
            <w:pPr>
              <w:jc w:val="both"/>
              <w:rPr>
                <w:lang w:val="nb-NO"/>
              </w:rPr>
            </w:pPr>
            <w:r>
              <w:rPr>
                <w:lang w:val="nb-NO"/>
              </w:rPr>
              <w:t>GV hướng dẫn cách viết CTCT và gọi tên các đồng phân .</w:t>
            </w:r>
          </w:p>
          <w:p w14:paraId="15D2139E" w14:textId="77777777" w:rsidR="00395DB4" w:rsidRPr="000A6A3D" w:rsidRDefault="00395DB4" w:rsidP="00703E57">
            <w:pPr>
              <w:jc w:val="both"/>
              <w:rPr>
                <w:lang w:val="nb-NO"/>
              </w:rPr>
            </w:pPr>
          </w:p>
          <w:p w14:paraId="374745A1" w14:textId="77777777" w:rsidR="00395DB4" w:rsidRPr="000A6A3D" w:rsidRDefault="00395DB4" w:rsidP="00703E57">
            <w:pPr>
              <w:jc w:val="both"/>
              <w:rPr>
                <w:lang w:val="de-DE"/>
              </w:rPr>
            </w:pPr>
          </w:p>
          <w:p w14:paraId="4446F1ED" w14:textId="77777777" w:rsidR="00395DB4" w:rsidRPr="000A6A3D" w:rsidRDefault="00395DB4" w:rsidP="00703E57">
            <w:pPr>
              <w:jc w:val="both"/>
              <w:rPr>
                <w:lang w:val="de-DE"/>
              </w:rPr>
            </w:pPr>
          </w:p>
          <w:p w14:paraId="70BBF307" w14:textId="77777777" w:rsidR="00395DB4" w:rsidRPr="000A6A3D" w:rsidRDefault="00395DB4" w:rsidP="00703E57">
            <w:pPr>
              <w:jc w:val="both"/>
              <w:rPr>
                <w:lang w:val="de-DE"/>
              </w:rPr>
            </w:pPr>
          </w:p>
          <w:p w14:paraId="5DFE83FB" w14:textId="77777777" w:rsidR="00972CC3" w:rsidRDefault="00972CC3" w:rsidP="00703E57">
            <w:pPr>
              <w:jc w:val="both"/>
              <w:rPr>
                <w:lang w:val="de-DE"/>
              </w:rPr>
            </w:pPr>
          </w:p>
          <w:p w14:paraId="75673CE4" w14:textId="4305C5BD" w:rsidR="00395DB4" w:rsidRDefault="00395DB4" w:rsidP="00703E57">
            <w:pPr>
              <w:jc w:val="both"/>
              <w:rPr>
                <w:lang w:val="de-DE"/>
              </w:rPr>
            </w:pPr>
            <w:r>
              <w:rPr>
                <w:lang w:val="de-DE"/>
              </w:rPr>
              <w:t xml:space="preserve">GV </w:t>
            </w:r>
            <w:r w:rsidR="00972CC3">
              <w:rPr>
                <w:lang w:val="de-DE"/>
              </w:rPr>
              <w:t>giải thích về liên kết hidro của ancol.</w:t>
            </w:r>
          </w:p>
          <w:p w14:paraId="1497DFA8" w14:textId="77777777" w:rsidR="00395DB4" w:rsidRDefault="00395DB4" w:rsidP="00703E57">
            <w:pPr>
              <w:jc w:val="both"/>
              <w:rPr>
                <w:lang w:val="de-DE"/>
              </w:rPr>
            </w:pPr>
          </w:p>
          <w:p w14:paraId="216BE801" w14:textId="77777777" w:rsidR="00395DB4" w:rsidRDefault="00395DB4" w:rsidP="00703E57">
            <w:pPr>
              <w:ind w:right="51"/>
              <w:jc w:val="both"/>
              <w:rPr>
                <w:lang w:val="nb-NO"/>
              </w:rPr>
            </w:pPr>
          </w:p>
          <w:p w14:paraId="43B03C24" w14:textId="77777777" w:rsidR="00395DB4" w:rsidRDefault="00395DB4" w:rsidP="00703E57">
            <w:pPr>
              <w:ind w:right="51"/>
              <w:jc w:val="both"/>
              <w:rPr>
                <w:lang w:val="nb-NO"/>
              </w:rPr>
            </w:pPr>
          </w:p>
          <w:p w14:paraId="5AFFF962" w14:textId="6F6AD6ED" w:rsidR="00395DB4" w:rsidRPr="00DC3C4B" w:rsidRDefault="00395DB4" w:rsidP="00703E57">
            <w:pPr>
              <w:ind w:right="51"/>
              <w:jc w:val="both"/>
              <w:rPr>
                <w:bCs/>
                <w:iCs/>
              </w:rPr>
            </w:pPr>
            <w:r>
              <w:rPr>
                <w:lang w:val="nb-NO"/>
              </w:rPr>
              <w:t>GV hướng dẫn c</w:t>
            </w:r>
            <w:r w:rsidR="00972CC3">
              <w:rPr>
                <w:lang w:val="nb-NO"/>
              </w:rPr>
              <w:t>ách viết phương trình phản ứng thế</w:t>
            </w:r>
            <w:r>
              <w:rPr>
                <w:lang w:val="nb-NO"/>
              </w:rPr>
              <w:t xml:space="preserve">, </w:t>
            </w:r>
            <w:r w:rsidR="00972CC3">
              <w:rPr>
                <w:lang w:val="nb-NO"/>
              </w:rPr>
              <w:t xml:space="preserve">phản ứng tách nước, </w:t>
            </w:r>
            <w:r>
              <w:rPr>
                <w:lang w:val="nb-NO"/>
              </w:rPr>
              <w:t xml:space="preserve">quy tắc </w:t>
            </w:r>
            <w:r w:rsidR="00972CC3">
              <w:rPr>
                <w:bCs/>
                <w:iCs/>
              </w:rPr>
              <w:t>Zaixep.</w:t>
            </w:r>
          </w:p>
          <w:p w14:paraId="290F094F" w14:textId="77777777" w:rsidR="00395DB4" w:rsidRPr="000A6A3D" w:rsidRDefault="00395DB4" w:rsidP="00703E57">
            <w:pPr>
              <w:jc w:val="both"/>
              <w:rPr>
                <w:lang w:val="nb-NO"/>
              </w:rPr>
            </w:pPr>
          </w:p>
          <w:p w14:paraId="40E4D3F8" w14:textId="77777777" w:rsidR="00395DB4" w:rsidRPr="000A6A3D" w:rsidRDefault="00395DB4" w:rsidP="00703E57">
            <w:pPr>
              <w:jc w:val="both"/>
              <w:rPr>
                <w:lang w:val="nb-NO"/>
              </w:rPr>
            </w:pPr>
          </w:p>
          <w:p w14:paraId="25A4BABF" w14:textId="77777777" w:rsidR="00395DB4" w:rsidRDefault="00395DB4" w:rsidP="00703E57">
            <w:pPr>
              <w:jc w:val="both"/>
              <w:rPr>
                <w:lang w:val="nb-NO"/>
              </w:rPr>
            </w:pPr>
          </w:p>
          <w:p w14:paraId="3B9CE935" w14:textId="77777777" w:rsidR="00395DB4" w:rsidRPr="000A6A3D" w:rsidRDefault="00395DB4" w:rsidP="00703E57">
            <w:pPr>
              <w:jc w:val="both"/>
              <w:rPr>
                <w:lang w:val="nb-NO"/>
              </w:rPr>
            </w:pPr>
            <w:r w:rsidRPr="000A6A3D">
              <w:rPr>
                <w:lang w:val="nb-NO"/>
              </w:rPr>
              <w:t>.</w:t>
            </w:r>
          </w:p>
          <w:p w14:paraId="0DAB7C76" w14:textId="77777777" w:rsidR="00395DB4" w:rsidRPr="000A6A3D" w:rsidRDefault="00395DB4" w:rsidP="00703E57">
            <w:pPr>
              <w:jc w:val="both"/>
              <w:rPr>
                <w:lang w:val="nb-NO"/>
              </w:rPr>
            </w:pPr>
          </w:p>
          <w:p w14:paraId="06D2650E" w14:textId="77777777" w:rsidR="00395DB4" w:rsidRDefault="00395DB4" w:rsidP="00703E57">
            <w:pPr>
              <w:jc w:val="both"/>
              <w:rPr>
                <w:lang w:val="nb-NO"/>
              </w:rPr>
            </w:pPr>
          </w:p>
          <w:p w14:paraId="507B87AD" w14:textId="77777777" w:rsidR="00395DB4" w:rsidRDefault="00395DB4" w:rsidP="00703E57">
            <w:pPr>
              <w:jc w:val="both"/>
              <w:rPr>
                <w:lang w:val="nb-NO"/>
              </w:rPr>
            </w:pPr>
          </w:p>
          <w:p w14:paraId="2E10DD87" w14:textId="77777777" w:rsidR="00395DB4" w:rsidRDefault="00395DB4" w:rsidP="00703E57">
            <w:pPr>
              <w:jc w:val="both"/>
              <w:rPr>
                <w:lang w:val="nb-NO"/>
              </w:rPr>
            </w:pPr>
          </w:p>
          <w:p w14:paraId="580F4A2D" w14:textId="77777777" w:rsidR="00395DB4" w:rsidRDefault="00395DB4" w:rsidP="00703E57">
            <w:pPr>
              <w:jc w:val="both"/>
              <w:rPr>
                <w:lang w:val="nb-NO"/>
              </w:rPr>
            </w:pPr>
          </w:p>
          <w:p w14:paraId="5BFCE27A" w14:textId="77777777" w:rsidR="009B2529" w:rsidRDefault="009B2529" w:rsidP="00703E57">
            <w:pPr>
              <w:jc w:val="both"/>
              <w:rPr>
                <w:lang w:val="nb-NO"/>
              </w:rPr>
            </w:pPr>
          </w:p>
          <w:p w14:paraId="0F8941D2" w14:textId="77777777" w:rsidR="009B2529" w:rsidRDefault="009B2529" w:rsidP="00703E57">
            <w:pPr>
              <w:jc w:val="both"/>
              <w:rPr>
                <w:lang w:val="nb-NO"/>
              </w:rPr>
            </w:pPr>
          </w:p>
          <w:p w14:paraId="1FAEC8D8" w14:textId="77777777" w:rsidR="009B2529" w:rsidRDefault="009B2529" w:rsidP="00703E57">
            <w:pPr>
              <w:jc w:val="both"/>
              <w:rPr>
                <w:lang w:val="nb-NO"/>
              </w:rPr>
            </w:pPr>
          </w:p>
          <w:p w14:paraId="0F5BB8C0" w14:textId="77777777" w:rsidR="009B2529" w:rsidRDefault="009B2529" w:rsidP="00703E57">
            <w:pPr>
              <w:jc w:val="both"/>
              <w:rPr>
                <w:lang w:val="nb-NO"/>
              </w:rPr>
            </w:pPr>
          </w:p>
          <w:p w14:paraId="4CCB4CA8" w14:textId="77777777" w:rsidR="009B2529" w:rsidRDefault="009B2529" w:rsidP="00703E57">
            <w:pPr>
              <w:jc w:val="both"/>
              <w:rPr>
                <w:lang w:val="nb-NO"/>
              </w:rPr>
            </w:pPr>
          </w:p>
          <w:p w14:paraId="68F288DA" w14:textId="77777777" w:rsidR="009B2529" w:rsidRDefault="009B2529" w:rsidP="00703E57">
            <w:pPr>
              <w:jc w:val="both"/>
              <w:rPr>
                <w:lang w:val="nb-NO"/>
              </w:rPr>
            </w:pPr>
          </w:p>
          <w:p w14:paraId="5D9D7AC9" w14:textId="1FA95E08" w:rsidR="00395DB4" w:rsidRPr="000A6A3D" w:rsidRDefault="00395DB4" w:rsidP="00703E57">
            <w:pPr>
              <w:jc w:val="both"/>
              <w:rPr>
                <w:lang w:val="nb-NO"/>
              </w:rPr>
            </w:pPr>
            <w:r>
              <w:rPr>
                <w:lang w:val="nb-NO"/>
              </w:rPr>
              <w:t>GV hướng dẫn cách viết phương trình phản ứng oxi hóa.</w:t>
            </w:r>
          </w:p>
          <w:p w14:paraId="7D7C5412" w14:textId="77777777" w:rsidR="00395DB4" w:rsidRPr="000A6A3D" w:rsidRDefault="00395DB4" w:rsidP="00703E57">
            <w:pPr>
              <w:jc w:val="both"/>
              <w:rPr>
                <w:lang w:val="nb-NO"/>
              </w:rPr>
            </w:pPr>
          </w:p>
          <w:p w14:paraId="15DEF247" w14:textId="77777777" w:rsidR="00395DB4" w:rsidRDefault="00395DB4" w:rsidP="00703E57">
            <w:pPr>
              <w:jc w:val="both"/>
              <w:rPr>
                <w:lang w:val="de-DE"/>
              </w:rPr>
            </w:pPr>
          </w:p>
          <w:p w14:paraId="250144DE" w14:textId="0FE3C655" w:rsidR="00395DB4" w:rsidRDefault="00703E57" w:rsidP="00703E57">
            <w:pPr>
              <w:jc w:val="both"/>
              <w:rPr>
                <w:lang w:val="de-DE"/>
              </w:rPr>
            </w:pPr>
            <w:r>
              <w:rPr>
                <w:lang w:val="de-DE"/>
              </w:rPr>
              <w:t>GV</w:t>
            </w:r>
            <w:r w:rsidR="00395DB4" w:rsidRPr="000A6A3D">
              <w:rPr>
                <w:lang w:val="de-DE"/>
              </w:rPr>
              <w:t xml:space="preserve"> </w:t>
            </w:r>
            <w:r w:rsidR="009B2529">
              <w:rPr>
                <w:lang w:val="de-DE"/>
              </w:rPr>
              <w:t>giải thích</w:t>
            </w:r>
            <w:r w:rsidR="00395DB4" w:rsidRPr="000A6A3D">
              <w:rPr>
                <w:lang w:val="de-DE"/>
              </w:rPr>
              <w:t xml:space="preserve"> </w:t>
            </w:r>
            <w:r w:rsidR="009B2529">
              <w:rPr>
                <w:lang w:val="de-DE"/>
              </w:rPr>
              <w:t>phương pháp điều chế ancol.</w:t>
            </w:r>
          </w:p>
          <w:p w14:paraId="03130808" w14:textId="77777777" w:rsidR="009B2529" w:rsidRDefault="009B2529" w:rsidP="00703E57">
            <w:pPr>
              <w:jc w:val="both"/>
              <w:rPr>
                <w:lang w:val="de-DE"/>
              </w:rPr>
            </w:pPr>
          </w:p>
          <w:p w14:paraId="70477EB4" w14:textId="77777777" w:rsidR="009B2529" w:rsidRDefault="009B2529" w:rsidP="00703E57">
            <w:pPr>
              <w:jc w:val="both"/>
              <w:rPr>
                <w:lang w:val="de-DE"/>
              </w:rPr>
            </w:pPr>
          </w:p>
          <w:p w14:paraId="01D4A00B" w14:textId="77777777" w:rsidR="009B2529" w:rsidRDefault="009B2529" w:rsidP="00703E57">
            <w:pPr>
              <w:jc w:val="both"/>
              <w:rPr>
                <w:lang w:val="de-DE"/>
              </w:rPr>
            </w:pPr>
          </w:p>
          <w:p w14:paraId="3CBBBF88" w14:textId="77777777" w:rsidR="00395DB4" w:rsidRDefault="00395DB4" w:rsidP="00703E57">
            <w:pPr>
              <w:jc w:val="both"/>
              <w:rPr>
                <w:lang w:val="de-DE"/>
              </w:rPr>
            </w:pPr>
          </w:p>
          <w:p w14:paraId="7677D3DF" w14:textId="09AF97CE" w:rsidR="00395DB4" w:rsidRPr="00C56DDA" w:rsidRDefault="00395DB4"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5F73AF" w14:textId="77777777" w:rsidR="00395DB4" w:rsidRPr="000A6A3D" w:rsidRDefault="00395DB4" w:rsidP="00703E57">
            <w:pPr>
              <w:jc w:val="both"/>
              <w:rPr>
                <w:lang w:val="nb-NO"/>
              </w:rPr>
            </w:pPr>
          </w:p>
          <w:p w14:paraId="58E5BCBE" w14:textId="77777777" w:rsidR="00395DB4" w:rsidRPr="000A6A3D" w:rsidRDefault="00395DB4" w:rsidP="00703E57">
            <w:pPr>
              <w:jc w:val="both"/>
              <w:rPr>
                <w:lang w:val="nb-NO"/>
              </w:rPr>
            </w:pPr>
          </w:p>
          <w:p w14:paraId="46B77F66" w14:textId="77777777" w:rsidR="00395DB4" w:rsidRPr="000A6A3D" w:rsidRDefault="00395DB4" w:rsidP="00703E57">
            <w:pPr>
              <w:jc w:val="both"/>
              <w:rPr>
                <w:lang w:val="nb-NO"/>
              </w:rPr>
            </w:pPr>
            <w:r w:rsidRPr="000A6A3D">
              <w:rPr>
                <w:lang w:val="nb-NO"/>
              </w:rPr>
              <w:t>HS theo dõi, ghi bài.</w:t>
            </w:r>
          </w:p>
          <w:p w14:paraId="089F3F61" w14:textId="77777777" w:rsidR="00395DB4" w:rsidRPr="000A6A3D" w:rsidRDefault="00395DB4" w:rsidP="00703E57">
            <w:pPr>
              <w:jc w:val="both"/>
              <w:rPr>
                <w:lang w:val="nb-NO"/>
              </w:rPr>
            </w:pPr>
          </w:p>
          <w:p w14:paraId="604F2A94" w14:textId="77777777" w:rsidR="00395DB4" w:rsidRPr="000A6A3D" w:rsidRDefault="00395DB4" w:rsidP="00703E57">
            <w:pPr>
              <w:jc w:val="both"/>
              <w:rPr>
                <w:lang w:val="nb-NO"/>
              </w:rPr>
            </w:pPr>
          </w:p>
          <w:p w14:paraId="58214E66" w14:textId="2191633A" w:rsidR="00395DB4" w:rsidRPr="000A6A3D" w:rsidRDefault="00395DB4" w:rsidP="00703E57">
            <w:pPr>
              <w:jc w:val="both"/>
              <w:rPr>
                <w:lang w:val="nb-NO"/>
              </w:rPr>
            </w:pPr>
            <w:r w:rsidRPr="000A6A3D">
              <w:rPr>
                <w:lang w:val="nb-NO"/>
              </w:rPr>
              <w:t>HS theo dõi, ghi bài</w:t>
            </w:r>
            <w:r>
              <w:rPr>
                <w:lang w:val="nb-NO"/>
              </w:rPr>
              <w:t>.</w:t>
            </w:r>
          </w:p>
          <w:p w14:paraId="10C988B5" w14:textId="77777777" w:rsidR="00395DB4" w:rsidRPr="000A6A3D" w:rsidRDefault="00395DB4" w:rsidP="00703E57">
            <w:pPr>
              <w:jc w:val="both"/>
              <w:rPr>
                <w:lang w:val="nb-NO"/>
              </w:rPr>
            </w:pPr>
          </w:p>
          <w:p w14:paraId="1E8E3F94" w14:textId="77777777" w:rsidR="00395DB4" w:rsidRPr="000A6A3D" w:rsidRDefault="00395DB4" w:rsidP="00703E57">
            <w:pPr>
              <w:jc w:val="both"/>
              <w:rPr>
                <w:lang w:val="nb-NO"/>
              </w:rPr>
            </w:pPr>
            <w:r>
              <w:rPr>
                <w:lang w:val="nb-NO"/>
              </w:rPr>
              <w:t>HS làm bài luyện tập</w:t>
            </w:r>
          </w:p>
          <w:p w14:paraId="5229D09B" w14:textId="77777777" w:rsidR="00395DB4" w:rsidRPr="000A6A3D" w:rsidRDefault="00395DB4" w:rsidP="00703E57">
            <w:pPr>
              <w:jc w:val="both"/>
              <w:rPr>
                <w:lang w:val="nb-NO"/>
              </w:rPr>
            </w:pPr>
          </w:p>
          <w:p w14:paraId="29349ADC" w14:textId="77777777" w:rsidR="00395DB4" w:rsidRPr="000A6A3D" w:rsidRDefault="00395DB4" w:rsidP="00703E57">
            <w:pPr>
              <w:jc w:val="both"/>
              <w:rPr>
                <w:lang w:val="nb-NO"/>
              </w:rPr>
            </w:pPr>
          </w:p>
          <w:p w14:paraId="6225A783" w14:textId="77777777" w:rsidR="00395DB4" w:rsidRPr="000A6A3D" w:rsidRDefault="00395DB4" w:rsidP="00703E57">
            <w:pPr>
              <w:jc w:val="both"/>
              <w:rPr>
                <w:lang w:val="nb-NO"/>
              </w:rPr>
            </w:pPr>
          </w:p>
          <w:p w14:paraId="643149F7" w14:textId="09E7BAC4" w:rsidR="00395DB4" w:rsidRDefault="00395DB4" w:rsidP="00703E57">
            <w:pPr>
              <w:spacing w:line="276" w:lineRule="auto"/>
              <w:jc w:val="both"/>
              <w:rPr>
                <w:lang w:val="nb-NO"/>
              </w:rPr>
            </w:pPr>
            <w:r>
              <w:rPr>
                <w:lang w:val="nb-NO"/>
              </w:rPr>
              <w:t>HS t</w:t>
            </w:r>
            <w:r w:rsidR="00972CC3">
              <w:rPr>
                <w:lang w:val="nb-NO"/>
              </w:rPr>
              <w:t>heo dõi</w:t>
            </w:r>
            <w:r>
              <w:rPr>
                <w:lang w:val="nb-NO"/>
              </w:rPr>
              <w:t>, ghi bài.</w:t>
            </w:r>
          </w:p>
          <w:p w14:paraId="51EF6BC9" w14:textId="77777777" w:rsidR="00395DB4" w:rsidRDefault="00395DB4" w:rsidP="00703E57">
            <w:pPr>
              <w:jc w:val="both"/>
              <w:rPr>
                <w:lang w:val="nb-NO"/>
              </w:rPr>
            </w:pPr>
          </w:p>
          <w:p w14:paraId="6906DCCD" w14:textId="77777777" w:rsidR="00395DB4" w:rsidRDefault="00395DB4" w:rsidP="00703E57">
            <w:pPr>
              <w:jc w:val="both"/>
              <w:rPr>
                <w:lang w:val="nb-NO"/>
              </w:rPr>
            </w:pPr>
          </w:p>
          <w:p w14:paraId="20DCC165" w14:textId="77777777" w:rsidR="00395DB4" w:rsidRPr="000A6A3D" w:rsidRDefault="00395DB4" w:rsidP="00703E57">
            <w:pPr>
              <w:jc w:val="both"/>
              <w:rPr>
                <w:lang w:val="nb-NO"/>
              </w:rPr>
            </w:pPr>
            <w:r w:rsidRPr="000A6A3D">
              <w:rPr>
                <w:lang w:val="nb-NO"/>
              </w:rPr>
              <w:t xml:space="preserve">HS theo dõi, ghi bài </w:t>
            </w:r>
          </w:p>
          <w:p w14:paraId="4FF40047" w14:textId="77777777" w:rsidR="00395DB4" w:rsidRPr="000A6A3D" w:rsidRDefault="00395DB4" w:rsidP="00703E57">
            <w:pPr>
              <w:jc w:val="both"/>
              <w:rPr>
                <w:lang w:val="nb-NO"/>
              </w:rPr>
            </w:pPr>
          </w:p>
          <w:p w14:paraId="5EBB93A9" w14:textId="77777777" w:rsidR="00395DB4" w:rsidRPr="000A6A3D" w:rsidRDefault="00395DB4" w:rsidP="00703E57">
            <w:pPr>
              <w:jc w:val="both"/>
              <w:rPr>
                <w:lang w:val="nb-NO"/>
              </w:rPr>
            </w:pPr>
            <w:r>
              <w:rPr>
                <w:lang w:val="nb-NO"/>
              </w:rPr>
              <w:t>HS làm bài luyện tập</w:t>
            </w:r>
          </w:p>
          <w:p w14:paraId="5D1C9B80" w14:textId="77777777" w:rsidR="00395DB4" w:rsidRPr="000A6A3D" w:rsidRDefault="00395DB4" w:rsidP="00703E57">
            <w:pPr>
              <w:jc w:val="both"/>
              <w:rPr>
                <w:lang w:val="nb-NO"/>
              </w:rPr>
            </w:pPr>
          </w:p>
          <w:p w14:paraId="2D8666ED" w14:textId="77777777" w:rsidR="00395DB4" w:rsidRPr="000A6A3D" w:rsidRDefault="00395DB4" w:rsidP="00703E57">
            <w:pPr>
              <w:jc w:val="both"/>
              <w:rPr>
                <w:lang w:val="nb-NO"/>
              </w:rPr>
            </w:pPr>
          </w:p>
          <w:p w14:paraId="18275B61" w14:textId="77777777" w:rsidR="00395DB4" w:rsidRPr="000A6A3D" w:rsidRDefault="00395DB4" w:rsidP="00703E57">
            <w:pPr>
              <w:jc w:val="both"/>
              <w:rPr>
                <w:lang w:val="nb-NO"/>
              </w:rPr>
            </w:pPr>
          </w:p>
          <w:p w14:paraId="38E96471" w14:textId="77777777" w:rsidR="00395DB4" w:rsidRPr="000A6A3D" w:rsidRDefault="00395DB4" w:rsidP="00703E57">
            <w:pPr>
              <w:jc w:val="both"/>
              <w:rPr>
                <w:lang w:val="nb-NO"/>
              </w:rPr>
            </w:pPr>
          </w:p>
          <w:p w14:paraId="6CBF1279" w14:textId="77777777" w:rsidR="00395DB4" w:rsidRDefault="00395DB4" w:rsidP="00703E57">
            <w:pPr>
              <w:jc w:val="both"/>
              <w:rPr>
                <w:lang w:val="nb-NO"/>
              </w:rPr>
            </w:pPr>
          </w:p>
          <w:p w14:paraId="79349A79" w14:textId="77777777" w:rsidR="00395DB4" w:rsidRPr="000A6A3D" w:rsidRDefault="00395DB4" w:rsidP="00703E57">
            <w:pPr>
              <w:jc w:val="both"/>
              <w:rPr>
                <w:lang w:val="nb-NO"/>
              </w:rPr>
            </w:pPr>
          </w:p>
          <w:p w14:paraId="72171129" w14:textId="77777777" w:rsidR="00395DB4" w:rsidRDefault="00395DB4" w:rsidP="00703E57">
            <w:pPr>
              <w:jc w:val="both"/>
              <w:rPr>
                <w:lang w:val="nb-NO"/>
              </w:rPr>
            </w:pPr>
          </w:p>
          <w:p w14:paraId="79FA3FD0" w14:textId="77777777" w:rsidR="00395DB4" w:rsidRDefault="00395DB4" w:rsidP="00703E57">
            <w:pPr>
              <w:jc w:val="both"/>
              <w:rPr>
                <w:lang w:val="nb-NO"/>
              </w:rPr>
            </w:pPr>
          </w:p>
          <w:p w14:paraId="106EFA63" w14:textId="77777777" w:rsidR="00395DB4" w:rsidRPr="000A6A3D" w:rsidRDefault="00395DB4" w:rsidP="00703E57">
            <w:pPr>
              <w:jc w:val="both"/>
              <w:rPr>
                <w:lang w:val="nb-NO"/>
              </w:rPr>
            </w:pPr>
          </w:p>
          <w:p w14:paraId="0C886A21" w14:textId="77777777" w:rsidR="00395DB4" w:rsidRDefault="00395DB4" w:rsidP="00703E57">
            <w:pPr>
              <w:jc w:val="both"/>
              <w:rPr>
                <w:lang w:val="nb-NO"/>
              </w:rPr>
            </w:pPr>
          </w:p>
          <w:p w14:paraId="2E4897A2" w14:textId="77777777" w:rsidR="009B2529" w:rsidRDefault="009B2529" w:rsidP="00703E57">
            <w:pPr>
              <w:jc w:val="both"/>
              <w:rPr>
                <w:lang w:val="nb-NO"/>
              </w:rPr>
            </w:pPr>
          </w:p>
          <w:p w14:paraId="31EDEA15" w14:textId="77777777" w:rsidR="009B2529" w:rsidRDefault="009B2529" w:rsidP="00703E57">
            <w:pPr>
              <w:jc w:val="both"/>
              <w:rPr>
                <w:lang w:val="nb-NO"/>
              </w:rPr>
            </w:pPr>
          </w:p>
          <w:p w14:paraId="0F3A055E" w14:textId="77777777" w:rsidR="009B2529" w:rsidRDefault="009B2529" w:rsidP="00703E57">
            <w:pPr>
              <w:jc w:val="both"/>
              <w:rPr>
                <w:lang w:val="nb-NO"/>
              </w:rPr>
            </w:pPr>
          </w:p>
          <w:p w14:paraId="3FECA38A" w14:textId="77777777" w:rsidR="009B2529" w:rsidRDefault="009B2529" w:rsidP="00703E57">
            <w:pPr>
              <w:jc w:val="both"/>
              <w:rPr>
                <w:lang w:val="nb-NO"/>
              </w:rPr>
            </w:pPr>
          </w:p>
          <w:p w14:paraId="744ACE67" w14:textId="77777777" w:rsidR="009B2529" w:rsidRDefault="009B2529" w:rsidP="00703E57">
            <w:pPr>
              <w:jc w:val="both"/>
              <w:rPr>
                <w:lang w:val="nb-NO"/>
              </w:rPr>
            </w:pPr>
          </w:p>
          <w:p w14:paraId="74DD4D7C" w14:textId="77777777" w:rsidR="009B2529" w:rsidRDefault="009B2529" w:rsidP="00703E57">
            <w:pPr>
              <w:jc w:val="both"/>
              <w:rPr>
                <w:lang w:val="nb-NO"/>
              </w:rPr>
            </w:pPr>
          </w:p>
          <w:p w14:paraId="685C365F" w14:textId="77777777" w:rsidR="00395DB4" w:rsidRPr="000A6A3D" w:rsidRDefault="00395DB4" w:rsidP="00703E57">
            <w:pPr>
              <w:jc w:val="both"/>
              <w:rPr>
                <w:lang w:val="nb-NO"/>
              </w:rPr>
            </w:pPr>
            <w:r w:rsidRPr="000A6A3D">
              <w:rPr>
                <w:lang w:val="nb-NO"/>
              </w:rPr>
              <w:t>HS theo dõi, ghi bài</w:t>
            </w:r>
          </w:p>
          <w:p w14:paraId="4CD7B48D" w14:textId="77777777" w:rsidR="00395DB4" w:rsidRPr="000A6A3D" w:rsidRDefault="00395DB4" w:rsidP="00703E57">
            <w:pPr>
              <w:jc w:val="both"/>
              <w:rPr>
                <w:lang w:val="nb-NO"/>
              </w:rPr>
            </w:pPr>
            <w:r>
              <w:rPr>
                <w:lang w:val="nb-NO"/>
              </w:rPr>
              <w:t>HS làm bài luyện tập</w:t>
            </w:r>
          </w:p>
          <w:p w14:paraId="0A365147" w14:textId="77777777" w:rsidR="00395DB4" w:rsidRDefault="00395DB4" w:rsidP="00703E57">
            <w:pPr>
              <w:jc w:val="both"/>
              <w:rPr>
                <w:lang w:val="nb-NO"/>
              </w:rPr>
            </w:pPr>
          </w:p>
          <w:p w14:paraId="60D8D247" w14:textId="77777777" w:rsidR="00395DB4" w:rsidRDefault="00395DB4" w:rsidP="00703E57">
            <w:pPr>
              <w:jc w:val="both"/>
              <w:rPr>
                <w:lang w:val="nb-NO"/>
              </w:rPr>
            </w:pPr>
          </w:p>
          <w:p w14:paraId="6B062E01" w14:textId="77777777" w:rsidR="00395DB4" w:rsidRPr="000A6A3D" w:rsidRDefault="00395DB4" w:rsidP="00703E57">
            <w:pPr>
              <w:jc w:val="both"/>
              <w:rPr>
                <w:lang w:val="nb-NO"/>
              </w:rPr>
            </w:pPr>
            <w:r w:rsidRPr="000A6A3D">
              <w:rPr>
                <w:lang w:val="nb-NO"/>
              </w:rPr>
              <w:t>HS theo dõi, ghi bài</w:t>
            </w:r>
          </w:p>
          <w:p w14:paraId="671FD419" w14:textId="77777777" w:rsidR="00395DB4" w:rsidRDefault="00395DB4" w:rsidP="00703E57">
            <w:pPr>
              <w:jc w:val="both"/>
              <w:rPr>
                <w:lang w:val="nb-NO"/>
              </w:rPr>
            </w:pPr>
          </w:p>
          <w:p w14:paraId="4B18A71C" w14:textId="77777777" w:rsidR="00395DB4" w:rsidRDefault="00395DB4" w:rsidP="00703E57">
            <w:pPr>
              <w:jc w:val="both"/>
              <w:rPr>
                <w:lang w:val="nb-NO"/>
              </w:rPr>
            </w:pPr>
          </w:p>
          <w:p w14:paraId="0BCFC9D2" w14:textId="77777777" w:rsidR="00395DB4" w:rsidRDefault="00395DB4" w:rsidP="00703E57">
            <w:pPr>
              <w:jc w:val="both"/>
              <w:rPr>
                <w:lang w:val="nb-NO"/>
              </w:rPr>
            </w:pPr>
          </w:p>
          <w:p w14:paraId="550C7679" w14:textId="77777777" w:rsidR="009B2529" w:rsidRDefault="009B2529" w:rsidP="00703E57">
            <w:pPr>
              <w:jc w:val="both"/>
              <w:rPr>
                <w:lang w:val="nb-NO"/>
              </w:rPr>
            </w:pPr>
          </w:p>
          <w:p w14:paraId="5A29EDCE" w14:textId="77777777" w:rsidR="009B2529" w:rsidRDefault="009B2529" w:rsidP="00703E57">
            <w:pPr>
              <w:jc w:val="both"/>
              <w:rPr>
                <w:lang w:val="nb-NO"/>
              </w:rPr>
            </w:pPr>
          </w:p>
          <w:p w14:paraId="1594CD42" w14:textId="77777777" w:rsidR="009B2529" w:rsidRDefault="009B2529" w:rsidP="00703E57">
            <w:pPr>
              <w:jc w:val="both"/>
              <w:rPr>
                <w:lang w:val="nb-NO"/>
              </w:rPr>
            </w:pPr>
          </w:p>
          <w:p w14:paraId="08931327" w14:textId="77777777" w:rsidR="00395DB4" w:rsidRDefault="00395DB4" w:rsidP="00703E57">
            <w:pPr>
              <w:jc w:val="both"/>
              <w:rPr>
                <w:lang w:val="nb-NO"/>
              </w:rPr>
            </w:pPr>
            <w:r>
              <w:rPr>
                <w:lang w:val="nb-NO"/>
              </w:rPr>
              <w:t>HS trả lời, ghi bài.</w:t>
            </w:r>
          </w:p>
          <w:p w14:paraId="0A406D08" w14:textId="3D7E3F4D" w:rsidR="009B2529" w:rsidRPr="00C56DDA" w:rsidRDefault="009B2529"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BAF6F6" w14:textId="77777777" w:rsidR="00395DB4" w:rsidRPr="000A6A3D" w:rsidRDefault="00395DB4" w:rsidP="000A6A3D">
            <w:pPr>
              <w:rPr>
                <w:lang w:val="nb-NO"/>
              </w:rPr>
            </w:pPr>
          </w:p>
          <w:p w14:paraId="42A13FEA" w14:textId="77777777" w:rsidR="00395DB4" w:rsidRPr="000A6A3D" w:rsidRDefault="00395DB4" w:rsidP="000A6A3D">
            <w:pPr>
              <w:jc w:val="center"/>
              <w:rPr>
                <w:lang w:val="pt-BR"/>
              </w:rPr>
            </w:pPr>
          </w:p>
          <w:p w14:paraId="4BE8F623" w14:textId="29259646" w:rsidR="00395DB4" w:rsidRPr="000A6A3D" w:rsidRDefault="00CC5CC6" w:rsidP="007F01E3">
            <w:pPr>
              <w:jc w:val="center"/>
              <w:rPr>
                <w:lang w:val="pt-BR"/>
              </w:rPr>
            </w:pPr>
            <w:r>
              <w:rPr>
                <w:lang w:val="pt-BR"/>
              </w:rPr>
              <w:t>5</w:t>
            </w:r>
            <w:r w:rsidR="00395DB4">
              <w:rPr>
                <w:lang w:val="pt-BR"/>
              </w:rPr>
              <w:t>5</w:t>
            </w:r>
          </w:p>
          <w:p w14:paraId="433774FB" w14:textId="77777777" w:rsidR="00395DB4" w:rsidRPr="000A6A3D" w:rsidRDefault="00395DB4" w:rsidP="007F01E3">
            <w:pPr>
              <w:jc w:val="center"/>
              <w:rPr>
                <w:lang w:val="pt-BR"/>
              </w:rPr>
            </w:pPr>
            <w:r w:rsidRPr="000A6A3D">
              <w:rPr>
                <w:lang w:val="pt-BR"/>
              </w:rPr>
              <w:t>phút</w:t>
            </w:r>
          </w:p>
          <w:p w14:paraId="38C40B1B" w14:textId="77777777" w:rsidR="00395DB4" w:rsidRPr="000A6A3D" w:rsidRDefault="00395DB4" w:rsidP="000A6A3D">
            <w:pPr>
              <w:jc w:val="center"/>
              <w:rPr>
                <w:lang w:val="pt-BR"/>
              </w:rPr>
            </w:pPr>
          </w:p>
          <w:p w14:paraId="53EACA92" w14:textId="77777777" w:rsidR="00395DB4" w:rsidRPr="000A6A3D" w:rsidRDefault="00395DB4" w:rsidP="000A6A3D">
            <w:pPr>
              <w:jc w:val="center"/>
              <w:rPr>
                <w:lang w:val="pt-BR"/>
              </w:rPr>
            </w:pPr>
          </w:p>
          <w:p w14:paraId="716A32FB" w14:textId="77777777" w:rsidR="00395DB4" w:rsidRPr="000A6A3D" w:rsidRDefault="00395DB4" w:rsidP="000A6A3D">
            <w:pPr>
              <w:jc w:val="center"/>
              <w:rPr>
                <w:lang w:val="pt-BR"/>
              </w:rPr>
            </w:pPr>
          </w:p>
          <w:p w14:paraId="1232AF43" w14:textId="77777777" w:rsidR="00395DB4" w:rsidRPr="000A6A3D" w:rsidRDefault="00395DB4" w:rsidP="000A6A3D">
            <w:pPr>
              <w:jc w:val="center"/>
              <w:rPr>
                <w:lang w:val="pt-BR"/>
              </w:rPr>
            </w:pPr>
          </w:p>
          <w:p w14:paraId="3D7A5C5B" w14:textId="77777777" w:rsidR="00395DB4" w:rsidRPr="000A6A3D" w:rsidRDefault="00395DB4" w:rsidP="000A6A3D">
            <w:pPr>
              <w:jc w:val="center"/>
              <w:rPr>
                <w:lang w:val="pt-BR"/>
              </w:rPr>
            </w:pPr>
          </w:p>
          <w:p w14:paraId="1A35DFAF" w14:textId="77777777" w:rsidR="00395DB4" w:rsidRPr="000A6A3D" w:rsidRDefault="00395DB4" w:rsidP="000A6A3D">
            <w:pPr>
              <w:jc w:val="center"/>
              <w:rPr>
                <w:lang w:val="pt-BR"/>
              </w:rPr>
            </w:pPr>
          </w:p>
          <w:p w14:paraId="1FD30123" w14:textId="77777777" w:rsidR="00395DB4" w:rsidRPr="000A6A3D" w:rsidRDefault="00395DB4" w:rsidP="000A6A3D">
            <w:pPr>
              <w:jc w:val="center"/>
              <w:rPr>
                <w:lang w:val="pt-BR"/>
              </w:rPr>
            </w:pPr>
          </w:p>
          <w:p w14:paraId="7CDF56E8" w14:textId="77777777" w:rsidR="00395DB4" w:rsidRPr="000A6A3D" w:rsidRDefault="00395DB4" w:rsidP="000A6A3D">
            <w:pPr>
              <w:jc w:val="center"/>
              <w:rPr>
                <w:lang w:val="pt-BR"/>
              </w:rPr>
            </w:pPr>
          </w:p>
          <w:p w14:paraId="1F15EF28" w14:textId="77777777" w:rsidR="00395DB4" w:rsidRPr="000A6A3D" w:rsidRDefault="00395DB4" w:rsidP="000A6A3D">
            <w:pPr>
              <w:jc w:val="center"/>
              <w:rPr>
                <w:lang w:val="pt-BR"/>
              </w:rPr>
            </w:pPr>
          </w:p>
          <w:p w14:paraId="27848229" w14:textId="77777777" w:rsidR="00395DB4" w:rsidRPr="000A6A3D" w:rsidRDefault="00395DB4" w:rsidP="000A6A3D">
            <w:pPr>
              <w:jc w:val="center"/>
              <w:rPr>
                <w:lang w:val="pt-BR"/>
              </w:rPr>
            </w:pPr>
          </w:p>
          <w:p w14:paraId="21823451" w14:textId="77777777" w:rsidR="00395DB4" w:rsidRPr="000A6A3D" w:rsidRDefault="00395DB4" w:rsidP="000A6A3D">
            <w:pPr>
              <w:jc w:val="center"/>
              <w:rPr>
                <w:lang w:val="pt-BR"/>
              </w:rPr>
            </w:pPr>
          </w:p>
          <w:p w14:paraId="1B1DBD9A" w14:textId="77777777" w:rsidR="00395DB4" w:rsidRPr="000A6A3D" w:rsidRDefault="00395DB4" w:rsidP="000A6A3D">
            <w:pPr>
              <w:jc w:val="center"/>
              <w:rPr>
                <w:lang w:val="pt-BR"/>
              </w:rPr>
            </w:pPr>
          </w:p>
          <w:p w14:paraId="5EFF7CEF" w14:textId="77777777" w:rsidR="00395DB4" w:rsidRPr="000A6A3D" w:rsidRDefault="00395DB4" w:rsidP="000A6A3D">
            <w:pPr>
              <w:jc w:val="center"/>
              <w:rPr>
                <w:lang w:val="pt-BR"/>
              </w:rPr>
            </w:pPr>
          </w:p>
          <w:p w14:paraId="0A68BB50" w14:textId="77777777" w:rsidR="00395DB4" w:rsidRPr="000A6A3D" w:rsidRDefault="00395DB4" w:rsidP="000A6A3D">
            <w:pPr>
              <w:jc w:val="center"/>
              <w:rPr>
                <w:lang w:val="pt-BR"/>
              </w:rPr>
            </w:pPr>
          </w:p>
          <w:p w14:paraId="51822071" w14:textId="77777777" w:rsidR="00CC5CC6" w:rsidRDefault="00CC5CC6" w:rsidP="007F01E3">
            <w:pPr>
              <w:jc w:val="center"/>
              <w:rPr>
                <w:lang w:val="pt-BR"/>
              </w:rPr>
            </w:pPr>
          </w:p>
          <w:p w14:paraId="48BC3225" w14:textId="634ED29F" w:rsidR="00395DB4" w:rsidRPr="000A6A3D" w:rsidRDefault="00CC5CC6" w:rsidP="007F01E3">
            <w:pPr>
              <w:jc w:val="center"/>
              <w:rPr>
                <w:lang w:val="pt-BR"/>
              </w:rPr>
            </w:pPr>
            <w:r>
              <w:rPr>
                <w:lang w:val="pt-BR"/>
              </w:rPr>
              <w:t>55</w:t>
            </w:r>
          </w:p>
          <w:p w14:paraId="76DC94E6" w14:textId="77777777" w:rsidR="00395DB4" w:rsidRPr="000A6A3D" w:rsidRDefault="00395DB4" w:rsidP="007F01E3">
            <w:pPr>
              <w:jc w:val="center"/>
              <w:rPr>
                <w:lang w:val="pt-BR"/>
              </w:rPr>
            </w:pPr>
            <w:r w:rsidRPr="000A6A3D">
              <w:rPr>
                <w:lang w:val="pt-BR"/>
              </w:rPr>
              <w:t>phút</w:t>
            </w:r>
          </w:p>
          <w:p w14:paraId="44BE046A" w14:textId="27846473" w:rsidR="00395DB4" w:rsidRDefault="00395DB4" w:rsidP="007F01E3">
            <w:pPr>
              <w:rPr>
                <w:lang w:val="nb-NO"/>
              </w:rPr>
            </w:pPr>
          </w:p>
          <w:p w14:paraId="15B1FABD" w14:textId="77777777" w:rsidR="00395DB4" w:rsidRPr="00923F75" w:rsidRDefault="00395DB4" w:rsidP="00923F75">
            <w:pPr>
              <w:rPr>
                <w:lang w:val="nb-NO"/>
              </w:rPr>
            </w:pPr>
          </w:p>
          <w:p w14:paraId="0446673A" w14:textId="77777777" w:rsidR="00395DB4" w:rsidRPr="00923F75" w:rsidRDefault="00395DB4" w:rsidP="00923F75">
            <w:pPr>
              <w:rPr>
                <w:lang w:val="nb-NO"/>
              </w:rPr>
            </w:pPr>
          </w:p>
          <w:p w14:paraId="4D309E1C" w14:textId="77777777" w:rsidR="00395DB4" w:rsidRPr="00923F75" w:rsidRDefault="00395DB4" w:rsidP="00923F75">
            <w:pPr>
              <w:rPr>
                <w:lang w:val="nb-NO"/>
              </w:rPr>
            </w:pPr>
          </w:p>
          <w:p w14:paraId="1D0E5CBB" w14:textId="5D2E6A97" w:rsidR="00395DB4" w:rsidRDefault="00395DB4" w:rsidP="00923F75">
            <w:pPr>
              <w:rPr>
                <w:lang w:val="nb-NO"/>
              </w:rPr>
            </w:pPr>
          </w:p>
          <w:p w14:paraId="437A550E" w14:textId="77777777" w:rsidR="00395DB4" w:rsidRDefault="00395DB4" w:rsidP="00923F75">
            <w:pPr>
              <w:rPr>
                <w:lang w:val="nb-NO"/>
              </w:rPr>
            </w:pPr>
          </w:p>
          <w:p w14:paraId="471DC996" w14:textId="77777777" w:rsidR="00395DB4" w:rsidRDefault="00395DB4" w:rsidP="00923F75">
            <w:pPr>
              <w:rPr>
                <w:lang w:val="nb-NO"/>
              </w:rPr>
            </w:pPr>
          </w:p>
          <w:p w14:paraId="5CCB4E9D" w14:textId="77777777" w:rsidR="00395DB4" w:rsidRDefault="00395DB4" w:rsidP="00923F75">
            <w:pPr>
              <w:rPr>
                <w:lang w:val="nb-NO"/>
              </w:rPr>
            </w:pPr>
          </w:p>
          <w:p w14:paraId="7E93D60A" w14:textId="77777777" w:rsidR="00395DB4" w:rsidRDefault="00395DB4" w:rsidP="00923F75">
            <w:pPr>
              <w:rPr>
                <w:lang w:val="nb-NO"/>
              </w:rPr>
            </w:pPr>
          </w:p>
          <w:p w14:paraId="08874B40" w14:textId="77777777" w:rsidR="00395DB4" w:rsidRDefault="00395DB4" w:rsidP="00923F75">
            <w:pPr>
              <w:rPr>
                <w:lang w:val="nb-NO"/>
              </w:rPr>
            </w:pPr>
          </w:p>
          <w:p w14:paraId="495E956A" w14:textId="77777777" w:rsidR="00395DB4" w:rsidRDefault="00395DB4" w:rsidP="00923F75">
            <w:pPr>
              <w:rPr>
                <w:lang w:val="nb-NO"/>
              </w:rPr>
            </w:pPr>
          </w:p>
          <w:p w14:paraId="4C96E211" w14:textId="77777777" w:rsidR="00395DB4" w:rsidRDefault="00395DB4" w:rsidP="00923F75">
            <w:pPr>
              <w:rPr>
                <w:lang w:val="nb-NO"/>
              </w:rPr>
            </w:pPr>
          </w:p>
          <w:p w14:paraId="536B88DB" w14:textId="77777777" w:rsidR="00395DB4" w:rsidRDefault="00395DB4" w:rsidP="00923F75">
            <w:pPr>
              <w:rPr>
                <w:lang w:val="nb-NO"/>
              </w:rPr>
            </w:pPr>
          </w:p>
          <w:p w14:paraId="5F6E1BDD" w14:textId="77777777" w:rsidR="00395DB4" w:rsidRDefault="00395DB4" w:rsidP="00923F75">
            <w:pPr>
              <w:rPr>
                <w:lang w:val="nb-NO"/>
              </w:rPr>
            </w:pPr>
          </w:p>
          <w:p w14:paraId="1E2FD31D" w14:textId="77777777" w:rsidR="00395DB4" w:rsidRDefault="00395DB4" w:rsidP="00923F75">
            <w:pPr>
              <w:rPr>
                <w:lang w:val="nb-NO"/>
              </w:rPr>
            </w:pPr>
          </w:p>
          <w:p w14:paraId="1A60E09F" w14:textId="77777777" w:rsidR="00395DB4" w:rsidRDefault="00395DB4" w:rsidP="00923F75">
            <w:pPr>
              <w:rPr>
                <w:lang w:val="nb-NO"/>
              </w:rPr>
            </w:pPr>
          </w:p>
          <w:p w14:paraId="1195EF68" w14:textId="77777777" w:rsidR="00395DB4" w:rsidRDefault="00395DB4" w:rsidP="00923F75">
            <w:pPr>
              <w:rPr>
                <w:lang w:val="nb-NO"/>
              </w:rPr>
            </w:pPr>
          </w:p>
          <w:p w14:paraId="400E32BC" w14:textId="77777777" w:rsidR="00395DB4" w:rsidRDefault="00395DB4" w:rsidP="00923F75">
            <w:pPr>
              <w:rPr>
                <w:lang w:val="nb-NO"/>
              </w:rPr>
            </w:pPr>
          </w:p>
          <w:p w14:paraId="7BBD3AD9" w14:textId="4153BDA5" w:rsidR="00395DB4" w:rsidRPr="000A6A3D" w:rsidRDefault="00CC5CC6" w:rsidP="00923F75">
            <w:pPr>
              <w:jc w:val="center"/>
              <w:rPr>
                <w:lang w:val="pt-BR"/>
              </w:rPr>
            </w:pPr>
            <w:r>
              <w:rPr>
                <w:lang w:val="pt-BR"/>
              </w:rPr>
              <w:t>4</w:t>
            </w:r>
            <w:r w:rsidR="00395DB4">
              <w:rPr>
                <w:lang w:val="pt-BR"/>
              </w:rPr>
              <w:t>0</w:t>
            </w:r>
          </w:p>
          <w:p w14:paraId="25878DE5" w14:textId="77777777" w:rsidR="00395DB4" w:rsidRPr="000A6A3D" w:rsidRDefault="00395DB4" w:rsidP="00923F75">
            <w:pPr>
              <w:jc w:val="center"/>
              <w:rPr>
                <w:lang w:val="pt-BR"/>
              </w:rPr>
            </w:pPr>
            <w:r w:rsidRPr="000A6A3D">
              <w:rPr>
                <w:lang w:val="pt-BR"/>
              </w:rPr>
              <w:t>phút</w:t>
            </w:r>
          </w:p>
          <w:p w14:paraId="5C9E818E" w14:textId="77777777" w:rsidR="00395DB4" w:rsidRDefault="00395DB4" w:rsidP="00923F75">
            <w:pPr>
              <w:rPr>
                <w:lang w:val="nb-NO"/>
              </w:rPr>
            </w:pPr>
          </w:p>
          <w:p w14:paraId="47DCFF79" w14:textId="77777777" w:rsidR="00CC5CC6" w:rsidRDefault="00CC5CC6" w:rsidP="00923F75">
            <w:pPr>
              <w:rPr>
                <w:lang w:val="nb-NO"/>
              </w:rPr>
            </w:pPr>
          </w:p>
          <w:p w14:paraId="0441AB77" w14:textId="77777777" w:rsidR="00CC5CC6" w:rsidRDefault="00CC5CC6" w:rsidP="00923F75">
            <w:pPr>
              <w:rPr>
                <w:lang w:val="nb-NO"/>
              </w:rPr>
            </w:pPr>
          </w:p>
          <w:p w14:paraId="665B93EC" w14:textId="0F9999D7" w:rsidR="00CC5CC6" w:rsidRPr="000A6A3D" w:rsidRDefault="00CC5CC6" w:rsidP="00CC5CC6">
            <w:pPr>
              <w:jc w:val="center"/>
              <w:rPr>
                <w:lang w:val="pt-BR"/>
              </w:rPr>
            </w:pPr>
            <w:r>
              <w:rPr>
                <w:lang w:val="pt-BR"/>
              </w:rPr>
              <w:t>20</w:t>
            </w:r>
          </w:p>
          <w:p w14:paraId="58BC1B90" w14:textId="6246BE91" w:rsidR="00CC5CC6" w:rsidRPr="00923F75" w:rsidRDefault="00CC5CC6" w:rsidP="00CC5CC6">
            <w:pPr>
              <w:rPr>
                <w:lang w:val="nb-NO"/>
              </w:rPr>
            </w:pPr>
            <w:r w:rsidRPr="000A6A3D">
              <w:rPr>
                <w:lang w:val="pt-BR"/>
              </w:rPr>
              <w:t>phút</w:t>
            </w:r>
          </w:p>
        </w:tc>
      </w:tr>
      <w:tr w:rsidR="00395DB4" w:rsidRPr="000A6A3D" w14:paraId="27D8395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51BD8B3" w14:textId="0C27DC9F" w:rsidR="00395DB4" w:rsidRPr="000A6A3D" w:rsidRDefault="00395DB4"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5537D3" w14:textId="77777777" w:rsidR="00395DB4" w:rsidRPr="000A6A3D" w:rsidRDefault="00395DB4" w:rsidP="000A6A3D">
            <w:pPr>
              <w:rPr>
                <w:b/>
                <w:bCs/>
                <w:u w:val="single"/>
                <w:lang w:val="nb-NO"/>
              </w:rPr>
            </w:pPr>
            <w:r w:rsidRPr="000A6A3D">
              <w:rPr>
                <w:b/>
                <w:bCs/>
                <w:u w:val="single"/>
                <w:lang w:val="nb-NO"/>
              </w:rPr>
              <w:t>Củng cố kiến thức và kết thúc bài</w:t>
            </w:r>
          </w:p>
          <w:p w14:paraId="1812CF8D" w14:textId="1CF998EC" w:rsidR="00395DB4" w:rsidRPr="000A6A3D" w:rsidRDefault="00395DB4" w:rsidP="00576306">
            <w:pPr>
              <w:tabs>
                <w:tab w:val="left" w:leader="dot" w:pos="9498"/>
              </w:tabs>
            </w:pPr>
            <w:r>
              <w:rPr>
                <w:bCs/>
                <w:lang w:val="nb-NO"/>
              </w:rPr>
              <w:t>- Phản ứng thế, phản ứng tách nước, phản ứng oxi hóa.</w:t>
            </w:r>
          </w:p>
          <w:p w14:paraId="501F0B84" w14:textId="2E6C5AD2" w:rsidR="00395DB4" w:rsidRPr="000A6A3D" w:rsidRDefault="00395DB4" w:rsidP="000A6A3D">
            <w:r>
              <w:t>- Phương pháp điều chế ancol.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61924B" w14:textId="437B7DBD" w:rsidR="00395DB4" w:rsidRPr="000A6A3D" w:rsidRDefault="00395DB4"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5/GT/ 52,53</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EFE901" w14:textId="79233AB3" w:rsidR="00395DB4" w:rsidRPr="000A6A3D" w:rsidRDefault="00395DB4"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AF5EE5" w14:textId="5C3E752A" w:rsidR="00395DB4" w:rsidRPr="000A6A3D" w:rsidRDefault="009B2529" w:rsidP="000A6A3D">
            <w:pPr>
              <w:jc w:val="center"/>
              <w:rPr>
                <w:lang w:val="nb-NO"/>
              </w:rPr>
            </w:pPr>
            <w:r>
              <w:rPr>
                <w:lang w:val="pt-BR"/>
              </w:rPr>
              <w:t>40</w:t>
            </w:r>
            <w:r w:rsidR="00395DB4" w:rsidRPr="000A6A3D">
              <w:rPr>
                <w:lang w:val="pt-BR"/>
              </w:rPr>
              <w:t xml:space="preserve"> phút</w:t>
            </w:r>
          </w:p>
        </w:tc>
      </w:tr>
      <w:tr w:rsidR="00395DB4" w:rsidRPr="000A6A3D" w14:paraId="7F29663F"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D1D1A72" w14:textId="77777777" w:rsidR="00395DB4" w:rsidRPr="000A6A3D" w:rsidRDefault="00395DB4"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8C5EB4" w14:textId="77777777" w:rsidR="00395DB4" w:rsidRPr="000A6A3D" w:rsidRDefault="00395DB4" w:rsidP="000A6A3D">
            <w:pPr>
              <w:rPr>
                <w:b/>
                <w:bCs/>
                <w:u w:val="single"/>
                <w:lang w:val="pt-BR"/>
              </w:rPr>
            </w:pPr>
            <w:r w:rsidRPr="000A6A3D">
              <w:rPr>
                <w:b/>
                <w:bCs/>
                <w:u w:val="single"/>
                <w:lang w:val="pt-BR"/>
              </w:rPr>
              <w:t>Hướng dẫn tự học</w:t>
            </w:r>
          </w:p>
          <w:p w14:paraId="66FED5A0" w14:textId="5DA77F3F" w:rsidR="00395DB4" w:rsidRPr="000A6A3D" w:rsidRDefault="00395DB4" w:rsidP="000A6A3D">
            <w:pPr>
              <w:rPr>
                <w:bCs/>
                <w:lang w:val="nb-NO"/>
              </w:rPr>
            </w:pPr>
            <w:r w:rsidRPr="000A6A3D">
              <w:rPr>
                <w:bCs/>
                <w:lang w:val="nb-NO"/>
              </w:rPr>
              <w:t xml:space="preserve">- Bài tập </w:t>
            </w:r>
            <w:r>
              <w:rPr>
                <w:bCs/>
                <w:lang w:val="nb-NO"/>
              </w:rPr>
              <w:t>6-10</w:t>
            </w:r>
            <w:r w:rsidRPr="000A6A3D">
              <w:rPr>
                <w:bCs/>
                <w:lang w:val="nb-NO"/>
              </w:rPr>
              <w:t xml:space="preserve"> trang </w:t>
            </w:r>
            <w:r>
              <w:rPr>
                <w:bCs/>
                <w:lang w:val="nb-NO"/>
              </w:rPr>
              <w:t>53,54</w:t>
            </w:r>
            <w:r w:rsidRPr="000A6A3D">
              <w:rPr>
                <w:bCs/>
                <w:lang w:val="nb-NO"/>
              </w:rPr>
              <w:t xml:space="preserve"> trong giáo trình. </w:t>
            </w:r>
          </w:p>
          <w:p w14:paraId="58E23F5A" w14:textId="0A80E61B" w:rsidR="00395DB4" w:rsidRPr="000A6A3D" w:rsidRDefault="00395DB4" w:rsidP="00B64C19">
            <w:pPr>
              <w:tabs>
                <w:tab w:val="right" w:leader="dot" w:pos="3331"/>
              </w:tabs>
              <w:rPr>
                <w:bCs/>
                <w:u w:val="single"/>
                <w:lang w:val="nb-NO"/>
              </w:rPr>
            </w:pPr>
            <w:r w:rsidRPr="000A6A3D">
              <w:rPr>
                <w:lang w:val="pt-BR"/>
              </w:rPr>
              <w:t xml:space="preserve">- Chuẩn bị </w:t>
            </w:r>
            <w:r w:rsidRPr="000A6A3D">
              <w:rPr>
                <w:bCs/>
              </w:rPr>
              <w:t>Bài</w:t>
            </w:r>
            <w:r>
              <w:rPr>
                <w:bCs/>
              </w:rPr>
              <w:t xml:space="preserve"> 53.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C24140" w14:textId="77777777" w:rsidR="00395DB4" w:rsidRPr="000A6A3D" w:rsidRDefault="00395DB4"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8AD57F4" w14:textId="6BF63CA1" w:rsidR="00395DB4" w:rsidRPr="000A6A3D" w:rsidRDefault="00395DB4"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14362F" w14:textId="77777777" w:rsidR="00395DB4" w:rsidRPr="000A6A3D" w:rsidRDefault="00395DB4" w:rsidP="000A6A3D">
            <w:pPr>
              <w:jc w:val="center"/>
              <w:rPr>
                <w:lang w:val="pt-BR"/>
              </w:rPr>
            </w:pPr>
          </w:p>
          <w:p w14:paraId="7B6F7D5E" w14:textId="77777777" w:rsidR="00395DB4" w:rsidRPr="000A6A3D" w:rsidRDefault="00395DB4" w:rsidP="000A6A3D">
            <w:pPr>
              <w:jc w:val="center"/>
              <w:rPr>
                <w:lang w:val="pt-BR"/>
              </w:rPr>
            </w:pPr>
            <w:r w:rsidRPr="000A6A3D">
              <w:rPr>
                <w:lang w:val="pt-BR"/>
              </w:rPr>
              <w:t>2 phút</w:t>
            </w:r>
          </w:p>
        </w:tc>
      </w:tr>
    </w:tbl>
    <w:p w14:paraId="72447CB0" w14:textId="59841A54" w:rsidR="00E32631"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9"/>
        <w:gridCol w:w="432"/>
        <w:gridCol w:w="6493"/>
        <w:gridCol w:w="375"/>
      </w:tblGrid>
      <w:tr w:rsidR="00E32631" w:rsidRPr="000A6A3D" w14:paraId="671282B4" w14:textId="77777777" w:rsidTr="00FB457F">
        <w:trPr>
          <w:gridAfter w:val="1"/>
          <w:wAfter w:w="375" w:type="dxa"/>
          <w:trHeight w:val="142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8706B3E" w14:textId="77777777" w:rsidR="00E32631" w:rsidRPr="000A6A3D" w:rsidRDefault="00E32631" w:rsidP="000A6A3D">
            <w:pPr>
              <w:rPr>
                <w:u w:val="single"/>
                <w:lang w:val="pt-BR"/>
              </w:rPr>
            </w:pPr>
          </w:p>
          <w:p w14:paraId="1BCEF461" w14:textId="77777777" w:rsidR="00E32631" w:rsidRPr="000A6A3D" w:rsidRDefault="00E32631" w:rsidP="000A6A3D">
            <w:pPr>
              <w:rPr>
                <w:u w:val="single"/>
                <w:lang w:val="pt-BR"/>
              </w:rPr>
            </w:pPr>
          </w:p>
          <w:p w14:paraId="6D81F252" w14:textId="77777777" w:rsidR="00E32631" w:rsidRPr="000A6A3D" w:rsidRDefault="00E32631" w:rsidP="000A6A3D">
            <w:pPr>
              <w:rPr>
                <w:b/>
                <w:u w:val="single"/>
                <w:lang w:val="pt-BR"/>
              </w:rPr>
            </w:pPr>
            <w:r w:rsidRPr="000A6A3D">
              <w:rPr>
                <w:b/>
                <w:u w:val="single"/>
                <w:lang w:val="pt-BR"/>
              </w:rPr>
              <w:t xml:space="preserve">Nguồn tài liệu tham khảo </w:t>
            </w:r>
          </w:p>
        </w:tc>
        <w:tc>
          <w:tcPr>
            <w:tcW w:w="7244" w:type="dxa"/>
            <w:gridSpan w:val="3"/>
            <w:tcBorders>
              <w:top w:val="single" w:sz="4" w:space="0" w:color="auto"/>
              <w:left w:val="single" w:sz="4" w:space="0" w:color="auto"/>
              <w:bottom w:val="single" w:sz="4" w:space="0" w:color="auto"/>
              <w:right w:val="single" w:sz="4" w:space="0" w:color="auto"/>
            </w:tcBorders>
            <w:shd w:val="clear" w:color="auto" w:fill="auto"/>
          </w:tcPr>
          <w:p w14:paraId="2D3A1FC3" w14:textId="6458E7DB" w:rsidR="00E32631" w:rsidRPr="000A6A3D" w:rsidRDefault="00E32631" w:rsidP="000A6A3D">
            <w:pPr>
              <w:jc w:val="both"/>
            </w:pPr>
            <w:r w:rsidRPr="000A6A3D">
              <w:t xml:space="preserve">1. </w:t>
            </w:r>
            <w:r w:rsidRPr="000A6A3D">
              <w:rPr>
                <w:i/>
                <w:iCs/>
              </w:rPr>
              <w:t xml:space="preserve">Giáo trình hóa học </w:t>
            </w:r>
            <w:r w:rsidR="00427363">
              <w:rPr>
                <w:i/>
                <w:iCs/>
              </w:rPr>
              <w:t>3</w:t>
            </w:r>
            <w:r w:rsidRPr="000A6A3D">
              <w:rPr>
                <w:i/>
                <w:iCs/>
              </w:rPr>
              <w:t xml:space="preserve">, </w:t>
            </w:r>
            <w:r w:rsidRPr="000A6A3D">
              <w:t xml:space="preserve">Trường CĐ </w:t>
            </w:r>
            <w:r w:rsidR="00427363">
              <w:t>L</w:t>
            </w:r>
            <w:r w:rsidRPr="000A6A3D">
              <w:t xml:space="preserve">ý </w:t>
            </w:r>
            <w:r w:rsidR="00427363">
              <w:t>T</w:t>
            </w:r>
            <w:r w:rsidRPr="000A6A3D">
              <w:t xml:space="preserve">ự </w:t>
            </w:r>
            <w:r w:rsidR="00427363">
              <w:t>T</w:t>
            </w:r>
            <w:r w:rsidRPr="000A6A3D">
              <w:t>rọng Tp. HCM, năm 201</w:t>
            </w:r>
            <w:r w:rsidR="00427363">
              <w:t>9</w:t>
            </w:r>
            <w:r w:rsidRPr="000A6A3D">
              <w:t>.</w:t>
            </w:r>
          </w:p>
          <w:p w14:paraId="29E14BF1" w14:textId="4A1330D5" w:rsidR="00E32631" w:rsidRPr="000A6A3D" w:rsidRDefault="00E32631" w:rsidP="000A6A3D">
            <w:pPr>
              <w:jc w:val="both"/>
            </w:pPr>
            <w:r w:rsidRPr="000A6A3D">
              <w:t xml:space="preserve">2. </w:t>
            </w:r>
            <w:r w:rsidRPr="000A6A3D">
              <w:rPr>
                <w:lang w:val="vi-VN"/>
              </w:rPr>
              <w:t>Nguyễn Xuân Trường</w:t>
            </w:r>
            <w:r w:rsidRPr="000A6A3D">
              <w:t xml:space="preserve">, </w:t>
            </w:r>
            <w:r w:rsidRPr="000A6A3D">
              <w:rPr>
                <w:i/>
                <w:iCs/>
              </w:rPr>
              <w:t>Hóa học 1</w:t>
            </w:r>
            <w:r w:rsidR="00576306">
              <w:rPr>
                <w:i/>
                <w:iCs/>
              </w:rPr>
              <w:t>2</w:t>
            </w:r>
            <w:r w:rsidRPr="000A6A3D">
              <w:rPr>
                <w:i/>
                <w:iCs/>
              </w:rPr>
              <w:t xml:space="preserve">, </w:t>
            </w:r>
            <w:r w:rsidRPr="000A6A3D">
              <w:rPr>
                <w:lang w:val="vi-VN"/>
              </w:rPr>
              <w:t>NXB Giáo dục Việt Nam</w:t>
            </w:r>
            <w:r w:rsidRPr="000A6A3D">
              <w:t>, năm 2015.</w:t>
            </w:r>
          </w:p>
          <w:p w14:paraId="432B16B2" w14:textId="415CCAEF" w:rsidR="00E32631" w:rsidRPr="000A6A3D" w:rsidRDefault="00E32631" w:rsidP="00576306">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576306">
              <w:t>2</w:t>
            </w:r>
            <w:r w:rsidRPr="000A6A3D">
              <w:t xml:space="preserve">, </w:t>
            </w:r>
            <w:r w:rsidRPr="000A6A3D">
              <w:rPr>
                <w:lang w:val="vi-VN"/>
              </w:rPr>
              <w:t>NXB Giáo dục Việt Nam</w:t>
            </w:r>
            <w:r w:rsidRPr="000A6A3D">
              <w:t>, năm 2015.</w:t>
            </w:r>
          </w:p>
        </w:tc>
      </w:tr>
      <w:tr w:rsidR="00E32631" w:rsidRPr="000A6A3D" w14:paraId="2DF670B0"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75" w:type="dxa"/>
          <w:trHeight w:val="72"/>
        </w:trPr>
        <w:tc>
          <w:tcPr>
            <w:tcW w:w="3438" w:type="dxa"/>
            <w:gridSpan w:val="2"/>
            <w:shd w:val="clear" w:color="auto" w:fill="auto"/>
          </w:tcPr>
          <w:p w14:paraId="4C2D1DA3" w14:textId="77777777" w:rsidR="00E32631" w:rsidRPr="000A6A3D" w:rsidRDefault="00E32631" w:rsidP="000A6A3D">
            <w:pPr>
              <w:rPr>
                <w:lang w:val="pt-BR"/>
              </w:rPr>
            </w:pPr>
          </w:p>
          <w:p w14:paraId="79D6E5C8" w14:textId="77777777" w:rsidR="00E32631" w:rsidRPr="000A6A3D" w:rsidRDefault="00E32631" w:rsidP="000A6A3D">
            <w:pPr>
              <w:jc w:val="center"/>
              <w:rPr>
                <w:b/>
                <w:bCs/>
                <w:lang w:val="pt-BR"/>
              </w:rPr>
            </w:pPr>
            <w:r w:rsidRPr="000A6A3D">
              <w:rPr>
                <w:b/>
                <w:bCs/>
                <w:lang w:val="pt-BR"/>
              </w:rPr>
              <w:t>Trưởng tổ môn</w:t>
            </w:r>
          </w:p>
          <w:p w14:paraId="443A1541" w14:textId="152FEDF4" w:rsidR="00E32631" w:rsidRPr="000A6A3D" w:rsidRDefault="00E32631" w:rsidP="000A6A3D">
            <w:pPr>
              <w:jc w:val="center"/>
              <w:rPr>
                <w:b/>
                <w:bCs/>
                <w:lang w:val="pt-BR"/>
              </w:rPr>
            </w:pPr>
            <w:r w:rsidRPr="000A6A3D">
              <w:rPr>
                <w:b/>
                <w:bCs/>
                <w:lang w:val="vi-VN"/>
              </w:rPr>
              <w:t xml:space="preserve">   </w:t>
            </w:r>
          </w:p>
          <w:p w14:paraId="034E322A" w14:textId="77777777" w:rsidR="00E32631" w:rsidRPr="000A6A3D" w:rsidRDefault="00E32631" w:rsidP="000A6A3D">
            <w:pPr>
              <w:rPr>
                <w:b/>
                <w:bCs/>
                <w:lang w:val="vi-VN"/>
              </w:rPr>
            </w:pPr>
          </w:p>
          <w:p w14:paraId="69E716AC" w14:textId="77777777" w:rsidR="00E32631" w:rsidRPr="000A6A3D" w:rsidRDefault="00E32631" w:rsidP="000A6A3D">
            <w:pPr>
              <w:rPr>
                <w:b/>
                <w:bCs/>
                <w:lang w:val="vi-VN"/>
              </w:rPr>
            </w:pPr>
          </w:p>
        </w:tc>
        <w:tc>
          <w:tcPr>
            <w:tcW w:w="6925" w:type="dxa"/>
            <w:gridSpan w:val="2"/>
            <w:shd w:val="clear" w:color="auto" w:fill="auto"/>
          </w:tcPr>
          <w:p w14:paraId="6560BBD6" w14:textId="6F57C510" w:rsidR="00E32631" w:rsidRPr="000A6A3D" w:rsidRDefault="00E32631" w:rsidP="000A6A3D">
            <w:pPr>
              <w:ind w:left="1640"/>
              <w:rPr>
                <w:i/>
                <w:lang w:val="pt-BR"/>
              </w:rPr>
            </w:pPr>
            <w:r w:rsidRPr="000A6A3D">
              <w:rPr>
                <w:i/>
                <w:lang w:val="pt-BR"/>
              </w:rPr>
              <w:lastRenderedPageBreak/>
              <w:t xml:space="preserve">Tp. Hồ Chí Minh, ngày   </w:t>
            </w:r>
            <w:r w:rsidR="002F0189">
              <w:rPr>
                <w:i/>
                <w:lang w:val="pt-BR"/>
              </w:rPr>
              <w:t>20</w:t>
            </w:r>
            <w:r w:rsidRPr="000A6A3D">
              <w:rPr>
                <w:i/>
                <w:lang w:val="pt-BR"/>
              </w:rPr>
              <w:t xml:space="preserve">   tháng  </w:t>
            </w:r>
            <w:r w:rsidR="002F0189">
              <w:rPr>
                <w:i/>
                <w:lang w:val="pt-BR"/>
              </w:rPr>
              <w:t>8</w:t>
            </w:r>
            <w:r w:rsidRPr="000A6A3D">
              <w:rPr>
                <w:i/>
                <w:lang w:val="pt-BR"/>
              </w:rPr>
              <w:t xml:space="preserve">    năm 20 </w:t>
            </w:r>
          </w:p>
          <w:p w14:paraId="7DC8637B" w14:textId="77777777" w:rsidR="00E32631" w:rsidRDefault="00E32631" w:rsidP="000A6A3D">
            <w:pPr>
              <w:jc w:val="center"/>
              <w:rPr>
                <w:b/>
                <w:lang w:val="pt-BR"/>
              </w:rPr>
            </w:pPr>
            <w:r w:rsidRPr="000A6A3D">
              <w:rPr>
                <w:b/>
                <w:lang w:val="pt-BR"/>
              </w:rPr>
              <w:t>Giảng viên</w:t>
            </w:r>
          </w:p>
          <w:p w14:paraId="4B12DEB4" w14:textId="5DF3F02C" w:rsidR="003613AC" w:rsidRPr="000A6A3D" w:rsidRDefault="001B224E" w:rsidP="000A6A3D">
            <w:pPr>
              <w:jc w:val="center"/>
              <w:rPr>
                <w:lang w:val="pt-BR"/>
              </w:rPr>
            </w:pPr>
            <w:r>
              <w:rPr>
                <w:b/>
                <w:bCs/>
                <w:sz w:val="26"/>
                <w:szCs w:val="26"/>
              </w:rPr>
              <w:t>Trịnh Khắc Vũ</w:t>
            </w:r>
            <w:r>
              <w:rPr>
                <w:b/>
                <w:bCs/>
                <w:sz w:val="26"/>
                <w:szCs w:val="26"/>
              </w:rPr>
              <w:tab/>
            </w:r>
          </w:p>
        </w:tc>
      </w:tr>
      <w:tr w:rsidR="008E2106" w:rsidRPr="000A6A3D" w14:paraId="5770DDDD"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72A2BB86" w14:textId="1BCEB11D" w:rsidR="008E2106" w:rsidRPr="000A6A3D" w:rsidRDefault="008E2106" w:rsidP="000A6A3D">
            <w:pPr>
              <w:rPr>
                <w:lang w:val="pt-BR"/>
              </w:rPr>
            </w:pPr>
            <w:r w:rsidRPr="000A6A3D">
              <w:br w:type="page"/>
            </w:r>
            <w:r w:rsidRPr="000A6A3D">
              <w:rPr>
                <w:lang w:val="pt-BR"/>
              </w:rPr>
              <w:t>Giáo án số:  10</w:t>
            </w:r>
          </w:p>
        </w:tc>
        <w:tc>
          <w:tcPr>
            <w:tcW w:w="6868" w:type="dxa"/>
            <w:gridSpan w:val="2"/>
            <w:shd w:val="clear" w:color="auto" w:fill="auto"/>
          </w:tcPr>
          <w:p w14:paraId="6801005C" w14:textId="74C8DC16" w:rsidR="008E2106" w:rsidRPr="000A6A3D" w:rsidRDefault="008E2106" w:rsidP="000A6A3D">
            <w:r w:rsidRPr="000A6A3D">
              <w:t>Thời gian thực hiện: 4 tiết</w:t>
            </w:r>
          </w:p>
          <w:p w14:paraId="01AF16D4" w14:textId="77777777" w:rsidR="00B64C19" w:rsidRDefault="00B64C19" w:rsidP="00B64C19">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350B7525" w14:textId="77777777" w:rsidR="00B64C19" w:rsidRPr="000A6A3D" w:rsidRDefault="00B64C19" w:rsidP="00B64C19">
            <w:pPr>
              <w:tabs>
                <w:tab w:val="right" w:leader="dot" w:pos="3331"/>
              </w:tabs>
            </w:pPr>
            <w:r>
              <w:rPr>
                <w:b/>
                <w:bCs/>
              </w:rPr>
              <w:t xml:space="preserve">                                                  ANCOL-PHENOL</w:t>
            </w:r>
          </w:p>
          <w:p w14:paraId="4F2F0275" w14:textId="795FF801" w:rsidR="008E2106" w:rsidRPr="000A6A3D" w:rsidRDefault="001E36D0" w:rsidP="000A6A3D">
            <w:r w:rsidRPr="000A6A3D">
              <w:t xml:space="preserve">Thực hiện ngày   </w:t>
            </w:r>
            <w:r w:rsidR="002F0189">
              <w:t>13</w:t>
            </w:r>
            <w:r>
              <w:t xml:space="preserve">         </w:t>
            </w:r>
            <w:r w:rsidRPr="000A6A3D">
              <w:t xml:space="preserve">tháng     </w:t>
            </w:r>
            <w:r w:rsidR="002F0189">
              <w:t>09</w:t>
            </w:r>
            <w:r>
              <w:t xml:space="preserve">          </w:t>
            </w:r>
            <w:r w:rsidRPr="000A6A3D">
              <w:t>năm 20</w:t>
            </w:r>
            <w:r w:rsidR="002F0189">
              <w:t>21</w:t>
            </w:r>
            <w:r w:rsidR="008E2106" w:rsidRPr="000A6A3D">
              <w:t xml:space="preserve"> </w:t>
            </w:r>
          </w:p>
          <w:p w14:paraId="597E257C" w14:textId="77777777" w:rsidR="008E2106" w:rsidRPr="000A6A3D" w:rsidRDefault="008E2106" w:rsidP="000A6A3D"/>
        </w:tc>
      </w:tr>
    </w:tbl>
    <w:p w14:paraId="1FFC3CA1" w14:textId="45C28D0D" w:rsidR="008E2106" w:rsidRPr="000A6A3D" w:rsidRDefault="008E2106"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B64C19">
        <w:rPr>
          <w:b/>
          <w:i/>
        </w:rPr>
        <w:t>5</w:t>
      </w:r>
      <w:r w:rsidR="003613AC">
        <w:rPr>
          <w:b/>
          <w:i/>
        </w:rPr>
        <w:t>1</w:t>
      </w:r>
      <w:r w:rsidRPr="000A6A3D">
        <w:rPr>
          <w:b/>
          <w:i/>
        </w:rPr>
        <w:t xml:space="preserve">: </w:t>
      </w:r>
      <w:r w:rsidR="00B64C19">
        <w:rPr>
          <w:b/>
        </w:rPr>
        <w:t>PHENOL</w:t>
      </w:r>
    </w:p>
    <w:p w14:paraId="2AAEC20F" w14:textId="77777777" w:rsidR="008E2106" w:rsidRPr="000A6A3D" w:rsidRDefault="008E2106" w:rsidP="000A6A3D">
      <w:pPr>
        <w:rPr>
          <w:b/>
          <w:u w:val="single"/>
          <w:lang w:val="it-IT"/>
        </w:rPr>
      </w:pPr>
      <w:r w:rsidRPr="000A6A3D">
        <w:rPr>
          <w:b/>
          <w:u w:val="single"/>
          <w:lang w:val="it-IT"/>
        </w:rPr>
        <w:t xml:space="preserve">Mục tiêu của bài: </w:t>
      </w:r>
    </w:p>
    <w:p w14:paraId="0D577D90" w14:textId="77777777" w:rsidR="008E2106" w:rsidRPr="000A6A3D" w:rsidRDefault="008E2106" w:rsidP="000A6A3D">
      <w:pPr>
        <w:rPr>
          <w:b/>
          <w:lang w:val="it-IT"/>
        </w:rPr>
      </w:pPr>
      <w:r w:rsidRPr="000A6A3D">
        <w:rPr>
          <w:lang w:val="it-IT"/>
        </w:rPr>
        <w:t xml:space="preserve">Sau khi học xong bài này người học có khả năng: </w:t>
      </w:r>
    </w:p>
    <w:p w14:paraId="7078B50E" w14:textId="77777777" w:rsidR="008E2106" w:rsidRPr="000A6A3D" w:rsidRDefault="008E2106" w:rsidP="000A6A3D">
      <w:pPr>
        <w:rPr>
          <w:b/>
        </w:rPr>
      </w:pPr>
      <w:r w:rsidRPr="000A6A3D">
        <w:rPr>
          <w:b/>
        </w:rPr>
        <w:t>1. Kiến thức:</w:t>
      </w:r>
    </w:p>
    <w:p w14:paraId="3AFCCE1B" w14:textId="120F07C4" w:rsidR="00904D33" w:rsidRDefault="00904D33" w:rsidP="00DE51FA">
      <w:pPr>
        <w:tabs>
          <w:tab w:val="left" w:leader="dot" w:pos="9540"/>
        </w:tabs>
        <w:ind w:firstLine="284"/>
        <w:jc w:val="both"/>
      </w:pPr>
      <w:r>
        <w:t>Trình bày được định nghĩa</w:t>
      </w:r>
      <w:r w:rsidR="002A506D">
        <w:t>, cách phân loại</w:t>
      </w:r>
      <w:r w:rsidRPr="00904D33">
        <w:t xml:space="preserve"> phenol.</w:t>
      </w:r>
    </w:p>
    <w:p w14:paraId="65A9A47F" w14:textId="447FC58F" w:rsidR="002A506D" w:rsidRPr="00904D33" w:rsidRDefault="002A506D" w:rsidP="00DE51FA">
      <w:pPr>
        <w:tabs>
          <w:tab w:val="left" w:leader="dot" w:pos="9540"/>
        </w:tabs>
        <w:ind w:firstLine="284"/>
        <w:jc w:val="both"/>
      </w:pPr>
      <w:r>
        <w:t>Nêu được cấu tạo, tính chất vật lí</w:t>
      </w:r>
      <w:r w:rsidR="00754A6F">
        <w:t>, cách điều chế và ứng dụng của</w:t>
      </w:r>
      <w:r>
        <w:t xml:space="preserve"> phenol.</w:t>
      </w:r>
    </w:p>
    <w:p w14:paraId="25801152" w14:textId="4CB87D5E" w:rsidR="008E2106" w:rsidRPr="00904D33" w:rsidRDefault="008E2106" w:rsidP="00DE51FA">
      <w:pPr>
        <w:jc w:val="both"/>
        <w:rPr>
          <w:b/>
        </w:rPr>
      </w:pPr>
      <w:r w:rsidRPr="00904D33">
        <w:rPr>
          <w:b/>
          <w:bCs/>
        </w:rPr>
        <w:t xml:space="preserve">2. </w:t>
      </w:r>
      <w:r w:rsidR="004D3139" w:rsidRPr="00904D33">
        <w:rPr>
          <w:b/>
          <w:bCs/>
        </w:rPr>
        <w:t>Kỹ năng</w:t>
      </w:r>
      <w:r w:rsidRPr="00904D33">
        <w:rPr>
          <w:b/>
          <w:bCs/>
        </w:rPr>
        <w:t xml:space="preserve">: </w:t>
      </w:r>
    </w:p>
    <w:p w14:paraId="5CE6F718" w14:textId="113DE90F" w:rsidR="00904D33" w:rsidRDefault="002A506D" w:rsidP="00DE51FA">
      <w:pPr>
        <w:tabs>
          <w:tab w:val="left" w:leader="dot" w:pos="9540"/>
        </w:tabs>
        <w:ind w:firstLine="284"/>
        <w:jc w:val="both"/>
      </w:pPr>
      <w:r>
        <w:t>V</w:t>
      </w:r>
      <w:r w:rsidR="00904D33" w:rsidRPr="00904D33">
        <w:t xml:space="preserve">iết được phương trình </w:t>
      </w:r>
      <w:r>
        <w:t xml:space="preserve">phản ứng minh họa tính chất </w:t>
      </w:r>
      <w:r w:rsidR="00904D33" w:rsidRPr="00904D33">
        <w:t>của phenol</w:t>
      </w:r>
      <w:r>
        <w:t>.</w:t>
      </w:r>
    </w:p>
    <w:p w14:paraId="7CB6D5B9" w14:textId="7B0F0F57" w:rsidR="002A506D" w:rsidRPr="00904D33" w:rsidRDefault="002A506D" w:rsidP="00DE51FA">
      <w:pPr>
        <w:tabs>
          <w:tab w:val="left" w:leader="dot" w:pos="9540"/>
        </w:tabs>
        <w:ind w:firstLine="284"/>
        <w:jc w:val="both"/>
      </w:pPr>
      <w:r>
        <w:t>Giải được các bài tập về phenol.</w:t>
      </w:r>
    </w:p>
    <w:p w14:paraId="58544789" w14:textId="77777777" w:rsidR="008E2106" w:rsidRPr="000A6A3D" w:rsidRDefault="008E2106" w:rsidP="00DE51FA">
      <w:pPr>
        <w:jc w:val="both"/>
        <w:rPr>
          <w:lang w:val="vi-VN"/>
        </w:rPr>
      </w:pPr>
      <w:r w:rsidRPr="000A6A3D">
        <w:rPr>
          <w:b/>
          <w:bCs/>
        </w:rPr>
        <w:t>3. Thái độ:</w:t>
      </w:r>
    </w:p>
    <w:p w14:paraId="34492DE2" w14:textId="4AECFC73" w:rsidR="008E2106" w:rsidRPr="000A6A3D" w:rsidRDefault="00904D33"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E2106" w:rsidRPr="000A6A3D">
        <w:rPr>
          <w:color w:val="000000"/>
        </w:rPr>
        <w:t>inh có</w:t>
      </w:r>
      <w:r w:rsidR="008E2106" w:rsidRPr="000A6A3D">
        <w:rPr>
          <w:color w:val="000000"/>
          <w:lang w:val="vi-VN"/>
        </w:rPr>
        <w:t xml:space="preserve"> </w:t>
      </w:r>
      <w:r w:rsidR="008E2106" w:rsidRPr="000A6A3D">
        <w:rPr>
          <w:bCs/>
        </w:rPr>
        <w:t>lòng say mê học tập, biết vận dụng những kiến thức được học vào cuộc sống</w:t>
      </w:r>
      <w:r w:rsidR="008E2106" w:rsidRPr="000A6A3D">
        <w:rPr>
          <w:bCs/>
          <w:lang w:val="vi-VN"/>
        </w:rPr>
        <w:t>, có</w:t>
      </w:r>
      <w:r w:rsidR="008E2106" w:rsidRPr="000A6A3D">
        <w:rPr>
          <w:bCs/>
        </w:rPr>
        <w:t xml:space="preserve"> </w:t>
      </w:r>
      <w:r w:rsidR="008E2106" w:rsidRPr="000A6A3D">
        <w:rPr>
          <w:color w:val="000000"/>
        </w:rPr>
        <w:t>tư duy khoa học, logic trước các sự vật hiện tượng trong tự nhiên</w:t>
      </w:r>
      <w:r w:rsidR="008E2106" w:rsidRPr="000A6A3D">
        <w:rPr>
          <w:color w:val="000000"/>
          <w:lang w:val="vi-VN"/>
        </w:rPr>
        <w:t>,</w:t>
      </w:r>
      <w:r w:rsidR="008E2106" w:rsidRPr="000A6A3D">
        <w:rPr>
          <w:bCs/>
        </w:rPr>
        <w:t xml:space="preserve"> có ý thức bảo vệ môi trường và tài</w:t>
      </w:r>
      <w:r w:rsidR="008E2106" w:rsidRPr="000A6A3D">
        <w:rPr>
          <w:color w:val="000000"/>
        </w:rPr>
        <w:t xml:space="preserve"> </w:t>
      </w:r>
      <w:r w:rsidR="008E2106" w:rsidRPr="000A6A3D">
        <w:rPr>
          <w:bCs/>
        </w:rPr>
        <w:t xml:space="preserve">nguyên, sử dụng </w:t>
      </w:r>
      <w:r w:rsidR="00113F9F">
        <w:rPr>
          <w:bCs/>
        </w:rPr>
        <w:t>hợp lý</w:t>
      </w:r>
      <w:r w:rsidR="008E2106" w:rsidRPr="000A6A3D">
        <w:rPr>
          <w:bCs/>
        </w:rPr>
        <w:t xml:space="preserve"> tài nguyên.</w:t>
      </w:r>
    </w:p>
    <w:p w14:paraId="76720C24" w14:textId="77777777" w:rsidR="008E2106" w:rsidRPr="000A6A3D" w:rsidRDefault="008E2106" w:rsidP="000A6A3D">
      <w:pPr>
        <w:rPr>
          <w:b/>
          <w:lang w:val="it-IT"/>
        </w:rPr>
      </w:pPr>
      <w:r w:rsidRPr="000A6A3D">
        <w:rPr>
          <w:b/>
          <w:lang w:val="it-IT"/>
        </w:rPr>
        <w:t>Đồ dùng và phương tiện dạy học:</w:t>
      </w:r>
    </w:p>
    <w:p w14:paraId="1048C781" w14:textId="77777777" w:rsidR="008E2106" w:rsidRPr="000A6A3D" w:rsidRDefault="008E2106" w:rsidP="000A6A3D">
      <w:pPr>
        <w:rPr>
          <w:lang w:val="it-IT"/>
        </w:rPr>
      </w:pPr>
      <w:r w:rsidRPr="000A6A3D">
        <w:rPr>
          <w:lang w:val="it-IT"/>
        </w:rPr>
        <w:t>Máy chiếu, màn ảnh, máy tính, bảng, phấn.</w:t>
      </w:r>
    </w:p>
    <w:p w14:paraId="531A4E3E" w14:textId="77777777" w:rsidR="008E2106" w:rsidRPr="000A6A3D" w:rsidRDefault="008E2106" w:rsidP="000A6A3D">
      <w:pPr>
        <w:rPr>
          <w:lang w:val="it-IT"/>
        </w:rPr>
      </w:pPr>
      <w:r w:rsidRPr="000A6A3D">
        <w:rPr>
          <w:b/>
          <w:lang w:val="it-IT"/>
        </w:rPr>
        <w:t xml:space="preserve">I. Ổn định lớp học:                                                 </w:t>
      </w:r>
      <w:r w:rsidRPr="000A6A3D">
        <w:rPr>
          <w:lang w:val="it-IT"/>
        </w:rPr>
        <w:t>Thời gian:  05 phút.</w:t>
      </w:r>
    </w:p>
    <w:p w14:paraId="33388B13" w14:textId="77777777" w:rsidR="008E2106" w:rsidRPr="000A6A3D" w:rsidRDefault="008E2106" w:rsidP="000A6A3D">
      <w:pPr>
        <w:rPr>
          <w:lang w:val="it-IT"/>
        </w:rPr>
      </w:pPr>
      <w:r w:rsidRPr="000A6A3D">
        <w:rPr>
          <w:lang w:val="it-IT"/>
        </w:rPr>
        <w:t>Số học sinh vắng:…………Tên:……………………………………………………..................................</w:t>
      </w:r>
    </w:p>
    <w:p w14:paraId="1B3C169F" w14:textId="77777777" w:rsidR="008E2106" w:rsidRPr="000A6A3D" w:rsidRDefault="008E2106" w:rsidP="000A6A3D">
      <w:pPr>
        <w:rPr>
          <w:lang w:val="it-IT"/>
        </w:rPr>
      </w:pPr>
      <w:r w:rsidRPr="000A6A3D">
        <w:rPr>
          <w:lang w:val="it-IT"/>
        </w:rPr>
        <w:t>......................................................................................................................................................................</w:t>
      </w:r>
    </w:p>
    <w:p w14:paraId="43BB59AB" w14:textId="77777777" w:rsidR="00660F14" w:rsidRPr="000A6A3D" w:rsidRDefault="00660F14" w:rsidP="000A6A3D">
      <w:pPr>
        <w:rPr>
          <w:b/>
          <w:lang w:val="sv-SE"/>
        </w:rPr>
      </w:pPr>
      <w:r w:rsidRPr="000A6A3D">
        <w:rPr>
          <w:b/>
          <w:lang w:val="sv-SE"/>
        </w:rPr>
        <w:t>II. Thực hiện bài học:</w:t>
      </w:r>
    </w:p>
    <w:p w14:paraId="056BBE08" w14:textId="77777777" w:rsidR="00660F14" w:rsidRPr="000A6A3D" w:rsidRDefault="00660F14"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60F14" w:rsidRPr="000A6A3D" w14:paraId="451425E4"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65E245" w14:textId="77777777" w:rsidR="00660F14" w:rsidRPr="000A6A3D" w:rsidRDefault="00660F14"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A62EBC" w14:textId="77777777" w:rsidR="00660F14" w:rsidRPr="000A6A3D" w:rsidRDefault="00660F14"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A894" w14:textId="77777777" w:rsidR="00660F14" w:rsidRPr="000A6A3D" w:rsidRDefault="00660F14"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F1E23" w14:textId="77777777" w:rsidR="00660F14" w:rsidRPr="000A6A3D" w:rsidRDefault="00660F14" w:rsidP="000A6A3D">
            <w:pPr>
              <w:jc w:val="center"/>
              <w:rPr>
                <w:lang w:val="de-DE"/>
              </w:rPr>
            </w:pPr>
            <w:r w:rsidRPr="000A6A3D">
              <w:rPr>
                <w:lang w:val="de-DE"/>
              </w:rPr>
              <w:t>Thời gian</w:t>
            </w:r>
          </w:p>
        </w:tc>
      </w:tr>
      <w:tr w:rsidR="00660F14" w:rsidRPr="000A6A3D" w14:paraId="7AEE5533"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FE7B5D" w14:textId="77777777" w:rsidR="00660F14" w:rsidRPr="000A6A3D" w:rsidRDefault="00660F14"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CF68F7" w14:textId="77777777" w:rsidR="00660F14" w:rsidRPr="000A6A3D" w:rsidRDefault="00660F14"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8FA9ED4"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ABEF5A"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0A1C5A" w14:textId="77777777" w:rsidR="00660F14" w:rsidRPr="000A6A3D" w:rsidRDefault="00660F14" w:rsidP="000A6A3D">
            <w:pPr>
              <w:jc w:val="center"/>
              <w:rPr>
                <w:lang w:val="de-DE"/>
              </w:rPr>
            </w:pPr>
          </w:p>
        </w:tc>
      </w:tr>
      <w:tr w:rsidR="00E06964" w:rsidRPr="000A6A3D" w14:paraId="26F3634A"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44781AF" w14:textId="77777777" w:rsidR="00E06964" w:rsidRPr="000A6A3D" w:rsidRDefault="00E06964"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646EFA9" w14:textId="77777777" w:rsidR="00E06964" w:rsidRDefault="00E06964" w:rsidP="000A6A3D">
            <w:pPr>
              <w:rPr>
                <w:b/>
                <w:bCs/>
                <w:u w:val="single"/>
                <w:lang w:val="de-DE"/>
              </w:rPr>
            </w:pPr>
            <w:r w:rsidRPr="000A6A3D">
              <w:rPr>
                <w:b/>
                <w:bCs/>
                <w:u w:val="single"/>
                <w:lang w:val="de-DE"/>
              </w:rPr>
              <w:t>Dẫn nhập</w:t>
            </w:r>
          </w:p>
          <w:p w14:paraId="2ADB3573" w14:textId="77777777" w:rsidR="00E5379D" w:rsidRPr="000A6A3D" w:rsidRDefault="00E5379D" w:rsidP="000A6A3D">
            <w:pPr>
              <w:rPr>
                <w:lang w:val="de-DE"/>
              </w:rPr>
            </w:pPr>
          </w:p>
          <w:p w14:paraId="5768E8FB" w14:textId="0C415532" w:rsidR="00E06964" w:rsidRDefault="00E06964" w:rsidP="00E06964">
            <w:pPr>
              <w:tabs>
                <w:tab w:val="left" w:leader="dot" w:pos="9540"/>
              </w:tabs>
              <w:jc w:val="both"/>
              <w:rPr>
                <w:bCs/>
                <w:lang w:val="nb-NO"/>
              </w:rPr>
            </w:pPr>
            <w:r w:rsidRPr="000A6A3D">
              <w:rPr>
                <w:iCs/>
                <w:lang w:val="de-DE"/>
              </w:rPr>
              <w:t xml:space="preserve">- </w:t>
            </w:r>
            <w:r>
              <w:rPr>
                <w:iCs/>
                <w:lang w:val="de-DE"/>
              </w:rPr>
              <w:t>Viết p</w:t>
            </w:r>
            <w:r>
              <w:rPr>
                <w:bCs/>
                <w:lang w:val="nb-NO"/>
              </w:rPr>
              <w:t>hản ứng thế H, thế nhóm -OH, phản ứng tách nước của ancol.</w:t>
            </w:r>
          </w:p>
          <w:p w14:paraId="416E047B" w14:textId="77777777" w:rsidR="00E06964" w:rsidRDefault="00E06964" w:rsidP="00E06964">
            <w:pPr>
              <w:tabs>
                <w:tab w:val="left" w:leader="dot" w:pos="9540"/>
              </w:tabs>
              <w:jc w:val="both"/>
              <w:rPr>
                <w:iCs/>
                <w:lang w:val="de-DE"/>
              </w:rPr>
            </w:pPr>
          </w:p>
          <w:p w14:paraId="255B6F32" w14:textId="6EBEB847" w:rsidR="00E06964" w:rsidRPr="000A6A3D" w:rsidRDefault="00E06964" w:rsidP="00E06964">
            <w:pPr>
              <w:tabs>
                <w:tab w:val="left" w:leader="dot" w:pos="9540"/>
              </w:tabs>
              <w:jc w:val="both"/>
              <w:rPr>
                <w:lang w:val="de-DE"/>
              </w:rPr>
            </w:pPr>
            <w:r w:rsidRPr="000A6A3D">
              <w:rPr>
                <w:iCs/>
                <w:lang w:val="de-DE"/>
              </w:rPr>
              <w:t xml:space="preserve">- Giới thiệu </w:t>
            </w:r>
            <w:r>
              <w:rPr>
                <w:iCs/>
                <w:lang w:val="de-DE"/>
              </w:rPr>
              <w:t>ứng dụng của phenol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761186" w14:textId="77777777" w:rsidR="00E06964" w:rsidRPr="000A6A3D" w:rsidRDefault="00E06964" w:rsidP="00703E57">
            <w:pPr>
              <w:jc w:val="both"/>
              <w:rPr>
                <w:lang w:val="de-DE"/>
              </w:rPr>
            </w:pPr>
          </w:p>
          <w:p w14:paraId="498B16DF" w14:textId="77777777" w:rsidR="00E06964" w:rsidRPr="000A6A3D" w:rsidRDefault="00E06964"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C59210D" w14:textId="77F95701" w:rsidR="00E06964" w:rsidRPr="000A6A3D" w:rsidRDefault="00E06964"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255DADE" w14:textId="77777777" w:rsidR="00E06964" w:rsidRPr="000A6A3D" w:rsidRDefault="00E06964" w:rsidP="00703E57">
            <w:pPr>
              <w:jc w:val="both"/>
              <w:rPr>
                <w:lang w:val="de-DE"/>
              </w:rPr>
            </w:pPr>
          </w:p>
          <w:p w14:paraId="12BA6D1D" w14:textId="77777777" w:rsidR="00E06964" w:rsidRPr="000A6A3D" w:rsidRDefault="00E06964"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4F8ABAF" w14:textId="77777777" w:rsidR="00E06964" w:rsidRPr="000A6A3D" w:rsidRDefault="00E06964" w:rsidP="00703E57">
            <w:pPr>
              <w:jc w:val="both"/>
              <w:rPr>
                <w:lang w:val="nb-NO"/>
              </w:rPr>
            </w:pPr>
          </w:p>
          <w:p w14:paraId="22DF0A41" w14:textId="77777777" w:rsidR="00E06964" w:rsidRPr="000A6A3D" w:rsidRDefault="00E06964" w:rsidP="00703E57">
            <w:pPr>
              <w:jc w:val="both"/>
              <w:rPr>
                <w:lang w:val="de-DE"/>
              </w:rPr>
            </w:pPr>
          </w:p>
          <w:p w14:paraId="6199237F" w14:textId="77777777" w:rsidR="00E06964" w:rsidRPr="000A6A3D" w:rsidRDefault="00E06964"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F3AEB4" w14:textId="77777777" w:rsidR="00E06964" w:rsidRPr="000A6A3D" w:rsidRDefault="00E06964" w:rsidP="000A6A3D">
            <w:pPr>
              <w:rPr>
                <w:lang w:val="de-DE"/>
              </w:rPr>
            </w:pPr>
          </w:p>
          <w:p w14:paraId="01821AFE" w14:textId="795E8ACA" w:rsidR="00E06964" w:rsidRPr="000A6A3D" w:rsidRDefault="00DE51FA" w:rsidP="000A6A3D">
            <w:pPr>
              <w:jc w:val="center"/>
              <w:rPr>
                <w:lang w:val="pt-BR"/>
              </w:rPr>
            </w:pPr>
            <w:r>
              <w:rPr>
                <w:lang w:val="pt-BR"/>
              </w:rPr>
              <w:t>8</w:t>
            </w:r>
          </w:p>
          <w:p w14:paraId="77522F74" w14:textId="77777777" w:rsidR="00E06964" w:rsidRPr="000A6A3D" w:rsidRDefault="00E06964" w:rsidP="000A6A3D">
            <w:pPr>
              <w:jc w:val="center"/>
              <w:rPr>
                <w:lang w:val="de-DE"/>
              </w:rPr>
            </w:pPr>
            <w:r w:rsidRPr="000A6A3D">
              <w:rPr>
                <w:lang w:val="pt-BR"/>
              </w:rPr>
              <w:t>phút</w:t>
            </w:r>
            <w:r w:rsidRPr="000A6A3D">
              <w:rPr>
                <w:lang w:val="de-DE"/>
              </w:rPr>
              <w:t xml:space="preserve"> </w:t>
            </w:r>
          </w:p>
        </w:tc>
      </w:tr>
      <w:tr w:rsidR="002E19AF" w:rsidRPr="000A6A3D" w14:paraId="5EE3C613"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6234CD58" w14:textId="77777777" w:rsidR="002E19AF" w:rsidRPr="000A6A3D" w:rsidRDefault="002E19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B6A367" w14:textId="77777777" w:rsidR="002E19AF" w:rsidRPr="00CB239F" w:rsidRDefault="002E19AF" w:rsidP="00763C2D">
            <w:pPr>
              <w:rPr>
                <w:b/>
                <w:bCs/>
                <w:u w:val="single"/>
                <w:lang w:val="nb-NO"/>
              </w:rPr>
            </w:pPr>
            <w:r w:rsidRPr="00CB239F">
              <w:rPr>
                <w:b/>
                <w:bCs/>
                <w:u w:val="single"/>
                <w:lang w:val="nb-NO"/>
              </w:rPr>
              <w:t>Giảng bài mới</w:t>
            </w:r>
          </w:p>
          <w:p w14:paraId="2C743B84" w14:textId="77777777" w:rsidR="002E19AF" w:rsidRPr="00CB239F"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78" w:name="_Toc8233529"/>
            <w:r w:rsidRPr="00CB239F">
              <w:rPr>
                <w:rFonts w:ascii="Times New Roman" w:hAnsi="Times New Roman"/>
                <w:b/>
                <w:sz w:val="24"/>
                <w:u w:val="single"/>
              </w:rPr>
              <w:t>Định nghĩa, phân loại</w:t>
            </w:r>
            <w:bookmarkEnd w:id="78"/>
          </w:p>
          <w:p w14:paraId="021BF081" w14:textId="77777777" w:rsidR="002E19AF" w:rsidRPr="00CB239F" w:rsidRDefault="002E19AF" w:rsidP="00CB239F">
            <w:pPr>
              <w:pStyle w:val="Heading3"/>
              <w:ind w:left="480" w:hanging="480"/>
              <w:rPr>
                <w:bCs w:val="0"/>
              </w:rPr>
            </w:pPr>
            <w:bookmarkStart w:id="79" w:name="_Toc8233530"/>
            <w:r w:rsidRPr="00CB239F">
              <w:rPr>
                <w:bCs w:val="0"/>
              </w:rPr>
              <w:t>1.1. Định nghĩa</w:t>
            </w:r>
            <w:bookmarkEnd w:id="79"/>
          </w:p>
          <w:p w14:paraId="04E62529" w14:textId="77777777" w:rsidR="002E19AF" w:rsidRPr="00CB239F" w:rsidRDefault="002E19AF" w:rsidP="00CB239F">
            <w:pPr>
              <w:spacing w:before="120"/>
              <w:rPr>
                <w:lang w:val="pt-BR"/>
              </w:rPr>
            </w:pPr>
            <w:r w:rsidRPr="00CB239F">
              <w:rPr>
                <w:lang w:val="pt-BR"/>
              </w:rPr>
              <w:t>Phenol là hợp chất hữu cơ trong phân tử có nhóm hiđroxyl (-OH) liên kết trực tiếp với nguyên tử C của vòng benzen.</w:t>
            </w:r>
          </w:p>
          <w:p w14:paraId="300AC137" w14:textId="77777777" w:rsidR="002E19AF" w:rsidRPr="00CB239F" w:rsidRDefault="002E19AF" w:rsidP="00CB239F">
            <w:pPr>
              <w:spacing w:before="120"/>
              <w:jc w:val="both"/>
            </w:pPr>
            <w:r w:rsidRPr="00CB239F">
              <w:rPr>
                <w:b/>
              </w:rPr>
              <w:t>1</w:t>
            </w:r>
            <w:r w:rsidRPr="00CB239F">
              <w:t>.</w:t>
            </w:r>
            <w:r w:rsidRPr="00CB239F">
              <w:rPr>
                <w:rStyle w:val="Strong"/>
              </w:rPr>
              <w:t>2. Phân loại</w:t>
            </w:r>
          </w:p>
          <w:p w14:paraId="65D35DB6"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80" w:name="_Toc8233531"/>
            <w:r w:rsidRPr="00A71C8E">
              <w:rPr>
                <w:rFonts w:ascii="Times New Roman" w:hAnsi="Times New Roman"/>
                <w:b/>
                <w:sz w:val="24"/>
                <w:u w:val="single"/>
              </w:rPr>
              <w:t>Phenol</w:t>
            </w:r>
            <w:bookmarkEnd w:id="80"/>
          </w:p>
          <w:p w14:paraId="78BEEB33" w14:textId="77777777" w:rsidR="002E19AF" w:rsidRPr="00CB239F" w:rsidRDefault="002E19AF" w:rsidP="00CB239F">
            <w:pPr>
              <w:pStyle w:val="Heading3"/>
              <w:ind w:left="480" w:hanging="480"/>
              <w:rPr>
                <w:bCs w:val="0"/>
              </w:rPr>
            </w:pPr>
            <w:bookmarkStart w:id="81" w:name="_Toc8233532"/>
            <w:r w:rsidRPr="00CB239F">
              <w:rPr>
                <w:bCs w:val="0"/>
              </w:rPr>
              <w:t>2.1. Cấu tạo</w:t>
            </w:r>
            <w:bookmarkEnd w:id="81"/>
          </w:p>
          <w:p w14:paraId="23E3BB02" w14:textId="77777777" w:rsidR="002E19AF" w:rsidRPr="00A71C8E" w:rsidRDefault="002E19AF" w:rsidP="00CB239F">
            <w:pPr>
              <w:spacing w:before="120"/>
              <w:jc w:val="both"/>
              <w:rPr>
                <w:rStyle w:val="Strong"/>
                <w:b w:val="0"/>
              </w:rPr>
            </w:pPr>
            <w:r w:rsidRPr="00A71C8E">
              <w:rPr>
                <w:rStyle w:val="Strong"/>
                <w:b w:val="0"/>
              </w:rPr>
              <w:t>Công thức phân tử: C</w:t>
            </w:r>
            <w:r w:rsidRPr="00A71C8E">
              <w:rPr>
                <w:rStyle w:val="Strong"/>
                <w:b w:val="0"/>
                <w:vertAlign w:val="subscript"/>
              </w:rPr>
              <w:t>6</w:t>
            </w:r>
            <w:r w:rsidRPr="00A71C8E">
              <w:rPr>
                <w:rStyle w:val="Strong"/>
                <w:b w:val="0"/>
              </w:rPr>
              <w:t>H</w:t>
            </w:r>
            <w:r w:rsidRPr="00A71C8E">
              <w:rPr>
                <w:rStyle w:val="Strong"/>
                <w:b w:val="0"/>
                <w:vertAlign w:val="subscript"/>
              </w:rPr>
              <w:t>6</w:t>
            </w:r>
            <w:r w:rsidRPr="00A71C8E">
              <w:rPr>
                <w:rStyle w:val="Strong"/>
                <w:b w:val="0"/>
              </w:rPr>
              <w:t>O</w:t>
            </w:r>
            <w:r w:rsidRPr="00A71C8E">
              <w:rPr>
                <w:rStyle w:val="Strong"/>
                <w:b w:val="0"/>
              </w:rPr>
              <w:tab/>
            </w:r>
            <w:r w:rsidRPr="00A71C8E">
              <w:rPr>
                <w:rStyle w:val="Strong"/>
                <w:b w:val="0"/>
              </w:rPr>
              <w:tab/>
            </w:r>
          </w:p>
          <w:p w14:paraId="4F520CCC" w14:textId="728A1005" w:rsidR="002E19AF" w:rsidRPr="00A71C8E" w:rsidRDefault="002E19AF" w:rsidP="00CB239F">
            <w:pPr>
              <w:spacing w:before="120"/>
              <w:jc w:val="both"/>
              <w:rPr>
                <w:rStyle w:val="Strong"/>
                <w:b w:val="0"/>
              </w:rPr>
            </w:pPr>
            <w:r w:rsidRPr="00A71C8E">
              <w:rPr>
                <w:rStyle w:val="Strong"/>
                <w:b w:val="0"/>
              </w:rPr>
              <w:t>Công thức cấu tạo: C</w:t>
            </w:r>
            <w:r w:rsidRPr="00A71C8E">
              <w:rPr>
                <w:rStyle w:val="Strong"/>
                <w:b w:val="0"/>
                <w:vertAlign w:val="subscript"/>
              </w:rPr>
              <w:t>6</w:t>
            </w:r>
            <w:r w:rsidRPr="00A71C8E">
              <w:rPr>
                <w:rStyle w:val="Strong"/>
                <w:b w:val="0"/>
              </w:rPr>
              <w:t>H</w:t>
            </w:r>
            <w:r w:rsidRPr="00A71C8E">
              <w:rPr>
                <w:rStyle w:val="Strong"/>
                <w:b w:val="0"/>
                <w:vertAlign w:val="subscript"/>
              </w:rPr>
              <w:t>5</w:t>
            </w:r>
            <w:r w:rsidRPr="00A71C8E">
              <w:rPr>
                <w:rStyle w:val="Strong"/>
                <w:b w:val="0"/>
              </w:rPr>
              <w:t>OH</w:t>
            </w:r>
          </w:p>
          <w:p w14:paraId="19C1BEF6" w14:textId="77777777" w:rsidR="002E19AF" w:rsidRPr="00CB239F" w:rsidRDefault="002E19AF" w:rsidP="00A71C8E">
            <w:pPr>
              <w:pStyle w:val="Heading3"/>
              <w:spacing w:line="276" w:lineRule="auto"/>
              <w:ind w:left="480" w:hanging="480"/>
              <w:rPr>
                <w:bCs w:val="0"/>
              </w:rPr>
            </w:pPr>
            <w:bookmarkStart w:id="82" w:name="_Toc8233533"/>
            <w:r w:rsidRPr="00CB239F">
              <w:t xml:space="preserve">2.2. </w:t>
            </w:r>
            <w:hyperlink r:id="rId86" w:anchor="t" w:tgtFrame="_blank" w:history="1">
              <w:r w:rsidRPr="00CB239F">
                <w:t>Tính chất vật lí</w:t>
              </w:r>
              <w:bookmarkEnd w:id="82"/>
              <w:r w:rsidRPr="00CB239F">
                <w:t xml:space="preserve"> </w:t>
              </w:r>
            </w:hyperlink>
          </w:p>
          <w:p w14:paraId="3D34DE4A" w14:textId="77777777" w:rsidR="002E19AF" w:rsidRDefault="002E19AF" w:rsidP="00A71C8E">
            <w:pPr>
              <w:pStyle w:val="Heading3"/>
              <w:spacing w:line="276" w:lineRule="auto"/>
              <w:ind w:left="480" w:hanging="480"/>
              <w:rPr>
                <w:bCs w:val="0"/>
              </w:rPr>
            </w:pPr>
            <w:bookmarkStart w:id="83" w:name="_Toc8233534"/>
            <w:r w:rsidRPr="00CB239F">
              <w:rPr>
                <w:bCs w:val="0"/>
              </w:rPr>
              <w:t xml:space="preserve">2.3. </w:t>
            </w:r>
            <w:bookmarkStart w:id="84" w:name="kf"/>
            <w:bookmarkEnd w:id="84"/>
            <w:r w:rsidRPr="00CB239F">
              <w:rPr>
                <w:bCs w:val="0"/>
              </w:rPr>
              <w:fldChar w:fldCharType="begin"/>
            </w:r>
            <w:r w:rsidRPr="00CB239F">
              <w:rPr>
                <w:bCs w:val="0"/>
              </w:rPr>
              <w:instrText xml:space="preserve"> HYPERLINK "http://www.onthi.com/?a=OT&amp;ot=LT&amp;hdn_lt_id=1527" \l "kf" \t "_blank" </w:instrText>
            </w:r>
            <w:r w:rsidRPr="00CB239F">
              <w:rPr>
                <w:bCs w:val="0"/>
              </w:rPr>
              <w:fldChar w:fldCharType="separate"/>
            </w:r>
            <w:r w:rsidRPr="00CB239F">
              <w:t>Tính chất hóa học</w:t>
            </w:r>
            <w:bookmarkEnd w:id="83"/>
            <w:r w:rsidRPr="00CB239F">
              <w:t xml:space="preserve"> </w:t>
            </w:r>
            <w:r w:rsidRPr="00CB239F">
              <w:rPr>
                <w:bCs w:val="0"/>
              </w:rPr>
              <w:fldChar w:fldCharType="end"/>
            </w:r>
          </w:p>
          <w:p w14:paraId="1DCAD94C" w14:textId="77777777" w:rsidR="002E19AF" w:rsidRPr="00A71C8E" w:rsidRDefault="002E19AF" w:rsidP="00A71C8E"/>
          <w:p w14:paraId="3040A243" w14:textId="71D9F565" w:rsidR="002E19AF" w:rsidRPr="00A71C8E" w:rsidRDefault="002E19AF" w:rsidP="00CB239F">
            <w:pPr>
              <w:pStyle w:val="Heading4"/>
              <w:rPr>
                <w:b/>
                <w:sz w:val="24"/>
                <w:szCs w:val="24"/>
              </w:rPr>
            </w:pPr>
            <w:r w:rsidRPr="00A71C8E">
              <w:rPr>
                <w:b/>
                <w:sz w:val="24"/>
                <w:szCs w:val="24"/>
              </w:rPr>
              <w:lastRenderedPageBreak/>
              <w:t xml:space="preserve">2.3.1. </w:t>
            </w:r>
            <w:hyperlink r:id="rId87" w:anchor="00" w:tgtFrame="_blank" w:history="1">
              <w:r w:rsidRPr="00A71C8E">
                <w:rPr>
                  <w:b/>
                  <w:sz w:val="24"/>
                  <w:szCs w:val="24"/>
                </w:rPr>
                <w:t>Phản</w:t>
              </w:r>
            </w:hyperlink>
            <w:r w:rsidRPr="00A71C8E">
              <w:rPr>
                <w:b/>
                <w:sz w:val="24"/>
                <w:szCs w:val="24"/>
              </w:rPr>
              <w:t xml:space="preserve"> ứng thế H của nhóm -OH</w:t>
            </w:r>
          </w:p>
          <w:p w14:paraId="3A9DB4F7" w14:textId="77777777" w:rsidR="002E19AF" w:rsidRPr="00CB239F" w:rsidRDefault="002E19AF" w:rsidP="00CB239F">
            <w:pPr>
              <w:tabs>
                <w:tab w:val="left" w:pos="3055"/>
              </w:tabs>
              <w:spacing w:before="120"/>
            </w:pPr>
            <w:r w:rsidRPr="00CB239F">
              <w:t>Tác dụng với kim loại kiềm (Na,K)</w:t>
            </w:r>
          </w:p>
          <w:p w14:paraId="0B3B32A8" w14:textId="77777777" w:rsidR="002E19AF" w:rsidRDefault="002E19AF" w:rsidP="00CB239F">
            <w:pPr>
              <w:tabs>
                <w:tab w:val="left" w:pos="3055"/>
              </w:tabs>
              <w:spacing w:before="120"/>
              <w:rPr>
                <w:vertAlign w:val="subscript"/>
              </w:rPr>
            </w:pPr>
            <w:r>
              <w:t xml:space="preserve">      </w:t>
            </w:r>
            <w:r w:rsidRPr="00CB239F">
              <w:t xml:space="preserve"> 2C</w:t>
            </w:r>
            <w:r w:rsidRPr="00CB239F">
              <w:rPr>
                <w:vertAlign w:val="subscript"/>
              </w:rPr>
              <w:t>6</w:t>
            </w:r>
            <w:r w:rsidRPr="00CB239F">
              <w:t>H</w:t>
            </w:r>
            <w:r w:rsidRPr="00CB239F">
              <w:rPr>
                <w:vertAlign w:val="subscript"/>
              </w:rPr>
              <w:t>5</w:t>
            </w:r>
            <w:r w:rsidRPr="00CB239F">
              <w:t xml:space="preserve">OH + 2Na </w:t>
            </w:r>
            <w:r w:rsidRPr="00CB239F">
              <w:sym w:font="Symbol" w:char="F0AE"/>
            </w:r>
            <w:r w:rsidRPr="00CB239F">
              <w:t xml:space="preserve"> 2C</w:t>
            </w:r>
            <w:r w:rsidRPr="00CB239F">
              <w:rPr>
                <w:vertAlign w:val="subscript"/>
              </w:rPr>
              <w:t>6</w:t>
            </w:r>
            <w:r w:rsidRPr="00CB239F">
              <w:t>H</w:t>
            </w:r>
            <w:r w:rsidRPr="00CB239F">
              <w:softHyphen/>
            </w:r>
            <w:r w:rsidRPr="00CB239F">
              <w:rPr>
                <w:vertAlign w:val="subscript"/>
              </w:rPr>
              <w:t>5</w:t>
            </w:r>
            <w:r w:rsidRPr="00CB239F">
              <w:t>ONa + H</w:t>
            </w:r>
            <w:r w:rsidRPr="00CB239F">
              <w:rPr>
                <w:vertAlign w:val="subscript"/>
              </w:rPr>
              <w:t>2</w:t>
            </w:r>
          </w:p>
          <w:p w14:paraId="4F342C4A" w14:textId="690E5FD7" w:rsidR="002E19AF" w:rsidRPr="00CB239F" w:rsidRDefault="002E19AF" w:rsidP="00CB239F">
            <w:pPr>
              <w:tabs>
                <w:tab w:val="left" w:pos="3055"/>
              </w:tabs>
              <w:spacing w:before="120"/>
            </w:pPr>
            <w:r>
              <w:rPr>
                <w:vertAlign w:val="subscript"/>
              </w:rPr>
              <w:t xml:space="preserve">                                                   </w:t>
            </w:r>
            <w:r w:rsidRPr="00CB239F">
              <w:t>(natri phenolat)</w:t>
            </w:r>
          </w:p>
          <w:p w14:paraId="1F93F471" w14:textId="77777777" w:rsidR="002E19AF" w:rsidRPr="00CB239F" w:rsidRDefault="002E19AF" w:rsidP="00CB239F">
            <w:pPr>
              <w:tabs>
                <w:tab w:val="left" w:pos="3055"/>
              </w:tabs>
              <w:spacing w:before="120"/>
            </w:pPr>
            <w:r w:rsidRPr="00CB239F">
              <w:t>Tác dụng với dung dịch bazơ</w:t>
            </w:r>
          </w:p>
          <w:p w14:paraId="0A155990" w14:textId="71394E0D" w:rsidR="002E19AF" w:rsidRPr="00CB239F" w:rsidRDefault="002E19AF" w:rsidP="00CB239F">
            <w:pPr>
              <w:tabs>
                <w:tab w:val="left" w:pos="3055"/>
              </w:tabs>
              <w:spacing w:before="120"/>
            </w:pPr>
            <w:r>
              <w:t xml:space="preserve">       </w:t>
            </w:r>
            <w:r w:rsidRPr="00CB239F">
              <w:t xml:space="preserve"> C</w:t>
            </w:r>
            <w:r w:rsidRPr="00CB239F">
              <w:rPr>
                <w:vertAlign w:val="subscript"/>
              </w:rPr>
              <w:t>6</w:t>
            </w:r>
            <w:r w:rsidRPr="00CB239F">
              <w:t>H</w:t>
            </w:r>
            <w:r w:rsidRPr="00CB239F">
              <w:rPr>
                <w:vertAlign w:val="subscript"/>
              </w:rPr>
              <w:t>5</w:t>
            </w:r>
            <w:r w:rsidRPr="00CB239F">
              <w:t xml:space="preserve">OH + NaOH </w:t>
            </w:r>
            <w:r w:rsidRPr="00CB239F">
              <w:sym w:font="Symbol" w:char="F0AE"/>
            </w:r>
            <w:r w:rsidRPr="00CB239F">
              <w:t xml:space="preserve"> C</w:t>
            </w:r>
            <w:r w:rsidRPr="00CB239F">
              <w:rPr>
                <w:vertAlign w:val="subscript"/>
              </w:rPr>
              <w:t>6</w:t>
            </w:r>
            <w:r w:rsidRPr="00CB239F">
              <w:t>H</w:t>
            </w:r>
            <w:r w:rsidRPr="00CB239F">
              <w:rPr>
                <w:vertAlign w:val="subscript"/>
              </w:rPr>
              <w:t>5</w:t>
            </w:r>
            <w:r w:rsidRPr="00CB239F">
              <w:t>ONa + H</w:t>
            </w:r>
            <w:r w:rsidRPr="00CB239F">
              <w:rPr>
                <w:vertAlign w:val="subscript"/>
              </w:rPr>
              <w:t>2</w:t>
            </w:r>
            <w:r w:rsidRPr="00CB239F">
              <w:t>O</w:t>
            </w:r>
          </w:p>
          <w:p w14:paraId="62ADA7D0" w14:textId="542F8CDB" w:rsidR="002E19AF" w:rsidRPr="00A71C8E" w:rsidRDefault="002E19AF" w:rsidP="00CB239F">
            <w:pPr>
              <w:pStyle w:val="Heading4"/>
              <w:rPr>
                <w:b/>
                <w:bCs/>
                <w:sz w:val="24"/>
                <w:szCs w:val="24"/>
              </w:rPr>
            </w:pPr>
            <w:r w:rsidRPr="00A71C8E">
              <w:rPr>
                <w:b/>
                <w:sz w:val="24"/>
                <w:szCs w:val="24"/>
              </w:rPr>
              <w:t>2.3.2. Phản ứng thế H của vòng benzen</w:t>
            </w:r>
          </w:p>
          <w:p w14:paraId="3B0BC382" w14:textId="4A9BD1F3" w:rsidR="002E19AF" w:rsidRPr="00CB239F" w:rsidRDefault="002E19AF" w:rsidP="00CB239F">
            <w:pPr>
              <w:tabs>
                <w:tab w:val="left" w:pos="3055"/>
              </w:tabs>
              <w:spacing w:before="120"/>
              <w:rPr>
                <w:b/>
                <w:i/>
              </w:rPr>
            </w:pPr>
            <w:r>
              <w:rPr>
                <w:b/>
                <w:i/>
              </w:rPr>
              <w:t xml:space="preserve">   </w:t>
            </w:r>
            <w:r w:rsidRPr="00CB239F">
              <w:rPr>
                <w:b/>
                <w:i/>
              </w:rPr>
              <w:t>2.3.2.1. Với dung dịch brom</w:t>
            </w:r>
          </w:p>
          <w:p w14:paraId="4C5509A3" w14:textId="34E543F7" w:rsidR="002E19AF" w:rsidRDefault="002E19AF" w:rsidP="001363F9">
            <w:pPr>
              <w:tabs>
                <w:tab w:val="left" w:pos="3055"/>
              </w:tabs>
              <w:spacing w:before="120"/>
              <w:rPr>
                <w:sz w:val="26"/>
                <w:szCs w:val="26"/>
              </w:rPr>
            </w:pPr>
            <w:r w:rsidRPr="00CB239F">
              <w:rPr>
                <w:b/>
                <w:i/>
              </w:rPr>
              <w:t xml:space="preserve">     </w:t>
            </w:r>
            <w:r w:rsidRPr="00C21B55">
              <w:rPr>
                <w:sz w:val="26"/>
                <w:szCs w:val="26"/>
              </w:rPr>
              <w:t xml:space="preserve">   </w:t>
            </w:r>
            <w:r>
              <w:rPr>
                <w:noProof/>
                <w:sz w:val="26"/>
                <w:szCs w:val="26"/>
              </w:rPr>
              <w:drawing>
                <wp:inline distT="0" distB="0" distL="0" distR="0" wp14:anchorId="705DF84F" wp14:editId="600BEA67">
                  <wp:extent cx="476250" cy="78105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76250" cy="7810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3Br</w:t>
            </w:r>
            <w:r w:rsidRPr="00C21B55">
              <w:rPr>
                <w:sz w:val="26"/>
                <w:szCs w:val="26"/>
                <w:vertAlign w:val="subscript"/>
              </w:rPr>
              <w:t>2</w:t>
            </w:r>
            <w:r w:rsidRPr="00C21B55">
              <w:rPr>
                <w:sz w:val="26"/>
                <w:szCs w:val="26"/>
              </w:rPr>
              <w:t xml:space="preserve"> (dd)  </w:t>
            </w:r>
            <w:r>
              <w:rPr>
                <w:noProof/>
                <w:position w:val="-6"/>
                <w:sz w:val="26"/>
                <w:szCs w:val="26"/>
              </w:rPr>
              <w:drawing>
                <wp:inline distT="0" distB="0" distL="0" distR="0" wp14:anchorId="04FC4385" wp14:editId="4EEE9034">
                  <wp:extent cx="390525" cy="200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5CB6E5E9" w14:textId="5A6D23A2" w:rsidR="002E19AF" w:rsidRPr="00C21B55" w:rsidRDefault="002E19AF" w:rsidP="001363F9">
            <w:pPr>
              <w:tabs>
                <w:tab w:val="left" w:pos="3055"/>
              </w:tabs>
              <w:spacing w:before="120"/>
              <w:rPr>
                <w:sz w:val="26"/>
                <w:szCs w:val="26"/>
              </w:rPr>
            </w:pPr>
            <w:r>
              <w:rPr>
                <w:noProof/>
                <w:sz w:val="26"/>
                <w:szCs w:val="26"/>
              </w:rPr>
              <mc:AlternateContent>
                <mc:Choice Requires="wps">
                  <w:drawing>
                    <wp:anchor distT="0" distB="0" distL="114300" distR="114300" simplePos="0" relativeHeight="251685376" behindDoc="0" locked="0" layoutInCell="1" allowOverlap="1" wp14:anchorId="405086D0" wp14:editId="2E272238">
                      <wp:simplePos x="0" y="0"/>
                      <wp:positionH relativeFrom="column">
                        <wp:posOffset>1637665</wp:posOffset>
                      </wp:positionH>
                      <wp:positionV relativeFrom="paragraph">
                        <wp:posOffset>525780</wp:posOffset>
                      </wp:positionV>
                      <wp:extent cx="0" cy="228600"/>
                      <wp:effectExtent l="76200" t="0" r="57150" b="57150"/>
                      <wp:wrapNone/>
                      <wp:docPr id="875" name="Straight Connector 8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92A8AA" id="Straight Connector 875"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95pt,41.4pt" to="128.95pt,5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mBHNQIAAFsEAAAOAAAAZHJzL2Uyb0RvYy54bWysVNuO2jAQfa/Uf7D8Drk0s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">
                      <v:stroke endarrow="block"/>
                    </v:line>
                  </w:pict>
                </mc:Fallback>
              </mc:AlternateContent>
            </w:r>
            <w:r>
              <w:rPr>
                <w:sz w:val="26"/>
                <w:szCs w:val="26"/>
              </w:rPr>
              <w:t xml:space="preserve">               </w:t>
            </w:r>
            <w:r>
              <w:rPr>
                <w:noProof/>
                <w:sz w:val="26"/>
                <w:szCs w:val="26"/>
              </w:rPr>
              <w:drawing>
                <wp:inline distT="0" distB="0" distL="0" distR="0" wp14:anchorId="442C6D6D" wp14:editId="776EB9AC">
                  <wp:extent cx="857250" cy="93345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857250" cy="9334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+3HBr</w:t>
            </w:r>
          </w:p>
          <w:p w14:paraId="6F9EF601" w14:textId="1090B204" w:rsidR="002E19AF" w:rsidRPr="00C21B55" w:rsidRDefault="002E19AF" w:rsidP="001363F9">
            <w:pPr>
              <w:tabs>
                <w:tab w:val="left" w:pos="3055"/>
              </w:tabs>
              <w:spacing w:before="120"/>
              <w:rPr>
                <w:sz w:val="26"/>
                <w:szCs w:val="26"/>
              </w:rPr>
            </w:pPr>
            <w:r>
              <w:rPr>
                <w:sz w:val="26"/>
                <w:szCs w:val="26"/>
              </w:rPr>
              <w:t>2,4,6-tribromphenol  kết tủa màu t</w:t>
            </w:r>
            <w:r w:rsidRPr="00C21B55">
              <w:rPr>
                <w:sz w:val="26"/>
                <w:szCs w:val="26"/>
              </w:rPr>
              <w:t>rắng</w:t>
            </w:r>
          </w:p>
          <w:p w14:paraId="4B3A92DD" w14:textId="18F3B8EC" w:rsidR="002E19AF" w:rsidRPr="00CB239F" w:rsidRDefault="002E19AF" w:rsidP="00CB239F">
            <w:pPr>
              <w:spacing w:before="120"/>
              <w:rPr>
                <w:b/>
                <w:bCs/>
                <w:i/>
              </w:rPr>
            </w:pPr>
            <w:r w:rsidRPr="00CB239F">
              <w:rPr>
                <w:b/>
                <w:i/>
              </w:rPr>
              <w:t xml:space="preserve">  </w:t>
            </w:r>
            <w:r>
              <w:rPr>
                <w:b/>
                <w:i/>
              </w:rPr>
              <w:t xml:space="preserve">   </w:t>
            </w:r>
            <w:r w:rsidRPr="00CB239F">
              <w:rPr>
                <w:b/>
                <w:i/>
              </w:rPr>
              <w:t>2.3.2.2. Phản ứng nitro hóa</w:t>
            </w:r>
          </w:p>
          <w:p w14:paraId="47988D81"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5" w:name="_Toc8233535"/>
            <w:r w:rsidRPr="00A71C8E">
              <w:rPr>
                <w:rFonts w:ascii="Times New Roman" w:hAnsi="Times New Roman"/>
                <w:b/>
                <w:sz w:val="24"/>
              </w:rPr>
              <w:t>Điều chế</w:t>
            </w:r>
            <w:bookmarkEnd w:id="85"/>
            <w:r w:rsidRPr="00A71C8E">
              <w:rPr>
                <w:rFonts w:ascii="Times New Roman" w:hAnsi="Times New Roman"/>
                <w:b/>
                <w:sz w:val="24"/>
              </w:rPr>
              <w:t xml:space="preserve"> </w:t>
            </w:r>
          </w:p>
          <w:p w14:paraId="427959B1" w14:textId="77777777" w:rsidR="002E19AF" w:rsidRDefault="002E19AF" w:rsidP="00CB239F">
            <w:pPr>
              <w:tabs>
                <w:tab w:val="left" w:pos="3055"/>
              </w:tabs>
              <w:spacing w:before="120"/>
            </w:pPr>
            <w:r w:rsidRPr="00CB239F">
              <w:t>Phenol được điều chế từ benzen hoặc tách từ nhựa chưng cất than đá trong quá trình luyện cốc.</w:t>
            </w:r>
          </w:p>
          <w:p w14:paraId="2D805618" w14:textId="7F9D656B" w:rsidR="002E19AF" w:rsidRPr="001363F9" w:rsidRDefault="002E19AF" w:rsidP="00CB239F">
            <w:pPr>
              <w:tabs>
                <w:tab w:val="left" w:pos="3055"/>
              </w:tabs>
              <w:spacing w:before="120"/>
              <w:rPr>
                <w:sz w:val="26"/>
                <w:szCs w:val="26"/>
              </w:rPr>
            </w:pPr>
            <w:r w:rsidRPr="0010022A">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w:t>
            </w:r>
            <w:r>
              <w:rPr>
                <w:sz w:val="26"/>
                <w:szCs w:val="26"/>
              </w:rPr>
              <w:sym w:font="Symbol" w:char="F0AE"/>
            </w:r>
            <w:r w:rsidRPr="0010022A">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rPr>
              <w:t xml:space="preserve">Br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ONa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OH</w:t>
            </w:r>
          </w:p>
          <w:p w14:paraId="7E9383A5"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6" w:name="_Toc8233536"/>
            <w:r w:rsidRPr="00A71C8E">
              <w:rPr>
                <w:rFonts w:ascii="Times New Roman" w:hAnsi="Times New Roman"/>
                <w:b/>
                <w:sz w:val="24"/>
              </w:rPr>
              <w:t>Ứng dụng:</w:t>
            </w:r>
            <w:bookmarkEnd w:id="86"/>
          </w:p>
          <w:p w14:paraId="2D54E3DA" w14:textId="73795EAD" w:rsidR="002E19AF" w:rsidRPr="00CB239F" w:rsidRDefault="002E19AF" w:rsidP="00CB239F">
            <w:pPr>
              <w:keepNext/>
              <w:tabs>
                <w:tab w:val="left" w:leader="dot" w:pos="9498"/>
              </w:tabs>
              <w:jc w:val="both"/>
              <w:outlineLvl w:val="3"/>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09AD777" w14:textId="77777777" w:rsidR="002E19AF" w:rsidRPr="000A6A3D" w:rsidRDefault="002E19AF" w:rsidP="00703E57">
            <w:pPr>
              <w:jc w:val="both"/>
              <w:rPr>
                <w:lang w:val="nb-NO"/>
              </w:rPr>
            </w:pPr>
          </w:p>
          <w:p w14:paraId="1F48A8F4" w14:textId="77777777" w:rsidR="002E19AF" w:rsidRPr="000A6A3D" w:rsidRDefault="002E19AF" w:rsidP="00703E57">
            <w:pPr>
              <w:jc w:val="both"/>
              <w:rPr>
                <w:lang w:val="nb-NO"/>
              </w:rPr>
            </w:pPr>
          </w:p>
          <w:p w14:paraId="305B6F83" w14:textId="77777777" w:rsidR="00E5379D" w:rsidRDefault="00E5379D" w:rsidP="00703E57">
            <w:pPr>
              <w:jc w:val="both"/>
              <w:rPr>
                <w:lang w:val="nb-NO"/>
              </w:rPr>
            </w:pPr>
            <w:r>
              <w:rPr>
                <w:lang w:val="nb-NO"/>
              </w:rPr>
              <w:t xml:space="preserve"> </w:t>
            </w:r>
          </w:p>
          <w:p w14:paraId="41865F60" w14:textId="45D22B7D" w:rsidR="002E19AF" w:rsidRDefault="002E19AF" w:rsidP="00703E57">
            <w:pPr>
              <w:jc w:val="both"/>
              <w:rPr>
                <w:lang w:val="nb-NO"/>
              </w:rPr>
            </w:pPr>
            <w:r w:rsidRPr="000A6A3D">
              <w:rPr>
                <w:lang w:val="nb-NO"/>
              </w:rPr>
              <w:t xml:space="preserve">GV </w:t>
            </w:r>
            <w:r>
              <w:rPr>
                <w:lang w:val="nb-NO"/>
              </w:rPr>
              <w:t>giới thiệu định nghĩa, cách phân loại</w:t>
            </w:r>
            <w:r w:rsidR="00E5379D">
              <w:rPr>
                <w:lang w:val="nb-NO"/>
              </w:rPr>
              <w:t>, CTCT</w:t>
            </w:r>
            <w:r>
              <w:rPr>
                <w:lang w:val="nb-NO"/>
              </w:rPr>
              <w:t xml:space="preserve"> </w:t>
            </w:r>
            <w:r w:rsidR="00E5379D">
              <w:rPr>
                <w:lang w:val="nb-NO"/>
              </w:rPr>
              <w:t>phe</w:t>
            </w:r>
            <w:r>
              <w:rPr>
                <w:lang w:val="nb-NO"/>
              </w:rPr>
              <w:t>col.</w:t>
            </w:r>
          </w:p>
          <w:p w14:paraId="5B05AB55" w14:textId="77777777" w:rsidR="002E19AF" w:rsidRDefault="002E19AF" w:rsidP="00703E57">
            <w:pPr>
              <w:jc w:val="both"/>
              <w:rPr>
                <w:lang w:val="nb-NO"/>
              </w:rPr>
            </w:pPr>
          </w:p>
          <w:p w14:paraId="31D0BB06" w14:textId="77777777" w:rsidR="002E19AF" w:rsidRPr="000A6A3D" w:rsidRDefault="002E19AF" w:rsidP="00703E57">
            <w:pPr>
              <w:jc w:val="both"/>
              <w:rPr>
                <w:lang w:val="de-DE"/>
              </w:rPr>
            </w:pPr>
          </w:p>
          <w:p w14:paraId="2FA39FBC" w14:textId="77777777" w:rsidR="002E19AF" w:rsidRPr="000A6A3D" w:rsidRDefault="002E19AF" w:rsidP="00703E57">
            <w:pPr>
              <w:jc w:val="both"/>
              <w:rPr>
                <w:lang w:val="de-DE"/>
              </w:rPr>
            </w:pPr>
          </w:p>
          <w:p w14:paraId="3333BEDF" w14:textId="77777777" w:rsidR="002E19AF" w:rsidRPr="000A6A3D" w:rsidRDefault="002E19AF" w:rsidP="00703E57">
            <w:pPr>
              <w:jc w:val="both"/>
              <w:rPr>
                <w:lang w:val="de-DE"/>
              </w:rPr>
            </w:pPr>
          </w:p>
          <w:p w14:paraId="632E471A" w14:textId="77777777" w:rsidR="002E19AF" w:rsidRDefault="002E19AF" w:rsidP="00703E57">
            <w:pPr>
              <w:jc w:val="both"/>
              <w:rPr>
                <w:lang w:val="de-DE"/>
              </w:rPr>
            </w:pPr>
          </w:p>
          <w:p w14:paraId="369E4ADB" w14:textId="77777777" w:rsidR="00E5379D" w:rsidRDefault="00E5379D" w:rsidP="00703E57">
            <w:pPr>
              <w:jc w:val="both"/>
              <w:rPr>
                <w:lang w:val="de-DE"/>
              </w:rPr>
            </w:pPr>
          </w:p>
          <w:p w14:paraId="71AA715F" w14:textId="77777777" w:rsidR="00E5379D" w:rsidRDefault="00E5379D" w:rsidP="00703E57">
            <w:pPr>
              <w:jc w:val="both"/>
              <w:rPr>
                <w:lang w:val="de-DE"/>
              </w:rPr>
            </w:pPr>
          </w:p>
          <w:p w14:paraId="32CC4418" w14:textId="77777777" w:rsidR="00E5379D" w:rsidRDefault="00E5379D" w:rsidP="00703E57">
            <w:pPr>
              <w:jc w:val="both"/>
              <w:rPr>
                <w:lang w:val="de-DE"/>
              </w:rPr>
            </w:pPr>
          </w:p>
          <w:p w14:paraId="016AA556" w14:textId="2AD3CE72" w:rsidR="002E19AF" w:rsidRDefault="002E19AF" w:rsidP="00703E57">
            <w:pPr>
              <w:jc w:val="both"/>
              <w:rPr>
                <w:lang w:val="de-DE"/>
              </w:rPr>
            </w:pPr>
            <w:r>
              <w:rPr>
                <w:lang w:val="de-DE"/>
              </w:rPr>
              <w:t xml:space="preserve">GV </w:t>
            </w:r>
            <w:r w:rsidR="00E5379D">
              <w:rPr>
                <w:lang w:val="de-DE"/>
              </w:rPr>
              <w:t>đặt câu hỏi</w:t>
            </w:r>
            <w:r>
              <w:rPr>
                <w:lang w:val="de-DE"/>
              </w:rPr>
              <w:t>.</w:t>
            </w:r>
          </w:p>
          <w:p w14:paraId="73559580" w14:textId="77777777" w:rsidR="002E19AF" w:rsidRDefault="002E19AF" w:rsidP="00703E57">
            <w:pPr>
              <w:jc w:val="both"/>
              <w:rPr>
                <w:lang w:val="de-DE"/>
              </w:rPr>
            </w:pPr>
          </w:p>
          <w:p w14:paraId="355557B9" w14:textId="77777777" w:rsidR="002E19AF" w:rsidRDefault="002E19AF" w:rsidP="00703E57">
            <w:pPr>
              <w:ind w:right="51"/>
              <w:jc w:val="both"/>
              <w:rPr>
                <w:lang w:val="nb-NO"/>
              </w:rPr>
            </w:pPr>
          </w:p>
          <w:p w14:paraId="26131BC4" w14:textId="77777777" w:rsidR="002E19AF" w:rsidRDefault="002E19AF" w:rsidP="00703E57">
            <w:pPr>
              <w:ind w:right="51"/>
              <w:jc w:val="both"/>
              <w:rPr>
                <w:lang w:val="nb-NO"/>
              </w:rPr>
            </w:pPr>
          </w:p>
          <w:p w14:paraId="28D2326A" w14:textId="77777777" w:rsidR="003B2595" w:rsidRDefault="003B2595" w:rsidP="00703E57">
            <w:pPr>
              <w:ind w:right="51"/>
              <w:jc w:val="both"/>
              <w:rPr>
                <w:lang w:val="nb-NO"/>
              </w:rPr>
            </w:pPr>
          </w:p>
          <w:p w14:paraId="461CF396" w14:textId="4151C26B" w:rsidR="002E19AF" w:rsidRPr="00DC3C4B" w:rsidRDefault="002E19AF" w:rsidP="00703E57">
            <w:pPr>
              <w:ind w:right="51"/>
              <w:jc w:val="both"/>
              <w:rPr>
                <w:bCs/>
                <w:iCs/>
              </w:rPr>
            </w:pPr>
            <w:r>
              <w:rPr>
                <w:lang w:val="nb-NO"/>
              </w:rPr>
              <w:t xml:space="preserve">GV hướng dẫn cách viết phương trình phản ứng thế, phản ứng </w:t>
            </w:r>
            <w:r w:rsidR="003B2595">
              <w:rPr>
                <w:lang w:val="nb-NO"/>
              </w:rPr>
              <w:t>nitro hóa</w:t>
            </w:r>
          </w:p>
          <w:p w14:paraId="5FB9A2F9" w14:textId="77777777" w:rsidR="002E19AF" w:rsidRPr="000A6A3D" w:rsidRDefault="002E19AF" w:rsidP="00703E57">
            <w:pPr>
              <w:jc w:val="both"/>
              <w:rPr>
                <w:lang w:val="nb-NO"/>
              </w:rPr>
            </w:pPr>
          </w:p>
          <w:p w14:paraId="6FAE105B" w14:textId="77777777" w:rsidR="002E19AF" w:rsidRPr="000A6A3D" w:rsidRDefault="002E19AF" w:rsidP="00703E57">
            <w:pPr>
              <w:jc w:val="both"/>
              <w:rPr>
                <w:lang w:val="nb-NO"/>
              </w:rPr>
            </w:pPr>
          </w:p>
          <w:p w14:paraId="03B67477" w14:textId="77777777" w:rsidR="002E19AF" w:rsidRDefault="002E19AF" w:rsidP="00703E57">
            <w:pPr>
              <w:jc w:val="both"/>
              <w:rPr>
                <w:lang w:val="nb-NO"/>
              </w:rPr>
            </w:pPr>
          </w:p>
          <w:p w14:paraId="099EA105" w14:textId="77777777" w:rsidR="002E19AF" w:rsidRPr="000A6A3D" w:rsidRDefault="002E19AF" w:rsidP="00703E57">
            <w:pPr>
              <w:jc w:val="both"/>
              <w:rPr>
                <w:lang w:val="nb-NO"/>
              </w:rPr>
            </w:pPr>
            <w:r w:rsidRPr="000A6A3D">
              <w:rPr>
                <w:lang w:val="nb-NO"/>
              </w:rPr>
              <w:t>.</w:t>
            </w:r>
          </w:p>
          <w:p w14:paraId="2594019A" w14:textId="77777777" w:rsidR="002E19AF" w:rsidRPr="000A6A3D" w:rsidRDefault="002E19AF" w:rsidP="00703E57">
            <w:pPr>
              <w:jc w:val="both"/>
              <w:rPr>
                <w:lang w:val="nb-NO"/>
              </w:rPr>
            </w:pPr>
          </w:p>
          <w:p w14:paraId="3A0E410B" w14:textId="77777777" w:rsidR="002E19AF" w:rsidRDefault="002E19AF" w:rsidP="00703E57">
            <w:pPr>
              <w:jc w:val="both"/>
              <w:rPr>
                <w:lang w:val="nb-NO"/>
              </w:rPr>
            </w:pPr>
          </w:p>
          <w:p w14:paraId="4FE22381" w14:textId="77777777" w:rsidR="002E19AF" w:rsidRDefault="002E19AF" w:rsidP="00703E57">
            <w:pPr>
              <w:jc w:val="both"/>
              <w:rPr>
                <w:lang w:val="nb-NO"/>
              </w:rPr>
            </w:pPr>
          </w:p>
          <w:p w14:paraId="3178E3E8" w14:textId="77777777" w:rsidR="002E19AF" w:rsidRDefault="002E19AF" w:rsidP="00703E57">
            <w:pPr>
              <w:jc w:val="both"/>
              <w:rPr>
                <w:lang w:val="nb-NO"/>
              </w:rPr>
            </w:pPr>
          </w:p>
          <w:p w14:paraId="05CBFF2C" w14:textId="77777777" w:rsidR="002E19AF" w:rsidRDefault="002E19AF" w:rsidP="00703E57">
            <w:pPr>
              <w:jc w:val="both"/>
              <w:rPr>
                <w:lang w:val="nb-NO"/>
              </w:rPr>
            </w:pPr>
          </w:p>
          <w:p w14:paraId="7E08DDD3" w14:textId="77777777" w:rsidR="002E19AF" w:rsidRDefault="002E19AF" w:rsidP="00703E57">
            <w:pPr>
              <w:jc w:val="both"/>
              <w:rPr>
                <w:lang w:val="nb-NO"/>
              </w:rPr>
            </w:pPr>
          </w:p>
          <w:p w14:paraId="3532D340" w14:textId="77777777" w:rsidR="002E19AF" w:rsidRDefault="002E19AF" w:rsidP="00703E57">
            <w:pPr>
              <w:jc w:val="both"/>
              <w:rPr>
                <w:lang w:val="nb-NO"/>
              </w:rPr>
            </w:pPr>
          </w:p>
          <w:p w14:paraId="79DF11CB" w14:textId="77777777" w:rsidR="002E19AF" w:rsidRDefault="002E19AF" w:rsidP="00703E57">
            <w:pPr>
              <w:jc w:val="both"/>
              <w:rPr>
                <w:lang w:val="nb-NO"/>
              </w:rPr>
            </w:pPr>
          </w:p>
          <w:p w14:paraId="5C4B1AD5" w14:textId="77777777" w:rsidR="002E19AF" w:rsidRDefault="002E19AF" w:rsidP="00703E57">
            <w:pPr>
              <w:jc w:val="both"/>
              <w:rPr>
                <w:lang w:val="nb-NO"/>
              </w:rPr>
            </w:pPr>
          </w:p>
          <w:p w14:paraId="48514335" w14:textId="302DBA27" w:rsidR="002E19AF" w:rsidRPr="000A6A3D" w:rsidRDefault="002E19AF" w:rsidP="00703E57">
            <w:pPr>
              <w:jc w:val="both"/>
              <w:rPr>
                <w:lang w:val="nb-NO"/>
              </w:rPr>
            </w:pPr>
            <w:r>
              <w:rPr>
                <w:lang w:val="nb-NO"/>
              </w:rPr>
              <w:t xml:space="preserve">GV </w:t>
            </w:r>
            <w:r w:rsidR="003B2595">
              <w:rPr>
                <w:lang w:val="nb-NO"/>
              </w:rPr>
              <w:t>lưu ý cách nhận biết phenol</w:t>
            </w:r>
            <w:r>
              <w:rPr>
                <w:lang w:val="nb-NO"/>
              </w:rPr>
              <w:t>.</w:t>
            </w:r>
          </w:p>
          <w:p w14:paraId="708C1C52" w14:textId="77777777" w:rsidR="002E19AF" w:rsidRPr="000A6A3D" w:rsidRDefault="002E19AF" w:rsidP="00703E57">
            <w:pPr>
              <w:jc w:val="both"/>
              <w:rPr>
                <w:lang w:val="nb-NO"/>
              </w:rPr>
            </w:pPr>
          </w:p>
          <w:p w14:paraId="4A276E59" w14:textId="77777777" w:rsidR="002E19AF" w:rsidRDefault="002E19AF" w:rsidP="00703E57">
            <w:pPr>
              <w:jc w:val="both"/>
              <w:rPr>
                <w:lang w:val="de-DE"/>
              </w:rPr>
            </w:pPr>
          </w:p>
          <w:p w14:paraId="498DE5AF" w14:textId="77777777" w:rsidR="007B19C7" w:rsidRDefault="007B19C7" w:rsidP="00703E57">
            <w:pPr>
              <w:jc w:val="both"/>
              <w:rPr>
                <w:lang w:val="de-DE"/>
              </w:rPr>
            </w:pPr>
          </w:p>
          <w:p w14:paraId="63B1526D" w14:textId="77777777" w:rsidR="007B19C7" w:rsidRDefault="007B19C7" w:rsidP="00703E57">
            <w:pPr>
              <w:jc w:val="both"/>
              <w:rPr>
                <w:lang w:val="de-DE"/>
              </w:rPr>
            </w:pPr>
          </w:p>
          <w:p w14:paraId="24B40700" w14:textId="77777777" w:rsidR="007B19C7" w:rsidRDefault="007B19C7" w:rsidP="00703E57">
            <w:pPr>
              <w:jc w:val="both"/>
              <w:rPr>
                <w:lang w:val="de-DE"/>
              </w:rPr>
            </w:pPr>
          </w:p>
          <w:p w14:paraId="65C13036" w14:textId="1E696388" w:rsidR="002E19AF" w:rsidRDefault="002E19AF" w:rsidP="00703E57">
            <w:pPr>
              <w:jc w:val="both"/>
              <w:rPr>
                <w:lang w:val="de-DE"/>
              </w:rPr>
            </w:pPr>
            <w:r w:rsidRPr="000A6A3D">
              <w:rPr>
                <w:lang w:val="de-DE"/>
              </w:rPr>
              <w:t>G</w:t>
            </w:r>
            <w:r w:rsidR="007B19C7">
              <w:rPr>
                <w:lang w:val="de-DE"/>
              </w:rPr>
              <w:t>V</w:t>
            </w:r>
            <w:r w:rsidRPr="000A6A3D">
              <w:rPr>
                <w:lang w:val="de-DE"/>
              </w:rPr>
              <w:t xml:space="preserve"> </w:t>
            </w:r>
            <w:r w:rsidR="007B19C7">
              <w:rPr>
                <w:lang w:val="de-DE"/>
              </w:rPr>
              <w:t>giới thiệu sơ đồ</w:t>
            </w:r>
            <w:r>
              <w:rPr>
                <w:lang w:val="de-DE"/>
              </w:rPr>
              <w:t xml:space="preserve"> điều chế </w:t>
            </w:r>
            <w:r w:rsidR="007B19C7">
              <w:rPr>
                <w:lang w:val="de-DE"/>
              </w:rPr>
              <w:t>phe</w:t>
            </w:r>
            <w:r>
              <w:rPr>
                <w:lang w:val="de-DE"/>
              </w:rPr>
              <w:t>col.</w:t>
            </w:r>
          </w:p>
          <w:p w14:paraId="3F636654" w14:textId="13F5DB40" w:rsidR="002E19AF" w:rsidRDefault="007B19C7" w:rsidP="00703E57">
            <w:pPr>
              <w:jc w:val="both"/>
              <w:rPr>
                <w:lang w:val="de-DE"/>
              </w:rPr>
            </w:pPr>
            <w:r>
              <w:rPr>
                <w:lang w:val="de-DE"/>
              </w:rPr>
              <w:t>GV nhận xét, đánh giá.</w:t>
            </w:r>
          </w:p>
          <w:p w14:paraId="63596EC5" w14:textId="77777777" w:rsidR="002E19AF" w:rsidRDefault="002E19AF" w:rsidP="00703E57">
            <w:pPr>
              <w:jc w:val="both"/>
              <w:rPr>
                <w:lang w:val="de-DE"/>
              </w:rPr>
            </w:pPr>
          </w:p>
          <w:p w14:paraId="78FB55A1" w14:textId="77777777" w:rsidR="002E19AF" w:rsidRDefault="002E19AF" w:rsidP="00703E57">
            <w:pPr>
              <w:jc w:val="both"/>
              <w:rPr>
                <w:lang w:val="de-DE"/>
              </w:rPr>
            </w:pPr>
          </w:p>
          <w:p w14:paraId="5D10E810" w14:textId="77777777" w:rsidR="002E19AF" w:rsidRDefault="002E19AF" w:rsidP="00703E57">
            <w:pPr>
              <w:jc w:val="both"/>
              <w:rPr>
                <w:lang w:val="de-DE"/>
              </w:rPr>
            </w:pPr>
          </w:p>
          <w:p w14:paraId="016EE348" w14:textId="6CA3A146" w:rsidR="002E19AF" w:rsidRPr="000A6A3D" w:rsidRDefault="002E19AF"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80AD09A" w14:textId="77777777" w:rsidR="002E19AF" w:rsidRPr="000A6A3D" w:rsidRDefault="002E19AF" w:rsidP="00703E57">
            <w:pPr>
              <w:jc w:val="both"/>
              <w:rPr>
                <w:lang w:val="nb-NO"/>
              </w:rPr>
            </w:pPr>
          </w:p>
          <w:p w14:paraId="41F17F35" w14:textId="77777777" w:rsidR="002E19AF" w:rsidRPr="000A6A3D" w:rsidRDefault="002E19AF" w:rsidP="00703E57">
            <w:pPr>
              <w:jc w:val="both"/>
              <w:rPr>
                <w:lang w:val="nb-NO"/>
              </w:rPr>
            </w:pPr>
          </w:p>
          <w:p w14:paraId="06B4168F" w14:textId="77777777" w:rsidR="00E5379D" w:rsidRDefault="00E5379D" w:rsidP="00703E57">
            <w:pPr>
              <w:jc w:val="both"/>
              <w:rPr>
                <w:lang w:val="nb-NO"/>
              </w:rPr>
            </w:pPr>
          </w:p>
          <w:p w14:paraId="68A9F73B" w14:textId="77777777" w:rsidR="002E19AF" w:rsidRPr="000A6A3D" w:rsidRDefault="002E19AF" w:rsidP="00703E57">
            <w:pPr>
              <w:jc w:val="both"/>
              <w:rPr>
                <w:lang w:val="nb-NO"/>
              </w:rPr>
            </w:pPr>
            <w:r w:rsidRPr="000A6A3D">
              <w:rPr>
                <w:lang w:val="nb-NO"/>
              </w:rPr>
              <w:t>HS theo dõi, ghi bài.</w:t>
            </w:r>
          </w:p>
          <w:p w14:paraId="5B7E909D" w14:textId="77777777" w:rsidR="002E19AF" w:rsidRPr="000A6A3D" w:rsidRDefault="002E19AF" w:rsidP="00703E57">
            <w:pPr>
              <w:jc w:val="both"/>
              <w:rPr>
                <w:lang w:val="nb-NO"/>
              </w:rPr>
            </w:pPr>
          </w:p>
          <w:p w14:paraId="217EAC61" w14:textId="77777777" w:rsidR="002E19AF" w:rsidRPr="000A6A3D" w:rsidRDefault="002E19AF" w:rsidP="00703E57">
            <w:pPr>
              <w:jc w:val="both"/>
              <w:rPr>
                <w:lang w:val="nb-NO"/>
              </w:rPr>
            </w:pPr>
          </w:p>
          <w:p w14:paraId="703A5B6E" w14:textId="77777777" w:rsidR="002E19AF" w:rsidRPr="000A6A3D" w:rsidRDefault="002E19AF" w:rsidP="00703E57">
            <w:pPr>
              <w:jc w:val="both"/>
              <w:rPr>
                <w:lang w:val="nb-NO"/>
              </w:rPr>
            </w:pPr>
          </w:p>
          <w:p w14:paraId="09D28612" w14:textId="77777777" w:rsidR="002E19AF" w:rsidRPr="000A6A3D" w:rsidRDefault="002E19AF" w:rsidP="00703E57">
            <w:pPr>
              <w:jc w:val="both"/>
              <w:rPr>
                <w:lang w:val="nb-NO"/>
              </w:rPr>
            </w:pPr>
          </w:p>
          <w:p w14:paraId="6C6E24CC" w14:textId="77777777" w:rsidR="002E19AF" w:rsidRPr="000A6A3D" w:rsidRDefault="002E19AF" w:rsidP="00703E57">
            <w:pPr>
              <w:jc w:val="both"/>
              <w:rPr>
                <w:lang w:val="nb-NO"/>
              </w:rPr>
            </w:pPr>
          </w:p>
          <w:p w14:paraId="1AA3C2C8" w14:textId="77777777" w:rsidR="00E5379D" w:rsidRDefault="00E5379D" w:rsidP="00703E57">
            <w:pPr>
              <w:jc w:val="both"/>
              <w:rPr>
                <w:lang w:val="nb-NO"/>
              </w:rPr>
            </w:pPr>
          </w:p>
          <w:p w14:paraId="1774448E" w14:textId="77777777" w:rsidR="00E5379D" w:rsidRDefault="00E5379D" w:rsidP="00703E57">
            <w:pPr>
              <w:jc w:val="both"/>
              <w:rPr>
                <w:lang w:val="nb-NO"/>
              </w:rPr>
            </w:pPr>
          </w:p>
          <w:p w14:paraId="2774B5ED" w14:textId="77777777" w:rsidR="003B2595" w:rsidRDefault="003B2595" w:rsidP="00703E57">
            <w:pPr>
              <w:jc w:val="both"/>
              <w:rPr>
                <w:lang w:val="nb-NO"/>
              </w:rPr>
            </w:pPr>
          </w:p>
          <w:p w14:paraId="6276C384" w14:textId="77777777" w:rsidR="00E5379D" w:rsidRDefault="00E5379D" w:rsidP="00703E57">
            <w:pPr>
              <w:jc w:val="both"/>
              <w:rPr>
                <w:lang w:val="nb-NO"/>
              </w:rPr>
            </w:pPr>
          </w:p>
          <w:p w14:paraId="58869228" w14:textId="29725AEA" w:rsidR="002E19AF" w:rsidRDefault="002E19AF" w:rsidP="00703E57">
            <w:pPr>
              <w:jc w:val="both"/>
              <w:rPr>
                <w:lang w:val="nb-NO"/>
              </w:rPr>
            </w:pPr>
            <w:r>
              <w:rPr>
                <w:lang w:val="nb-NO"/>
              </w:rPr>
              <w:t xml:space="preserve">HS </w:t>
            </w:r>
            <w:r w:rsidR="00E5379D">
              <w:rPr>
                <w:lang w:val="nb-NO"/>
              </w:rPr>
              <w:t>trả lời</w:t>
            </w:r>
            <w:r>
              <w:rPr>
                <w:lang w:val="nb-NO"/>
              </w:rPr>
              <w:t>, ghi bài.</w:t>
            </w:r>
          </w:p>
          <w:p w14:paraId="3DA1DFAC" w14:textId="77777777" w:rsidR="002E19AF" w:rsidRDefault="002E19AF" w:rsidP="00703E57">
            <w:pPr>
              <w:jc w:val="both"/>
              <w:rPr>
                <w:lang w:val="nb-NO"/>
              </w:rPr>
            </w:pPr>
          </w:p>
          <w:p w14:paraId="060EACD8" w14:textId="77777777" w:rsidR="002E19AF" w:rsidRDefault="002E19AF" w:rsidP="00703E57">
            <w:pPr>
              <w:jc w:val="both"/>
              <w:rPr>
                <w:lang w:val="nb-NO"/>
              </w:rPr>
            </w:pPr>
          </w:p>
          <w:p w14:paraId="4374107A" w14:textId="77777777" w:rsidR="003B2595" w:rsidRDefault="003B2595" w:rsidP="00703E57">
            <w:pPr>
              <w:jc w:val="both"/>
              <w:rPr>
                <w:lang w:val="nb-NO"/>
              </w:rPr>
            </w:pPr>
          </w:p>
          <w:p w14:paraId="56A8E7D1" w14:textId="77777777" w:rsidR="003B2595" w:rsidRDefault="003B2595" w:rsidP="00703E57">
            <w:pPr>
              <w:jc w:val="both"/>
              <w:rPr>
                <w:lang w:val="nb-NO"/>
              </w:rPr>
            </w:pPr>
          </w:p>
          <w:p w14:paraId="7C098865" w14:textId="77777777" w:rsidR="002E19AF" w:rsidRPr="000A6A3D" w:rsidRDefault="002E19AF" w:rsidP="00703E57">
            <w:pPr>
              <w:jc w:val="both"/>
              <w:rPr>
                <w:lang w:val="nb-NO"/>
              </w:rPr>
            </w:pPr>
            <w:r w:rsidRPr="000A6A3D">
              <w:rPr>
                <w:lang w:val="nb-NO"/>
              </w:rPr>
              <w:t xml:space="preserve">HS theo dõi, ghi bài </w:t>
            </w:r>
          </w:p>
          <w:p w14:paraId="14C29829" w14:textId="77777777" w:rsidR="002E19AF" w:rsidRPr="000A6A3D" w:rsidRDefault="002E19AF" w:rsidP="00703E57">
            <w:pPr>
              <w:jc w:val="both"/>
              <w:rPr>
                <w:lang w:val="nb-NO"/>
              </w:rPr>
            </w:pPr>
          </w:p>
          <w:p w14:paraId="08540DFA" w14:textId="77777777" w:rsidR="002E19AF" w:rsidRPr="000A6A3D" w:rsidRDefault="002E19AF" w:rsidP="00703E57">
            <w:pPr>
              <w:jc w:val="both"/>
              <w:rPr>
                <w:lang w:val="nb-NO"/>
              </w:rPr>
            </w:pPr>
            <w:r>
              <w:rPr>
                <w:lang w:val="nb-NO"/>
              </w:rPr>
              <w:t>HS làm bài luyện tập</w:t>
            </w:r>
          </w:p>
          <w:p w14:paraId="1BA8E253" w14:textId="77777777" w:rsidR="002E19AF" w:rsidRPr="000A6A3D" w:rsidRDefault="002E19AF" w:rsidP="00703E57">
            <w:pPr>
              <w:jc w:val="both"/>
              <w:rPr>
                <w:lang w:val="nb-NO"/>
              </w:rPr>
            </w:pPr>
          </w:p>
          <w:p w14:paraId="38FF4DF7" w14:textId="77777777" w:rsidR="002E19AF" w:rsidRPr="000A6A3D" w:rsidRDefault="002E19AF" w:rsidP="00703E57">
            <w:pPr>
              <w:jc w:val="both"/>
              <w:rPr>
                <w:lang w:val="nb-NO"/>
              </w:rPr>
            </w:pPr>
          </w:p>
          <w:p w14:paraId="355EBEF8" w14:textId="77777777" w:rsidR="002E19AF" w:rsidRPr="000A6A3D" w:rsidRDefault="002E19AF" w:rsidP="00703E57">
            <w:pPr>
              <w:jc w:val="both"/>
              <w:rPr>
                <w:lang w:val="nb-NO"/>
              </w:rPr>
            </w:pPr>
          </w:p>
          <w:p w14:paraId="0ED0F974" w14:textId="77777777" w:rsidR="002E19AF" w:rsidRPr="000A6A3D" w:rsidRDefault="002E19AF" w:rsidP="00703E57">
            <w:pPr>
              <w:jc w:val="both"/>
              <w:rPr>
                <w:lang w:val="nb-NO"/>
              </w:rPr>
            </w:pPr>
          </w:p>
          <w:p w14:paraId="01FE83F4" w14:textId="77777777" w:rsidR="002E19AF" w:rsidRDefault="002E19AF" w:rsidP="00703E57">
            <w:pPr>
              <w:jc w:val="both"/>
              <w:rPr>
                <w:lang w:val="nb-NO"/>
              </w:rPr>
            </w:pPr>
          </w:p>
          <w:p w14:paraId="1C18CC95" w14:textId="77777777" w:rsidR="002E19AF" w:rsidRPr="000A6A3D" w:rsidRDefault="002E19AF" w:rsidP="00703E57">
            <w:pPr>
              <w:jc w:val="both"/>
              <w:rPr>
                <w:lang w:val="nb-NO"/>
              </w:rPr>
            </w:pPr>
          </w:p>
          <w:p w14:paraId="7E6D38A9" w14:textId="77777777" w:rsidR="002E19AF" w:rsidRDefault="002E19AF" w:rsidP="00703E57">
            <w:pPr>
              <w:jc w:val="both"/>
              <w:rPr>
                <w:lang w:val="nb-NO"/>
              </w:rPr>
            </w:pPr>
          </w:p>
          <w:p w14:paraId="3F2395A5" w14:textId="77777777" w:rsidR="002E19AF" w:rsidRDefault="002E19AF" w:rsidP="00703E57">
            <w:pPr>
              <w:jc w:val="both"/>
              <w:rPr>
                <w:lang w:val="nb-NO"/>
              </w:rPr>
            </w:pPr>
          </w:p>
          <w:p w14:paraId="5330A44C" w14:textId="77777777" w:rsidR="002E19AF" w:rsidRPr="000A6A3D" w:rsidRDefault="002E19AF" w:rsidP="00703E57">
            <w:pPr>
              <w:jc w:val="both"/>
              <w:rPr>
                <w:lang w:val="nb-NO"/>
              </w:rPr>
            </w:pPr>
          </w:p>
          <w:p w14:paraId="0C1BCAC9" w14:textId="77777777" w:rsidR="002E19AF" w:rsidRDefault="002E19AF" w:rsidP="00703E57">
            <w:pPr>
              <w:jc w:val="both"/>
              <w:rPr>
                <w:lang w:val="nb-NO"/>
              </w:rPr>
            </w:pPr>
          </w:p>
          <w:p w14:paraId="213F25F6" w14:textId="77777777" w:rsidR="002E19AF" w:rsidRDefault="002E19AF" w:rsidP="00703E57">
            <w:pPr>
              <w:jc w:val="both"/>
              <w:rPr>
                <w:lang w:val="nb-NO"/>
              </w:rPr>
            </w:pPr>
          </w:p>
          <w:p w14:paraId="0EA016E7" w14:textId="77777777" w:rsidR="002E19AF" w:rsidRDefault="002E19AF" w:rsidP="00703E57">
            <w:pPr>
              <w:jc w:val="both"/>
              <w:rPr>
                <w:lang w:val="nb-NO"/>
              </w:rPr>
            </w:pPr>
          </w:p>
          <w:p w14:paraId="2E9B48CD" w14:textId="77777777" w:rsidR="002E19AF" w:rsidRDefault="002E19AF" w:rsidP="00703E57">
            <w:pPr>
              <w:jc w:val="both"/>
              <w:rPr>
                <w:lang w:val="nb-NO"/>
              </w:rPr>
            </w:pPr>
          </w:p>
          <w:p w14:paraId="79E7BAAE" w14:textId="77777777" w:rsidR="002E19AF" w:rsidRPr="000A6A3D" w:rsidRDefault="002E19AF" w:rsidP="00703E57">
            <w:pPr>
              <w:jc w:val="both"/>
              <w:rPr>
                <w:lang w:val="nb-NO"/>
              </w:rPr>
            </w:pPr>
            <w:r w:rsidRPr="000A6A3D">
              <w:rPr>
                <w:lang w:val="nb-NO"/>
              </w:rPr>
              <w:t>HS theo dõi, ghi bài</w:t>
            </w:r>
          </w:p>
          <w:p w14:paraId="49F1A1BE" w14:textId="77777777" w:rsidR="002E19AF" w:rsidRPr="000A6A3D" w:rsidRDefault="002E19AF" w:rsidP="00703E57">
            <w:pPr>
              <w:jc w:val="both"/>
              <w:rPr>
                <w:lang w:val="nb-NO"/>
              </w:rPr>
            </w:pPr>
            <w:r>
              <w:rPr>
                <w:lang w:val="nb-NO"/>
              </w:rPr>
              <w:t>HS làm bài luyện tập</w:t>
            </w:r>
          </w:p>
          <w:p w14:paraId="55D6CBAA" w14:textId="77777777" w:rsidR="002E19AF" w:rsidRDefault="002E19AF" w:rsidP="00703E57">
            <w:pPr>
              <w:jc w:val="both"/>
              <w:rPr>
                <w:lang w:val="nb-NO"/>
              </w:rPr>
            </w:pPr>
          </w:p>
          <w:p w14:paraId="2C502A33" w14:textId="77777777" w:rsidR="002E19AF" w:rsidRDefault="002E19AF" w:rsidP="00703E57">
            <w:pPr>
              <w:jc w:val="both"/>
              <w:rPr>
                <w:lang w:val="nb-NO"/>
              </w:rPr>
            </w:pPr>
          </w:p>
          <w:p w14:paraId="213A4775" w14:textId="77777777" w:rsidR="007B19C7" w:rsidRDefault="007B19C7" w:rsidP="00703E57">
            <w:pPr>
              <w:jc w:val="both"/>
              <w:rPr>
                <w:lang w:val="nb-NO"/>
              </w:rPr>
            </w:pPr>
          </w:p>
          <w:p w14:paraId="53D4295F" w14:textId="77777777" w:rsidR="007B19C7" w:rsidRDefault="007B19C7" w:rsidP="00703E57">
            <w:pPr>
              <w:jc w:val="both"/>
              <w:rPr>
                <w:lang w:val="nb-NO"/>
              </w:rPr>
            </w:pPr>
          </w:p>
          <w:p w14:paraId="1A6FC085" w14:textId="150C4D15" w:rsidR="002E19AF" w:rsidRPr="000A6A3D" w:rsidRDefault="002E19AF" w:rsidP="00703E57">
            <w:pPr>
              <w:jc w:val="both"/>
              <w:rPr>
                <w:lang w:val="nb-NO"/>
              </w:rPr>
            </w:pPr>
            <w:r w:rsidRPr="000A6A3D">
              <w:rPr>
                <w:lang w:val="nb-NO"/>
              </w:rPr>
              <w:t xml:space="preserve">HS </w:t>
            </w:r>
            <w:r w:rsidR="007B19C7">
              <w:rPr>
                <w:lang w:val="nb-NO"/>
              </w:rPr>
              <w:t>hoàn thành sơ đồ phản ứng.</w:t>
            </w:r>
          </w:p>
          <w:p w14:paraId="4C396790" w14:textId="77777777" w:rsidR="002E19AF" w:rsidRDefault="002E19AF" w:rsidP="00703E57">
            <w:pPr>
              <w:jc w:val="both"/>
              <w:rPr>
                <w:lang w:val="nb-NO"/>
              </w:rPr>
            </w:pPr>
          </w:p>
          <w:p w14:paraId="5146D076" w14:textId="77777777" w:rsidR="002E19AF" w:rsidRDefault="002E19AF" w:rsidP="00703E57">
            <w:pPr>
              <w:jc w:val="both"/>
              <w:rPr>
                <w:lang w:val="nb-NO"/>
              </w:rPr>
            </w:pPr>
          </w:p>
          <w:p w14:paraId="24B80DD8" w14:textId="77777777" w:rsidR="002E19AF" w:rsidRDefault="002E19AF" w:rsidP="00703E57">
            <w:pPr>
              <w:jc w:val="both"/>
              <w:rPr>
                <w:lang w:val="nb-NO"/>
              </w:rPr>
            </w:pPr>
          </w:p>
          <w:p w14:paraId="43F7DC2E" w14:textId="77777777" w:rsidR="002E19AF" w:rsidRDefault="002E19AF" w:rsidP="00703E57">
            <w:pPr>
              <w:jc w:val="both"/>
              <w:rPr>
                <w:lang w:val="nb-NO"/>
              </w:rPr>
            </w:pPr>
          </w:p>
          <w:p w14:paraId="5C08B1BC" w14:textId="77777777" w:rsidR="002E19AF" w:rsidRDefault="002E19AF" w:rsidP="00703E57">
            <w:pPr>
              <w:jc w:val="both"/>
              <w:rPr>
                <w:lang w:val="nb-NO"/>
              </w:rPr>
            </w:pPr>
          </w:p>
          <w:p w14:paraId="549750F6" w14:textId="77777777" w:rsidR="002E19AF" w:rsidRDefault="002E19AF" w:rsidP="00703E57">
            <w:pPr>
              <w:jc w:val="both"/>
              <w:rPr>
                <w:lang w:val="nb-NO"/>
              </w:rPr>
            </w:pPr>
            <w:r>
              <w:rPr>
                <w:lang w:val="nb-NO"/>
              </w:rPr>
              <w:t>HS trả lời, ghi bài.</w:t>
            </w:r>
          </w:p>
          <w:p w14:paraId="69F9C3EA" w14:textId="5C6EF71C" w:rsidR="002E19AF" w:rsidRPr="000A6A3D" w:rsidRDefault="002E19AF"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DDE36B" w14:textId="77777777" w:rsidR="002E19AF" w:rsidRPr="000A6A3D" w:rsidRDefault="002E19AF" w:rsidP="000A6A3D">
            <w:pPr>
              <w:rPr>
                <w:lang w:val="nb-NO"/>
              </w:rPr>
            </w:pPr>
          </w:p>
          <w:p w14:paraId="4C1C2CDA" w14:textId="77777777" w:rsidR="007B19C7" w:rsidRDefault="007B19C7" w:rsidP="000C27EC">
            <w:pPr>
              <w:jc w:val="center"/>
              <w:rPr>
                <w:lang w:val="pt-BR"/>
              </w:rPr>
            </w:pPr>
          </w:p>
          <w:p w14:paraId="32369CEB" w14:textId="1AFC0E48" w:rsidR="002E19AF" w:rsidRPr="000A6A3D" w:rsidRDefault="000F2102" w:rsidP="000C27EC">
            <w:pPr>
              <w:jc w:val="center"/>
              <w:rPr>
                <w:lang w:val="pt-BR"/>
              </w:rPr>
            </w:pPr>
            <w:r>
              <w:rPr>
                <w:lang w:val="pt-BR"/>
              </w:rPr>
              <w:t>5</w:t>
            </w:r>
            <w:r w:rsidR="002E19AF">
              <w:rPr>
                <w:lang w:val="pt-BR"/>
              </w:rPr>
              <w:t>5</w:t>
            </w:r>
          </w:p>
          <w:p w14:paraId="742EC214" w14:textId="77777777" w:rsidR="002E19AF" w:rsidRPr="000A6A3D" w:rsidRDefault="002E19AF" w:rsidP="000C27EC">
            <w:pPr>
              <w:jc w:val="center"/>
              <w:rPr>
                <w:lang w:val="pt-BR"/>
              </w:rPr>
            </w:pPr>
            <w:r w:rsidRPr="000A6A3D">
              <w:rPr>
                <w:lang w:val="pt-BR"/>
              </w:rPr>
              <w:t>phút</w:t>
            </w:r>
          </w:p>
          <w:p w14:paraId="325AE7AE" w14:textId="77777777" w:rsidR="002E19AF" w:rsidRPr="000A6A3D" w:rsidRDefault="002E19AF" w:rsidP="000A6A3D">
            <w:pPr>
              <w:jc w:val="center"/>
              <w:rPr>
                <w:lang w:val="pt-BR"/>
              </w:rPr>
            </w:pPr>
          </w:p>
          <w:p w14:paraId="6476C52B" w14:textId="77777777" w:rsidR="002E19AF" w:rsidRPr="000A6A3D" w:rsidRDefault="002E19AF" w:rsidP="000A6A3D">
            <w:pPr>
              <w:jc w:val="center"/>
              <w:rPr>
                <w:lang w:val="pt-BR"/>
              </w:rPr>
            </w:pPr>
          </w:p>
          <w:p w14:paraId="3B76DCFC" w14:textId="77777777" w:rsidR="002E19AF" w:rsidRPr="000A6A3D" w:rsidRDefault="002E19AF" w:rsidP="000A6A3D">
            <w:pPr>
              <w:jc w:val="center"/>
              <w:rPr>
                <w:lang w:val="pt-BR"/>
              </w:rPr>
            </w:pPr>
          </w:p>
          <w:p w14:paraId="5A088BA2" w14:textId="77777777" w:rsidR="002E19AF" w:rsidRPr="000A6A3D" w:rsidRDefault="002E19AF" w:rsidP="000A6A3D">
            <w:pPr>
              <w:jc w:val="center"/>
              <w:rPr>
                <w:lang w:val="pt-BR"/>
              </w:rPr>
            </w:pPr>
          </w:p>
          <w:p w14:paraId="14E1A8C3" w14:textId="77777777" w:rsidR="002E19AF" w:rsidRPr="000A6A3D" w:rsidRDefault="002E19AF" w:rsidP="000A6A3D">
            <w:pPr>
              <w:jc w:val="center"/>
              <w:rPr>
                <w:lang w:val="pt-BR"/>
              </w:rPr>
            </w:pPr>
          </w:p>
          <w:p w14:paraId="3013EB53" w14:textId="77777777" w:rsidR="002E19AF" w:rsidRPr="000A6A3D" w:rsidRDefault="002E19AF" w:rsidP="000A6A3D">
            <w:pPr>
              <w:jc w:val="center"/>
              <w:rPr>
                <w:lang w:val="pt-BR"/>
              </w:rPr>
            </w:pPr>
          </w:p>
          <w:p w14:paraId="0737A89F" w14:textId="77777777" w:rsidR="002E19AF" w:rsidRPr="000A6A3D" w:rsidRDefault="002E19AF" w:rsidP="000A6A3D">
            <w:pPr>
              <w:jc w:val="center"/>
              <w:rPr>
                <w:lang w:val="pt-BR"/>
              </w:rPr>
            </w:pPr>
          </w:p>
          <w:p w14:paraId="7D4C8A97" w14:textId="77777777" w:rsidR="002E19AF" w:rsidRPr="000A6A3D" w:rsidRDefault="002E19AF" w:rsidP="000A6A3D">
            <w:pPr>
              <w:jc w:val="center"/>
              <w:rPr>
                <w:lang w:val="pt-BR"/>
              </w:rPr>
            </w:pPr>
          </w:p>
          <w:p w14:paraId="7C6DB0D9" w14:textId="77777777" w:rsidR="002E19AF" w:rsidRPr="000A6A3D" w:rsidRDefault="002E19AF" w:rsidP="000A6A3D">
            <w:pPr>
              <w:jc w:val="center"/>
              <w:rPr>
                <w:lang w:val="pt-BR"/>
              </w:rPr>
            </w:pPr>
          </w:p>
          <w:p w14:paraId="1726678D" w14:textId="77777777" w:rsidR="002E19AF" w:rsidRPr="000A6A3D" w:rsidRDefault="002E19AF" w:rsidP="000A6A3D">
            <w:pPr>
              <w:jc w:val="center"/>
              <w:rPr>
                <w:lang w:val="pt-BR"/>
              </w:rPr>
            </w:pPr>
          </w:p>
          <w:p w14:paraId="375F434C" w14:textId="77777777" w:rsidR="002E19AF" w:rsidRPr="000A6A3D" w:rsidRDefault="002E19AF" w:rsidP="000A6A3D">
            <w:pPr>
              <w:jc w:val="center"/>
              <w:rPr>
                <w:lang w:val="pt-BR"/>
              </w:rPr>
            </w:pPr>
          </w:p>
          <w:p w14:paraId="5CA5817D" w14:textId="77777777" w:rsidR="002E19AF" w:rsidRPr="000A6A3D" w:rsidRDefault="002E19AF" w:rsidP="000A6A3D">
            <w:pPr>
              <w:jc w:val="center"/>
              <w:rPr>
                <w:lang w:val="pt-BR"/>
              </w:rPr>
            </w:pPr>
          </w:p>
          <w:p w14:paraId="5465922B" w14:textId="77777777" w:rsidR="002E19AF" w:rsidRPr="000A6A3D" w:rsidRDefault="002E19AF" w:rsidP="000A6A3D">
            <w:pPr>
              <w:jc w:val="center"/>
              <w:rPr>
                <w:lang w:val="pt-BR"/>
              </w:rPr>
            </w:pPr>
          </w:p>
          <w:p w14:paraId="57A55BD4" w14:textId="77777777" w:rsidR="002E19AF" w:rsidRPr="000A6A3D" w:rsidRDefault="002E19AF" w:rsidP="000A6A3D">
            <w:pPr>
              <w:jc w:val="center"/>
              <w:rPr>
                <w:lang w:val="pt-BR"/>
              </w:rPr>
            </w:pPr>
          </w:p>
          <w:p w14:paraId="7DC0B68B" w14:textId="77777777" w:rsidR="002E19AF" w:rsidRPr="000A6A3D" w:rsidRDefault="002E19AF" w:rsidP="000A6A3D">
            <w:pPr>
              <w:jc w:val="center"/>
              <w:rPr>
                <w:lang w:val="pt-BR"/>
              </w:rPr>
            </w:pPr>
          </w:p>
          <w:p w14:paraId="10E856EE" w14:textId="2B3BE157" w:rsidR="000F2102" w:rsidRPr="000A6A3D" w:rsidRDefault="000F2102" w:rsidP="000F2102">
            <w:pPr>
              <w:jc w:val="center"/>
              <w:rPr>
                <w:lang w:val="pt-BR"/>
              </w:rPr>
            </w:pPr>
            <w:r>
              <w:rPr>
                <w:lang w:val="pt-BR"/>
              </w:rPr>
              <w:t>55</w:t>
            </w:r>
          </w:p>
          <w:p w14:paraId="3C5BAC7F" w14:textId="77777777" w:rsidR="000F2102" w:rsidRPr="000A6A3D" w:rsidRDefault="000F2102" w:rsidP="000F2102">
            <w:pPr>
              <w:jc w:val="center"/>
              <w:rPr>
                <w:lang w:val="pt-BR"/>
              </w:rPr>
            </w:pPr>
            <w:r w:rsidRPr="000A6A3D">
              <w:rPr>
                <w:lang w:val="pt-BR"/>
              </w:rPr>
              <w:t>phút</w:t>
            </w:r>
          </w:p>
          <w:p w14:paraId="6527ED3A" w14:textId="77777777" w:rsidR="002E19AF" w:rsidRPr="000A6A3D" w:rsidRDefault="002E19AF" w:rsidP="000A6A3D">
            <w:pPr>
              <w:jc w:val="center"/>
              <w:rPr>
                <w:lang w:val="pt-BR"/>
              </w:rPr>
            </w:pPr>
          </w:p>
          <w:p w14:paraId="47C4B84A" w14:textId="77777777" w:rsidR="002E19AF" w:rsidRPr="000A6A3D" w:rsidRDefault="002E19AF" w:rsidP="000A6A3D">
            <w:pPr>
              <w:jc w:val="center"/>
              <w:rPr>
                <w:lang w:val="pt-BR"/>
              </w:rPr>
            </w:pPr>
          </w:p>
          <w:p w14:paraId="065A5CA0" w14:textId="77777777" w:rsidR="002E19AF" w:rsidRDefault="002E19AF" w:rsidP="000A6A3D">
            <w:pPr>
              <w:jc w:val="center"/>
              <w:rPr>
                <w:lang w:val="nb-NO"/>
              </w:rPr>
            </w:pPr>
          </w:p>
          <w:p w14:paraId="3DC6F45A" w14:textId="77777777" w:rsidR="002E19AF" w:rsidRDefault="002E19AF" w:rsidP="000A6A3D">
            <w:pPr>
              <w:jc w:val="center"/>
              <w:rPr>
                <w:lang w:val="nb-NO"/>
              </w:rPr>
            </w:pPr>
          </w:p>
          <w:p w14:paraId="4DE9B342" w14:textId="77777777" w:rsidR="002E19AF" w:rsidRDefault="002E19AF" w:rsidP="000A6A3D">
            <w:pPr>
              <w:jc w:val="center"/>
              <w:rPr>
                <w:lang w:val="nb-NO"/>
              </w:rPr>
            </w:pPr>
          </w:p>
          <w:p w14:paraId="148EBE32" w14:textId="77777777" w:rsidR="002E19AF" w:rsidRDefault="002E19AF" w:rsidP="000A6A3D">
            <w:pPr>
              <w:jc w:val="center"/>
              <w:rPr>
                <w:lang w:val="nb-NO"/>
              </w:rPr>
            </w:pPr>
          </w:p>
          <w:p w14:paraId="3BC96157" w14:textId="77777777" w:rsidR="002E19AF" w:rsidRDefault="002E19AF" w:rsidP="000A6A3D">
            <w:pPr>
              <w:jc w:val="center"/>
              <w:rPr>
                <w:lang w:val="nb-NO"/>
              </w:rPr>
            </w:pPr>
          </w:p>
          <w:p w14:paraId="49C05244" w14:textId="77777777" w:rsidR="002E19AF" w:rsidRDefault="002E19AF" w:rsidP="000A6A3D">
            <w:pPr>
              <w:jc w:val="center"/>
              <w:rPr>
                <w:lang w:val="nb-NO"/>
              </w:rPr>
            </w:pPr>
          </w:p>
          <w:p w14:paraId="6EC35E78" w14:textId="77777777" w:rsidR="002E19AF" w:rsidRDefault="002E19AF" w:rsidP="000A6A3D">
            <w:pPr>
              <w:jc w:val="center"/>
              <w:rPr>
                <w:lang w:val="nb-NO"/>
              </w:rPr>
            </w:pPr>
          </w:p>
          <w:p w14:paraId="63A4AA6D" w14:textId="77777777" w:rsidR="002E19AF" w:rsidRDefault="002E19AF" w:rsidP="000A6A3D">
            <w:pPr>
              <w:jc w:val="center"/>
              <w:rPr>
                <w:lang w:val="nb-NO"/>
              </w:rPr>
            </w:pPr>
          </w:p>
          <w:p w14:paraId="6E2C7F78" w14:textId="77777777" w:rsidR="002E19AF" w:rsidRDefault="002E19AF" w:rsidP="000A6A3D">
            <w:pPr>
              <w:jc w:val="center"/>
              <w:rPr>
                <w:lang w:val="nb-NO"/>
              </w:rPr>
            </w:pPr>
          </w:p>
          <w:p w14:paraId="27228F4F" w14:textId="77777777" w:rsidR="002E19AF" w:rsidRDefault="002E19AF" w:rsidP="000A6A3D">
            <w:pPr>
              <w:jc w:val="center"/>
              <w:rPr>
                <w:lang w:val="nb-NO"/>
              </w:rPr>
            </w:pPr>
          </w:p>
          <w:p w14:paraId="08767EC5" w14:textId="77777777" w:rsidR="002E19AF" w:rsidRDefault="002E19AF" w:rsidP="000A6A3D">
            <w:pPr>
              <w:jc w:val="center"/>
              <w:rPr>
                <w:lang w:val="nb-NO"/>
              </w:rPr>
            </w:pPr>
          </w:p>
          <w:p w14:paraId="60F84E82" w14:textId="77777777" w:rsidR="002E19AF" w:rsidRDefault="002E19AF" w:rsidP="000A6A3D">
            <w:pPr>
              <w:jc w:val="center"/>
              <w:rPr>
                <w:lang w:val="nb-NO"/>
              </w:rPr>
            </w:pPr>
          </w:p>
          <w:p w14:paraId="6E1641DF" w14:textId="77777777" w:rsidR="002E19AF" w:rsidRDefault="002E19AF" w:rsidP="000A6A3D">
            <w:pPr>
              <w:jc w:val="center"/>
              <w:rPr>
                <w:lang w:val="nb-NO"/>
              </w:rPr>
            </w:pPr>
          </w:p>
          <w:p w14:paraId="3B4FB778" w14:textId="77777777" w:rsidR="002E19AF" w:rsidRDefault="002E19AF" w:rsidP="000A6A3D">
            <w:pPr>
              <w:jc w:val="center"/>
              <w:rPr>
                <w:lang w:val="nb-NO"/>
              </w:rPr>
            </w:pPr>
          </w:p>
          <w:p w14:paraId="7D5E66F8" w14:textId="77777777" w:rsidR="002E19AF" w:rsidRDefault="002E19AF" w:rsidP="000A6A3D">
            <w:pPr>
              <w:jc w:val="center"/>
              <w:rPr>
                <w:lang w:val="nb-NO"/>
              </w:rPr>
            </w:pPr>
          </w:p>
          <w:p w14:paraId="25E0310D" w14:textId="77777777" w:rsidR="002E19AF" w:rsidRDefault="002E19AF" w:rsidP="000A6A3D">
            <w:pPr>
              <w:jc w:val="center"/>
              <w:rPr>
                <w:lang w:val="nb-NO"/>
              </w:rPr>
            </w:pPr>
          </w:p>
          <w:p w14:paraId="70F2A702" w14:textId="77777777" w:rsidR="002E19AF" w:rsidRDefault="002E19AF" w:rsidP="000A6A3D">
            <w:pPr>
              <w:jc w:val="center"/>
              <w:rPr>
                <w:lang w:val="nb-NO"/>
              </w:rPr>
            </w:pPr>
          </w:p>
          <w:p w14:paraId="54FD988E" w14:textId="77777777" w:rsidR="002E19AF" w:rsidRDefault="002E19AF" w:rsidP="000A6A3D">
            <w:pPr>
              <w:jc w:val="center"/>
              <w:rPr>
                <w:lang w:val="nb-NO"/>
              </w:rPr>
            </w:pPr>
          </w:p>
          <w:p w14:paraId="64B79104" w14:textId="77777777" w:rsidR="002E19AF" w:rsidRDefault="002E19AF" w:rsidP="000A6A3D">
            <w:pPr>
              <w:jc w:val="center"/>
              <w:rPr>
                <w:lang w:val="nb-NO"/>
              </w:rPr>
            </w:pPr>
          </w:p>
          <w:p w14:paraId="3AEC645F" w14:textId="77777777" w:rsidR="002E19AF" w:rsidRDefault="002E19AF" w:rsidP="000A6A3D">
            <w:pPr>
              <w:jc w:val="center"/>
              <w:rPr>
                <w:lang w:val="nb-NO"/>
              </w:rPr>
            </w:pPr>
          </w:p>
          <w:p w14:paraId="0DA2C2A6" w14:textId="6C260171" w:rsidR="002E19AF" w:rsidRPr="000A6A3D" w:rsidRDefault="000F2102" w:rsidP="004D544B">
            <w:pPr>
              <w:jc w:val="center"/>
              <w:rPr>
                <w:lang w:val="pt-BR"/>
              </w:rPr>
            </w:pPr>
            <w:r>
              <w:rPr>
                <w:lang w:val="pt-BR"/>
              </w:rPr>
              <w:t>30</w:t>
            </w:r>
          </w:p>
          <w:p w14:paraId="38121353" w14:textId="77777777" w:rsidR="002E19AF" w:rsidRPr="000A6A3D" w:rsidRDefault="002E19AF" w:rsidP="004D544B">
            <w:pPr>
              <w:jc w:val="center"/>
              <w:rPr>
                <w:lang w:val="pt-BR"/>
              </w:rPr>
            </w:pPr>
            <w:r w:rsidRPr="000A6A3D">
              <w:rPr>
                <w:lang w:val="pt-BR"/>
              </w:rPr>
              <w:t>phút</w:t>
            </w:r>
          </w:p>
          <w:p w14:paraId="60DED023" w14:textId="4BB5036B" w:rsidR="002E19AF" w:rsidRPr="000A6A3D" w:rsidRDefault="002E19AF" w:rsidP="000A6A3D">
            <w:pPr>
              <w:jc w:val="center"/>
              <w:rPr>
                <w:lang w:val="nb-NO"/>
              </w:rPr>
            </w:pPr>
          </w:p>
        </w:tc>
      </w:tr>
      <w:tr w:rsidR="002E19AF" w:rsidRPr="000A6A3D" w14:paraId="28C94B34" w14:textId="77777777" w:rsidTr="00777EB1">
        <w:tc>
          <w:tcPr>
            <w:tcW w:w="540" w:type="dxa"/>
            <w:tcBorders>
              <w:top w:val="single" w:sz="4" w:space="0" w:color="auto"/>
              <w:left w:val="single" w:sz="4" w:space="0" w:color="auto"/>
              <w:bottom w:val="single" w:sz="4" w:space="0" w:color="auto"/>
              <w:right w:val="single" w:sz="4" w:space="0" w:color="auto"/>
            </w:tcBorders>
            <w:shd w:val="clear" w:color="auto" w:fill="auto"/>
          </w:tcPr>
          <w:p w14:paraId="487583BD" w14:textId="3ED1C9C9" w:rsidR="002E19AF" w:rsidRPr="000A6A3D" w:rsidRDefault="002E19AF" w:rsidP="00777EB1">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F4BB988" w14:textId="77777777" w:rsidR="002E19AF" w:rsidRPr="000A6A3D" w:rsidRDefault="002E19AF" w:rsidP="00777EB1">
            <w:pPr>
              <w:rPr>
                <w:b/>
                <w:bCs/>
                <w:u w:val="single"/>
                <w:lang w:val="nb-NO"/>
              </w:rPr>
            </w:pPr>
            <w:r w:rsidRPr="000A6A3D">
              <w:rPr>
                <w:b/>
                <w:bCs/>
                <w:u w:val="single"/>
                <w:lang w:val="nb-NO"/>
              </w:rPr>
              <w:t>Củng cố kiến thức và kết thúc bài</w:t>
            </w:r>
          </w:p>
          <w:p w14:paraId="7719885F" w14:textId="5C897A4A" w:rsidR="002E19AF" w:rsidRPr="000A6A3D" w:rsidRDefault="002E19AF" w:rsidP="00777EB1">
            <w:pPr>
              <w:tabs>
                <w:tab w:val="left" w:leader="dot" w:pos="9498"/>
              </w:tabs>
            </w:pPr>
            <w:r>
              <w:rPr>
                <w:bCs/>
                <w:lang w:val="nb-NO"/>
              </w:rPr>
              <w:t>- Phản ứng thế nguyên tử H, phản ứng nitro hóa.</w:t>
            </w:r>
          </w:p>
          <w:p w14:paraId="299188EB" w14:textId="3844B612" w:rsidR="002E19AF" w:rsidRPr="000A6A3D" w:rsidRDefault="002E19AF" w:rsidP="00A716AF">
            <w:r>
              <w:t>- Sơ đồ điều chế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F3E6222" w14:textId="3BA199E1" w:rsidR="002E19AF" w:rsidRPr="000A6A3D" w:rsidRDefault="002E19AF"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6/GT/ 58,61</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478620" w14:textId="77777777" w:rsidR="002E19AF" w:rsidRPr="000A6A3D" w:rsidRDefault="002E19AF"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DF12FF2" w14:textId="77777777" w:rsidR="002E19AF" w:rsidRPr="000A6A3D" w:rsidRDefault="002E19AF" w:rsidP="00777EB1">
            <w:pPr>
              <w:jc w:val="center"/>
              <w:rPr>
                <w:lang w:val="nb-NO"/>
              </w:rPr>
            </w:pPr>
            <w:r w:rsidRPr="000A6A3D">
              <w:rPr>
                <w:lang w:val="pt-BR"/>
              </w:rPr>
              <w:t>25 phút</w:t>
            </w:r>
          </w:p>
        </w:tc>
      </w:tr>
      <w:tr w:rsidR="002E19AF" w:rsidRPr="000A6A3D" w14:paraId="383C5D0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2F3D74" w14:textId="77777777" w:rsidR="002E19AF" w:rsidRPr="000A6A3D" w:rsidRDefault="002E19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6557324" w14:textId="77777777" w:rsidR="002E19AF" w:rsidRPr="000A6A3D" w:rsidRDefault="002E19AF" w:rsidP="000A6A3D">
            <w:pPr>
              <w:rPr>
                <w:b/>
                <w:bCs/>
                <w:u w:val="single"/>
                <w:lang w:val="pt-BR"/>
              </w:rPr>
            </w:pPr>
            <w:r w:rsidRPr="000A6A3D">
              <w:rPr>
                <w:b/>
                <w:bCs/>
                <w:u w:val="single"/>
                <w:lang w:val="pt-BR"/>
              </w:rPr>
              <w:t>Hướng dẫn tự học</w:t>
            </w:r>
          </w:p>
          <w:p w14:paraId="52AF5248" w14:textId="538177DE" w:rsidR="002E19AF" w:rsidRPr="000A6A3D" w:rsidRDefault="002E19AF" w:rsidP="000A6A3D">
            <w:pPr>
              <w:rPr>
                <w:bCs/>
                <w:lang w:val="nb-NO"/>
              </w:rPr>
            </w:pPr>
            <w:r w:rsidRPr="000A6A3D">
              <w:rPr>
                <w:bCs/>
                <w:lang w:val="nb-NO"/>
              </w:rPr>
              <w:t xml:space="preserve">- Bài tập </w:t>
            </w:r>
            <w:r>
              <w:rPr>
                <w:bCs/>
                <w:lang w:val="nb-NO"/>
              </w:rPr>
              <w:t>7</w:t>
            </w:r>
            <w:r w:rsidRPr="000A6A3D">
              <w:rPr>
                <w:bCs/>
                <w:lang w:val="nb-NO"/>
              </w:rPr>
              <w:t xml:space="preserve"> - 8 trang </w:t>
            </w:r>
            <w:r>
              <w:rPr>
                <w:bCs/>
                <w:lang w:val="nb-NO"/>
              </w:rPr>
              <w:t>61</w:t>
            </w:r>
            <w:r w:rsidRPr="000A6A3D">
              <w:rPr>
                <w:bCs/>
                <w:lang w:val="nb-NO"/>
              </w:rPr>
              <w:t xml:space="preserve"> trong giáo trình. </w:t>
            </w:r>
          </w:p>
          <w:p w14:paraId="2AF482D4" w14:textId="1E199766" w:rsidR="002E19AF" w:rsidRPr="000A6A3D" w:rsidRDefault="002E19AF" w:rsidP="000A6A3D">
            <w:pPr>
              <w:rPr>
                <w:bCs/>
                <w:u w:val="single"/>
                <w:lang w:val="nb-NO"/>
              </w:rPr>
            </w:pPr>
            <w:r w:rsidRPr="000A6A3D">
              <w:rPr>
                <w:lang w:val="pt-BR"/>
              </w:rPr>
              <w:t xml:space="preserve">- Chuẩn bị </w:t>
            </w:r>
            <w:r w:rsidRPr="000A6A3D">
              <w:rPr>
                <w:bCs/>
              </w:rPr>
              <w:t xml:space="preserve">Bài </w:t>
            </w:r>
            <w:r>
              <w:rPr>
                <w:bCs/>
              </w:rPr>
              <w:t>54</w:t>
            </w:r>
            <w:r w:rsidRPr="000A6A3D">
              <w:rPr>
                <w:bCs/>
              </w:rPr>
              <w:t>.</w:t>
            </w:r>
            <w:r w:rsidRPr="000A6A3D">
              <w:t xml:space="preserve"> </w:t>
            </w:r>
            <w:r>
              <w:t>Ôn tập chương</w:t>
            </w:r>
            <w:r w:rsidRPr="000A6A3D">
              <w:t xml:space="preserve"> </w:t>
            </w:r>
          </w:p>
          <w:p w14:paraId="014BBD5C" w14:textId="77777777" w:rsidR="002E19AF" w:rsidRPr="000A6A3D" w:rsidRDefault="002E19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EEB1F3" w14:textId="77777777" w:rsidR="002E19AF" w:rsidRPr="000A6A3D" w:rsidRDefault="002E19A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5838248" w14:textId="6FAE66F9" w:rsidR="002E19AF" w:rsidRPr="000A6A3D" w:rsidRDefault="002E19AF" w:rsidP="00703E57">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29EA5B" w14:textId="77777777" w:rsidR="002E19AF" w:rsidRPr="000A6A3D" w:rsidRDefault="002E19AF" w:rsidP="000A6A3D">
            <w:pPr>
              <w:jc w:val="center"/>
              <w:rPr>
                <w:lang w:val="pt-BR"/>
              </w:rPr>
            </w:pPr>
          </w:p>
          <w:p w14:paraId="20109BF9" w14:textId="77777777" w:rsidR="002E19AF" w:rsidRPr="000A6A3D" w:rsidRDefault="002E19AF" w:rsidP="000A6A3D">
            <w:pPr>
              <w:jc w:val="center"/>
              <w:rPr>
                <w:lang w:val="pt-BR"/>
              </w:rPr>
            </w:pPr>
            <w:r w:rsidRPr="000A6A3D">
              <w:rPr>
                <w:lang w:val="pt-BR"/>
              </w:rPr>
              <w:t>2 phút</w:t>
            </w:r>
          </w:p>
        </w:tc>
      </w:tr>
    </w:tbl>
    <w:p w14:paraId="7ECA7B09" w14:textId="72A5AEEA" w:rsidR="00660F14"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660F14" w:rsidRPr="000A6A3D" w14:paraId="5108C370" w14:textId="77777777" w:rsidTr="001363F9">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8DEF4C4" w14:textId="77777777" w:rsidR="00660F14" w:rsidRPr="000A6A3D" w:rsidRDefault="00660F14" w:rsidP="000A6A3D">
            <w:pPr>
              <w:rPr>
                <w:u w:val="single"/>
                <w:lang w:val="pt-BR"/>
              </w:rPr>
            </w:pPr>
          </w:p>
          <w:p w14:paraId="5C60DDA4" w14:textId="77777777" w:rsidR="00660F14" w:rsidRPr="000A6A3D" w:rsidRDefault="00660F14" w:rsidP="000A6A3D">
            <w:pPr>
              <w:rPr>
                <w:u w:val="single"/>
                <w:lang w:val="pt-BR"/>
              </w:rPr>
            </w:pPr>
          </w:p>
          <w:p w14:paraId="0B23BFA3" w14:textId="77777777" w:rsidR="00660F14" w:rsidRPr="000A6A3D" w:rsidRDefault="00660F14"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57B88A2" w14:textId="67E281EC" w:rsidR="00660F14" w:rsidRPr="000A6A3D" w:rsidRDefault="00660F14" w:rsidP="000A6A3D">
            <w:pPr>
              <w:jc w:val="both"/>
            </w:pPr>
            <w:r w:rsidRPr="000A6A3D">
              <w:t xml:space="preserve">1. </w:t>
            </w:r>
            <w:r w:rsidRPr="000A6A3D">
              <w:rPr>
                <w:i/>
                <w:iCs/>
              </w:rPr>
              <w:t xml:space="preserve">Giáo trình hóa học </w:t>
            </w:r>
            <w:r w:rsidR="001363F9">
              <w:rPr>
                <w:i/>
                <w:iCs/>
              </w:rPr>
              <w:t>3</w:t>
            </w:r>
            <w:r w:rsidRPr="000A6A3D">
              <w:rPr>
                <w:i/>
                <w:iCs/>
              </w:rPr>
              <w:t xml:space="preserve">, </w:t>
            </w:r>
            <w:r w:rsidRPr="000A6A3D">
              <w:t xml:space="preserve">Trường CĐ </w:t>
            </w:r>
            <w:r w:rsidR="001363F9">
              <w:t>L</w:t>
            </w:r>
            <w:r w:rsidRPr="000A6A3D">
              <w:t xml:space="preserve">ý </w:t>
            </w:r>
            <w:r w:rsidR="001363F9">
              <w:t>T</w:t>
            </w:r>
            <w:r w:rsidRPr="000A6A3D">
              <w:t xml:space="preserve">ự </w:t>
            </w:r>
            <w:r w:rsidR="001363F9">
              <w:t>T</w:t>
            </w:r>
            <w:r w:rsidRPr="000A6A3D">
              <w:t>rọng Tp. HCM, năm 201</w:t>
            </w:r>
            <w:r w:rsidR="001363F9">
              <w:t>9</w:t>
            </w:r>
            <w:r w:rsidRPr="000A6A3D">
              <w:t>.</w:t>
            </w:r>
          </w:p>
          <w:p w14:paraId="1F35A670" w14:textId="20F908B3" w:rsidR="00660F14" w:rsidRPr="000A6A3D" w:rsidRDefault="00660F14" w:rsidP="000A6A3D">
            <w:pPr>
              <w:jc w:val="both"/>
            </w:pPr>
            <w:r w:rsidRPr="000A6A3D">
              <w:t xml:space="preserve">2. </w:t>
            </w:r>
            <w:r w:rsidRPr="000A6A3D">
              <w:rPr>
                <w:lang w:val="vi-VN"/>
              </w:rPr>
              <w:t>Nguyễn Xuân Trường</w:t>
            </w:r>
            <w:r w:rsidRPr="000A6A3D">
              <w:t xml:space="preserve">, </w:t>
            </w:r>
            <w:r w:rsidRPr="000A6A3D">
              <w:rPr>
                <w:i/>
                <w:iCs/>
              </w:rPr>
              <w:t>Hóa học 1</w:t>
            </w:r>
            <w:r w:rsidR="001363F9">
              <w:rPr>
                <w:i/>
                <w:iCs/>
              </w:rPr>
              <w:t>2</w:t>
            </w:r>
            <w:r w:rsidRPr="000A6A3D">
              <w:rPr>
                <w:i/>
                <w:iCs/>
              </w:rPr>
              <w:t xml:space="preserve">, </w:t>
            </w:r>
            <w:r w:rsidRPr="000A6A3D">
              <w:rPr>
                <w:lang w:val="vi-VN"/>
              </w:rPr>
              <w:t>NXB Giáo dục Việt Nam</w:t>
            </w:r>
            <w:r w:rsidRPr="000A6A3D">
              <w:t>, năm 2015.</w:t>
            </w:r>
          </w:p>
          <w:p w14:paraId="683EECA1" w14:textId="11A324EE" w:rsidR="00660F14" w:rsidRPr="000A6A3D" w:rsidRDefault="00660F14" w:rsidP="001363F9">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363F9">
              <w:t>2</w:t>
            </w:r>
            <w:r w:rsidRPr="000A6A3D">
              <w:t xml:space="preserve">, </w:t>
            </w:r>
            <w:r w:rsidRPr="000A6A3D">
              <w:rPr>
                <w:lang w:val="vi-VN"/>
              </w:rPr>
              <w:t>NXB Giáo dục Việt Nam</w:t>
            </w:r>
            <w:r w:rsidRPr="000A6A3D">
              <w:t>, năm 2015.</w:t>
            </w:r>
          </w:p>
        </w:tc>
      </w:tr>
      <w:tr w:rsidR="00660F14" w:rsidRPr="000A6A3D" w14:paraId="7FE445CB"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583E8F8E" w14:textId="77777777" w:rsidR="00660F14" w:rsidRPr="000A6A3D" w:rsidRDefault="00660F14" w:rsidP="000A6A3D">
            <w:pPr>
              <w:rPr>
                <w:lang w:val="pt-BR"/>
              </w:rPr>
            </w:pPr>
          </w:p>
          <w:p w14:paraId="53A9F4A1" w14:textId="77777777" w:rsidR="003613AC" w:rsidRDefault="003613AC" w:rsidP="000A6A3D">
            <w:pPr>
              <w:jc w:val="center"/>
              <w:rPr>
                <w:b/>
                <w:bCs/>
                <w:lang w:val="pt-BR"/>
              </w:rPr>
            </w:pPr>
          </w:p>
          <w:p w14:paraId="73161BB1" w14:textId="77777777" w:rsidR="00660F14" w:rsidRPr="000A6A3D" w:rsidRDefault="00660F14" w:rsidP="000A6A3D">
            <w:pPr>
              <w:jc w:val="center"/>
              <w:rPr>
                <w:b/>
                <w:bCs/>
                <w:lang w:val="pt-BR"/>
              </w:rPr>
            </w:pPr>
            <w:r w:rsidRPr="000A6A3D">
              <w:rPr>
                <w:b/>
                <w:bCs/>
                <w:lang w:val="pt-BR"/>
              </w:rPr>
              <w:t>Trưởng tổ môn</w:t>
            </w:r>
          </w:p>
          <w:p w14:paraId="32313EBA" w14:textId="75861B8C" w:rsidR="00660F14" w:rsidRPr="000A6A3D" w:rsidRDefault="00660F14" w:rsidP="000A6A3D">
            <w:pPr>
              <w:jc w:val="center"/>
              <w:rPr>
                <w:b/>
                <w:bCs/>
                <w:lang w:val="pt-BR"/>
              </w:rPr>
            </w:pPr>
            <w:r w:rsidRPr="000A6A3D">
              <w:rPr>
                <w:b/>
                <w:bCs/>
                <w:lang w:val="vi-VN"/>
              </w:rPr>
              <w:t xml:space="preserve">   </w:t>
            </w:r>
          </w:p>
          <w:p w14:paraId="26402EED" w14:textId="77777777" w:rsidR="00660F14" w:rsidRPr="000A6A3D" w:rsidRDefault="00660F14" w:rsidP="000A6A3D">
            <w:pPr>
              <w:rPr>
                <w:b/>
                <w:bCs/>
                <w:lang w:val="vi-VN"/>
              </w:rPr>
            </w:pPr>
          </w:p>
          <w:p w14:paraId="07550D46" w14:textId="77777777" w:rsidR="00660F14" w:rsidRPr="000A6A3D" w:rsidRDefault="00660F14" w:rsidP="000A6A3D">
            <w:pPr>
              <w:rPr>
                <w:b/>
                <w:bCs/>
                <w:lang w:val="vi-VN"/>
              </w:rPr>
            </w:pPr>
          </w:p>
        </w:tc>
        <w:tc>
          <w:tcPr>
            <w:tcW w:w="5769" w:type="dxa"/>
            <w:shd w:val="clear" w:color="auto" w:fill="auto"/>
          </w:tcPr>
          <w:p w14:paraId="64EADB5E" w14:textId="77777777" w:rsidR="00660F14" w:rsidRPr="000A6A3D" w:rsidRDefault="00660F14" w:rsidP="000A6A3D">
            <w:pPr>
              <w:rPr>
                <w:lang w:val="pt-BR"/>
              </w:rPr>
            </w:pPr>
          </w:p>
          <w:p w14:paraId="20EE940B" w14:textId="772F8820" w:rsidR="00660F14" w:rsidRPr="000A6A3D" w:rsidRDefault="00660F14" w:rsidP="000A6A3D">
            <w:pPr>
              <w:rPr>
                <w:i/>
                <w:lang w:val="pt-BR"/>
              </w:rPr>
            </w:pPr>
            <w:r w:rsidRPr="000A6A3D">
              <w:rPr>
                <w:i/>
                <w:lang w:val="pt-BR"/>
              </w:rPr>
              <w:t xml:space="preserve">Tp. Hồ Chí Minh, ngày  </w:t>
            </w:r>
            <w:r w:rsidR="002F0189">
              <w:rPr>
                <w:i/>
                <w:lang w:val="pt-BR"/>
              </w:rPr>
              <w:t>20</w:t>
            </w:r>
            <w:r w:rsidRPr="000A6A3D">
              <w:rPr>
                <w:i/>
                <w:lang w:val="pt-BR"/>
              </w:rPr>
              <w:t xml:space="preserve">   tháng  </w:t>
            </w:r>
            <w:r w:rsidR="002F0189">
              <w:rPr>
                <w:i/>
                <w:lang w:val="pt-BR"/>
              </w:rPr>
              <w:t>8</w:t>
            </w:r>
            <w:r w:rsidRPr="000A6A3D">
              <w:rPr>
                <w:i/>
                <w:lang w:val="pt-BR"/>
              </w:rPr>
              <w:t xml:space="preserve">  năm 20</w:t>
            </w:r>
            <w:r w:rsidR="002F0189">
              <w:rPr>
                <w:i/>
                <w:lang w:val="pt-BR"/>
              </w:rPr>
              <w:t>21</w:t>
            </w:r>
            <w:r w:rsidRPr="000A6A3D">
              <w:rPr>
                <w:i/>
                <w:lang w:val="pt-BR"/>
              </w:rPr>
              <w:t xml:space="preserve"> </w:t>
            </w:r>
          </w:p>
          <w:p w14:paraId="5448ADA2" w14:textId="77777777" w:rsidR="00660F14" w:rsidRDefault="00660F14" w:rsidP="000A6A3D">
            <w:pPr>
              <w:jc w:val="center"/>
              <w:rPr>
                <w:b/>
                <w:lang w:val="pt-BR"/>
              </w:rPr>
            </w:pPr>
            <w:r w:rsidRPr="000A6A3D">
              <w:rPr>
                <w:b/>
                <w:lang w:val="pt-BR"/>
              </w:rPr>
              <w:t>Giảng viên</w:t>
            </w:r>
          </w:p>
          <w:p w14:paraId="033A121F" w14:textId="089091E9" w:rsidR="001363F9" w:rsidRDefault="001B224E" w:rsidP="000A6A3D">
            <w:pPr>
              <w:jc w:val="center"/>
              <w:rPr>
                <w:b/>
                <w:lang w:val="pt-BR"/>
              </w:rPr>
            </w:pPr>
            <w:r>
              <w:rPr>
                <w:b/>
                <w:bCs/>
                <w:sz w:val="26"/>
                <w:szCs w:val="26"/>
              </w:rPr>
              <w:t>Trịnh Khắc Vũ</w:t>
            </w:r>
            <w:r>
              <w:rPr>
                <w:b/>
                <w:bCs/>
                <w:sz w:val="26"/>
                <w:szCs w:val="26"/>
              </w:rPr>
              <w:tab/>
            </w:r>
          </w:p>
          <w:p w14:paraId="65D5E2CF" w14:textId="77777777" w:rsidR="001363F9" w:rsidRDefault="001363F9" w:rsidP="000A6A3D">
            <w:pPr>
              <w:jc w:val="center"/>
              <w:rPr>
                <w:b/>
                <w:lang w:val="pt-BR"/>
              </w:rPr>
            </w:pPr>
          </w:p>
          <w:p w14:paraId="7BB23D3D" w14:textId="77777777" w:rsidR="001363F9" w:rsidRPr="000A6A3D" w:rsidRDefault="001363F9" w:rsidP="000A6A3D">
            <w:pPr>
              <w:jc w:val="center"/>
              <w:rPr>
                <w:lang w:val="pt-BR"/>
              </w:rPr>
            </w:pPr>
          </w:p>
        </w:tc>
      </w:tr>
      <w:tr w:rsidR="00653A5A" w:rsidRPr="000A6A3D" w14:paraId="32596198"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A001F29" w14:textId="773DAEC1" w:rsidR="00653A5A" w:rsidRPr="000A6A3D" w:rsidRDefault="00653A5A" w:rsidP="000A6A3D">
            <w:pPr>
              <w:rPr>
                <w:lang w:val="pt-BR"/>
              </w:rPr>
            </w:pPr>
            <w:r w:rsidRPr="000A6A3D">
              <w:lastRenderedPageBreak/>
              <w:br w:type="page"/>
            </w:r>
            <w:r w:rsidRPr="000A6A3D">
              <w:rPr>
                <w:lang w:val="pt-BR"/>
              </w:rPr>
              <w:t>Giáo án số:  11</w:t>
            </w:r>
          </w:p>
        </w:tc>
        <w:tc>
          <w:tcPr>
            <w:tcW w:w="6478" w:type="dxa"/>
            <w:gridSpan w:val="2"/>
            <w:shd w:val="clear" w:color="auto" w:fill="auto"/>
          </w:tcPr>
          <w:p w14:paraId="51B85BCF" w14:textId="77777777" w:rsidR="00653A5A" w:rsidRPr="000A6A3D" w:rsidRDefault="00653A5A" w:rsidP="000A6A3D">
            <w:r w:rsidRPr="000A6A3D">
              <w:t>Thời gian thực hiện: 3 tiết</w:t>
            </w:r>
          </w:p>
          <w:p w14:paraId="7174AD03" w14:textId="77777777" w:rsidR="001E69CE" w:rsidRDefault="001E69CE" w:rsidP="001E69CE">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41E3A50" w14:textId="77777777" w:rsidR="001E69CE" w:rsidRPr="000A6A3D" w:rsidRDefault="001E69CE" w:rsidP="001E69CE">
            <w:pPr>
              <w:tabs>
                <w:tab w:val="right" w:leader="dot" w:pos="3331"/>
              </w:tabs>
            </w:pPr>
            <w:r>
              <w:rPr>
                <w:b/>
                <w:bCs/>
              </w:rPr>
              <w:t xml:space="preserve">                                                  ANCOL-PHENOL</w:t>
            </w:r>
          </w:p>
          <w:p w14:paraId="2703E770" w14:textId="102DA22E" w:rsidR="00653A5A" w:rsidRPr="000A6A3D" w:rsidRDefault="001E36D0" w:rsidP="000A6A3D">
            <w:r w:rsidRPr="000A6A3D">
              <w:t xml:space="preserve">Thực hiện ngày    </w:t>
            </w:r>
            <w:r w:rsidR="002F0189">
              <w:t>20</w:t>
            </w:r>
            <w:r>
              <w:t xml:space="preserve">      </w:t>
            </w:r>
            <w:r w:rsidRPr="000A6A3D">
              <w:t xml:space="preserve">tháng    </w:t>
            </w:r>
            <w:r w:rsidR="002F0189">
              <w:t>9</w:t>
            </w:r>
            <w:r>
              <w:t xml:space="preserve">        </w:t>
            </w:r>
            <w:r w:rsidRPr="000A6A3D">
              <w:t>năm 20</w:t>
            </w:r>
            <w:r w:rsidR="002F0189">
              <w:t>21</w:t>
            </w:r>
            <w:r w:rsidRPr="000A6A3D">
              <w:t xml:space="preserve"> </w:t>
            </w:r>
            <w:r w:rsidR="00653A5A" w:rsidRPr="000A6A3D">
              <w:t xml:space="preserve"> </w:t>
            </w:r>
          </w:p>
          <w:p w14:paraId="5BD26AD5" w14:textId="77777777" w:rsidR="00653A5A" w:rsidRPr="000A6A3D" w:rsidRDefault="00653A5A" w:rsidP="000A6A3D"/>
        </w:tc>
      </w:tr>
    </w:tbl>
    <w:p w14:paraId="2A01D37F" w14:textId="7661A7DD" w:rsidR="00653A5A" w:rsidRPr="000A6A3D" w:rsidRDefault="00653A5A" w:rsidP="000A6A3D">
      <w:pPr>
        <w:rPr>
          <w:lang w:val="it-IT"/>
        </w:rPr>
      </w:pPr>
      <w:r w:rsidRPr="000A6A3D">
        <w:rPr>
          <w:lang w:val="it-IT"/>
        </w:rPr>
        <w:t xml:space="preserve">Tên bài: </w:t>
      </w:r>
      <w:r w:rsidRPr="000A6A3D">
        <w:rPr>
          <w:lang w:val="it-IT"/>
        </w:rPr>
        <w:tab/>
      </w:r>
      <w:r w:rsidRPr="000A6A3D">
        <w:rPr>
          <w:lang w:val="it-IT"/>
        </w:rPr>
        <w:tab/>
      </w:r>
      <w:r w:rsidR="001E69CE">
        <w:rPr>
          <w:b/>
          <w:i/>
        </w:rPr>
        <w:t>Bài 5</w:t>
      </w:r>
      <w:r w:rsidR="003613AC">
        <w:rPr>
          <w:b/>
          <w:i/>
        </w:rPr>
        <w:t>2</w:t>
      </w:r>
      <w:r w:rsidRPr="000A6A3D">
        <w:rPr>
          <w:b/>
          <w:i/>
        </w:rPr>
        <w:t xml:space="preserve">: </w:t>
      </w:r>
      <w:r w:rsidR="001E69CE">
        <w:rPr>
          <w:b/>
        </w:rPr>
        <w:t>ÔN TẬP CHƯƠNG XIV</w:t>
      </w:r>
    </w:p>
    <w:p w14:paraId="231B695C" w14:textId="77777777" w:rsidR="00653A5A" w:rsidRPr="000A6A3D" w:rsidRDefault="00653A5A" w:rsidP="000A6A3D">
      <w:pPr>
        <w:rPr>
          <w:b/>
          <w:u w:val="single"/>
          <w:lang w:val="it-IT"/>
        </w:rPr>
      </w:pPr>
      <w:r w:rsidRPr="000A6A3D">
        <w:rPr>
          <w:b/>
          <w:u w:val="single"/>
          <w:lang w:val="it-IT"/>
        </w:rPr>
        <w:t xml:space="preserve">Mục tiêu của bài: </w:t>
      </w:r>
    </w:p>
    <w:p w14:paraId="6DA5A711" w14:textId="77777777" w:rsidR="00653A5A" w:rsidRPr="000A6A3D" w:rsidRDefault="00653A5A" w:rsidP="000A6A3D">
      <w:pPr>
        <w:rPr>
          <w:b/>
          <w:lang w:val="it-IT"/>
        </w:rPr>
      </w:pPr>
      <w:r w:rsidRPr="000A6A3D">
        <w:rPr>
          <w:lang w:val="it-IT"/>
        </w:rPr>
        <w:t xml:space="preserve">Sau khi học xong bài này người học có khả năng: </w:t>
      </w:r>
    </w:p>
    <w:p w14:paraId="07071D4F" w14:textId="77777777" w:rsidR="00653A5A" w:rsidRPr="000A6A3D" w:rsidRDefault="00653A5A" w:rsidP="000A6A3D">
      <w:pPr>
        <w:rPr>
          <w:b/>
        </w:rPr>
      </w:pPr>
      <w:r w:rsidRPr="000A6A3D">
        <w:rPr>
          <w:b/>
        </w:rPr>
        <w:t>1. Kiến thức:</w:t>
      </w:r>
    </w:p>
    <w:p w14:paraId="2B6C89E9" w14:textId="79DDAE34" w:rsidR="00777EB1" w:rsidRPr="00777EB1" w:rsidRDefault="00777EB1" w:rsidP="00DE51FA">
      <w:pPr>
        <w:tabs>
          <w:tab w:val="left" w:leader="dot" w:pos="9540"/>
        </w:tabs>
        <w:ind w:firstLine="284"/>
        <w:jc w:val="both"/>
      </w:pPr>
      <w:r>
        <w:t>B</w:t>
      </w:r>
      <w:r w:rsidRPr="00777EB1">
        <w:t>iết hệ thống lại tính chất hóa học của dẫn xuất halogen</w:t>
      </w:r>
      <w:r>
        <w:t>, ancol,</w:t>
      </w:r>
      <w:r w:rsidR="00516E97">
        <w:t xml:space="preserve"> </w:t>
      </w:r>
      <w:r>
        <w:t>phenol.</w:t>
      </w:r>
    </w:p>
    <w:p w14:paraId="7DF37A32" w14:textId="12D534B1" w:rsidR="00777EB1" w:rsidRDefault="00777EB1" w:rsidP="00DE51FA">
      <w:pPr>
        <w:tabs>
          <w:tab w:val="left" w:leader="dot" w:pos="9540"/>
        </w:tabs>
        <w:ind w:firstLine="284"/>
        <w:jc w:val="both"/>
      </w:pPr>
      <w:r>
        <w:t>Nêu được</w:t>
      </w:r>
      <w:r w:rsidRPr="00777EB1">
        <w:t xml:space="preserve"> mối quan hệ chuyển hóa giữa hidrocacbon và ancol-phenol qua hợp chất trung gian là dẫn xuất halogen.</w:t>
      </w:r>
    </w:p>
    <w:p w14:paraId="4870FAB9" w14:textId="5B18875B" w:rsidR="00516E97" w:rsidRPr="00777EB1" w:rsidRDefault="00516E97" w:rsidP="00DE51FA">
      <w:pPr>
        <w:tabs>
          <w:tab w:val="left" w:leader="dot" w:pos="9540"/>
        </w:tabs>
        <w:ind w:firstLine="284"/>
        <w:jc w:val="both"/>
      </w:pPr>
      <w:r>
        <w:t xml:space="preserve">Nêu được phương pháp điều chế </w:t>
      </w:r>
      <w:r w:rsidR="007F38AD">
        <w:t xml:space="preserve">và ứng dụng </w:t>
      </w:r>
      <w:r w:rsidR="007F38AD" w:rsidRPr="00777EB1">
        <w:t>của dẫn xuất halogen</w:t>
      </w:r>
      <w:r w:rsidR="007F38AD">
        <w:t xml:space="preserve"> </w:t>
      </w:r>
      <w:r>
        <w:t>ancol, phenol.</w:t>
      </w:r>
    </w:p>
    <w:p w14:paraId="7D0B92F3" w14:textId="2A47C024" w:rsidR="00653A5A" w:rsidRPr="00777EB1" w:rsidRDefault="00653A5A" w:rsidP="00DE51FA">
      <w:pPr>
        <w:jc w:val="both"/>
        <w:rPr>
          <w:b/>
        </w:rPr>
      </w:pPr>
      <w:r w:rsidRPr="00777EB1">
        <w:rPr>
          <w:b/>
          <w:bCs/>
        </w:rPr>
        <w:t xml:space="preserve">2. </w:t>
      </w:r>
      <w:r w:rsidR="004D3139" w:rsidRPr="00777EB1">
        <w:rPr>
          <w:b/>
          <w:bCs/>
        </w:rPr>
        <w:t>Kỹ năng</w:t>
      </w:r>
      <w:r w:rsidRPr="00777EB1">
        <w:rPr>
          <w:b/>
          <w:bCs/>
        </w:rPr>
        <w:t xml:space="preserve">: </w:t>
      </w:r>
    </w:p>
    <w:p w14:paraId="0FC1A167" w14:textId="1E17C9A7" w:rsidR="00777EB1" w:rsidRPr="00777EB1" w:rsidRDefault="00777EB1" w:rsidP="00DE51FA">
      <w:pPr>
        <w:tabs>
          <w:tab w:val="left" w:leader="dot" w:pos="9540"/>
        </w:tabs>
        <w:ind w:firstLine="284"/>
        <w:jc w:val="both"/>
      </w:pPr>
      <w:r>
        <w:t>V</w:t>
      </w:r>
      <w:r w:rsidRPr="00777EB1">
        <w:t xml:space="preserve">iết được phương trình hóa học </w:t>
      </w:r>
      <w:r>
        <w:t>minh họa tính chất</w:t>
      </w:r>
      <w:r w:rsidR="004169B5">
        <w:t xml:space="preserve"> của</w:t>
      </w:r>
      <w:r w:rsidR="004169B5" w:rsidRPr="00777EB1">
        <w:t xml:space="preserve"> dẫn xuất halogen</w:t>
      </w:r>
      <w:r w:rsidR="004169B5">
        <w:t>,</w:t>
      </w:r>
      <w:r w:rsidR="004169B5" w:rsidRPr="00777EB1">
        <w:t xml:space="preserve"> </w:t>
      </w:r>
      <w:r w:rsidRPr="00777EB1">
        <w:t xml:space="preserve">ancol và phenol. </w:t>
      </w:r>
    </w:p>
    <w:p w14:paraId="1259B0F1" w14:textId="68506B04" w:rsidR="00777EB1" w:rsidRPr="00777EB1" w:rsidRDefault="00516E97" w:rsidP="00DE51FA">
      <w:pPr>
        <w:tabs>
          <w:tab w:val="left" w:leader="dot" w:pos="9540"/>
        </w:tabs>
        <w:ind w:firstLine="284"/>
        <w:jc w:val="both"/>
      </w:pPr>
      <w:r>
        <w:t>Gỉai</w:t>
      </w:r>
      <w:r w:rsidR="00777EB1" w:rsidRPr="00777EB1">
        <w:t xml:space="preserve"> được </w:t>
      </w:r>
      <w:r w:rsidR="004169B5">
        <w:t xml:space="preserve">các bài tập về </w:t>
      </w:r>
      <w:r w:rsidR="004169B5" w:rsidRPr="00777EB1">
        <w:t>dẫn xuất halogen</w:t>
      </w:r>
      <w:r w:rsidR="004169B5">
        <w:t xml:space="preserve">, </w:t>
      </w:r>
      <w:r>
        <w:t>ancol, phenol.</w:t>
      </w:r>
    </w:p>
    <w:p w14:paraId="79C817C1" w14:textId="77777777" w:rsidR="00653A5A" w:rsidRPr="000A6A3D" w:rsidRDefault="00653A5A" w:rsidP="00DE51FA">
      <w:pPr>
        <w:jc w:val="both"/>
        <w:rPr>
          <w:lang w:val="vi-VN"/>
        </w:rPr>
      </w:pPr>
      <w:r w:rsidRPr="000A6A3D">
        <w:rPr>
          <w:b/>
          <w:bCs/>
        </w:rPr>
        <w:t>3. Thái độ:</w:t>
      </w:r>
    </w:p>
    <w:p w14:paraId="0C44399B" w14:textId="6C9C2E15" w:rsidR="00653A5A" w:rsidRPr="000A6A3D" w:rsidRDefault="00516E97"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653A5A" w:rsidRPr="000A6A3D">
        <w:rPr>
          <w:color w:val="000000"/>
        </w:rPr>
        <w:t>inh có</w:t>
      </w:r>
      <w:r w:rsidR="00653A5A" w:rsidRPr="000A6A3D">
        <w:rPr>
          <w:color w:val="000000"/>
          <w:lang w:val="vi-VN"/>
        </w:rPr>
        <w:t xml:space="preserve"> </w:t>
      </w:r>
      <w:r w:rsidR="00653A5A" w:rsidRPr="000A6A3D">
        <w:rPr>
          <w:bCs/>
        </w:rPr>
        <w:t>lòng say mê học tập, biết vận dụng những kiến thức được học vào cuộc sống</w:t>
      </w:r>
      <w:r w:rsidR="00653A5A" w:rsidRPr="000A6A3D">
        <w:rPr>
          <w:bCs/>
          <w:lang w:val="vi-VN"/>
        </w:rPr>
        <w:t>, có</w:t>
      </w:r>
      <w:r w:rsidR="00653A5A" w:rsidRPr="000A6A3D">
        <w:rPr>
          <w:bCs/>
        </w:rPr>
        <w:t xml:space="preserve"> </w:t>
      </w:r>
      <w:r w:rsidR="00653A5A" w:rsidRPr="000A6A3D">
        <w:rPr>
          <w:color w:val="000000"/>
        </w:rPr>
        <w:t>tư duy khoa học, logic trước các sự vật hiện tượng trong tự nhiên</w:t>
      </w:r>
      <w:r w:rsidR="00653A5A" w:rsidRPr="000A6A3D">
        <w:rPr>
          <w:color w:val="000000"/>
          <w:lang w:val="vi-VN"/>
        </w:rPr>
        <w:t>,</w:t>
      </w:r>
      <w:r w:rsidR="00653A5A" w:rsidRPr="000A6A3D">
        <w:rPr>
          <w:bCs/>
        </w:rPr>
        <w:t xml:space="preserve"> có ý thức bảo vệ môi trường và tài</w:t>
      </w:r>
      <w:r w:rsidR="00653A5A" w:rsidRPr="000A6A3D">
        <w:rPr>
          <w:color w:val="000000"/>
        </w:rPr>
        <w:t xml:space="preserve"> </w:t>
      </w:r>
      <w:r w:rsidR="00653A5A" w:rsidRPr="000A6A3D">
        <w:rPr>
          <w:bCs/>
        </w:rPr>
        <w:t xml:space="preserve">nguyên, sử dụng </w:t>
      </w:r>
      <w:r w:rsidR="00113F9F">
        <w:rPr>
          <w:bCs/>
        </w:rPr>
        <w:t>hợp lý</w:t>
      </w:r>
      <w:r w:rsidR="00653A5A" w:rsidRPr="000A6A3D">
        <w:rPr>
          <w:bCs/>
        </w:rPr>
        <w:t xml:space="preserve"> tài nguyên.</w:t>
      </w:r>
    </w:p>
    <w:p w14:paraId="3062B7C4" w14:textId="77777777" w:rsidR="00653A5A" w:rsidRPr="000A6A3D" w:rsidRDefault="00653A5A" w:rsidP="000A6A3D">
      <w:pPr>
        <w:rPr>
          <w:b/>
          <w:lang w:val="it-IT"/>
        </w:rPr>
      </w:pPr>
      <w:r w:rsidRPr="000A6A3D">
        <w:rPr>
          <w:b/>
          <w:lang w:val="it-IT"/>
        </w:rPr>
        <w:t>Đồ dùng và phương tiện dạy học:</w:t>
      </w:r>
    </w:p>
    <w:p w14:paraId="5630A67B" w14:textId="77777777" w:rsidR="00653A5A" w:rsidRPr="000A6A3D" w:rsidRDefault="00653A5A" w:rsidP="000A6A3D">
      <w:pPr>
        <w:rPr>
          <w:lang w:val="it-IT"/>
        </w:rPr>
      </w:pPr>
      <w:r w:rsidRPr="000A6A3D">
        <w:rPr>
          <w:lang w:val="it-IT"/>
        </w:rPr>
        <w:t>Máy chiếu, màn ảnh, máy tính, bảng, phấn.</w:t>
      </w:r>
    </w:p>
    <w:p w14:paraId="236F9314" w14:textId="77777777" w:rsidR="00653A5A" w:rsidRPr="000A6A3D" w:rsidRDefault="00653A5A" w:rsidP="000A6A3D">
      <w:pPr>
        <w:rPr>
          <w:lang w:val="it-IT"/>
        </w:rPr>
      </w:pPr>
      <w:r w:rsidRPr="000A6A3D">
        <w:rPr>
          <w:b/>
          <w:lang w:val="it-IT"/>
        </w:rPr>
        <w:t xml:space="preserve">I. Ổn định lớp học:                                                 </w:t>
      </w:r>
      <w:r w:rsidRPr="000A6A3D">
        <w:rPr>
          <w:lang w:val="it-IT"/>
        </w:rPr>
        <w:t>Thời gian:  05 phút.</w:t>
      </w:r>
    </w:p>
    <w:p w14:paraId="0A6A2A4E" w14:textId="77777777" w:rsidR="00653A5A" w:rsidRPr="000A6A3D" w:rsidRDefault="00653A5A" w:rsidP="000A6A3D">
      <w:pPr>
        <w:rPr>
          <w:lang w:val="it-IT"/>
        </w:rPr>
      </w:pPr>
      <w:r w:rsidRPr="000A6A3D">
        <w:rPr>
          <w:lang w:val="it-IT"/>
        </w:rPr>
        <w:t>Số học sinh vắng:…………Tên:……………………………………………………..................................</w:t>
      </w:r>
    </w:p>
    <w:p w14:paraId="25E5A31E" w14:textId="77777777" w:rsidR="00653A5A" w:rsidRPr="000A6A3D" w:rsidRDefault="00653A5A" w:rsidP="000A6A3D">
      <w:pPr>
        <w:rPr>
          <w:lang w:val="it-IT"/>
        </w:rPr>
      </w:pPr>
      <w:r w:rsidRPr="000A6A3D">
        <w:rPr>
          <w:lang w:val="it-IT"/>
        </w:rPr>
        <w:t>......................................................................................................................................................................</w:t>
      </w:r>
    </w:p>
    <w:p w14:paraId="75AF72E3" w14:textId="77777777" w:rsidR="00653A5A" w:rsidRPr="000A6A3D" w:rsidRDefault="00653A5A" w:rsidP="000A6A3D">
      <w:pPr>
        <w:rPr>
          <w:b/>
          <w:lang w:val="sv-SE"/>
        </w:rPr>
      </w:pPr>
      <w:r w:rsidRPr="000A6A3D">
        <w:rPr>
          <w:b/>
          <w:lang w:val="sv-SE"/>
        </w:rPr>
        <w:t>II. Thực hiện bài học:</w:t>
      </w:r>
    </w:p>
    <w:p w14:paraId="66D7691F" w14:textId="77777777" w:rsidR="00653A5A" w:rsidRPr="000A6A3D" w:rsidRDefault="00653A5A"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53A5A" w:rsidRPr="000A6A3D" w14:paraId="045E7D9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E8B16F" w14:textId="77777777" w:rsidR="00653A5A" w:rsidRPr="000A6A3D" w:rsidRDefault="00653A5A"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EBF419" w14:textId="77777777" w:rsidR="00653A5A" w:rsidRPr="000A6A3D" w:rsidRDefault="00653A5A"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037D3" w14:textId="77777777" w:rsidR="00653A5A" w:rsidRPr="000A6A3D" w:rsidRDefault="00653A5A"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6A8434" w14:textId="77777777" w:rsidR="00653A5A" w:rsidRPr="000A6A3D" w:rsidRDefault="00653A5A" w:rsidP="000A6A3D">
            <w:pPr>
              <w:jc w:val="center"/>
              <w:rPr>
                <w:lang w:val="de-DE"/>
              </w:rPr>
            </w:pPr>
            <w:r w:rsidRPr="000A6A3D">
              <w:rPr>
                <w:lang w:val="de-DE"/>
              </w:rPr>
              <w:t>Thời gian</w:t>
            </w:r>
          </w:p>
        </w:tc>
      </w:tr>
      <w:tr w:rsidR="00653A5A" w:rsidRPr="000A6A3D" w14:paraId="46F72A98"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057E6C" w14:textId="77777777" w:rsidR="00653A5A" w:rsidRPr="000A6A3D" w:rsidRDefault="00653A5A"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CFCA47" w14:textId="77777777" w:rsidR="00653A5A" w:rsidRPr="000A6A3D" w:rsidRDefault="00653A5A"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8FE5D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E71B0C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811FE" w14:textId="77777777" w:rsidR="00653A5A" w:rsidRPr="000A6A3D" w:rsidRDefault="00653A5A" w:rsidP="000A6A3D">
            <w:pPr>
              <w:jc w:val="center"/>
              <w:rPr>
                <w:lang w:val="de-DE"/>
              </w:rPr>
            </w:pPr>
          </w:p>
        </w:tc>
      </w:tr>
      <w:tr w:rsidR="0027617C" w:rsidRPr="000A6A3D" w14:paraId="5E6B4658"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329E396" w14:textId="77777777" w:rsidR="0027617C" w:rsidRPr="000A6A3D" w:rsidRDefault="0027617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0CA737" w14:textId="090CC595" w:rsidR="0027617C" w:rsidRPr="000A6A3D" w:rsidRDefault="0027617C" w:rsidP="000A6A3D">
            <w:pPr>
              <w:rPr>
                <w:b/>
                <w:bCs/>
                <w:u w:val="single"/>
                <w:lang w:val="de-DE"/>
              </w:rPr>
            </w:pPr>
            <w:r w:rsidRPr="000A6A3D">
              <w:rPr>
                <w:b/>
                <w:bCs/>
                <w:u w:val="single"/>
                <w:lang w:val="de-DE"/>
              </w:rPr>
              <w:t>Dẫn nhập</w:t>
            </w:r>
          </w:p>
          <w:p w14:paraId="0120CAC5" w14:textId="4D06896D" w:rsidR="0027617C" w:rsidRDefault="00322F64" w:rsidP="007F38AD">
            <w:pPr>
              <w:spacing w:before="120" w:line="276" w:lineRule="auto"/>
              <w:jc w:val="both"/>
              <w:rPr>
                <w:iCs/>
                <w:lang w:val="de-DE"/>
              </w:rPr>
            </w:pPr>
            <w:r>
              <w:rPr>
                <w:iCs/>
                <w:lang w:val="de-DE"/>
              </w:rPr>
              <w:t>- Viết sơ đồ điều chế phenol.</w:t>
            </w:r>
            <w:r w:rsidR="0027617C" w:rsidRPr="000A6A3D">
              <w:rPr>
                <w:iCs/>
                <w:lang w:val="de-DE"/>
              </w:rPr>
              <w:t xml:space="preserve"> </w:t>
            </w:r>
          </w:p>
          <w:p w14:paraId="73D18822" w14:textId="77777777" w:rsidR="00322F64" w:rsidRDefault="00322F64" w:rsidP="000A6A3D">
            <w:pPr>
              <w:jc w:val="both"/>
              <w:rPr>
                <w:iCs/>
                <w:lang w:val="de-DE"/>
              </w:rPr>
            </w:pPr>
          </w:p>
          <w:p w14:paraId="2606F429" w14:textId="77777777" w:rsidR="00322F64" w:rsidRPr="000A6A3D" w:rsidRDefault="00322F64" w:rsidP="000A6A3D">
            <w:pPr>
              <w:jc w:val="both"/>
              <w:rPr>
                <w:iCs/>
                <w:lang w:val="de-DE"/>
              </w:rPr>
            </w:pPr>
          </w:p>
          <w:p w14:paraId="5FD59450" w14:textId="613D0D26" w:rsidR="0027617C" w:rsidRPr="000A6A3D" w:rsidRDefault="0027617C" w:rsidP="00322F64">
            <w:pPr>
              <w:jc w:val="both"/>
              <w:rPr>
                <w:lang w:val="de-DE"/>
              </w:rPr>
            </w:pPr>
            <w:r w:rsidRPr="000A6A3D">
              <w:rPr>
                <w:iCs/>
                <w:lang w:val="de-DE"/>
              </w:rPr>
              <w:t xml:space="preserve">- </w:t>
            </w:r>
            <w:r w:rsidR="00322F64">
              <w:rPr>
                <w:iCs/>
                <w:lang w:val="de-DE"/>
              </w:rPr>
              <w:t>Hướng dẫn</w:t>
            </w:r>
            <w:r w:rsidRPr="000A6A3D">
              <w:rPr>
                <w:iCs/>
                <w:lang w:val="de-DE"/>
              </w:rPr>
              <w:t xml:space="preserve"> phương pháp </w:t>
            </w:r>
            <w:r w:rsidR="00322F64">
              <w:rPr>
                <w:iCs/>
                <w:lang w:val="de-DE"/>
              </w:rPr>
              <w:t>giải bài tập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A62CA2F" w14:textId="77777777" w:rsidR="0027617C" w:rsidRPr="000A6A3D" w:rsidRDefault="0027617C" w:rsidP="006707BB">
            <w:pPr>
              <w:jc w:val="both"/>
              <w:rPr>
                <w:lang w:val="de-DE"/>
              </w:rPr>
            </w:pPr>
          </w:p>
          <w:p w14:paraId="0AF32905" w14:textId="77777777" w:rsidR="0027617C" w:rsidRPr="000A6A3D" w:rsidRDefault="0027617C"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55F2919" w14:textId="2D796448" w:rsidR="0027617C" w:rsidRPr="000A6A3D" w:rsidRDefault="0027617C"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EB88171" w14:textId="77777777" w:rsidR="0027617C" w:rsidRPr="000A6A3D" w:rsidRDefault="0027617C" w:rsidP="006707BB">
            <w:pPr>
              <w:jc w:val="both"/>
              <w:rPr>
                <w:lang w:val="de-DE"/>
              </w:rPr>
            </w:pPr>
          </w:p>
          <w:p w14:paraId="474AB254" w14:textId="77777777" w:rsidR="0027617C" w:rsidRPr="000A6A3D" w:rsidRDefault="0027617C"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A81809" w14:textId="77777777" w:rsidR="0027617C" w:rsidRPr="000A6A3D" w:rsidRDefault="0027617C" w:rsidP="006707BB">
            <w:pPr>
              <w:jc w:val="both"/>
              <w:rPr>
                <w:lang w:val="nb-NO"/>
              </w:rPr>
            </w:pPr>
          </w:p>
          <w:p w14:paraId="26AECABE" w14:textId="77777777" w:rsidR="0027617C" w:rsidRPr="000A6A3D" w:rsidRDefault="0027617C" w:rsidP="006707BB">
            <w:pPr>
              <w:jc w:val="both"/>
              <w:rPr>
                <w:lang w:val="de-DE"/>
              </w:rPr>
            </w:pPr>
          </w:p>
          <w:p w14:paraId="1AA49AB7" w14:textId="77777777" w:rsidR="0027617C" w:rsidRPr="000A6A3D" w:rsidRDefault="0027617C"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7D02118" w14:textId="77777777" w:rsidR="0027617C" w:rsidRPr="000A6A3D" w:rsidRDefault="0027617C" w:rsidP="000A6A3D">
            <w:pPr>
              <w:rPr>
                <w:lang w:val="de-DE"/>
              </w:rPr>
            </w:pPr>
          </w:p>
          <w:p w14:paraId="46925B8D" w14:textId="726C804A" w:rsidR="0027617C" w:rsidRPr="000A6A3D" w:rsidRDefault="00DE51FA" w:rsidP="000A6A3D">
            <w:pPr>
              <w:jc w:val="center"/>
              <w:rPr>
                <w:lang w:val="pt-BR"/>
              </w:rPr>
            </w:pPr>
            <w:r>
              <w:rPr>
                <w:lang w:val="pt-BR"/>
              </w:rPr>
              <w:t>8</w:t>
            </w:r>
          </w:p>
          <w:p w14:paraId="77CF1526" w14:textId="77777777" w:rsidR="0027617C" w:rsidRPr="000A6A3D" w:rsidRDefault="0027617C" w:rsidP="000A6A3D">
            <w:pPr>
              <w:jc w:val="center"/>
              <w:rPr>
                <w:lang w:val="de-DE"/>
              </w:rPr>
            </w:pPr>
            <w:r w:rsidRPr="000A6A3D">
              <w:rPr>
                <w:lang w:val="pt-BR"/>
              </w:rPr>
              <w:t>phút</w:t>
            </w:r>
            <w:r w:rsidRPr="000A6A3D">
              <w:rPr>
                <w:lang w:val="de-DE"/>
              </w:rPr>
              <w:t xml:space="preserve"> </w:t>
            </w:r>
          </w:p>
        </w:tc>
      </w:tr>
      <w:tr w:rsidR="00655068" w:rsidRPr="000A6A3D" w14:paraId="2F661EDD"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4767B67" w14:textId="77777777" w:rsidR="00655068" w:rsidRPr="000A6A3D" w:rsidRDefault="0065506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0690BA9" w14:textId="77777777" w:rsidR="00655068" w:rsidRPr="004169B5" w:rsidRDefault="00655068" w:rsidP="000A6A3D">
            <w:pPr>
              <w:rPr>
                <w:b/>
                <w:bCs/>
                <w:u w:val="single"/>
                <w:lang w:val="nb-NO"/>
              </w:rPr>
            </w:pPr>
            <w:r w:rsidRPr="004169B5">
              <w:rPr>
                <w:b/>
                <w:bCs/>
                <w:u w:val="single"/>
                <w:lang w:val="nb-NO"/>
              </w:rPr>
              <w:t>Giảng bài mới</w:t>
            </w:r>
          </w:p>
          <w:p w14:paraId="3DD20C1D" w14:textId="6F22BF25" w:rsidR="00655068" w:rsidRPr="004169B5" w:rsidRDefault="00655068" w:rsidP="007F38AD">
            <w:pPr>
              <w:tabs>
                <w:tab w:val="left" w:leader="dot" w:pos="9498"/>
              </w:tabs>
              <w:spacing w:before="120" w:line="276" w:lineRule="auto"/>
              <w:rPr>
                <w:b/>
                <w:bCs/>
              </w:rPr>
            </w:pPr>
            <w:r w:rsidRPr="004169B5">
              <w:rPr>
                <w:b/>
                <w:bCs/>
              </w:rPr>
              <w:t>1. Kiến thức cần nắm vững</w:t>
            </w:r>
          </w:p>
          <w:p w14:paraId="166E70E6" w14:textId="4DAB289F" w:rsidR="00655068" w:rsidRPr="004169B5" w:rsidRDefault="00655068" w:rsidP="00322F64">
            <w:pPr>
              <w:spacing w:line="276" w:lineRule="auto"/>
              <w:rPr>
                <w:lang w:val="pt-BR"/>
              </w:rPr>
            </w:pPr>
            <w:r w:rsidRPr="004169B5">
              <w:rPr>
                <w:lang w:val="vi-VN"/>
              </w:rPr>
              <w:t xml:space="preserve"> </w:t>
            </w:r>
            <w:r w:rsidRPr="004169B5">
              <w:rPr>
                <w:lang w:val="pt-BR"/>
              </w:rPr>
              <w:t>- Định nghĩa, phân loại dẫn xuất halogen, ancol, phenol.</w:t>
            </w:r>
          </w:p>
          <w:p w14:paraId="13AD491C" w14:textId="77777777" w:rsidR="00655068" w:rsidRPr="004169B5" w:rsidRDefault="00655068" w:rsidP="00322F64">
            <w:pPr>
              <w:spacing w:line="276" w:lineRule="auto"/>
              <w:rPr>
                <w:lang w:val="pt-BR"/>
              </w:rPr>
            </w:pPr>
            <w:r w:rsidRPr="004169B5">
              <w:rPr>
                <w:lang w:val="pt-BR"/>
              </w:rPr>
              <w:t>- Đồng phân, danh pháp, cấu tạo ancol, phenol.</w:t>
            </w:r>
          </w:p>
          <w:p w14:paraId="3A9AB358" w14:textId="7FE7E206" w:rsidR="00655068" w:rsidRPr="004169B5" w:rsidRDefault="00655068" w:rsidP="007F38AD">
            <w:pPr>
              <w:spacing w:line="276" w:lineRule="auto"/>
              <w:rPr>
                <w:lang w:val="pt-BR"/>
              </w:rPr>
            </w:pPr>
            <w:r w:rsidRPr="004169B5">
              <w:rPr>
                <w:lang w:val="pt-BR"/>
              </w:rPr>
              <w:t>- So sánh phản ứng thế, phản ứng tách, phản ứng oxi hóa giữa dẫn xuất halogen, ancol và phenol.</w:t>
            </w:r>
          </w:p>
          <w:p w14:paraId="4F191451" w14:textId="102D57D2" w:rsidR="00655068" w:rsidRPr="004169B5" w:rsidRDefault="00655068" w:rsidP="007F38AD">
            <w:pPr>
              <w:spacing w:line="276" w:lineRule="auto"/>
              <w:rPr>
                <w:lang w:val="pt-BR"/>
              </w:rPr>
            </w:pPr>
            <w:r w:rsidRPr="004169B5">
              <w:rPr>
                <w:lang w:val="pt-BR"/>
              </w:rPr>
              <w:t>- Phương pháp điều chế, ứng dụng của dẫn xuất halogen, ancol, phenol.</w:t>
            </w:r>
          </w:p>
          <w:p w14:paraId="119FD4F3" w14:textId="77777777" w:rsidR="00655068" w:rsidRPr="004169B5" w:rsidRDefault="00655068" w:rsidP="007F38AD">
            <w:pPr>
              <w:spacing w:line="276" w:lineRule="auto"/>
              <w:rPr>
                <w:lang w:val="pt-BR"/>
              </w:rPr>
            </w:pPr>
          </w:p>
          <w:p w14:paraId="3BB93A7B" w14:textId="77777777" w:rsidR="00655068" w:rsidRPr="004169B5" w:rsidRDefault="00655068" w:rsidP="007F38AD">
            <w:pPr>
              <w:spacing w:line="276" w:lineRule="auto"/>
              <w:rPr>
                <w:lang w:val="pt-BR"/>
              </w:rPr>
            </w:pPr>
          </w:p>
          <w:p w14:paraId="1A63F76C" w14:textId="2112805B" w:rsidR="00655068" w:rsidRPr="004169B5" w:rsidRDefault="00655068" w:rsidP="007F38AD">
            <w:pPr>
              <w:spacing w:line="276" w:lineRule="auto"/>
              <w:rPr>
                <w:b/>
              </w:rPr>
            </w:pPr>
            <w:r w:rsidRPr="004169B5">
              <w:rPr>
                <w:lang w:val="pt-BR"/>
              </w:rPr>
              <w:t xml:space="preserve"> </w:t>
            </w:r>
            <w:r w:rsidRPr="004169B5">
              <w:rPr>
                <w:b/>
              </w:rPr>
              <w:t>2. Bài tập</w:t>
            </w:r>
          </w:p>
          <w:p w14:paraId="419C0F48" w14:textId="77777777" w:rsidR="00655068" w:rsidRPr="004169B5" w:rsidRDefault="00655068" w:rsidP="004169B5">
            <w:pPr>
              <w:numPr>
                <w:ilvl w:val="0"/>
                <w:numId w:val="24"/>
              </w:numPr>
              <w:tabs>
                <w:tab w:val="clear" w:pos="720"/>
              </w:tabs>
              <w:spacing w:before="120"/>
              <w:ind w:left="61" w:firstLine="15"/>
              <w:jc w:val="both"/>
              <w:rPr>
                <w:lang w:val="de-DE"/>
              </w:rPr>
            </w:pPr>
            <w:r w:rsidRPr="004169B5">
              <w:rPr>
                <w:lang w:val="de-DE"/>
              </w:rPr>
              <w:lastRenderedPageBreak/>
              <w:t>Viết phương trình hóa học của phản ứng giữa etyl bromua với: dung dịch NaOH, đun nóng, dung dịch chứa hỗn hợp KOH và etanol đun nóng.</w:t>
            </w:r>
          </w:p>
          <w:p w14:paraId="628A46C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de-DE"/>
              </w:rPr>
              <w:t>Viết phương trình hóa học của phản ứng xảy ra (nếu có) khi cho phenol và etanol lần lượt tác dụng với: Na, dung dịch NaOH, dung dịch brom, dung dịch HNO</w:t>
            </w:r>
            <w:r w:rsidRPr="004169B5">
              <w:rPr>
                <w:vertAlign w:val="subscript"/>
                <w:lang w:val="de-DE"/>
              </w:rPr>
              <w:t>3.</w:t>
            </w:r>
          </w:p>
          <w:p w14:paraId="2608BE2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es-ES"/>
              </w:rPr>
              <w:t>Hoàn thành các chuyển hóa sau bằng các phương trình hóa học</w:t>
            </w:r>
          </w:p>
          <w:p w14:paraId="3874DB7B" w14:textId="77777777" w:rsidR="00655068" w:rsidRPr="004169B5" w:rsidRDefault="00655068" w:rsidP="004169B5">
            <w:pPr>
              <w:spacing w:before="120"/>
              <w:ind w:left="61" w:firstLine="15"/>
              <w:jc w:val="both"/>
              <w:rPr>
                <w:lang w:val="pt-BR"/>
              </w:rPr>
            </w:pPr>
            <w:r w:rsidRPr="004169B5">
              <w:rPr>
                <w:lang w:val="pt-BR"/>
              </w:rPr>
              <w:t xml:space="preserve">a) Metan </w:t>
            </w:r>
            <w:r w:rsidRPr="004169B5">
              <w:rPr>
                <w:position w:val="-6"/>
                <w:lang w:val="pt-BR"/>
              </w:rPr>
              <w:object w:dxaOrig="720" w:dyaOrig="320" w14:anchorId="731C4502">
                <v:shape id="_x0000_i1049" type="#_x0000_t75" style="width:36pt;height:15.5pt" o:ole="">
                  <v:imagedata r:id="rId91" o:title=""/>
                </v:shape>
                <o:OLEObject Type="Embed" ProgID="Equation.DSMT4" ShapeID="_x0000_i1049" DrawAspect="Content" ObjectID="_1694097312" r:id="rId92"/>
              </w:object>
            </w:r>
            <w:r w:rsidRPr="004169B5">
              <w:rPr>
                <w:lang w:val="pt-BR"/>
              </w:rPr>
              <w:t>axetilen</w:t>
            </w:r>
            <w:r w:rsidRPr="004169B5">
              <w:rPr>
                <w:position w:val="-6"/>
                <w:lang w:val="pt-BR"/>
              </w:rPr>
              <w:object w:dxaOrig="740" w:dyaOrig="320" w14:anchorId="1E904AE6">
                <v:shape id="_x0000_i1050" type="#_x0000_t75" style="width:36.5pt;height:15.5pt" o:ole="">
                  <v:imagedata r:id="rId93" o:title=""/>
                </v:shape>
                <o:OLEObject Type="Embed" ProgID="Equation.DSMT4" ShapeID="_x0000_i1050" DrawAspect="Content" ObjectID="_1694097313" r:id="rId94"/>
              </w:object>
            </w:r>
            <w:r w:rsidRPr="004169B5">
              <w:rPr>
                <w:lang w:val="pt-BR"/>
              </w:rPr>
              <w:t xml:space="preserve"> etilen</w:t>
            </w:r>
            <w:r w:rsidRPr="004169B5">
              <w:rPr>
                <w:position w:val="-6"/>
                <w:lang w:val="pt-BR"/>
              </w:rPr>
              <w:object w:dxaOrig="740" w:dyaOrig="320" w14:anchorId="2096260F">
                <v:shape id="_x0000_i1051" type="#_x0000_t75" style="width:36.5pt;height:15.5pt" o:ole="">
                  <v:imagedata r:id="rId95" o:title=""/>
                </v:shape>
                <o:OLEObject Type="Embed" ProgID="Equation.DSMT4" ShapeID="_x0000_i1051" DrawAspect="Content" ObjectID="_1694097314" r:id="rId96"/>
              </w:object>
            </w:r>
            <w:r w:rsidRPr="004169B5">
              <w:rPr>
                <w:lang w:val="pt-BR"/>
              </w:rPr>
              <w:t xml:space="preserve"> etanol </w:t>
            </w:r>
            <w:r w:rsidRPr="004169B5">
              <w:rPr>
                <w:position w:val="-6"/>
                <w:lang w:val="pt-BR"/>
              </w:rPr>
              <w:object w:dxaOrig="740" w:dyaOrig="320" w14:anchorId="3B3ED262">
                <v:shape id="_x0000_i1052" type="#_x0000_t75" style="width:36.5pt;height:15.5pt" o:ole="">
                  <v:imagedata r:id="rId97" o:title=""/>
                </v:shape>
                <o:OLEObject Type="Embed" ProgID="Equation.DSMT4" ShapeID="_x0000_i1052" DrawAspect="Content" ObjectID="_1694097315" r:id="rId98"/>
              </w:object>
            </w:r>
            <w:r w:rsidRPr="004169B5">
              <w:rPr>
                <w:lang w:val="pt-BR"/>
              </w:rPr>
              <w:t xml:space="preserve"> axit axetic</w:t>
            </w:r>
          </w:p>
          <w:p w14:paraId="7614BF51" w14:textId="77777777" w:rsidR="00655068" w:rsidRPr="004169B5" w:rsidRDefault="00655068" w:rsidP="004169B5">
            <w:pPr>
              <w:spacing w:before="120"/>
              <w:ind w:left="61" w:firstLine="15"/>
              <w:jc w:val="both"/>
              <w:rPr>
                <w:lang w:val="pt-BR"/>
              </w:rPr>
            </w:pPr>
            <w:r w:rsidRPr="004169B5">
              <w:rPr>
                <w:lang w:val="pt-BR"/>
              </w:rPr>
              <w:t>b) Benzen</w:t>
            </w:r>
            <w:r w:rsidRPr="004169B5">
              <w:rPr>
                <w:position w:val="-6"/>
                <w:lang w:val="pt-BR"/>
              </w:rPr>
              <w:object w:dxaOrig="740" w:dyaOrig="320" w14:anchorId="7419D7A2">
                <v:shape id="_x0000_i1053" type="#_x0000_t75" style="width:36.5pt;height:15.5pt" o:ole="">
                  <v:imagedata r:id="rId99" o:title=""/>
                </v:shape>
                <o:OLEObject Type="Embed" ProgID="Equation.DSMT4" ShapeID="_x0000_i1053" DrawAspect="Content" ObjectID="_1694097316" r:id="rId100"/>
              </w:object>
            </w:r>
            <w:r w:rsidRPr="004169B5">
              <w:rPr>
                <w:lang w:val="pt-BR"/>
              </w:rPr>
              <w:t xml:space="preserve"> brombenzen</w:t>
            </w:r>
            <w:r w:rsidRPr="004169B5">
              <w:rPr>
                <w:position w:val="-6"/>
                <w:lang w:val="pt-BR"/>
              </w:rPr>
              <w:object w:dxaOrig="740" w:dyaOrig="320" w14:anchorId="1E72607C">
                <v:shape id="_x0000_i1054" type="#_x0000_t75" style="width:36.5pt;height:15.5pt" o:ole="">
                  <v:imagedata r:id="rId101" o:title=""/>
                </v:shape>
                <o:OLEObject Type="Embed" ProgID="Equation.DSMT4" ShapeID="_x0000_i1054" DrawAspect="Content" ObjectID="_1694097317" r:id="rId102"/>
              </w:object>
            </w:r>
            <w:r w:rsidRPr="004169B5">
              <w:rPr>
                <w:lang w:val="pt-BR"/>
              </w:rPr>
              <w:t xml:space="preserve">natri phenolat </w:t>
            </w:r>
            <w:r w:rsidRPr="004169B5">
              <w:rPr>
                <w:position w:val="-6"/>
                <w:lang w:val="pt-BR"/>
              </w:rPr>
              <w:object w:dxaOrig="740" w:dyaOrig="320" w14:anchorId="24EC27A0">
                <v:shape id="_x0000_i1055" type="#_x0000_t75" style="width:36.5pt;height:15.5pt" o:ole="">
                  <v:imagedata r:id="rId103" o:title=""/>
                </v:shape>
                <o:OLEObject Type="Embed" ProgID="Equation.DSMT4" ShapeID="_x0000_i1055" DrawAspect="Content" ObjectID="_1694097318" r:id="rId104"/>
              </w:object>
            </w:r>
            <w:r w:rsidRPr="004169B5">
              <w:rPr>
                <w:lang w:val="pt-BR"/>
              </w:rPr>
              <w:t xml:space="preserve"> phenol</w:t>
            </w:r>
            <w:r w:rsidRPr="004169B5">
              <w:rPr>
                <w:position w:val="-6"/>
                <w:lang w:val="pt-BR"/>
              </w:rPr>
              <w:object w:dxaOrig="740" w:dyaOrig="320" w14:anchorId="12B8EFE8">
                <v:shape id="_x0000_i1056" type="#_x0000_t75" style="width:36.5pt;height:15.5pt" o:ole="">
                  <v:imagedata r:id="rId105" o:title=""/>
                </v:shape>
                <o:OLEObject Type="Embed" ProgID="Equation.DSMT4" ShapeID="_x0000_i1056" DrawAspect="Content" ObjectID="_1694097319" r:id="rId106"/>
              </w:object>
            </w:r>
          </w:p>
          <w:p w14:paraId="14FC8B20" w14:textId="77777777" w:rsidR="00655068" w:rsidRPr="004169B5" w:rsidRDefault="00655068" w:rsidP="004169B5">
            <w:pPr>
              <w:spacing w:before="120"/>
              <w:ind w:left="61" w:firstLine="15"/>
              <w:jc w:val="both"/>
              <w:rPr>
                <w:lang w:val="pt-BR"/>
              </w:rPr>
            </w:pPr>
            <w:r w:rsidRPr="004169B5">
              <w:rPr>
                <w:lang w:val="pt-BR"/>
              </w:rPr>
              <w:t>2,4,6-tribromphenol</w:t>
            </w:r>
          </w:p>
          <w:p w14:paraId="3772187A" w14:textId="77777777" w:rsidR="00655068" w:rsidRPr="004169B5" w:rsidRDefault="00655068" w:rsidP="004169B5">
            <w:pPr>
              <w:spacing w:before="120"/>
              <w:ind w:left="61" w:firstLine="15"/>
              <w:jc w:val="both"/>
              <w:rPr>
                <w:lang w:val="pt-BR"/>
              </w:rPr>
            </w:pPr>
            <w:r w:rsidRPr="004169B5">
              <w:rPr>
                <w:lang w:val="pt-BR"/>
              </w:rPr>
              <w:t>c) C</w:t>
            </w:r>
            <w:r w:rsidRPr="004169B5">
              <w:rPr>
                <w:vertAlign w:val="subscript"/>
                <w:lang w:val="pt-BR"/>
              </w:rPr>
              <w:t>2</w:t>
            </w:r>
            <w:r w:rsidRPr="004169B5">
              <w:rPr>
                <w:lang w:val="pt-BR"/>
              </w:rPr>
              <w:t>H</w:t>
            </w:r>
            <w:r w:rsidRPr="004169B5">
              <w:rPr>
                <w:vertAlign w:val="subscript"/>
                <w:lang w:val="pt-BR"/>
              </w:rPr>
              <w:t>4</w:t>
            </w:r>
            <w:r w:rsidRPr="004169B5">
              <w:rPr>
                <w:position w:val="-20"/>
                <w:vertAlign w:val="subscript"/>
                <w:lang w:val="pt-BR"/>
              </w:rPr>
              <w:object w:dxaOrig="740" w:dyaOrig="499" w14:anchorId="5BD85565">
                <v:shape id="_x0000_i1057" type="#_x0000_t75" style="width:36.5pt;height:24.5pt" o:ole="">
                  <v:imagedata r:id="rId107" o:title=""/>
                </v:shape>
                <o:OLEObject Type="Embed" ProgID="Equation.DSMT4" ShapeID="_x0000_i1057" DrawAspect="Content" ObjectID="_1694097320" r:id="rId108"/>
              </w:object>
            </w:r>
            <w:r w:rsidRPr="004169B5">
              <w:rPr>
                <w:vertAlign w:val="subscript"/>
                <w:lang w:val="pt-BR"/>
              </w:rPr>
              <w:t xml:space="preserve"> </w: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Cl </w:t>
            </w:r>
            <w:r w:rsidRPr="004169B5">
              <w:rPr>
                <w:position w:val="-20"/>
                <w:vertAlign w:val="subscript"/>
                <w:lang w:val="pt-BR"/>
              </w:rPr>
              <w:object w:dxaOrig="740" w:dyaOrig="499" w14:anchorId="1550F3C9">
                <v:shape id="_x0000_i1058" type="#_x0000_t75" style="width:36.5pt;height:24.5pt" o:ole="">
                  <v:imagedata r:id="rId109" o:title=""/>
                </v:shape>
                <o:OLEObject Type="Embed" ProgID="Equation.DSMT4" ShapeID="_x0000_i1058" DrawAspect="Content" ObjectID="_1694097321" r:id="rId110"/>
              </w:objec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OH </w:t>
            </w:r>
            <w:r w:rsidRPr="004169B5">
              <w:rPr>
                <w:position w:val="-20"/>
                <w:vertAlign w:val="subscript"/>
                <w:lang w:val="pt-BR"/>
              </w:rPr>
              <w:object w:dxaOrig="740" w:dyaOrig="499" w14:anchorId="5DA535AB">
                <v:shape id="_x0000_i1059" type="#_x0000_t75" style="width:36.5pt;height:24.5pt" o:ole="">
                  <v:imagedata r:id="rId111" o:title=""/>
                </v:shape>
                <o:OLEObject Type="Embed" ProgID="Equation.DSMT4" ShapeID="_x0000_i1059" DrawAspect="Content" ObjectID="_1694097322" r:id="rId112"/>
              </w:object>
            </w:r>
            <w:r w:rsidRPr="004169B5">
              <w:rPr>
                <w:lang w:val="pt-BR"/>
              </w:rPr>
              <w:t>C</w:t>
            </w:r>
            <w:r w:rsidRPr="004169B5">
              <w:rPr>
                <w:vertAlign w:val="subscript"/>
                <w:lang w:val="pt-BR"/>
              </w:rPr>
              <w:t>2</w:t>
            </w:r>
            <w:r w:rsidRPr="004169B5">
              <w:rPr>
                <w:lang w:val="pt-BR"/>
              </w:rPr>
              <w:t>H</w:t>
            </w:r>
            <w:r w:rsidRPr="004169B5">
              <w:rPr>
                <w:vertAlign w:val="subscript"/>
                <w:lang w:val="pt-BR"/>
              </w:rPr>
              <w:t>4</w:t>
            </w:r>
          </w:p>
          <w:p w14:paraId="3F3419A9" w14:textId="7BA22A4F" w:rsidR="00655068" w:rsidRPr="004169B5" w:rsidRDefault="00655068" w:rsidP="00654015">
            <w:pPr>
              <w:numPr>
                <w:ilvl w:val="0"/>
                <w:numId w:val="24"/>
              </w:numPr>
              <w:tabs>
                <w:tab w:val="clear" w:pos="720"/>
              </w:tabs>
              <w:spacing w:before="120"/>
              <w:ind w:left="61" w:firstLine="15"/>
              <w:jc w:val="both"/>
              <w:rPr>
                <w:b/>
                <w:lang w:val="nb-NO"/>
              </w:rPr>
            </w:pPr>
            <w:r w:rsidRPr="004169B5">
              <w:rPr>
                <w:lang w:val="es-ES"/>
              </w:rPr>
              <w:t>Đốt cháy hoàn toàn 0,35 mol (A) là ancol no mạch hở cần dùng vừa hết 31,36 lít oxi (điều kiện tiêu chuẩn). Xác định công thức phân tử và công thức cấu tạo của (A).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909A037" w14:textId="77777777" w:rsidR="00655068" w:rsidRPr="000A6A3D" w:rsidRDefault="00655068" w:rsidP="006707BB">
            <w:pPr>
              <w:jc w:val="both"/>
              <w:rPr>
                <w:lang w:val="nb-NO"/>
              </w:rPr>
            </w:pPr>
          </w:p>
          <w:p w14:paraId="21540F5C" w14:textId="77777777" w:rsidR="00655068" w:rsidRPr="000A6A3D" w:rsidRDefault="00655068" w:rsidP="006707BB">
            <w:pPr>
              <w:jc w:val="both"/>
              <w:rPr>
                <w:lang w:val="nb-NO"/>
              </w:rPr>
            </w:pPr>
          </w:p>
          <w:p w14:paraId="51510DCC" w14:textId="77777777" w:rsidR="00655068" w:rsidRPr="000A6A3D" w:rsidRDefault="00655068" w:rsidP="006707BB">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2D8B3536" w14:textId="77777777" w:rsidR="00655068" w:rsidRPr="000A6A3D" w:rsidRDefault="00655068" w:rsidP="006707BB">
            <w:pPr>
              <w:jc w:val="both"/>
              <w:rPr>
                <w:lang w:val="nb-NO"/>
              </w:rPr>
            </w:pPr>
          </w:p>
          <w:p w14:paraId="508513E3" w14:textId="77777777" w:rsidR="00655068" w:rsidRDefault="00655068" w:rsidP="006707BB">
            <w:pPr>
              <w:jc w:val="both"/>
              <w:rPr>
                <w:lang w:val="nb-NO"/>
              </w:rPr>
            </w:pPr>
            <w:r>
              <w:rPr>
                <w:lang w:val="nb-NO"/>
              </w:rPr>
              <w:t>GV nhận xét, đánh giá, bổ sung.</w:t>
            </w:r>
          </w:p>
          <w:p w14:paraId="1C58B8F1" w14:textId="77777777" w:rsidR="00655068" w:rsidRDefault="00655068" w:rsidP="006707BB">
            <w:pPr>
              <w:jc w:val="both"/>
              <w:rPr>
                <w:lang w:val="nb-NO"/>
              </w:rPr>
            </w:pPr>
          </w:p>
          <w:p w14:paraId="12BBC85A" w14:textId="77777777" w:rsidR="00655068" w:rsidRPr="000A6A3D" w:rsidRDefault="00655068" w:rsidP="006707BB">
            <w:pPr>
              <w:jc w:val="both"/>
              <w:rPr>
                <w:lang w:val="nb-NO"/>
              </w:rPr>
            </w:pPr>
          </w:p>
          <w:p w14:paraId="4901CD28" w14:textId="77777777" w:rsidR="00655068" w:rsidRDefault="00655068" w:rsidP="006707BB">
            <w:pPr>
              <w:jc w:val="both"/>
              <w:rPr>
                <w:lang w:val="nb-NO"/>
              </w:rPr>
            </w:pPr>
          </w:p>
          <w:p w14:paraId="7D537E09" w14:textId="77777777" w:rsidR="00655068" w:rsidRDefault="00655068" w:rsidP="006707BB">
            <w:pPr>
              <w:jc w:val="both"/>
              <w:rPr>
                <w:lang w:val="nb-NO"/>
              </w:rPr>
            </w:pPr>
          </w:p>
          <w:p w14:paraId="071722FF" w14:textId="77777777" w:rsidR="00655068" w:rsidRDefault="00655068" w:rsidP="006707BB">
            <w:pPr>
              <w:jc w:val="both"/>
              <w:rPr>
                <w:lang w:val="nb-NO"/>
              </w:rPr>
            </w:pPr>
          </w:p>
          <w:p w14:paraId="1DA650B4" w14:textId="77777777" w:rsidR="00655068" w:rsidRDefault="00655068" w:rsidP="006707BB">
            <w:pPr>
              <w:jc w:val="both"/>
              <w:rPr>
                <w:lang w:val="nb-NO"/>
              </w:rPr>
            </w:pPr>
          </w:p>
          <w:p w14:paraId="1072C87C" w14:textId="77777777" w:rsidR="00655068" w:rsidRDefault="00655068" w:rsidP="006707BB">
            <w:pPr>
              <w:jc w:val="both"/>
              <w:rPr>
                <w:lang w:val="nb-NO"/>
              </w:rPr>
            </w:pPr>
          </w:p>
          <w:p w14:paraId="1E81EE47" w14:textId="77777777" w:rsidR="00655068" w:rsidRDefault="00655068" w:rsidP="006707BB">
            <w:pPr>
              <w:jc w:val="both"/>
              <w:rPr>
                <w:lang w:val="nb-NO"/>
              </w:rPr>
            </w:pPr>
          </w:p>
          <w:p w14:paraId="799EDA3A" w14:textId="77777777" w:rsidR="00655068" w:rsidRPr="000A6A3D" w:rsidRDefault="00655068" w:rsidP="006707BB">
            <w:pPr>
              <w:jc w:val="both"/>
              <w:rPr>
                <w:lang w:val="nb-NO"/>
              </w:rPr>
            </w:pPr>
          </w:p>
          <w:p w14:paraId="652854AA" w14:textId="77777777" w:rsidR="00655068" w:rsidRPr="000A6A3D" w:rsidRDefault="00655068" w:rsidP="006707BB">
            <w:pPr>
              <w:jc w:val="both"/>
              <w:rPr>
                <w:lang w:val="nb-NO"/>
              </w:rPr>
            </w:pPr>
            <w:r>
              <w:rPr>
                <w:lang w:val="nb-NO"/>
              </w:rPr>
              <w:lastRenderedPageBreak/>
              <w:t>GV chia nhóm thảo luận, làm bài tập nhóm vào phiếu học tập.</w:t>
            </w:r>
          </w:p>
          <w:p w14:paraId="5744F57E" w14:textId="77777777" w:rsidR="00655068" w:rsidRPr="000A6A3D" w:rsidRDefault="00655068" w:rsidP="006707BB">
            <w:pPr>
              <w:jc w:val="both"/>
              <w:rPr>
                <w:lang w:val="nb-NO"/>
              </w:rPr>
            </w:pPr>
          </w:p>
          <w:p w14:paraId="0B8AC6A8" w14:textId="77777777" w:rsidR="00655068" w:rsidRPr="000A6A3D" w:rsidRDefault="00655068" w:rsidP="006707BB">
            <w:pPr>
              <w:jc w:val="both"/>
              <w:rPr>
                <w:lang w:val="nb-NO"/>
              </w:rPr>
            </w:pPr>
          </w:p>
          <w:p w14:paraId="65F3D360" w14:textId="77777777" w:rsidR="00655068" w:rsidRPr="000A6A3D" w:rsidRDefault="00655068" w:rsidP="006707BB">
            <w:pPr>
              <w:jc w:val="both"/>
              <w:rPr>
                <w:lang w:val="nb-NO"/>
              </w:rPr>
            </w:pPr>
          </w:p>
          <w:p w14:paraId="5600FA7E" w14:textId="77777777" w:rsidR="00655068" w:rsidRPr="000A6A3D" w:rsidRDefault="00655068" w:rsidP="006707BB">
            <w:pPr>
              <w:jc w:val="both"/>
              <w:rPr>
                <w:lang w:val="nb-NO"/>
              </w:rPr>
            </w:pPr>
          </w:p>
          <w:p w14:paraId="7E968DD5" w14:textId="77777777" w:rsidR="00655068" w:rsidRPr="000A6A3D" w:rsidRDefault="00655068" w:rsidP="006707BB">
            <w:pPr>
              <w:jc w:val="both"/>
              <w:rPr>
                <w:lang w:val="nb-NO"/>
              </w:rPr>
            </w:pPr>
          </w:p>
          <w:p w14:paraId="70CC3151" w14:textId="77777777" w:rsidR="00655068" w:rsidRPr="000A6A3D" w:rsidRDefault="00655068" w:rsidP="006707BB">
            <w:pPr>
              <w:jc w:val="both"/>
              <w:rPr>
                <w:lang w:val="nb-NO"/>
              </w:rPr>
            </w:pPr>
          </w:p>
          <w:p w14:paraId="648CE3E3" w14:textId="77777777" w:rsidR="00655068" w:rsidRPr="000A6A3D" w:rsidRDefault="00655068" w:rsidP="006707BB">
            <w:pPr>
              <w:jc w:val="both"/>
              <w:rPr>
                <w:lang w:val="nb-NO"/>
              </w:rPr>
            </w:pPr>
          </w:p>
          <w:p w14:paraId="0C0F7839" w14:textId="77777777" w:rsidR="00655068" w:rsidRPr="000A6A3D" w:rsidRDefault="00655068" w:rsidP="006707BB">
            <w:pPr>
              <w:jc w:val="both"/>
              <w:rPr>
                <w:lang w:val="nb-NO"/>
              </w:rPr>
            </w:pPr>
          </w:p>
          <w:p w14:paraId="4883E6BE" w14:textId="77777777" w:rsidR="00655068" w:rsidRPr="000A6A3D" w:rsidRDefault="00655068" w:rsidP="006707BB">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0737DE2B" w14:textId="77777777" w:rsidR="00655068" w:rsidRPr="000A6A3D" w:rsidRDefault="00655068" w:rsidP="006707BB">
            <w:pPr>
              <w:jc w:val="both"/>
              <w:rPr>
                <w:lang w:val="nb-NO"/>
              </w:rPr>
            </w:pPr>
          </w:p>
          <w:p w14:paraId="0552D49E" w14:textId="77777777" w:rsidR="00655068" w:rsidRPr="000A6A3D" w:rsidRDefault="00655068" w:rsidP="006707BB">
            <w:pPr>
              <w:jc w:val="both"/>
              <w:rPr>
                <w:lang w:val="nb-NO"/>
              </w:rPr>
            </w:pPr>
          </w:p>
          <w:p w14:paraId="55B35F54" w14:textId="77777777" w:rsidR="00655068" w:rsidRPr="000A6A3D" w:rsidRDefault="00655068" w:rsidP="006707BB">
            <w:pPr>
              <w:jc w:val="both"/>
              <w:rPr>
                <w:lang w:val="nb-NO"/>
              </w:rPr>
            </w:pPr>
          </w:p>
          <w:p w14:paraId="5D5D009E" w14:textId="77777777" w:rsidR="00655068" w:rsidRDefault="00655068" w:rsidP="006707BB">
            <w:pPr>
              <w:jc w:val="both"/>
              <w:rPr>
                <w:lang w:val="nb-NO"/>
              </w:rPr>
            </w:pPr>
            <w:r w:rsidRPr="000A6A3D">
              <w:rPr>
                <w:lang w:val="nb-NO"/>
              </w:rPr>
              <w:t xml:space="preserve"> </w:t>
            </w:r>
          </w:p>
          <w:p w14:paraId="53ED84D7" w14:textId="77777777" w:rsidR="00655068" w:rsidRDefault="00655068" w:rsidP="006707BB">
            <w:pPr>
              <w:jc w:val="both"/>
              <w:rPr>
                <w:lang w:val="de-DE"/>
              </w:rPr>
            </w:pPr>
          </w:p>
          <w:p w14:paraId="5A0E04F8" w14:textId="77777777" w:rsidR="00655068" w:rsidRDefault="00655068" w:rsidP="006707BB">
            <w:pPr>
              <w:jc w:val="both"/>
              <w:rPr>
                <w:lang w:val="de-DE"/>
              </w:rPr>
            </w:pPr>
          </w:p>
          <w:p w14:paraId="66E18844" w14:textId="77777777" w:rsidR="00655068" w:rsidRDefault="00655068" w:rsidP="006707BB">
            <w:pPr>
              <w:jc w:val="both"/>
              <w:rPr>
                <w:lang w:val="de-DE"/>
              </w:rPr>
            </w:pPr>
          </w:p>
          <w:p w14:paraId="7535814D" w14:textId="77777777" w:rsidR="00655068" w:rsidRDefault="00655068" w:rsidP="006707BB">
            <w:pPr>
              <w:jc w:val="both"/>
              <w:rPr>
                <w:lang w:val="de-DE"/>
              </w:rPr>
            </w:pPr>
          </w:p>
          <w:p w14:paraId="20AE56B1" w14:textId="77777777" w:rsidR="00655068" w:rsidRDefault="00655068" w:rsidP="006707BB">
            <w:pPr>
              <w:jc w:val="both"/>
              <w:rPr>
                <w:lang w:val="de-DE"/>
              </w:rPr>
            </w:pPr>
          </w:p>
          <w:p w14:paraId="40FD0CDA" w14:textId="77777777" w:rsidR="00655068" w:rsidRPr="004528A0" w:rsidRDefault="00655068" w:rsidP="006707BB">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802A821" w14:textId="77777777" w:rsidR="00655068" w:rsidRPr="000A6A3D" w:rsidRDefault="00655068" w:rsidP="006707BB">
            <w:pPr>
              <w:jc w:val="both"/>
              <w:rPr>
                <w:lang w:val="nb-NO"/>
              </w:rPr>
            </w:pPr>
          </w:p>
          <w:p w14:paraId="78F8E4C2" w14:textId="77777777" w:rsidR="00655068" w:rsidRPr="000A6A3D" w:rsidRDefault="00655068" w:rsidP="006707BB">
            <w:pPr>
              <w:jc w:val="both"/>
              <w:rPr>
                <w:lang w:val="nb-NO"/>
              </w:rPr>
            </w:pPr>
          </w:p>
          <w:p w14:paraId="0EEBDD9F" w14:textId="77777777" w:rsidR="00655068" w:rsidRPr="000A6A3D" w:rsidRDefault="00655068" w:rsidP="006707BB">
            <w:pPr>
              <w:jc w:val="both"/>
              <w:rPr>
                <w:lang w:val="nb-NO"/>
              </w:rPr>
            </w:pPr>
            <w:r w:rsidRPr="000A6A3D">
              <w:rPr>
                <w:lang w:val="nb-NO"/>
              </w:rPr>
              <w:t>HS t</w:t>
            </w:r>
            <w:r w:rsidRPr="000A6A3D">
              <w:rPr>
                <w:lang w:val="de-DE"/>
              </w:rPr>
              <w:t>rả lời các câu hỏi.</w:t>
            </w:r>
          </w:p>
          <w:p w14:paraId="09A1CCA5" w14:textId="77777777" w:rsidR="00655068" w:rsidRPr="000A6A3D" w:rsidRDefault="00655068" w:rsidP="006707BB">
            <w:pPr>
              <w:jc w:val="both"/>
              <w:rPr>
                <w:lang w:val="nb-NO"/>
              </w:rPr>
            </w:pPr>
          </w:p>
          <w:p w14:paraId="1F348C0B" w14:textId="77777777" w:rsidR="00655068" w:rsidRPr="000A6A3D" w:rsidRDefault="00655068" w:rsidP="006707BB">
            <w:pPr>
              <w:jc w:val="both"/>
              <w:rPr>
                <w:lang w:val="nb-NO"/>
              </w:rPr>
            </w:pPr>
          </w:p>
          <w:p w14:paraId="3DED3B04" w14:textId="77777777" w:rsidR="00655068" w:rsidRPr="000A6A3D" w:rsidRDefault="00655068" w:rsidP="006707BB">
            <w:pPr>
              <w:jc w:val="both"/>
              <w:rPr>
                <w:lang w:val="nb-NO"/>
              </w:rPr>
            </w:pPr>
            <w:r w:rsidRPr="000A6A3D">
              <w:rPr>
                <w:lang w:val="nb-NO"/>
              </w:rPr>
              <w:t xml:space="preserve">HS theo dõi, ghi bài </w:t>
            </w:r>
          </w:p>
          <w:p w14:paraId="50FDEB0F" w14:textId="77777777" w:rsidR="00655068" w:rsidRPr="000A6A3D" w:rsidRDefault="00655068" w:rsidP="006707BB">
            <w:pPr>
              <w:jc w:val="both"/>
              <w:rPr>
                <w:lang w:val="nb-NO"/>
              </w:rPr>
            </w:pPr>
          </w:p>
          <w:p w14:paraId="382F79CA" w14:textId="77777777" w:rsidR="00655068" w:rsidRPr="000A6A3D" w:rsidRDefault="00655068" w:rsidP="006707BB">
            <w:pPr>
              <w:jc w:val="both"/>
              <w:rPr>
                <w:lang w:val="nb-NO"/>
              </w:rPr>
            </w:pPr>
          </w:p>
          <w:p w14:paraId="105FFDF9" w14:textId="77777777" w:rsidR="00655068" w:rsidRDefault="00655068" w:rsidP="006707BB">
            <w:pPr>
              <w:jc w:val="both"/>
              <w:rPr>
                <w:lang w:val="nb-NO"/>
              </w:rPr>
            </w:pPr>
          </w:p>
          <w:p w14:paraId="4D9EE6CA" w14:textId="77777777" w:rsidR="00655068" w:rsidRDefault="00655068" w:rsidP="006707BB">
            <w:pPr>
              <w:jc w:val="both"/>
              <w:rPr>
                <w:lang w:val="nb-NO"/>
              </w:rPr>
            </w:pPr>
          </w:p>
          <w:p w14:paraId="5E26EB5D" w14:textId="77777777" w:rsidR="00655068" w:rsidRDefault="00655068" w:rsidP="006707BB">
            <w:pPr>
              <w:jc w:val="both"/>
              <w:rPr>
                <w:lang w:val="nb-NO"/>
              </w:rPr>
            </w:pPr>
          </w:p>
          <w:p w14:paraId="16203836" w14:textId="77777777" w:rsidR="00655068" w:rsidRDefault="00655068" w:rsidP="006707BB">
            <w:pPr>
              <w:jc w:val="both"/>
              <w:rPr>
                <w:lang w:val="nb-NO"/>
              </w:rPr>
            </w:pPr>
          </w:p>
          <w:p w14:paraId="6D1938E5" w14:textId="77777777" w:rsidR="00655068" w:rsidRDefault="00655068" w:rsidP="006707BB">
            <w:pPr>
              <w:jc w:val="both"/>
              <w:rPr>
                <w:lang w:val="nb-NO"/>
              </w:rPr>
            </w:pPr>
          </w:p>
          <w:p w14:paraId="7BA89BC1" w14:textId="77777777" w:rsidR="00655068" w:rsidRDefault="00655068" w:rsidP="006707BB">
            <w:pPr>
              <w:jc w:val="both"/>
              <w:rPr>
                <w:lang w:val="nb-NO"/>
              </w:rPr>
            </w:pPr>
          </w:p>
          <w:p w14:paraId="0E6C30FB" w14:textId="77777777" w:rsidR="00655068" w:rsidRDefault="00655068" w:rsidP="006707BB">
            <w:pPr>
              <w:jc w:val="both"/>
              <w:rPr>
                <w:lang w:val="nb-NO"/>
              </w:rPr>
            </w:pPr>
          </w:p>
          <w:p w14:paraId="679FB604" w14:textId="77777777" w:rsidR="00655068" w:rsidRDefault="00655068" w:rsidP="006707BB">
            <w:pPr>
              <w:jc w:val="both"/>
              <w:rPr>
                <w:lang w:val="nb-NO"/>
              </w:rPr>
            </w:pPr>
          </w:p>
          <w:p w14:paraId="6408A919" w14:textId="77777777" w:rsidR="00655068" w:rsidRDefault="00655068" w:rsidP="006707BB">
            <w:pPr>
              <w:jc w:val="both"/>
              <w:rPr>
                <w:lang w:val="nb-NO"/>
              </w:rPr>
            </w:pPr>
            <w:r>
              <w:rPr>
                <w:lang w:val="nb-NO"/>
              </w:rPr>
              <w:lastRenderedPageBreak/>
              <w:t>HS làm bài tập nhóm.</w:t>
            </w:r>
          </w:p>
          <w:p w14:paraId="3B4C1C7E" w14:textId="77777777" w:rsidR="00655068" w:rsidRDefault="00655068" w:rsidP="006707BB">
            <w:pPr>
              <w:jc w:val="both"/>
              <w:rPr>
                <w:lang w:val="nb-NO"/>
              </w:rPr>
            </w:pPr>
          </w:p>
          <w:p w14:paraId="71EDE3A3" w14:textId="77777777" w:rsidR="00655068" w:rsidRDefault="00655068" w:rsidP="006707BB">
            <w:pPr>
              <w:jc w:val="both"/>
              <w:rPr>
                <w:lang w:val="nb-NO"/>
              </w:rPr>
            </w:pPr>
          </w:p>
          <w:p w14:paraId="4E42EA90" w14:textId="77777777" w:rsidR="00655068" w:rsidRDefault="00655068" w:rsidP="006707BB">
            <w:pPr>
              <w:jc w:val="both"/>
              <w:rPr>
                <w:lang w:val="nb-NO"/>
              </w:rPr>
            </w:pPr>
          </w:p>
          <w:p w14:paraId="782D6403" w14:textId="77777777" w:rsidR="00655068" w:rsidRDefault="00655068" w:rsidP="006707BB">
            <w:pPr>
              <w:jc w:val="both"/>
              <w:rPr>
                <w:lang w:val="nb-NO"/>
              </w:rPr>
            </w:pPr>
          </w:p>
          <w:p w14:paraId="0062AECB" w14:textId="77777777" w:rsidR="00655068" w:rsidRDefault="00655068" w:rsidP="006707BB">
            <w:pPr>
              <w:jc w:val="both"/>
              <w:rPr>
                <w:lang w:val="nb-NO"/>
              </w:rPr>
            </w:pPr>
          </w:p>
          <w:p w14:paraId="64D86435" w14:textId="77777777" w:rsidR="00655068" w:rsidRDefault="00655068" w:rsidP="006707BB">
            <w:pPr>
              <w:jc w:val="both"/>
              <w:rPr>
                <w:lang w:val="nb-NO"/>
              </w:rPr>
            </w:pPr>
          </w:p>
          <w:p w14:paraId="5C892384" w14:textId="77777777" w:rsidR="00655068" w:rsidRDefault="00655068" w:rsidP="006707BB">
            <w:pPr>
              <w:jc w:val="both"/>
              <w:rPr>
                <w:lang w:val="nb-NO"/>
              </w:rPr>
            </w:pPr>
            <w:r>
              <w:rPr>
                <w:lang w:val="nb-NO"/>
              </w:rPr>
              <w:t>HS lên bảng trình bày.</w:t>
            </w:r>
          </w:p>
          <w:p w14:paraId="14245426" w14:textId="77777777" w:rsidR="00655068" w:rsidRDefault="00655068" w:rsidP="006707BB">
            <w:pPr>
              <w:jc w:val="both"/>
              <w:rPr>
                <w:lang w:val="nb-NO"/>
              </w:rPr>
            </w:pPr>
            <w:r>
              <w:rPr>
                <w:lang w:val="nb-NO"/>
              </w:rPr>
              <w:t>HS nhóm khác bổ sung.</w:t>
            </w:r>
          </w:p>
          <w:p w14:paraId="517204D1" w14:textId="1F68C50D" w:rsidR="00655068" w:rsidRPr="004528A0" w:rsidRDefault="00655068" w:rsidP="00654015">
            <w:pPr>
              <w:jc w:val="both"/>
              <w:rPr>
                <w:lang w:val="nb-NO"/>
              </w:rPr>
            </w:pPr>
            <w:r w:rsidRPr="000A6A3D">
              <w:rPr>
                <w:lang w:val="nb-NO"/>
              </w:rPr>
              <w:t>H</w:t>
            </w:r>
            <w:r w:rsidR="00654015">
              <w:rPr>
                <w:lang w:val="nb-NO"/>
              </w:rPr>
              <w:t xml:space="preserve">S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A16DD7" w14:textId="77777777" w:rsidR="00655068" w:rsidRPr="000A6A3D" w:rsidRDefault="00655068" w:rsidP="000A6A3D">
            <w:pPr>
              <w:rPr>
                <w:lang w:val="nb-NO"/>
              </w:rPr>
            </w:pPr>
          </w:p>
          <w:p w14:paraId="02FF8FAD" w14:textId="77777777" w:rsidR="00655068" w:rsidRPr="000A6A3D" w:rsidRDefault="00655068" w:rsidP="000A6A3D">
            <w:pPr>
              <w:jc w:val="center"/>
              <w:rPr>
                <w:lang w:val="pt-BR"/>
              </w:rPr>
            </w:pPr>
          </w:p>
          <w:p w14:paraId="2147EEA3" w14:textId="34EDD1BF" w:rsidR="00655068" w:rsidRPr="000A6A3D" w:rsidRDefault="00655068" w:rsidP="00273756">
            <w:pPr>
              <w:jc w:val="center"/>
              <w:rPr>
                <w:lang w:val="pt-BR"/>
              </w:rPr>
            </w:pPr>
            <w:r>
              <w:rPr>
                <w:lang w:val="pt-BR"/>
              </w:rPr>
              <w:t>30</w:t>
            </w:r>
          </w:p>
          <w:p w14:paraId="5F9A9F88" w14:textId="77777777" w:rsidR="00655068" w:rsidRPr="000A6A3D" w:rsidRDefault="00655068" w:rsidP="00273756">
            <w:pPr>
              <w:jc w:val="center"/>
              <w:rPr>
                <w:lang w:val="pt-BR"/>
              </w:rPr>
            </w:pPr>
            <w:r w:rsidRPr="000A6A3D">
              <w:rPr>
                <w:lang w:val="pt-BR"/>
              </w:rPr>
              <w:t>phút</w:t>
            </w:r>
          </w:p>
          <w:p w14:paraId="0ED67A41" w14:textId="77777777" w:rsidR="00655068" w:rsidRPr="000A6A3D" w:rsidRDefault="00655068" w:rsidP="000A6A3D">
            <w:pPr>
              <w:jc w:val="center"/>
              <w:rPr>
                <w:lang w:val="pt-BR"/>
              </w:rPr>
            </w:pPr>
          </w:p>
          <w:p w14:paraId="551CC988" w14:textId="77777777" w:rsidR="00655068" w:rsidRPr="000A6A3D" w:rsidRDefault="00655068" w:rsidP="000A6A3D">
            <w:pPr>
              <w:jc w:val="center"/>
              <w:rPr>
                <w:lang w:val="pt-BR"/>
              </w:rPr>
            </w:pPr>
          </w:p>
          <w:p w14:paraId="4C6C4FE8" w14:textId="77777777" w:rsidR="00655068" w:rsidRPr="000A6A3D" w:rsidRDefault="00655068" w:rsidP="000A6A3D">
            <w:pPr>
              <w:jc w:val="center"/>
              <w:rPr>
                <w:lang w:val="pt-BR"/>
              </w:rPr>
            </w:pPr>
          </w:p>
          <w:p w14:paraId="72424787" w14:textId="77777777" w:rsidR="00655068" w:rsidRPr="000A6A3D" w:rsidRDefault="00655068" w:rsidP="000A6A3D">
            <w:pPr>
              <w:jc w:val="center"/>
              <w:rPr>
                <w:lang w:val="pt-BR"/>
              </w:rPr>
            </w:pPr>
          </w:p>
          <w:p w14:paraId="73BEF47C" w14:textId="77777777" w:rsidR="00655068" w:rsidRPr="000A6A3D" w:rsidRDefault="00655068" w:rsidP="000A6A3D">
            <w:pPr>
              <w:jc w:val="center"/>
              <w:rPr>
                <w:lang w:val="pt-BR"/>
              </w:rPr>
            </w:pPr>
          </w:p>
          <w:p w14:paraId="7FB62F5B" w14:textId="77777777" w:rsidR="00655068" w:rsidRPr="000A6A3D" w:rsidRDefault="00655068" w:rsidP="000A6A3D">
            <w:pPr>
              <w:jc w:val="center"/>
              <w:rPr>
                <w:lang w:val="pt-BR"/>
              </w:rPr>
            </w:pPr>
          </w:p>
          <w:p w14:paraId="0B43AF12" w14:textId="77777777" w:rsidR="00655068" w:rsidRPr="000A6A3D" w:rsidRDefault="00655068" w:rsidP="000A6A3D">
            <w:pPr>
              <w:jc w:val="center"/>
              <w:rPr>
                <w:lang w:val="pt-BR"/>
              </w:rPr>
            </w:pPr>
          </w:p>
          <w:p w14:paraId="3EA00681" w14:textId="77777777" w:rsidR="00655068" w:rsidRPr="000A6A3D" w:rsidRDefault="00655068" w:rsidP="000A6A3D">
            <w:pPr>
              <w:jc w:val="center"/>
              <w:rPr>
                <w:lang w:val="pt-BR"/>
              </w:rPr>
            </w:pPr>
          </w:p>
          <w:p w14:paraId="1C2648D9" w14:textId="77777777" w:rsidR="00655068" w:rsidRPr="000A6A3D" w:rsidRDefault="00655068" w:rsidP="000A6A3D">
            <w:pPr>
              <w:jc w:val="center"/>
              <w:rPr>
                <w:lang w:val="pt-BR"/>
              </w:rPr>
            </w:pPr>
          </w:p>
          <w:p w14:paraId="03C57956" w14:textId="77777777" w:rsidR="00655068" w:rsidRPr="000A6A3D" w:rsidRDefault="00655068" w:rsidP="000A6A3D">
            <w:pPr>
              <w:jc w:val="center"/>
              <w:rPr>
                <w:lang w:val="pt-BR"/>
              </w:rPr>
            </w:pPr>
          </w:p>
          <w:p w14:paraId="49CC9D2D" w14:textId="77777777" w:rsidR="00655068" w:rsidRPr="000A6A3D" w:rsidRDefault="00655068" w:rsidP="000A6A3D">
            <w:pPr>
              <w:jc w:val="center"/>
              <w:rPr>
                <w:lang w:val="pt-BR"/>
              </w:rPr>
            </w:pPr>
          </w:p>
          <w:p w14:paraId="49B6A562" w14:textId="0D83213C" w:rsidR="00655068" w:rsidRDefault="00655068" w:rsidP="000A6A3D">
            <w:pPr>
              <w:jc w:val="center"/>
              <w:rPr>
                <w:lang w:val="pt-BR"/>
              </w:rPr>
            </w:pPr>
          </w:p>
          <w:p w14:paraId="7A9EAF52" w14:textId="34B8C34B" w:rsidR="00655068" w:rsidRDefault="00655068" w:rsidP="000A6A3D">
            <w:pPr>
              <w:jc w:val="center"/>
              <w:rPr>
                <w:lang w:val="pt-BR"/>
              </w:rPr>
            </w:pPr>
          </w:p>
          <w:p w14:paraId="229449E8" w14:textId="2D0C1AF4" w:rsidR="00655068" w:rsidRPr="000A6A3D" w:rsidRDefault="0039768C" w:rsidP="00273756">
            <w:pPr>
              <w:jc w:val="center"/>
              <w:rPr>
                <w:lang w:val="pt-BR"/>
              </w:rPr>
            </w:pPr>
            <w:r>
              <w:rPr>
                <w:lang w:val="pt-BR"/>
              </w:rPr>
              <w:lastRenderedPageBreak/>
              <w:t>7</w:t>
            </w:r>
            <w:r w:rsidR="00655068">
              <w:rPr>
                <w:lang w:val="pt-BR"/>
              </w:rPr>
              <w:t>0</w:t>
            </w:r>
          </w:p>
          <w:p w14:paraId="2DE401A1" w14:textId="77777777" w:rsidR="00655068" w:rsidRPr="000A6A3D" w:rsidRDefault="00655068" w:rsidP="00273756">
            <w:pPr>
              <w:jc w:val="center"/>
              <w:rPr>
                <w:lang w:val="pt-BR"/>
              </w:rPr>
            </w:pPr>
            <w:r w:rsidRPr="000A6A3D">
              <w:rPr>
                <w:lang w:val="pt-BR"/>
              </w:rPr>
              <w:t>phút</w:t>
            </w:r>
          </w:p>
          <w:p w14:paraId="7A7A336B" w14:textId="77777777" w:rsidR="00655068" w:rsidRPr="000A6A3D" w:rsidRDefault="00655068" w:rsidP="000A6A3D">
            <w:pPr>
              <w:jc w:val="center"/>
              <w:rPr>
                <w:lang w:val="pt-BR"/>
              </w:rPr>
            </w:pPr>
          </w:p>
          <w:p w14:paraId="3D137B18" w14:textId="16638A44" w:rsidR="00655068" w:rsidRDefault="00655068" w:rsidP="000A6A3D">
            <w:pPr>
              <w:jc w:val="center"/>
              <w:rPr>
                <w:lang w:val="nb-NO"/>
              </w:rPr>
            </w:pPr>
          </w:p>
          <w:p w14:paraId="05215275" w14:textId="77777777" w:rsidR="00655068" w:rsidRPr="00273756" w:rsidRDefault="00655068" w:rsidP="00273756">
            <w:pPr>
              <w:rPr>
                <w:lang w:val="nb-NO"/>
              </w:rPr>
            </w:pPr>
          </w:p>
          <w:p w14:paraId="420D6F90" w14:textId="77777777" w:rsidR="00655068" w:rsidRPr="00273756" w:rsidRDefault="00655068" w:rsidP="00273756">
            <w:pPr>
              <w:rPr>
                <w:lang w:val="nb-NO"/>
              </w:rPr>
            </w:pPr>
          </w:p>
          <w:p w14:paraId="2842EB0E" w14:textId="77777777" w:rsidR="00655068" w:rsidRPr="00273756" w:rsidRDefault="00655068" w:rsidP="00273756">
            <w:pPr>
              <w:rPr>
                <w:lang w:val="nb-NO"/>
              </w:rPr>
            </w:pPr>
          </w:p>
          <w:p w14:paraId="7B35C095" w14:textId="77777777" w:rsidR="00655068" w:rsidRPr="00273756" w:rsidRDefault="00655068" w:rsidP="00273756">
            <w:pPr>
              <w:rPr>
                <w:lang w:val="nb-NO"/>
              </w:rPr>
            </w:pPr>
          </w:p>
          <w:p w14:paraId="63493C61" w14:textId="77777777" w:rsidR="00655068" w:rsidRPr="00273756" w:rsidRDefault="00655068" w:rsidP="00273756">
            <w:pPr>
              <w:rPr>
                <w:lang w:val="nb-NO"/>
              </w:rPr>
            </w:pPr>
          </w:p>
          <w:p w14:paraId="527D5607" w14:textId="77777777" w:rsidR="00655068" w:rsidRPr="00273756" w:rsidRDefault="00655068" w:rsidP="00273756">
            <w:pPr>
              <w:rPr>
                <w:lang w:val="nb-NO"/>
              </w:rPr>
            </w:pPr>
          </w:p>
          <w:p w14:paraId="755AFEF8" w14:textId="77777777" w:rsidR="00655068" w:rsidRPr="00273756" w:rsidRDefault="00655068" w:rsidP="00273756">
            <w:pPr>
              <w:rPr>
                <w:lang w:val="nb-NO"/>
              </w:rPr>
            </w:pPr>
          </w:p>
          <w:p w14:paraId="42C70275" w14:textId="77777777" w:rsidR="00655068" w:rsidRPr="00273756" w:rsidRDefault="00655068" w:rsidP="00273756">
            <w:pPr>
              <w:rPr>
                <w:lang w:val="nb-NO"/>
              </w:rPr>
            </w:pPr>
          </w:p>
          <w:p w14:paraId="4FBAD587" w14:textId="77777777" w:rsidR="00655068" w:rsidRPr="00273756" w:rsidRDefault="00655068" w:rsidP="00273756">
            <w:pPr>
              <w:rPr>
                <w:lang w:val="nb-NO"/>
              </w:rPr>
            </w:pPr>
          </w:p>
          <w:p w14:paraId="56396CF3" w14:textId="77777777" w:rsidR="00655068" w:rsidRPr="00273756" w:rsidRDefault="00655068" w:rsidP="00273756">
            <w:pPr>
              <w:rPr>
                <w:lang w:val="nb-NO"/>
              </w:rPr>
            </w:pPr>
          </w:p>
          <w:p w14:paraId="7936E12D" w14:textId="77777777" w:rsidR="00655068" w:rsidRPr="00273756" w:rsidRDefault="00655068" w:rsidP="00273756">
            <w:pPr>
              <w:rPr>
                <w:lang w:val="nb-NO"/>
              </w:rPr>
            </w:pPr>
          </w:p>
          <w:p w14:paraId="6FE65442" w14:textId="77777777" w:rsidR="00655068" w:rsidRPr="00273756" w:rsidRDefault="00655068" w:rsidP="00273756">
            <w:pPr>
              <w:rPr>
                <w:lang w:val="nb-NO"/>
              </w:rPr>
            </w:pPr>
          </w:p>
          <w:p w14:paraId="6AD96CBC" w14:textId="77777777" w:rsidR="00655068" w:rsidRPr="00273756" w:rsidRDefault="00655068" w:rsidP="00273756">
            <w:pPr>
              <w:rPr>
                <w:lang w:val="nb-NO"/>
              </w:rPr>
            </w:pPr>
          </w:p>
          <w:p w14:paraId="706C1C0E" w14:textId="77777777" w:rsidR="00655068" w:rsidRPr="00273756" w:rsidRDefault="00655068" w:rsidP="00273756">
            <w:pPr>
              <w:rPr>
                <w:lang w:val="nb-NO"/>
              </w:rPr>
            </w:pPr>
          </w:p>
          <w:p w14:paraId="2262CD0D" w14:textId="77777777" w:rsidR="00655068" w:rsidRPr="00273756" w:rsidRDefault="00655068" w:rsidP="00273756">
            <w:pPr>
              <w:rPr>
                <w:lang w:val="nb-NO"/>
              </w:rPr>
            </w:pPr>
          </w:p>
          <w:p w14:paraId="441B176D" w14:textId="77777777" w:rsidR="00655068" w:rsidRPr="00273756" w:rsidRDefault="00655068" w:rsidP="0039768C">
            <w:pPr>
              <w:jc w:val="center"/>
              <w:rPr>
                <w:lang w:val="nb-NO"/>
              </w:rPr>
            </w:pPr>
          </w:p>
        </w:tc>
      </w:tr>
      <w:tr w:rsidR="00655068" w:rsidRPr="000A6A3D" w14:paraId="3EFB8F4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BBAC146" w14:textId="77777777" w:rsidR="00655068" w:rsidRPr="000A6A3D" w:rsidRDefault="00655068"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6959516" w14:textId="77777777" w:rsidR="00655068" w:rsidRPr="000A6A3D" w:rsidRDefault="00655068" w:rsidP="000A6A3D">
            <w:pPr>
              <w:rPr>
                <w:b/>
                <w:bCs/>
                <w:u w:val="single"/>
                <w:lang w:val="nb-NO"/>
              </w:rPr>
            </w:pPr>
            <w:r w:rsidRPr="000A6A3D">
              <w:rPr>
                <w:b/>
                <w:bCs/>
                <w:u w:val="single"/>
                <w:lang w:val="nb-NO"/>
              </w:rPr>
              <w:t>Củng cố kiến thức và kết thúc bài</w:t>
            </w:r>
          </w:p>
          <w:p w14:paraId="73879CFE" w14:textId="77777777" w:rsidR="00655068" w:rsidRDefault="00655068" w:rsidP="000A6A3D"/>
          <w:p w14:paraId="1DA50BA7" w14:textId="349EA613" w:rsidR="00655068" w:rsidRPr="000A6A3D" w:rsidRDefault="00655068" w:rsidP="000A6A3D">
            <w:r>
              <w:t>Tóm tắt lại cách làm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7F28241" w14:textId="77777777" w:rsidR="00655068" w:rsidRDefault="00655068" w:rsidP="006707BB">
            <w:pPr>
              <w:jc w:val="both"/>
              <w:rPr>
                <w:lang w:val="de-DE"/>
              </w:rPr>
            </w:pPr>
            <w:r>
              <w:rPr>
                <w:lang w:val="de-DE"/>
              </w:rPr>
              <w:t xml:space="preserve"> </w:t>
            </w:r>
          </w:p>
          <w:p w14:paraId="68989545" w14:textId="10542A96" w:rsidR="00655068" w:rsidRPr="000A6A3D" w:rsidRDefault="00655068" w:rsidP="006707BB">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3E1156" w14:textId="77777777" w:rsidR="00654015" w:rsidRDefault="00654015" w:rsidP="006707BB">
            <w:pPr>
              <w:jc w:val="both"/>
              <w:rPr>
                <w:lang w:val="de-DE"/>
              </w:rPr>
            </w:pPr>
          </w:p>
          <w:p w14:paraId="5A7A9E8A" w14:textId="77777777" w:rsidR="00655068" w:rsidRPr="000A6A3D" w:rsidRDefault="00655068"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20F431" w14:textId="77777777" w:rsidR="00655068" w:rsidRPr="000A6A3D" w:rsidRDefault="00655068" w:rsidP="000A6A3D">
            <w:pPr>
              <w:jc w:val="center"/>
              <w:rPr>
                <w:lang w:val="nb-NO"/>
              </w:rPr>
            </w:pPr>
          </w:p>
          <w:p w14:paraId="6444D065" w14:textId="1B60E7C7" w:rsidR="00655068" w:rsidRPr="000A6A3D" w:rsidRDefault="00655068" w:rsidP="0039768C">
            <w:pPr>
              <w:jc w:val="center"/>
              <w:rPr>
                <w:lang w:val="nb-NO"/>
              </w:rPr>
            </w:pPr>
            <w:r w:rsidRPr="000A6A3D">
              <w:rPr>
                <w:lang w:val="pt-BR"/>
              </w:rPr>
              <w:t>2</w:t>
            </w:r>
            <w:r w:rsidR="0039768C">
              <w:rPr>
                <w:lang w:val="pt-BR"/>
              </w:rPr>
              <w:t>0</w:t>
            </w:r>
            <w:r w:rsidRPr="000A6A3D">
              <w:rPr>
                <w:lang w:val="pt-BR"/>
              </w:rPr>
              <w:t xml:space="preserve"> phút</w:t>
            </w:r>
          </w:p>
        </w:tc>
      </w:tr>
      <w:tr w:rsidR="00655068" w:rsidRPr="000A6A3D" w14:paraId="6EF0C369"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B56A4B" w14:textId="7D7BAF35" w:rsidR="00655068" w:rsidRPr="000A6A3D" w:rsidRDefault="0065506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BB999B" w14:textId="77777777" w:rsidR="00655068" w:rsidRDefault="00655068" w:rsidP="000A6A3D">
            <w:pPr>
              <w:rPr>
                <w:b/>
                <w:bCs/>
                <w:u w:val="single"/>
                <w:lang w:val="pt-BR"/>
              </w:rPr>
            </w:pPr>
            <w:r w:rsidRPr="000A6A3D">
              <w:rPr>
                <w:b/>
                <w:bCs/>
                <w:u w:val="single"/>
                <w:lang w:val="pt-BR"/>
              </w:rPr>
              <w:t>Hướng dẫn tự học</w:t>
            </w:r>
          </w:p>
          <w:p w14:paraId="4BE37D90" w14:textId="77777777" w:rsidR="00655068" w:rsidRPr="000A6A3D" w:rsidRDefault="00655068" w:rsidP="000A6A3D">
            <w:pPr>
              <w:rPr>
                <w:b/>
                <w:bCs/>
                <w:u w:val="single"/>
                <w:lang w:val="pt-BR"/>
              </w:rPr>
            </w:pPr>
          </w:p>
          <w:p w14:paraId="4B7BE275" w14:textId="5C161206" w:rsidR="00655068" w:rsidRPr="000A6A3D" w:rsidRDefault="00655068" w:rsidP="000A6A3D">
            <w:pPr>
              <w:rPr>
                <w:bCs/>
                <w:lang w:val="nb-NO"/>
              </w:rPr>
            </w:pPr>
            <w:r w:rsidRPr="000A6A3D">
              <w:rPr>
                <w:bCs/>
                <w:lang w:val="nb-NO"/>
              </w:rPr>
              <w:t xml:space="preserve">- Bài tập </w:t>
            </w:r>
            <w:r>
              <w:rPr>
                <w:bCs/>
                <w:lang w:val="nb-NO"/>
              </w:rPr>
              <w:t>6</w:t>
            </w:r>
            <w:r w:rsidRPr="000A6A3D">
              <w:rPr>
                <w:bCs/>
                <w:lang w:val="nb-NO"/>
              </w:rPr>
              <w:t>-</w:t>
            </w:r>
            <w:r>
              <w:rPr>
                <w:bCs/>
                <w:lang w:val="nb-NO"/>
              </w:rPr>
              <w:t>7</w:t>
            </w:r>
            <w:r w:rsidRPr="000A6A3D">
              <w:rPr>
                <w:bCs/>
                <w:lang w:val="nb-NO"/>
              </w:rPr>
              <w:t xml:space="preserve"> trang</w:t>
            </w:r>
            <w:r>
              <w:rPr>
                <w:bCs/>
                <w:lang w:val="nb-NO"/>
              </w:rPr>
              <w:t xml:space="preserve"> 65,66</w:t>
            </w:r>
            <w:r w:rsidRPr="000A6A3D">
              <w:rPr>
                <w:bCs/>
                <w:lang w:val="nb-NO"/>
              </w:rPr>
              <w:t xml:space="preserve"> trong giáo trình. </w:t>
            </w:r>
          </w:p>
          <w:p w14:paraId="4F807122" w14:textId="6683EAB0" w:rsidR="00655068" w:rsidRPr="000A6A3D" w:rsidRDefault="00655068" w:rsidP="00326E14">
            <w:pPr>
              <w:tabs>
                <w:tab w:val="right" w:leader="dot" w:pos="3331"/>
              </w:tabs>
            </w:pPr>
            <w:r w:rsidRPr="000A6A3D">
              <w:rPr>
                <w:lang w:val="pt-BR"/>
              </w:rPr>
              <w:t xml:space="preserve">- Chuẩn bị </w:t>
            </w:r>
            <w:r w:rsidRPr="000A6A3D">
              <w:rPr>
                <w:bCs/>
              </w:rPr>
              <w:t xml:space="preserve">Bài </w:t>
            </w:r>
            <w:r>
              <w:rPr>
                <w:bCs/>
              </w:rPr>
              <w:t>55</w:t>
            </w:r>
            <w:r w:rsidRPr="000A6A3D">
              <w:rPr>
                <w:bCs/>
              </w:rPr>
              <w:t xml:space="preserve">. </w:t>
            </w:r>
            <w:r>
              <w:rPr>
                <w:bCs/>
              </w:rPr>
              <w:t>Andehit - Xeton</w:t>
            </w:r>
          </w:p>
          <w:p w14:paraId="2826F3D9" w14:textId="77777777" w:rsidR="00655068" w:rsidRPr="000A6A3D" w:rsidRDefault="00655068" w:rsidP="000A6A3D">
            <w:pPr>
              <w:rPr>
                <w:bCs/>
                <w:u w:val="single"/>
                <w:lang w:val="nb-NO"/>
              </w:rPr>
            </w:pPr>
          </w:p>
          <w:p w14:paraId="79658393" w14:textId="77777777" w:rsidR="00655068" w:rsidRPr="000A6A3D" w:rsidRDefault="0065506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BE5B7A" w14:textId="77777777" w:rsidR="00655068" w:rsidRDefault="00655068" w:rsidP="006707BB">
            <w:pPr>
              <w:jc w:val="both"/>
              <w:rPr>
                <w:lang w:val="pt-BR"/>
              </w:rPr>
            </w:pPr>
            <w:r>
              <w:rPr>
                <w:lang w:val="pt-BR"/>
              </w:rPr>
              <w:t xml:space="preserve">  </w:t>
            </w:r>
          </w:p>
          <w:p w14:paraId="2A2168BF" w14:textId="77777777" w:rsidR="00655068" w:rsidRPr="000A6A3D" w:rsidRDefault="00655068"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6F5381" w14:textId="77777777" w:rsidR="00655068" w:rsidRDefault="00655068" w:rsidP="006707BB">
            <w:pPr>
              <w:jc w:val="both"/>
              <w:rPr>
                <w:lang w:val="pt-BR"/>
              </w:rPr>
            </w:pPr>
          </w:p>
          <w:p w14:paraId="73E0651D" w14:textId="14B47814" w:rsidR="00655068" w:rsidRPr="000A6A3D" w:rsidRDefault="00655068" w:rsidP="006707BB">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54E742" w14:textId="77777777" w:rsidR="00655068" w:rsidRDefault="00655068" w:rsidP="000A6A3D">
            <w:pPr>
              <w:jc w:val="center"/>
              <w:rPr>
                <w:lang w:val="pt-BR"/>
              </w:rPr>
            </w:pPr>
          </w:p>
          <w:p w14:paraId="04774723" w14:textId="77777777" w:rsidR="00655068" w:rsidRPr="000A6A3D" w:rsidRDefault="00655068" w:rsidP="000A6A3D">
            <w:pPr>
              <w:jc w:val="center"/>
              <w:rPr>
                <w:lang w:val="pt-BR"/>
              </w:rPr>
            </w:pPr>
            <w:r w:rsidRPr="000A6A3D">
              <w:rPr>
                <w:lang w:val="pt-BR"/>
              </w:rPr>
              <w:t>2 phút</w:t>
            </w:r>
          </w:p>
        </w:tc>
      </w:tr>
    </w:tbl>
    <w:p w14:paraId="25857EBC" w14:textId="4318D155" w:rsidR="00653A5A" w:rsidRPr="00C42652" w:rsidRDefault="00C42652" w:rsidP="000A6A3D">
      <w:pPr>
        <w:rPr>
          <w:b/>
          <w:lang w:val="pt-BR"/>
        </w:rPr>
      </w:pPr>
      <w:r w:rsidRPr="00424430">
        <w:rPr>
          <w:b/>
          <w:lang w:val="pt-BR"/>
        </w:rPr>
        <w:t>III. Rút kinh nghiệm</w:t>
      </w:r>
    </w:p>
    <w:tbl>
      <w:tblPr>
        <w:tblW w:w="108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97"/>
        <w:gridCol w:w="492"/>
        <w:gridCol w:w="6390"/>
        <w:gridCol w:w="545"/>
      </w:tblGrid>
      <w:tr w:rsidR="00653A5A" w:rsidRPr="000A6A3D" w14:paraId="00A6BB7E" w14:textId="77777777" w:rsidTr="00326E14">
        <w:trPr>
          <w:gridAfter w:val="1"/>
          <w:wAfter w:w="545" w:type="dxa"/>
          <w:trHeight w:val="135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0D5BB6B6" w14:textId="77777777" w:rsidR="00653A5A" w:rsidRPr="000A6A3D" w:rsidRDefault="00653A5A" w:rsidP="000A6A3D">
            <w:pPr>
              <w:rPr>
                <w:u w:val="single"/>
                <w:lang w:val="pt-BR"/>
              </w:rPr>
            </w:pPr>
          </w:p>
          <w:p w14:paraId="127D1161" w14:textId="77777777" w:rsidR="00653A5A" w:rsidRPr="000A6A3D" w:rsidRDefault="00653A5A" w:rsidP="000A6A3D">
            <w:pPr>
              <w:rPr>
                <w:u w:val="single"/>
                <w:lang w:val="pt-BR"/>
              </w:rPr>
            </w:pPr>
          </w:p>
          <w:p w14:paraId="63105E9F" w14:textId="77777777" w:rsidR="00653A5A" w:rsidRPr="000A6A3D" w:rsidRDefault="00653A5A" w:rsidP="000A6A3D">
            <w:pPr>
              <w:rPr>
                <w:b/>
                <w:u w:val="single"/>
                <w:lang w:val="pt-BR"/>
              </w:rPr>
            </w:pPr>
            <w:r w:rsidRPr="000A6A3D">
              <w:rPr>
                <w:b/>
                <w:u w:val="single"/>
                <w:lang w:val="pt-BR"/>
              </w:rPr>
              <w:t xml:space="preserve">Nguồn tài liệu tham khảo </w:t>
            </w:r>
          </w:p>
        </w:tc>
        <w:tc>
          <w:tcPr>
            <w:tcW w:w="7179" w:type="dxa"/>
            <w:gridSpan w:val="3"/>
            <w:tcBorders>
              <w:top w:val="single" w:sz="4" w:space="0" w:color="auto"/>
              <w:left w:val="single" w:sz="4" w:space="0" w:color="auto"/>
              <w:bottom w:val="single" w:sz="4" w:space="0" w:color="auto"/>
              <w:right w:val="single" w:sz="4" w:space="0" w:color="auto"/>
            </w:tcBorders>
            <w:shd w:val="clear" w:color="auto" w:fill="auto"/>
          </w:tcPr>
          <w:p w14:paraId="060AF64C" w14:textId="0DB1A46F" w:rsidR="00653A5A" w:rsidRPr="000A6A3D" w:rsidRDefault="00653A5A" w:rsidP="000A6A3D">
            <w:pPr>
              <w:jc w:val="both"/>
            </w:pPr>
            <w:r w:rsidRPr="000A6A3D">
              <w:t xml:space="preserve">1. </w:t>
            </w:r>
            <w:r w:rsidRPr="000A6A3D">
              <w:rPr>
                <w:i/>
                <w:iCs/>
              </w:rPr>
              <w:t xml:space="preserve">Giáo trình hóa học </w:t>
            </w:r>
            <w:r w:rsidR="00326E14">
              <w:rPr>
                <w:i/>
                <w:iCs/>
              </w:rPr>
              <w:t>3</w:t>
            </w:r>
            <w:r w:rsidRPr="000A6A3D">
              <w:rPr>
                <w:i/>
                <w:iCs/>
              </w:rPr>
              <w:t xml:space="preserve">, </w:t>
            </w:r>
            <w:r w:rsidR="00326E14">
              <w:t>Trường CĐ L</w:t>
            </w:r>
            <w:r w:rsidRPr="000A6A3D">
              <w:t xml:space="preserve">ý </w:t>
            </w:r>
            <w:r w:rsidR="00326E14">
              <w:t>Tự T</w:t>
            </w:r>
            <w:r w:rsidRPr="000A6A3D">
              <w:t>rọng Tp. HCM, năm 201</w:t>
            </w:r>
            <w:r w:rsidR="00326E14">
              <w:t>9</w:t>
            </w:r>
            <w:r w:rsidRPr="000A6A3D">
              <w:t>.</w:t>
            </w:r>
          </w:p>
          <w:p w14:paraId="6D9770BD" w14:textId="7E72720A" w:rsidR="00653A5A" w:rsidRPr="000A6A3D" w:rsidRDefault="00653A5A" w:rsidP="000A6A3D">
            <w:pPr>
              <w:jc w:val="both"/>
            </w:pPr>
            <w:r w:rsidRPr="000A6A3D">
              <w:t xml:space="preserve">2. </w:t>
            </w:r>
            <w:r w:rsidRPr="000A6A3D">
              <w:rPr>
                <w:lang w:val="vi-VN"/>
              </w:rPr>
              <w:t>Nguyễn Xuân Trường</w:t>
            </w:r>
            <w:r w:rsidRPr="000A6A3D">
              <w:t xml:space="preserve">, </w:t>
            </w:r>
            <w:r w:rsidRPr="000A6A3D">
              <w:rPr>
                <w:i/>
                <w:iCs/>
              </w:rPr>
              <w:t>Hóa học 1</w:t>
            </w:r>
            <w:r w:rsidR="00326E14">
              <w:rPr>
                <w:i/>
                <w:iCs/>
              </w:rPr>
              <w:t>2</w:t>
            </w:r>
            <w:r w:rsidRPr="000A6A3D">
              <w:rPr>
                <w:i/>
                <w:iCs/>
              </w:rPr>
              <w:t xml:space="preserve">, </w:t>
            </w:r>
            <w:r w:rsidRPr="000A6A3D">
              <w:rPr>
                <w:lang w:val="vi-VN"/>
              </w:rPr>
              <w:t>NXB Giáo dục Việt Nam</w:t>
            </w:r>
            <w:r w:rsidRPr="000A6A3D">
              <w:t>, năm 2015.</w:t>
            </w:r>
          </w:p>
          <w:p w14:paraId="65CCE62A" w14:textId="68148226" w:rsidR="00653A5A" w:rsidRPr="000A6A3D" w:rsidRDefault="00653A5A" w:rsidP="00326E14">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26E14">
              <w:t>2</w:t>
            </w:r>
            <w:r w:rsidRPr="000A6A3D">
              <w:t xml:space="preserve">, </w:t>
            </w:r>
            <w:r w:rsidRPr="000A6A3D">
              <w:rPr>
                <w:lang w:val="vi-VN"/>
              </w:rPr>
              <w:t>NXB Giáo dục Việt Nam</w:t>
            </w:r>
            <w:r w:rsidRPr="000A6A3D">
              <w:t>, năm 2015.</w:t>
            </w:r>
          </w:p>
        </w:tc>
      </w:tr>
      <w:tr w:rsidR="00653A5A" w:rsidRPr="000A6A3D" w14:paraId="68954276"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5" w:type="dxa"/>
          <w:trHeight w:val="69"/>
        </w:trPr>
        <w:tc>
          <w:tcPr>
            <w:tcW w:w="3416" w:type="dxa"/>
            <w:gridSpan w:val="2"/>
            <w:shd w:val="clear" w:color="auto" w:fill="auto"/>
          </w:tcPr>
          <w:p w14:paraId="17738946" w14:textId="77777777" w:rsidR="00653A5A" w:rsidRPr="000A6A3D" w:rsidRDefault="00653A5A" w:rsidP="000A6A3D">
            <w:pPr>
              <w:rPr>
                <w:lang w:val="pt-BR"/>
              </w:rPr>
            </w:pPr>
          </w:p>
          <w:p w14:paraId="1B71CA77" w14:textId="77777777" w:rsidR="003613AC" w:rsidRDefault="003613AC" w:rsidP="000A6A3D">
            <w:pPr>
              <w:jc w:val="center"/>
              <w:rPr>
                <w:b/>
                <w:bCs/>
                <w:lang w:val="pt-BR"/>
              </w:rPr>
            </w:pPr>
          </w:p>
          <w:p w14:paraId="4665F442" w14:textId="77777777" w:rsidR="00653A5A" w:rsidRPr="000A6A3D" w:rsidRDefault="00653A5A" w:rsidP="000A6A3D">
            <w:pPr>
              <w:jc w:val="center"/>
              <w:rPr>
                <w:b/>
                <w:bCs/>
                <w:lang w:val="pt-BR"/>
              </w:rPr>
            </w:pPr>
            <w:r w:rsidRPr="000A6A3D">
              <w:rPr>
                <w:b/>
                <w:bCs/>
                <w:lang w:val="pt-BR"/>
              </w:rPr>
              <w:t>Trưởng tổ môn</w:t>
            </w:r>
          </w:p>
          <w:p w14:paraId="5058654D" w14:textId="39A7539C" w:rsidR="00653A5A" w:rsidRPr="000A6A3D" w:rsidRDefault="00653A5A" w:rsidP="000A6A3D">
            <w:pPr>
              <w:jc w:val="center"/>
              <w:rPr>
                <w:b/>
                <w:bCs/>
                <w:lang w:val="pt-BR"/>
              </w:rPr>
            </w:pPr>
            <w:r w:rsidRPr="000A6A3D">
              <w:rPr>
                <w:b/>
                <w:bCs/>
                <w:lang w:val="vi-VN"/>
              </w:rPr>
              <w:t xml:space="preserve">   </w:t>
            </w:r>
          </w:p>
          <w:p w14:paraId="432872F4" w14:textId="77777777" w:rsidR="00653A5A" w:rsidRPr="000A6A3D" w:rsidRDefault="00653A5A" w:rsidP="000A6A3D">
            <w:pPr>
              <w:rPr>
                <w:b/>
                <w:bCs/>
                <w:lang w:val="vi-VN"/>
              </w:rPr>
            </w:pPr>
          </w:p>
        </w:tc>
        <w:tc>
          <w:tcPr>
            <w:tcW w:w="6882" w:type="dxa"/>
            <w:gridSpan w:val="2"/>
            <w:shd w:val="clear" w:color="auto" w:fill="auto"/>
          </w:tcPr>
          <w:p w14:paraId="01CEC92B" w14:textId="77777777" w:rsidR="00653A5A" w:rsidRPr="000A6A3D" w:rsidRDefault="00653A5A" w:rsidP="000A6A3D">
            <w:pPr>
              <w:rPr>
                <w:lang w:val="pt-BR"/>
              </w:rPr>
            </w:pPr>
          </w:p>
          <w:p w14:paraId="750837E1" w14:textId="51F8321D" w:rsidR="00653A5A" w:rsidRPr="000A6A3D" w:rsidRDefault="00653A5A" w:rsidP="000A6A3D">
            <w:pPr>
              <w:ind w:left="1730"/>
              <w:rPr>
                <w:i/>
                <w:lang w:val="pt-BR"/>
              </w:rPr>
            </w:pPr>
            <w:r w:rsidRPr="000A6A3D">
              <w:rPr>
                <w:i/>
                <w:lang w:val="pt-BR"/>
              </w:rPr>
              <w:t xml:space="preserve">Tp. Hồ Chí Minh, ngày   </w:t>
            </w:r>
            <w:r w:rsidR="002F0189">
              <w:rPr>
                <w:i/>
                <w:lang w:val="pt-BR"/>
              </w:rPr>
              <w:t>20</w:t>
            </w:r>
            <w:r w:rsidRPr="000A6A3D">
              <w:rPr>
                <w:i/>
                <w:lang w:val="pt-BR"/>
              </w:rPr>
              <w:t xml:space="preserve">   tháng  </w:t>
            </w:r>
            <w:r w:rsidR="002F0189">
              <w:rPr>
                <w:i/>
                <w:lang w:val="pt-BR"/>
              </w:rPr>
              <w:t>8</w:t>
            </w:r>
            <w:r w:rsidRPr="000A6A3D">
              <w:rPr>
                <w:i/>
                <w:lang w:val="pt-BR"/>
              </w:rPr>
              <w:t xml:space="preserve">    năm 20</w:t>
            </w:r>
            <w:r w:rsidR="002F0189">
              <w:rPr>
                <w:i/>
                <w:lang w:val="pt-BR"/>
              </w:rPr>
              <w:t>21</w:t>
            </w:r>
            <w:r w:rsidRPr="000A6A3D">
              <w:rPr>
                <w:i/>
                <w:lang w:val="pt-BR"/>
              </w:rPr>
              <w:t xml:space="preserve"> </w:t>
            </w:r>
          </w:p>
          <w:p w14:paraId="7770F066" w14:textId="77777777" w:rsidR="00653A5A" w:rsidRDefault="00653A5A" w:rsidP="000A6A3D">
            <w:pPr>
              <w:jc w:val="center"/>
              <w:rPr>
                <w:b/>
                <w:lang w:val="pt-BR"/>
              </w:rPr>
            </w:pPr>
            <w:r w:rsidRPr="000A6A3D">
              <w:rPr>
                <w:b/>
                <w:lang w:val="pt-BR"/>
              </w:rPr>
              <w:t>Giảng viên</w:t>
            </w:r>
          </w:p>
          <w:p w14:paraId="2BE36FD9" w14:textId="77777777" w:rsidR="00DC7D5A" w:rsidRDefault="001B224E" w:rsidP="000A6A3D">
            <w:pPr>
              <w:jc w:val="center"/>
              <w:rPr>
                <w:b/>
                <w:bCs/>
                <w:sz w:val="26"/>
                <w:szCs w:val="26"/>
              </w:rPr>
            </w:pPr>
            <w:r>
              <w:rPr>
                <w:b/>
                <w:bCs/>
                <w:sz w:val="26"/>
                <w:szCs w:val="26"/>
              </w:rPr>
              <w:t>Trịnh Khắc Vũ</w:t>
            </w:r>
            <w:r>
              <w:rPr>
                <w:b/>
                <w:bCs/>
                <w:sz w:val="26"/>
                <w:szCs w:val="26"/>
              </w:rPr>
              <w:tab/>
            </w:r>
          </w:p>
          <w:p w14:paraId="628E8E05" w14:textId="77777777" w:rsidR="001B224E" w:rsidRDefault="001B224E" w:rsidP="000A6A3D">
            <w:pPr>
              <w:jc w:val="center"/>
              <w:rPr>
                <w:lang w:val="pt-BR"/>
              </w:rPr>
            </w:pPr>
          </w:p>
          <w:p w14:paraId="5754BAF6" w14:textId="4F4699FE" w:rsidR="001B224E" w:rsidRPr="000A6A3D" w:rsidRDefault="001B224E" w:rsidP="000A6A3D">
            <w:pPr>
              <w:jc w:val="center"/>
              <w:rPr>
                <w:lang w:val="pt-BR"/>
              </w:rPr>
            </w:pPr>
          </w:p>
        </w:tc>
      </w:tr>
      <w:tr w:rsidR="00E7367E" w:rsidRPr="000A6A3D" w14:paraId="44427D3B"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8"/>
        </w:trPr>
        <w:tc>
          <w:tcPr>
            <w:tcW w:w="3908" w:type="dxa"/>
            <w:gridSpan w:val="3"/>
            <w:shd w:val="clear" w:color="auto" w:fill="auto"/>
          </w:tcPr>
          <w:p w14:paraId="6188A7DB" w14:textId="5E3CA7DD" w:rsidR="009A10F8" w:rsidRDefault="00E7367E" w:rsidP="000A6A3D">
            <w:pPr>
              <w:rPr>
                <w:lang w:val="pt-BR"/>
              </w:rPr>
            </w:pPr>
            <w:r w:rsidRPr="000A6A3D">
              <w:lastRenderedPageBreak/>
              <w:br w:type="page"/>
            </w:r>
          </w:p>
          <w:p w14:paraId="0A8EA680" w14:textId="55BD7D9C" w:rsidR="00E7367E" w:rsidRPr="000A6A3D" w:rsidRDefault="00E7367E" w:rsidP="000A6A3D">
            <w:pPr>
              <w:rPr>
                <w:lang w:val="pt-BR"/>
              </w:rPr>
            </w:pPr>
            <w:r w:rsidRPr="000A6A3D">
              <w:rPr>
                <w:lang w:val="pt-BR"/>
              </w:rPr>
              <w:t>Giáo án số:  12</w:t>
            </w:r>
          </w:p>
        </w:tc>
        <w:tc>
          <w:tcPr>
            <w:tcW w:w="6935" w:type="dxa"/>
            <w:gridSpan w:val="2"/>
            <w:shd w:val="clear" w:color="auto" w:fill="auto"/>
          </w:tcPr>
          <w:p w14:paraId="63DDF99A" w14:textId="77777777" w:rsidR="009A10F8" w:rsidRDefault="009A10F8" w:rsidP="000A6A3D"/>
          <w:p w14:paraId="1D962A95" w14:textId="69C50FB9" w:rsidR="00E7367E" w:rsidRPr="000A6A3D" w:rsidRDefault="00E7367E" w:rsidP="000A6A3D">
            <w:r w:rsidRPr="000A6A3D">
              <w:t xml:space="preserve">Thời gian thực hiện: </w:t>
            </w:r>
            <w:r w:rsidR="00C5570F">
              <w:t>4</w:t>
            </w:r>
            <w:r w:rsidRPr="000A6A3D">
              <w:t xml:space="preserve"> tiết</w:t>
            </w:r>
          </w:p>
          <w:p w14:paraId="1A78C576" w14:textId="495689CE" w:rsidR="00C5570F" w:rsidRDefault="00C5570F" w:rsidP="00C5570F">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263C094C" w14:textId="5A8120B3" w:rsidR="00C5570F" w:rsidRPr="000A6A3D" w:rsidRDefault="00C5570F" w:rsidP="00C5570F">
            <w:pPr>
              <w:tabs>
                <w:tab w:val="right" w:leader="dot" w:pos="3331"/>
              </w:tabs>
            </w:pPr>
            <w:r>
              <w:rPr>
                <w:b/>
                <w:bCs/>
              </w:rPr>
              <w:t xml:space="preserve">                                                  AXIT CACBOXYLIC</w:t>
            </w:r>
          </w:p>
          <w:p w14:paraId="4CB5C312" w14:textId="6D85603C" w:rsidR="001E36D0" w:rsidRPr="000A6A3D" w:rsidRDefault="001E36D0" w:rsidP="001E36D0">
            <w:r w:rsidRPr="000A6A3D">
              <w:t xml:space="preserve">Thực hiện ngày    </w:t>
            </w:r>
            <w:r>
              <w:t xml:space="preserve">   </w:t>
            </w:r>
            <w:r w:rsidR="002F0189">
              <w:t>20</w:t>
            </w:r>
            <w:r w:rsidRPr="000A6A3D">
              <w:t xml:space="preserve"> </w:t>
            </w:r>
            <w:r>
              <w:t xml:space="preserve">     </w:t>
            </w:r>
            <w:r w:rsidRPr="000A6A3D">
              <w:t xml:space="preserve">tháng    </w:t>
            </w:r>
            <w:r w:rsidR="002F0189">
              <w:t>9</w:t>
            </w:r>
            <w:r w:rsidRPr="000A6A3D">
              <w:t xml:space="preserve"> </w:t>
            </w:r>
            <w:r>
              <w:t xml:space="preserve">            </w:t>
            </w:r>
            <w:r w:rsidRPr="000A6A3D">
              <w:t>năm 20</w:t>
            </w:r>
            <w:r w:rsidR="002F0189">
              <w:t>21</w:t>
            </w:r>
            <w:r w:rsidRPr="000A6A3D">
              <w:t xml:space="preserve"> </w:t>
            </w:r>
          </w:p>
          <w:p w14:paraId="152EECE3" w14:textId="77777777" w:rsidR="00E7367E" w:rsidRPr="000A6A3D" w:rsidRDefault="00E7367E" w:rsidP="000A6A3D"/>
        </w:tc>
      </w:tr>
    </w:tbl>
    <w:p w14:paraId="45CB2630" w14:textId="2F952539" w:rsidR="00E7367E" w:rsidRPr="000A6A3D" w:rsidRDefault="00E7367E"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C5570F">
        <w:rPr>
          <w:b/>
          <w:i/>
        </w:rPr>
        <w:t>5</w:t>
      </w:r>
      <w:r w:rsidR="003613AC">
        <w:rPr>
          <w:b/>
          <w:i/>
        </w:rPr>
        <w:t>3</w:t>
      </w:r>
      <w:r w:rsidRPr="000A6A3D">
        <w:rPr>
          <w:b/>
          <w:i/>
        </w:rPr>
        <w:t xml:space="preserve">: </w:t>
      </w:r>
      <w:r w:rsidR="00C5570F">
        <w:rPr>
          <w:b/>
          <w:bCs/>
        </w:rPr>
        <w:t xml:space="preserve">ANĐEHIT – XETON </w:t>
      </w:r>
    </w:p>
    <w:p w14:paraId="1D84CC8B" w14:textId="0197BA0D" w:rsidR="00E7367E" w:rsidRPr="000A6A3D" w:rsidRDefault="00E7367E" w:rsidP="000A6A3D">
      <w:pPr>
        <w:rPr>
          <w:b/>
          <w:u w:val="single"/>
          <w:lang w:val="it-IT"/>
        </w:rPr>
      </w:pPr>
      <w:r w:rsidRPr="000A6A3D">
        <w:rPr>
          <w:b/>
          <w:u w:val="single"/>
          <w:lang w:val="it-IT"/>
        </w:rPr>
        <w:t xml:space="preserve">Mục tiêu của bài: </w:t>
      </w:r>
    </w:p>
    <w:p w14:paraId="0AA7A074" w14:textId="77777777" w:rsidR="00E7367E" w:rsidRPr="000A6A3D" w:rsidRDefault="00E7367E" w:rsidP="000A6A3D">
      <w:pPr>
        <w:rPr>
          <w:b/>
          <w:lang w:val="it-IT"/>
        </w:rPr>
      </w:pPr>
      <w:r w:rsidRPr="000A6A3D">
        <w:rPr>
          <w:lang w:val="it-IT"/>
        </w:rPr>
        <w:t xml:space="preserve">Sau khi học xong bài này người học có khả năng: </w:t>
      </w:r>
    </w:p>
    <w:p w14:paraId="5BC33F35" w14:textId="77777777" w:rsidR="00E7367E" w:rsidRPr="000A6A3D" w:rsidRDefault="00E7367E" w:rsidP="0069273E">
      <w:pPr>
        <w:jc w:val="both"/>
        <w:rPr>
          <w:b/>
        </w:rPr>
      </w:pPr>
      <w:r w:rsidRPr="000A6A3D">
        <w:rPr>
          <w:b/>
        </w:rPr>
        <w:t>1. Kiến thức:</w:t>
      </w:r>
    </w:p>
    <w:p w14:paraId="12CC620B" w14:textId="09126237" w:rsidR="0069273E" w:rsidRDefault="008B780D" w:rsidP="0069273E">
      <w:pPr>
        <w:tabs>
          <w:tab w:val="left" w:leader="dot" w:pos="9540"/>
        </w:tabs>
        <w:ind w:firstLine="284"/>
        <w:jc w:val="both"/>
      </w:pPr>
      <w:r>
        <w:t>Trình bày được định nghĩa, cách phân loại</w:t>
      </w:r>
      <w:r w:rsidR="00C13FC9">
        <w:t xml:space="preserve"> anđ</w:t>
      </w:r>
      <w:r w:rsidR="00AF0EFB">
        <w:t>ehit, xeton.</w:t>
      </w:r>
      <w:r w:rsidR="0069273E" w:rsidRPr="0069273E">
        <w:t xml:space="preserve"> </w:t>
      </w:r>
    </w:p>
    <w:p w14:paraId="3984AE68" w14:textId="3EAF807A" w:rsidR="008B780D" w:rsidRPr="0069273E" w:rsidRDefault="008B780D" w:rsidP="0069273E">
      <w:pPr>
        <w:tabs>
          <w:tab w:val="left" w:leader="dot" w:pos="9540"/>
        </w:tabs>
        <w:ind w:firstLine="284"/>
        <w:jc w:val="both"/>
      </w:pPr>
      <w:r>
        <w:t xml:space="preserve">Nêu được phương pháp điều chế và ứng dụng của </w:t>
      </w:r>
      <w:r w:rsidR="00C13FC9">
        <w:t>anđ</w:t>
      </w:r>
      <w:r w:rsidRPr="0069273E">
        <w:t>ehit, xeton</w:t>
      </w:r>
      <w:r>
        <w:t>.</w:t>
      </w:r>
    </w:p>
    <w:p w14:paraId="6242D1B7" w14:textId="0BF5CA47" w:rsidR="00E7367E" w:rsidRPr="0069273E" w:rsidRDefault="00E7367E" w:rsidP="0069273E">
      <w:pPr>
        <w:jc w:val="both"/>
        <w:rPr>
          <w:b/>
        </w:rPr>
      </w:pPr>
      <w:r w:rsidRPr="0069273E">
        <w:rPr>
          <w:b/>
          <w:bCs/>
        </w:rPr>
        <w:t xml:space="preserve">2. </w:t>
      </w:r>
      <w:r w:rsidR="004D3139" w:rsidRPr="0069273E">
        <w:rPr>
          <w:b/>
          <w:bCs/>
        </w:rPr>
        <w:t>Kỹ năng</w:t>
      </w:r>
      <w:r w:rsidRPr="0069273E">
        <w:rPr>
          <w:b/>
          <w:bCs/>
        </w:rPr>
        <w:t xml:space="preserve">: </w:t>
      </w:r>
    </w:p>
    <w:p w14:paraId="142B905C" w14:textId="1AB8A1D9" w:rsidR="0069273E" w:rsidRPr="0069273E" w:rsidRDefault="008B780D" w:rsidP="0069273E">
      <w:pPr>
        <w:tabs>
          <w:tab w:val="left" w:leader="dot" w:pos="9540"/>
        </w:tabs>
        <w:ind w:firstLine="284"/>
        <w:jc w:val="both"/>
      </w:pPr>
      <w:r>
        <w:t>Viết được công thức cấu tạo và</w:t>
      </w:r>
      <w:r w:rsidR="00C13FC9">
        <w:t xml:space="preserve"> gọi tên các anđ</w:t>
      </w:r>
      <w:r w:rsidR="0069273E" w:rsidRPr="0069273E">
        <w:t>ehit no đơn chức, mạch hở.</w:t>
      </w:r>
    </w:p>
    <w:p w14:paraId="664DCC72" w14:textId="37FAB9A6" w:rsidR="0069273E" w:rsidRPr="0069273E" w:rsidRDefault="008B780D" w:rsidP="0069273E">
      <w:pPr>
        <w:tabs>
          <w:tab w:val="left" w:leader="dot" w:pos="9540"/>
        </w:tabs>
        <w:ind w:firstLine="284"/>
        <w:jc w:val="both"/>
      </w:pPr>
      <w:r>
        <w:t>V</w:t>
      </w:r>
      <w:r w:rsidR="0069273E" w:rsidRPr="0069273E">
        <w:t>iết được phương</w:t>
      </w:r>
      <w:r w:rsidR="00C13FC9">
        <w:t xml:space="preserve"> trình hóa học đặc trưng của anđ</w:t>
      </w:r>
      <w:r w:rsidR="0069273E" w:rsidRPr="0069273E">
        <w:t>ehit và xeton.</w:t>
      </w:r>
    </w:p>
    <w:p w14:paraId="3C4D072F" w14:textId="5B84A68D" w:rsidR="00AF0EFB" w:rsidRDefault="00AF0EFB" w:rsidP="00AF0EFB">
      <w:pPr>
        <w:tabs>
          <w:tab w:val="left" w:leader="dot" w:pos="9540"/>
        </w:tabs>
        <w:ind w:firstLine="284"/>
        <w:jc w:val="both"/>
      </w:pPr>
      <w:r>
        <w:t xml:space="preserve">So sánh được </w:t>
      </w:r>
      <w:r w:rsidRPr="0069273E">
        <w:t xml:space="preserve">sự giống nhau và khác nhau </w:t>
      </w:r>
      <w:r>
        <w:t xml:space="preserve">về tính chất </w:t>
      </w:r>
      <w:r w:rsidRPr="0069273E">
        <w:t xml:space="preserve">của </w:t>
      </w:r>
      <w:r w:rsidR="00C13FC9">
        <w:t>anđ</w:t>
      </w:r>
      <w:r w:rsidRPr="0069273E">
        <w:t>ehit</w:t>
      </w:r>
      <w:r>
        <w:t xml:space="preserve"> và</w:t>
      </w:r>
      <w:r w:rsidRPr="0069273E">
        <w:t xml:space="preserve"> xeton.</w:t>
      </w:r>
    </w:p>
    <w:p w14:paraId="51A92600" w14:textId="3AC8FEEB" w:rsidR="0069273E" w:rsidRPr="0069273E" w:rsidRDefault="008B780D" w:rsidP="0069273E">
      <w:pPr>
        <w:tabs>
          <w:tab w:val="left" w:leader="dot" w:pos="9540"/>
        </w:tabs>
        <w:ind w:firstLine="284"/>
        <w:jc w:val="both"/>
      </w:pPr>
      <w:r>
        <w:t>G</w:t>
      </w:r>
      <w:r w:rsidR="0069273E" w:rsidRPr="0069273E">
        <w:t xml:space="preserve">iải được các bài tập về </w:t>
      </w:r>
      <w:r w:rsidR="003F65AF">
        <w:t>anđ</w:t>
      </w:r>
      <w:r w:rsidR="003F65AF" w:rsidRPr="0069273E">
        <w:t>ehit</w:t>
      </w:r>
      <w:r w:rsidR="003F65AF">
        <w:t xml:space="preserve"> và</w:t>
      </w:r>
      <w:r w:rsidR="003F65AF" w:rsidRPr="0069273E">
        <w:t xml:space="preserve"> xeton </w:t>
      </w:r>
      <w:r w:rsidR="0069273E" w:rsidRPr="0069273E">
        <w:t>.</w:t>
      </w:r>
    </w:p>
    <w:p w14:paraId="5D407E31" w14:textId="30118B27" w:rsidR="00E7367E" w:rsidRPr="000A6A3D" w:rsidRDefault="00E7367E" w:rsidP="0069273E">
      <w:pPr>
        <w:jc w:val="both"/>
        <w:rPr>
          <w:lang w:val="vi-VN"/>
        </w:rPr>
      </w:pPr>
      <w:r w:rsidRPr="000A6A3D">
        <w:rPr>
          <w:b/>
          <w:bCs/>
        </w:rPr>
        <w:t>3. Thái độ:</w:t>
      </w:r>
    </w:p>
    <w:p w14:paraId="0E3608A7" w14:textId="20DABAB1" w:rsidR="00E7367E" w:rsidRPr="000A6A3D" w:rsidRDefault="0069273E" w:rsidP="0069273E">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7367E" w:rsidRPr="000A6A3D">
        <w:rPr>
          <w:color w:val="000000"/>
        </w:rPr>
        <w:t xml:space="preserve">inh </w:t>
      </w:r>
      <w:r>
        <w:rPr>
          <w:color w:val="000000"/>
        </w:rPr>
        <w:t>c</w:t>
      </w:r>
      <w:r w:rsidR="00E7367E" w:rsidRPr="000A6A3D">
        <w:rPr>
          <w:color w:val="000000"/>
        </w:rPr>
        <w:t>ó</w:t>
      </w:r>
      <w:r w:rsidR="00E7367E" w:rsidRPr="000A6A3D">
        <w:rPr>
          <w:color w:val="000000"/>
          <w:lang w:val="vi-VN"/>
        </w:rPr>
        <w:t xml:space="preserve"> </w:t>
      </w:r>
      <w:r w:rsidR="00E7367E" w:rsidRPr="000A6A3D">
        <w:rPr>
          <w:bCs/>
        </w:rPr>
        <w:t>lòng say mê học tập, biết vận dụng những kiến thức được học vào cuộc sống</w:t>
      </w:r>
      <w:r w:rsidR="00E7367E" w:rsidRPr="000A6A3D">
        <w:rPr>
          <w:bCs/>
          <w:lang w:val="vi-VN"/>
        </w:rPr>
        <w:t>, có</w:t>
      </w:r>
      <w:r w:rsidR="00E7367E" w:rsidRPr="000A6A3D">
        <w:rPr>
          <w:bCs/>
        </w:rPr>
        <w:t xml:space="preserve"> </w:t>
      </w:r>
      <w:r w:rsidR="00E7367E" w:rsidRPr="000A6A3D">
        <w:rPr>
          <w:color w:val="000000"/>
        </w:rPr>
        <w:t>tư duy khoa học, logic trước các sự vật hiện tượng trong tự nhiên</w:t>
      </w:r>
      <w:r w:rsidR="00E7367E" w:rsidRPr="000A6A3D">
        <w:rPr>
          <w:color w:val="000000"/>
          <w:lang w:val="vi-VN"/>
        </w:rPr>
        <w:t>,</w:t>
      </w:r>
      <w:r w:rsidR="00E7367E" w:rsidRPr="000A6A3D">
        <w:rPr>
          <w:bCs/>
        </w:rPr>
        <w:t xml:space="preserve"> có ý thức bảo vệ môi trường và tài</w:t>
      </w:r>
      <w:r w:rsidR="00E7367E" w:rsidRPr="000A6A3D">
        <w:rPr>
          <w:color w:val="000000"/>
        </w:rPr>
        <w:t xml:space="preserve"> </w:t>
      </w:r>
      <w:r w:rsidR="00E7367E" w:rsidRPr="000A6A3D">
        <w:rPr>
          <w:bCs/>
        </w:rPr>
        <w:t xml:space="preserve">nguyên, sử dụng </w:t>
      </w:r>
      <w:r w:rsidR="00113F9F">
        <w:rPr>
          <w:bCs/>
        </w:rPr>
        <w:t>hợp lý</w:t>
      </w:r>
      <w:r w:rsidR="00E7367E" w:rsidRPr="000A6A3D">
        <w:rPr>
          <w:bCs/>
        </w:rPr>
        <w:t xml:space="preserve"> tài nguyên.</w:t>
      </w:r>
    </w:p>
    <w:p w14:paraId="49F6A2E5" w14:textId="77777777" w:rsidR="00E7367E" w:rsidRPr="000A6A3D" w:rsidRDefault="00E7367E" w:rsidP="000A6A3D">
      <w:pPr>
        <w:rPr>
          <w:b/>
          <w:lang w:val="it-IT"/>
        </w:rPr>
      </w:pPr>
      <w:r w:rsidRPr="000A6A3D">
        <w:rPr>
          <w:b/>
          <w:lang w:val="it-IT"/>
        </w:rPr>
        <w:t>Đồ dùng và phương tiện dạy học:</w:t>
      </w:r>
    </w:p>
    <w:p w14:paraId="15D3F5D3" w14:textId="77777777" w:rsidR="00E7367E" w:rsidRPr="000A6A3D" w:rsidRDefault="00E7367E" w:rsidP="000A6A3D">
      <w:pPr>
        <w:rPr>
          <w:lang w:val="it-IT"/>
        </w:rPr>
      </w:pPr>
      <w:r w:rsidRPr="000A6A3D">
        <w:rPr>
          <w:lang w:val="it-IT"/>
        </w:rPr>
        <w:t>Máy chiếu, màn ảnh, máy tính, bảng, phấn.</w:t>
      </w:r>
    </w:p>
    <w:p w14:paraId="7F8A4FD4" w14:textId="77777777" w:rsidR="00E7367E" w:rsidRPr="000A6A3D" w:rsidRDefault="00E7367E" w:rsidP="000A6A3D">
      <w:pPr>
        <w:rPr>
          <w:lang w:val="it-IT"/>
        </w:rPr>
      </w:pPr>
      <w:r w:rsidRPr="000A6A3D">
        <w:rPr>
          <w:b/>
          <w:lang w:val="it-IT"/>
        </w:rPr>
        <w:t xml:space="preserve">I. Ổn định lớp học:                                                 </w:t>
      </w:r>
      <w:r w:rsidRPr="000A6A3D">
        <w:rPr>
          <w:lang w:val="it-IT"/>
        </w:rPr>
        <w:t>Thời gian:  05 phút.</w:t>
      </w:r>
    </w:p>
    <w:p w14:paraId="78257059" w14:textId="77777777" w:rsidR="00E7367E" w:rsidRPr="000A6A3D" w:rsidRDefault="00E7367E" w:rsidP="000A6A3D">
      <w:pPr>
        <w:rPr>
          <w:lang w:val="it-IT"/>
        </w:rPr>
      </w:pPr>
      <w:r w:rsidRPr="000A6A3D">
        <w:rPr>
          <w:lang w:val="it-IT"/>
        </w:rPr>
        <w:t>Số học sinh vắng:…………Tên:……………………………………………………..................................</w:t>
      </w:r>
    </w:p>
    <w:p w14:paraId="4F53FBBE" w14:textId="77777777" w:rsidR="00E7367E" w:rsidRPr="000A6A3D" w:rsidRDefault="00E7367E" w:rsidP="000A6A3D">
      <w:pPr>
        <w:rPr>
          <w:lang w:val="it-IT"/>
        </w:rPr>
      </w:pPr>
      <w:r w:rsidRPr="000A6A3D">
        <w:rPr>
          <w:lang w:val="it-IT"/>
        </w:rPr>
        <w:t>......................................................................................................................................................................</w:t>
      </w:r>
    </w:p>
    <w:p w14:paraId="63ED9A23" w14:textId="77777777" w:rsidR="00E7367E" w:rsidRPr="000A6A3D" w:rsidRDefault="00E7367E" w:rsidP="000A6A3D">
      <w:pPr>
        <w:rPr>
          <w:b/>
          <w:lang w:val="sv-SE"/>
        </w:rPr>
      </w:pPr>
      <w:r w:rsidRPr="000A6A3D">
        <w:rPr>
          <w:b/>
          <w:lang w:val="sv-SE"/>
        </w:rPr>
        <w:t>II. Thực hiện bài học:</w:t>
      </w:r>
    </w:p>
    <w:p w14:paraId="2D3F230F" w14:textId="77777777" w:rsidR="00E7367E" w:rsidRPr="000A6A3D" w:rsidRDefault="00E7367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7367E" w:rsidRPr="000A6A3D" w14:paraId="419C78DF"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30B0F7" w14:textId="77777777" w:rsidR="00E7367E" w:rsidRPr="000A6A3D" w:rsidRDefault="00E7367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01EE9C" w14:textId="77777777" w:rsidR="00E7367E" w:rsidRPr="000A6A3D" w:rsidRDefault="00E7367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D2AF" w14:textId="77777777" w:rsidR="00E7367E" w:rsidRPr="000A6A3D" w:rsidRDefault="00E7367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3E284A" w14:textId="77777777" w:rsidR="00E7367E" w:rsidRPr="000A6A3D" w:rsidRDefault="00E7367E" w:rsidP="000A6A3D">
            <w:pPr>
              <w:jc w:val="center"/>
              <w:rPr>
                <w:lang w:val="de-DE"/>
              </w:rPr>
            </w:pPr>
            <w:r w:rsidRPr="000A6A3D">
              <w:rPr>
                <w:lang w:val="de-DE"/>
              </w:rPr>
              <w:t>Thời gian</w:t>
            </w:r>
          </w:p>
        </w:tc>
      </w:tr>
      <w:tr w:rsidR="00E7367E" w:rsidRPr="000A6A3D" w14:paraId="5077A29F"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D5E29F" w14:textId="77777777" w:rsidR="00E7367E" w:rsidRPr="000A6A3D" w:rsidRDefault="00E7367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63BEE8" w14:textId="77777777" w:rsidR="00E7367E" w:rsidRPr="000A6A3D" w:rsidRDefault="00E7367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F9FBF9F"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E86FB78"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A1A17" w14:textId="77777777" w:rsidR="00E7367E" w:rsidRPr="000A6A3D" w:rsidRDefault="00E7367E" w:rsidP="000A6A3D">
            <w:pPr>
              <w:jc w:val="center"/>
              <w:rPr>
                <w:lang w:val="de-DE"/>
              </w:rPr>
            </w:pPr>
          </w:p>
        </w:tc>
      </w:tr>
      <w:tr w:rsidR="00C13FC9" w:rsidRPr="000A6A3D" w14:paraId="4484352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8A6856E" w14:textId="77777777" w:rsidR="00C13FC9" w:rsidRPr="000A6A3D" w:rsidRDefault="00C13FC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759945E" w14:textId="77777777" w:rsidR="00C13FC9" w:rsidRDefault="00C13FC9" w:rsidP="000A6A3D">
            <w:pPr>
              <w:rPr>
                <w:b/>
                <w:bCs/>
                <w:u w:val="single"/>
                <w:lang w:val="de-DE"/>
              </w:rPr>
            </w:pPr>
            <w:r w:rsidRPr="000A6A3D">
              <w:rPr>
                <w:b/>
                <w:bCs/>
                <w:u w:val="single"/>
                <w:lang w:val="de-DE"/>
              </w:rPr>
              <w:t>Dẫn nhập</w:t>
            </w:r>
          </w:p>
          <w:p w14:paraId="4BE85D6E" w14:textId="77777777" w:rsidR="003F65AF" w:rsidRPr="000A6A3D" w:rsidRDefault="003F65AF" w:rsidP="000A6A3D">
            <w:pPr>
              <w:rPr>
                <w:b/>
                <w:bCs/>
                <w:u w:val="single"/>
                <w:lang w:val="de-DE"/>
              </w:rPr>
            </w:pPr>
          </w:p>
          <w:p w14:paraId="07A71BBB" w14:textId="58011D14" w:rsidR="00C13FC9" w:rsidRDefault="00C13FC9" w:rsidP="000A6A3D">
            <w:pPr>
              <w:jc w:val="both"/>
              <w:rPr>
                <w:iCs/>
                <w:lang w:val="de-DE"/>
              </w:rPr>
            </w:pPr>
            <w:r w:rsidRPr="000A6A3D">
              <w:rPr>
                <w:iCs/>
                <w:lang w:val="de-DE"/>
              </w:rPr>
              <w:t>-</w:t>
            </w:r>
            <w:r>
              <w:rPr>
                <w:iCs/>
                <w:lang w:val="de-DE"/>
              </w:rPr>
              <w:t>Kiểm tra bài cũ</w:t>
            </w:r>
            <w:r w:rsidRPr="000A6A3D">
              <w:rPr>
                <w:lang w:val="nb-NO"/>
              </w:rPr>
              <w:t>.</w:t>
            </w:r>
            <w:r w:rsidRPr="000A6A3D">
              <w:rPr>
                <w:iCs/>
                <w:lang w:val="de-DE"/>
              </w:rPr>
              <w:t xml:space="preserve"> </w:t>
            </w:r>
          </w:p>
          <w:p w14:paraId="577CC10D" w14:textId="77777777" w:rsidR="00C13FC9" w:rsidRPr="000A6A3D" w:rsidRDefault="00C13FC9" w:rsidP="000A6A3D">
            <w:pPr>
              <w:jc w:val="both"/>
              <w:rPr>
                <w:iCs/>
                <w:lang w:val="de-DE"/>
              </w:rPr>
            </w:pPr>
          </w:p>
          <w:p w14:paraId="30DF93BA" w14:textId="31E2F4E0" w:rsidR="00C13FC9" w:rsidRPr="000A6A3D" w:rsidRDefault="00C13FC9" w:rsidP="00C13FC9">
            <w:pPr>
              <w:jc w:val="both"/>
              <w:rPr>
                <w:lang w:val="de-DE"/>
              </w:rPr>
            </w:pPr>
            <w:r w:rsidRPr="000A6A3D">
              <w:rPr>
                <w:iCs/>
                <w:lang w:val="de-DE"/>
              </w:rPr>
              <w:t xml:space="preserve">- Giới thiệu </w:t>
            </w:r>
            <w:r>
              <w:rPr>
                <w:iCs/>
                <w:lang w:val="de-DE"/>
              </w:rPr>
              <w:t>ứng dụng của anđehit và xeton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3B69AB" w14:textId="77777777" w:rsidR="00C13FC9" w:rsidRPr="000A6A3D" w:rsidRDefault="00C13FC9" w:rsidP="006707BB">
            <w:pPr>
              <w:jc w:val="both"/>
              <w:rPr>
                <w:lang w:val="de-DE"/>
              </w:rPr>
            </w:pPr>
          </w:p>
          <w:p w14:paraId="5B519B83" w14:textId="77777777" w:rsidR="00C13FC9" w:rsidRPr="000A6A3D" w:rsidRDefault="00C13FC9"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933F423" w14:textId="64C7DAFC" w:rsidR="00C13FC9" w:rsidRPr="000A6A3D" w:rsidRDefault="00C13FC9"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29D115" w14:textId="77777777" w:rsidR="00C13FC9" w:rsidRPr="000A6A3D" w:rsidRDefault="00C13FC9" w:rsidP="006707BB">
            <w:pPr>
              <w:jc w:val="both"/>
              <w:rPr>
                <w:lang w:val="de-DE"/>
              </w:rPr>
            </w:pPr>
          </w:p>
          <w:p w14:paraId="2320A448" w14:textId="2C55198E" w:rsidR="00C13FC9" w:rsidRPr="000A6A3D" w:rsidRDefault="00C13FC9" w:rsidP="006707BB">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364B1BD3" w14:textId="77777777" w:rsidR="00C13FC9" w:rsidRPr="000A6A3D" w:rsidRDefault="00C13FC9" w:rsidP="006707BB">
            <w:pPr>
              <w:jc w:val="both"/>
              <w:rPr>
                <w:lang w:val="de-DE"/>
              </w:rPr>
            </w:pPr>
          </w:p>
          <w:p w14:paraId="7A7733EF" w14:textId="77777777" w:rsidR="00C13FC9" w:rsidRPr="000A6A3D" w:rsidRDefault="00C13FC9"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104033" w14:textId="77777777" w:rsidR="00C13FC9" w:rsidRPr="000A6A3D" w:rsidRDefault="00C13FC9" w:rsidP="000A6A3D">
            <w:pPr>
              <w:rPr>
                <w:lang w:val="de-DE"/>
              </w:rPr>
            </w:pPr>
          </w:p>
          <w:p w14:paraId="6C7BBF6A" w14:textId="7621ED39" w:rsidR="00C13FC9" w:rsidRPr="000A6A3D" w:rsidRDefault="00DE51FA" w:rsidP="000A6A3D">
            <w:pPr>
              <w:jc w:val="center"/>
              <w:rPr>
                <w:lang w:val="pt-BR"/>
              </w:rPr>
            </w:pPr>
            <w:r>
              <w:rPr>
                <w:lang w:val="pt-BR"/>
              </w:rPr>
              <w:t>8</w:t>
            </w:r>
          </w:p>
          <w:p w14:paraId="626B2C02" w14:textId="77777777" w:rsidR="00C13FC9" w:rsidRPr="000A6A3D" w:rsidRDefault="00C13FC9" w:rsidP="000A6A3D">
            <w:pPr>
              <w:jc w:val="center"/>
              <w:rPr>
                <w:lang w:val="de-DE"/>
              </w:rPr>
            </w:pPr>
            <w:r w:rsidRPr="000A6A3D">
              <w:rPr>
                <w:lang w:val="pt-BR"/>
              </w:rPr>
              <w:t>phút</w:t>
            </w:r>
            <w:r w:rsidRPr="000A6A3D">
              <w:rPr>
                <w:lang w:val="de-DE"/>
              </w:rPr>
              <w:t xml:space="preserve"> </w:t>
            </w:r>
          </w:p>
        </w:tc>
      </w:tr>
      <w:tr w:rsidR="0039768C" w:rsidRPr="000A6A3D" w14:paraId="7E98572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1EF7C647" w14:textId="77777777" w:rsidR="0039768C" w:rsidRPr="000A6A3D" w:rsidRDefault="0039768C"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27E529C" w14:textId="77777777" w:rsidR="0039768C" w:rsidRPr="00CE40CF" w:rsidRDefault="0039768C" w:rsidP="000A6A3D">
            <w:pPr>
              <w:rPr>
                <w:b/>
                <w:bCs/>
                <w:u w:val="single"/>
                <w:lang w:val="nb-NO"/>
              </w:rPr>
            </w:pPr>
            <w:r w:rsidRPr="00CE40CF">
              <w:rPr>
                <w:b/>
                <w:bCs/>
                <w:u w:val="single"/>
                <w:lang w:val="nb-NO"/>
              </w:rPr>
              <w:t>Giảng bài mới</w:t>
            </w:r>
          </w:p>
          <w:p w14:paraId="216D2D92"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87" w:name="_Toc8233541"/>
            <w:r w:rsidRPr="00CE40CF">
              <w:rPr>
                <w:rFonts w:ascii="Times New Roman" w:hAnsi="Times New Roman"/>
                <w:b/>
                <w:bCs/>
                <w:sz w:val="24"/>
                <w:u w:val="single"/>
              </w:rPr>
              <w:t>Andehit</w:t>
            </w:r>
            <w:bookmarkEnd w:id="87"/>
          </w:p>
          <w:p w14:paraId="747A0D5C" w14:textId="77777777" w:rsidR="0039768C" w:rsidRPr="00CE40CF" w:rsidRDefault="0039768C" w:rsidP="003F65AF">
            <w:pPr>
              <w:pStyle w:val="Heading3"/>
              <w:ind w:left="480" w:hanging="480"/>
            </w:pPr>
            <w:bookmarkStart w:id="88" w:name="_Toc8233542"/>
            <w:r w:rsidRPr="00CE40CF">
              <w:rPr>
                <w:bCs w:val="0"/>
              </w:rPr>
              <w:t>1.1. Định nghĩa, phân loại, danh pháp</w:t>
            </w:r>
            <w:bookmarkEnd w:id="88"/>
          </w:p>
          <w:p w14:paraId="095F672B" w14:textId="77777777" w:rsidR="0039768C" w:rsidRPr="00CE40CF" w:rsidRDefault="0039768C" w:rsidP="003F65AF">
            <w:pPr>
              <w:pStyle w:val="NormalWeb"/>
              <w:spacing w:before="120" w:beforeAutospacing="0" w:after="0" w:afterAutospacing="0"/>
              <w:jc w:val="both"/>
              <w:rPr>
                <w:rStyle w:val="Strong"/>
                <w:i/>
                <w:iCs/>
                <w:lang w:val="pt-BR"/>
              </w:rPr>
            </w:pPr>
            <w:r w:rsidRPr="00CE40CF">
              <w:rPr>
                <w:rStyle w:val="Strong"/>
                <w:i/>
                <w:iCs/>
                <w:lang w:val="pt-BR"/>
              </w:rPr>
              <w:t>1.1.1. Định nghĩa</w:t>
            </w:r>
          </w:p>
          <w:p w14:paraId="79A0953E" w14:textId="77777777" w:rsidR="0039768C" w:rsidRPr="00CE40CF" w:rsidRDefault="0039768C" w:rsidP="003F65AF">
            <w:pPr>
              <w:spacing w:before="120"/>
              <w:jc w:val="both"/>
              <w:rPr>
                <w:b/>
                <w:i/>
                <w:lang w:val="pt-BR"/>
              </w:rPr>
            </w:pPr>
            <w:r w:rsidRPr="00CE40CF">
              <w:rPr>
                <w:b/>
                <w:i/>
                <w:lang w:val="pt-BR"/>
              </w:rPr>
              <w:t>1.1.2. Phân loại</w:t>
            </w:r>
          </w:p>
          <w:p w14:paraId="7C560E89" w14:textId="77777777" w:rsidR="0039768C" w:rsidRPr="00CE40CF" w:rsidRDefault="0039768C" w:rsidP="003F65AF">
            <w:pPr>
              <w:spacing w:before="120"/>
              <w:jc w:val="both"/>
              <w:rPr>
                <w:b/>
                <w:i/>
              </w:rPr>
            </w:pPr>
            <w:r w:rsidRPr="00CE40CF">
              <w:rPr>
                <w:b/>
                <w:i/>
              </w:rPr>
              <w:t>1.1.3. Danh pháp</w:t>
            </w:r>
          </w:p>
          <w:p w14:paraId="0C78991B" w14:textId="77777777" w:rsidR="0039768C" w:rsidRPr="00CE40CF" w:rsidRDefault="0039768C" w:rsidP="003F65AF">
            <w:pPr>
              <w:spacing w:before="120"/>
              <w:jc w:val="both"/>
              <w:rPr>
                <w:b/>
                <w:i/>
              </w:rPr>
            </w:pPr>
            <w:r w:rsidRPr="00CE40CF">
              <w:rPr>
                <w:b/>
                <w:i/>
              </w:rPr>
              <w:t>Tên thay thế:</w:t>
            </w:r>
          </w:p>
          <w:p w14:paraId="099653B0" w14:textId="77777777" w:rsidR="0039768C" w:rsidRPr="00CE40CF" w:rsidRDefault="0039768C" w:rsidP="003F65AF">
            <w:pPr>
              <w:spacing w:before="120"/>
              <w:jc w:val="both"/>
            </w:pPr>
            <w:r w:rsidRPr="00CE40CF">
              <w:t>Số thứ tự nhánh-Tên nhánh -Tên hidrocacbon no tương ứng (mạch chính) + al</w:t>
            </w:r>
          </w:p>
          <w:p w14:paraId="16957085" w14:textId="314AF2F6" w:rsidR="0039768C" w:rsidRPr="00CE40CF" w:rsidRDefault="0039768C" w:rsidP="00CE40CF">
            <w:pPr>
              <w:spacing w:before="120"/>
              <w:jc w:val="both"/>
            </w:pPr>
            <w:r w:rsidRPr="00CE40CF">
              <w:rPr>
                <w:b/>
                <w:i/>
              </w:rPr>
              <w:t xml:space="preserve">Tên thông thường: </w:t>
            </w:r>
            <w:r w:rsidRPr="00CE40CF">
              <w:t>andehit + tên axit tương ứng</w:t>
            </w:r>
            <w:r w:rsidRPr="00CE40CF">
              <w:tab/>
            </w:r>
          </w:p>
          <w:p w14:paraId="7E0A5FBA" w14:textId="77777777" w:rsidR="0039768C" w:rsidRDefault="0039768C" w:rsidP="003F65AF">
            <w:pPr>
              <w:spacing w:before="120"/>
              <w:jc w:val="both"/>
              <w:rPr>
                <w:b/>
              </w:rPr>
            </w:pPr>
            <w:r w:rsidRPr="00CE40CF">
              <w:rPr>
                <w:b/>
              </w:rPr>
              <w:t>1.2. Tính chất vật lí</w:t>
            </w:r>
          </w:p>
          <w:p w14:paraId="0F28F549" w14:textId="77777777" w:rsidR="00EF4382" w:rsidRPr="00CE40CF" w:rsidRDefault="00EF4382" w:rsidP="003F65AF">
            <w:pPr>
              <w:spacing w:before="120"/>
              <w:jc w:val="both"/>
              <w:rPr>
                <w:b/>
              </w:rPr>
            </w:pPr>
          </w:p>
          <w:p w14:paraId="1659AA4C" w14:textId="77777777" w:rsidR="0039768C" w:rsidRPr="00CE40CF" w:rsidRDefault="0039768C" w:rsidP="003F65AF">
            <w:pPr>
              <w:spacing w:before="120"/>
              <w:jc w:val="both"/>
              <w:rPr>
                <w:b/>
              </w:rPr>
            </w:pPr>
            <w:r w:rsidRPr="00CE40CF">
              <w:rPr>
                <w:b/>
              </w:rPr>
              <w:lastRenderedPageBreak/>
              <w:t>1.3. Tính chất hóa học</w:t>
            </w:r>
          </w:p>
          <w:p w14:paraId="08E6EE85" w14:textId="77777777" w:rsidR="0039768C" w:rsidRPr="00CE40CF" w:rsidRDefault="0039768C" w:rsidP="003F65AF">
            <w:pPr>
              <w:spacing w:before="120"/>
              <w:jc w:val="both"/>
              <w:rPr>
                <w:b/>
                <w:i/>
              </w:rPr>
            </w:pPr>
            <w:r w:rsidRPr="00CE40CF">
              <w:rPr>
                <w:b/>
                <w:i/>
              </w:rPr>
              <w:t>1.3.1. Phản ứng cộng hidro</w:t>
            </w:r>
          </w:p>
          <w:p w14:paraId="00AC4306" w14:textId="77777777" w:rsidR="0039768C" w:rsidRPr="00CE40CF" w:rsidRDefault="0039768C" w:rsidP="003F65AF">
            <w:pPr>
              <w:spacing w:before="120"/>
              <w:ind w:firstLine="720"/>
              <w:jc w:val="both"/>
            </w:pPr>
            <w:r w:rsidRPr="00CE40CF">
              <w:t>RCH=O + H</w:t>
            </w:r>
            <w:r w:rsidRPr="00CE40CF">
              <w:rPr>
                <w:vertAlign w:val="subscript"/>
              </w:rPr>
              <w:t>2</w:t>
            </w:r>
            <w:r w:rsidRPr="00CE40CF">
              <w:t xml:space="preserve"> </w:t>
            </w:r>
            <w:r w:rsidRPr="00CE40CF">
              <w:rPr>
                <w:position w:val="-6"/>
              </w:rPr>
              <w:object w:dxaOrig="859" w:dyaOrig="360" w14:anchorId="43F73BF6">
                <v:shape id="_x0000_i1060" type="#_x0000_t75" style="width:42.5pt;height:18pt" o:ole="">
                  <v:imagedata r:id="rId113" o:title=""/>
                </v:shape>
                <o:OLEObject Type="Embed" ProgID="Equation.DSMT4" ShapeID="_x0000_i1060" DrawAspect="Content" ObjectID="_1694097323" r:id="rId114"/>
              </w:object>
            </w:r>
            <w:r w:rsidRPr="00CE40CF">
              <w:t xml:space="preserve"> RCH</w:t>
            </w:r>
            <w:r w:rsidRPr="00CE40CF">
              <w:rPr>
                <w:vertAlign w:val="subscript"/>
              </w:rPr>
              <w:t>2</w:t>
            </w:r>
            <w:r w:rsidRPr="00CE40CF">
              <w:t>OH</w:t>
            </w:r>
          </w:p>
          <w:p w14:paraId="6B93FF30" w14:textId="77777777" w:rsidR="0039768C" w:rsidRPr="00CE40CF" w:rsidRDefault="0039768C" w:rsidP="003F65AF">
            <w:pPr>
              <w:spacing w:before="120"/>
              <w:jc w:val="both"/>
              <w:rPr>
                <w:b/>
                <w:i/>
              </w:rPr>
            </w:pPr>
            <w:r w:rsidRPr="00CE40CF">
              <w:rPr>
                <w:b/>
                <w:i/>
              </w:rPr>
              <w:t>1.3.2. Phản ứng oxi hóa không hoàn toàn (phản ứng tráng bạc)</w:t>
            </w:r>
          </w:p>
          <w:p w14:paraId="401BA24D" w14:textId="77777777" w:rsidR="0039768C" w:rsidRPr="00CE40CF" w:rsidRDefault="0039768C" w:rsidP="00771BBF">
            <w:pPr>
              <w:spacing w:before="120"/>
              <w:jc w:val="both"/>
            </w:pPr>
            <w:r w:rsidRPr="00CE40CF">
              <w:t>RCHO + 2AgNO</w:t>
            </w:r>
            <w:r w:rsidRPr="00CE40CF">
              <w:rPr>
                <w:vertAlign w:val="subscript"/>
              </w:rPr>
              <w:t>3</w:t>
            </w:r>
            <w:r w:rsidRPr="00CE40CF">
              <w:t xml:space="preserve"> + H</w:t>
            </w:r>
            <w:r w:rsidRPr="00CE40CF">
              <w:rPr>
                <w:vertAlign w:val="subscript"/>
              </w:rPr>
              <w:t>2</w:t>
            </w:r>
            <w:r w:rsidRPr="00CE40CF">
              <w:t>O + 3NH</w:t>
            </w:r>
            <w:r w:rsidRPr="00CE40CF">
              <w:rPr>
                <w:vertAlign w:val="subscript"/>
              </w:rPr>
              <w:t>3</w:t>
            </w:r>
            <w:r w:rsidRPr="00CE40CF">
              <w:t xml:space="preserve"> </w:t>
            </w:r>
            <w:r w:rsidRPr="00CE40CF">
              <w:rPr>
                <w:position w:val="-6"/>
              </w:rPr>
              <w:object w:dxaOrig="680" w:dyaOrig="360" w14:anchorId="444B6453">
                <v:shape id="_x0000_i1061" type="#_x0000_t75" style="width:33.5pt;height:18pt" o:ole="">
                  <v:imagedata r:id="rId115" o:title=""/>
                </v:shape>
                <o:OLEObject Type="Embed" ProgID="Equation.DSMT4" ShapeID="_x0000_i1061" DrawAspect="Content" ObjectID="_1694097324" r:id="rId116"/>
              </w:object>
            </w:r>
            <w:r w:rsidRPr="00CE40CF">
              <w:t>RCOONH</w:t>
            </w:r>
            <w:r w:rsidRPr="00CE40CF">
              <w:rPr>
                <w:vertAlign w:val="subscript"/>
              </w:rPr>
              <w:t>4</w:t>
            </w:r>
            <w:r w:rsidRPr="00CE40CF">
              <w:t xml:space="preserve"> + 2NH</w:t>
            </w:r>
            <w:r w:rsidRPr="00CE40CF">
              <w:rPr>
                <w:vertAlign w:val="subscript"/>
              </w:rPr>
              <w:t>4</w:t>
            </w:r>
            <w:r w:rsidRPr="00CE40CF">
              <w:t>NO</w:t>
            </w:r>
            <w:r w:rsidRPr="00CE40CF">
              <w:rPr>
                <w:vertAlign w:val="subscript"/>
              </w:rPr>
              <w:t>3</w:t>
            </w:r>
            <w:r w:rsidRPr="00CE40CF">
              <w:t xml:space="preserve"> + 2Ag</w:t>
            </w:r>
            <w:r w:rsidRPr="00CE40CF">
              <w:sym w:font="Symbol" w:char="F0AF"/>
            </w:r>
          </w:p>
          <w:p w14:paraId="0A913598" w14:textId="77777777" w:rsidR="0039768C" w:rsidRPr="00CE40CF" w:rsidRDefault="0039768C" w:rsidP="003F65AF">
            <w:pPr>
              <w:spacing w:before="120"/>
              <w:jc w:val="both"/>
              <w:rPr>
                <w:b/>
              </w:rPr>
            </w:pPr>
            <w:r w:rsidRPr="00CE40CF">
              <w:rPr>
                <w:b/>
              </w:rPr>
              <w:t>1.4. Điều chế</w:t>
            </w:r>
          </w:p>
          <w:p w14:paraId="4F90B668" w14:textId="65648187" w:rsidR="0039768C" w:rsidRPr="00CE40CF" w:rsidRDefault="0039768C" w:rsidP="003F65AF">
            <w:pPr>
              <w:spacing w:before="120"/>
              <w:jc w:val="both"/>
            </w:pPr>
            <w:r w:rsidRPr="00CE40CF">
              <w:rPr>
                <w:b/>
                <w:i/>
              </w:rPr>
              <w:t>1.4.1. Từ ancol</w:t>
            </w:r>
            <w:r w:rsidRPr="00CE40CF">
              <w:rPr>
                <w:b/>
                <w:i/>
              </w:rPr>
              <w:tab/>
            </w:r>
          </w:p>
          <w:p w14:paraId="54CEF447" w14:textId="357958A8" w:rsidR="0039768C" w:rsidRPr="00CE40CF" w:rsidRDefault="0039768C" w:rsidP="00CE40CF">
            <w:pPr>
              <w:spacing w:before="120"/>
              <w:jc w:val="both"/>
            </w:pPr>
            <w:r w:rsidRPr="00CE40CF">
              <w:rPr>
                <w:b/>
                <w:i/>
              </w:rPr>
              <w:t>1.4.2. Từ hidrocacbon</w:t>
            </w:r>
            <w:r w:rsidRPr="00CE40CF">
              <w:rPr>
                <w:b/>
                <w:i/>
              </w:rPr>
              <w:tab/>
            </w:r>
          </w:p>
          <w:p w14:paraId="227E1CFD" w14:textId="77777777" w:rsidR="0039768C" w:rsidRPr="00CE40CF" w:rsidRDefault="0039768C" w:rsidP="003F65AF">
            <w:pPr>
              <w:spacing w:before="120"/>
              <w:jc w:val="both"/>
              <w:rPr>
                <w:b/>
              </w:rPr>
            </w:pPr>
            <w:r w:rsidRPr="00CE40CF">
              <w:rPr>
                <w:b/>
              </w:rPr>
              <w:t>1.5. Ứng dụng</w:t>
            </w:r>
          </w:p>
          <w:p w14:paraId="040C4DE8"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89" w:name="_Toc8233543"/>
            <w:r w:rsidRPr="00CE40CF">
              <w:rPr>
                <w:rFonts w:ascii="Times New Roman" w:hAnsi="Times New Roman"/>
                <w:b/>
                <w:sz w:val="24"/>
                <w:u w:val="single"/>
              </w:rPr>
              <w:t>Xeton</w:t>
            </w:r>
            <w:bookmarkEnd w:id="89"/>
          </w:p>
          <w:p w14:paraId="6715642B" w14:textId="77777777" w:rsidR="0039768C" w:rsidRPr="00CE40CF" w:rsidRDefault="0039768C" w:rsidP="003F65AF">
            <w:pPr>
              <w:pStyle w:val="Heading3"/>
              <w:ind w:left="480" w:hanging="480"/>
              <w:rPr>
                <w:bCs w:val="0"/>
              </w:rPr>
            </w:pPr>
            <w:bookmarkStart w:id="90" w:name="_Toc8233544"/>
            <w:r w:rsidRPr="00CE40CF">
              <w:rPr>
                <w:bCs w:val="0"/>
              </w:rPr>
              <w:t>2.1. Định nghĩa, danh pháp</w:t>
            </w:r>
            <w:bookmarkEnd w:id="90"/>
          </w:p>
          <w:p w14:paraId="3AB0A9E0"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2.1.1. Định nghĩa</w:t>
            </w:r>
          </w:p>
          <w:p w14:paraId="38E61517"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2.1.2. Danh pháp</w:t>
            </w:r>
          </w:p>
          <w:p w14:paraId="39B39D7A" w14:textId="77777777" w:rsidR="0039768C" w:rsidRPr="00CE40CF" w:rsidRDefault="0039768C" w:rsidP="00CE40CF">
            <w:pPr>
              <w:spacing w:before="120"/>
              <w:jc w:val="both"/>
              <w:rPr>
                <w:b/>
              </w:rPr>
            </w:pPr>
            <w:r w:rsidRPr="00CE40CF">
              <w:rPr>
                <w:b/>
              </w:rPr>
              <w:t xml:space="preserve">2.2. </w:t>
            </w:r>
            <w:r w:rsidRPr="00CE40CF">
              <w:rPr>
                <w:b/>
                <w:bCs/>
              </w:rPr>
              <w:t>Tính chất hóa học</w:t>
            </w:r>
            <w:r w:rsidRPr="00CE40CF">
              <w:rPr>
                <w:b/>
              </w:rPr>
              <w:t xml:space="preserve"> </w:t>
            </w:r>
          </w:p>
          <w:p w14:paraId="3AAD36A0" w14:textId="77777777" w:rsidR="0039768C" w:rsidRPr="00CE40CF" w:rsidRDefault="0039768C" w:rsidP="00CE40CF">
            <w:pPr>
              <w:spacing w:before="120"/>
              <w:jc w:val="both"/>
              <w:rPr>
                <w:b/>
                <w:bCs/>
              </w:rPr>
            </w:pPr>
            <w:r w:rsidRPr="00CE40CF">
              <w:rPr>
                <w:b/>
                <w:bCs/>
                <w:i/>
              </w:rPr>
              <w:t>Phản ứng cộng hidro</w:t>
            </w:r>
            <w:r w:rsidRPr="00CE40CF">
              <w:rPr>
                <w:b/>
                <w:bCs/>
              </w:rPr>
              <w:t xml:space="preserve"> </w:t>
            </w:r>
          </w:p>
          <w:p w14:paraId="2954FE57" w14:textId="77777777" w:rsidR="0039768C" w:rsidRPr="00CE40CF" w:rsidRDefault="0039768C" w:rsidP="00CE40CF">
            <w:pPr>
              <w:spacing w:before="120"/>
              <w:jc w:val="both"/>
            </w:pPr>
            <w:r w:rsidRPr="00CE40CF">
              <w:t>CH</w:t>
            </w:r>
            <w:r w:rsidRPr="00CE40CF">
              <w:rPr>
                <w:vertAlign w:val="subscript"/>
              </w:rPr>
              <w:t>3</w:t>
            </w:r>
            <w:r w:rsidRPr="00CE40CF">
              <w:t>COCH</w:t>
            </w:r>
            <w:r w:rsidRPr="00CE40CF">
              <w:rPr>
                <w:vertAlign w:val="subscript"/>
              </w:rPr>
              <w:t xml:space="preserve">3 </w:t>
            </w:r>
            <w:r w:rsidRPr="00CE40CF">
              <w:t>+ H</w:t>
            </w:r>
            <w:r w:rsidRPr="00CE40CF">
              <w:rPr>
                <w:vertAlign w:val="subscript"/>
              </w:rPr>
              <w:t>2</w:t>
            </w:r>
            <w:r w:rsidRPr="00CE40CF">
              <w:rPr>
                <w:position w:val="-6"/>
              </w:rPr>
              <w:object w:dxaOrig="859" w:dyaOrig="360" w14:anchorId="72102F8C">
                <v:shape id="_x0000_i1062" type="#_x0000_t75" style="width:42.5pt;height:18pt" o:ole="">
                  <v:imagedata r:id="rId117" o:title=""/>
                </v:shape>
                <o:OLEObject Type="Embed" ProgID="Equation.DSMT4" ShapeID="_x0000_i1062" DrawAspect="Content" ObjectID="_1694097325" r:id="rId118"/>
              </w:object>
            </w:r>
            <w:r w:rsidRPr="00CE40CF">
              <w:t>CH</w:t>
            </w:r>
            <w:r w:rsidRPr="00CE40CF">
              <w:rPr>
                <w:vertAlign w:val="subscript"/>
              </w:rPr>
              <w:t>3</w:t>
            </w:r>
            <w:r w:rsidRPr="00CE40CF">
              <w:t>CH(OH)CH</w:t>
            </w:r>
            <w:r w:rsidRPr="00CE40CF">
              <w:rPr>
                <w:vertAlign w:val="subscript"/>
              </w:rPr>
              <w:t>3</w:t>
            </w:r>
          </w:p>
          <w:p w14:paraId="3CAE0A6D" w14:textId="77777777" w:rsidR="0039768C" w:rsidRPr="00CE40CF" w:rsidRDefault="0039768C" w:rsidP="00CE40CF">
            <w:pPr>
              <w:spacing w:before="120"/>
              <w:jc w:val="both"/>
              <w:rPr>
                <w:b/>
              </w:rPr>
            </w:pPr>
            <w:r w:rsidRPr="00CE40CF">
              <w:rPr>
                <w:b/>
              </w:rPr>
              <w:t xml:space="preserve">2.3. Điều chế </w:t>
            </w:r>
          </w:p>
          <w:p w14:paraId="7BD2C1A0" w14:textId="77777777" w:rsidR="0039768C" w:rsidRPr="00CE40CF" w:rsidRDefault="0039768C" w:rsidP="00CE40CF">
            <w:pPr>
              <w:spacing w:before="120"/>
              <w:rPr>
                <w:b/>
                <w:bCs/>
                <w:i/>
              </w:rPr>
            </w:pPr>
            <w:r w:rsidRPr="00CE40CF">
              <w:rPr>
                <w:b/>
                <w:bCs/>
                <w:i/>
              </w:rPr>
              <w:t xml:space="preserve">2.3.1. Từ ancol </w:t>
            </w:r>
          </w:p>
          <w:p w14:paraId="1C5797E1" w14:textId="6FAFC17C" w:rsidR="0039768C" w:rsidRPr="00CE40CF" w:rsidRDefault="0039768C" w:rsidP="00CE40CF">
            <w:pPr>
              <w:spacing w:before="120"/>
              <w:jc w:val="both"/>
            </w:pPr>
            <w:r w:rsidRPr="00CE40CF">
              <w:rPr>
                <w:b/>
                <w:bCs/>
                <w:i/>
              </w:rPr>
              <w:t>2.3.2.</w:t>
            </w:r>
            <w:r w:rsidRPr="00CE40CF">
              <w:rPr>
                <w:b/>
              </w:rPr>
              <w:t xml:space="preserve"> </w:t>
            </w:r>
            <w:r w:rsidRPr="00CE40CF">
              <w:rPr>
                <w:b/>
                <w:bCs/>
                <w:i/>
              </w:rPr>
              <w:t>Từ hidro cacbon</w:t>
            </w:r>
            <w:r w:rsidRPr="00CE40CF">
              <w:tab/>
            </w:r>
          </w:p>
          <w:p w14:paraId="676A422A" w14:textId="77777777" w:rsidR="0039768C" w:rsidRPr="00CE40CF" w:rsidRDefault="0039768C" w:rsidP="00CE40CF">
            <w:pPr>
              <w:pStyle w:val="Heading3"/>
              <w:ind w:left="480" w:hanging="480"/>
            </w:pPr>
            <w:bookmarkStart w:id="91" w:name="_Toc8233545"/>
            <w:r w:rsidRPr="00CE40CF">
              <w:t>2.4. Ứng dụng</w:t>
            </w:r>
            <w:bookmarkEnd w:id="91"/>
          </w:p>
          <w:p w14:paraId="246B7E3A" w14:textId="57C23932" w:rsidR="0039768C" w:rsidRPr="00CE40CF" w:rsidRDefault="0039768C" w:rsidP="000A6A3D">
            <w:pPr>
              <w:tabs>
                <w:tab w:val="left" w:leader="dot" w:pos="9498"/>
              </w:tabs>
              <w:rPr>
                <w:b/>
                <w:lang w:val="nb-NO"/>
              </w:rPr>
            </w:pPr>
            <w:r w:rsidRPr="00CE40CF">
              <w:rPr>
                <w:lang w:val="vi-VN"/>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C157207" w14:textId="77777777" w:rsidR="0039768C" w:rsidRPr="000A6A3D" w:rsidRDefault="0039768C" w:rsidP="006707BB">
            <w:pPr>
              <w:jc w:val="both"/>
              <w:rPr>
                <w:lang w:val="nb-NO"/>
              </w:rPr>
            </w:pPr>
          </w:p>
          <w:p w14:paraId="0DC46451" w14:textId="77777777" w:rsidR="0039768C" w:rsidRPr="000A6A3D" w:rsidRDefault="0039768C" w:rsidP="006707BB">
            <w:pPr>
              <w:jc w:val="both"/>
              <w:rPr>
                <w:lang w:val="nb-NO"/>
              </w:rPr>
            </w:pPr>
          </w:p>
          <w:p w14:paraId="42492EF3" w14:textId="77777777" w:rsidR="0039768C" w:rsidRPr="000A6A3D" w:rsidRDefault="0039768C" w:rsidP="006707BB">
            <w:pPr>
              <w:jc w:val="both"/>
              <w:rPr>
                <w:lang w:val="nb-NO"/>
              </w:rPr>
            </w:pPr>
          </w:p>
          <w:p w14:paraId="0C9AEA9C" w14:textId="7FF5F7ED" w:rsidR="0039768C" w:rsidRDefault="0039768C" w:rsidP="006707BB">
            <w:pPr>
              <w:jc w:val="both"/>
              <w:rPr>
                <w:lang w:val="nb-NO"/>
              </w:rPr>
            </w:pPr>
            <w:r w:rsidRPr="000A6A3D">
              <w:rPr>
                <w:lang w:val="nb-NO"/>
              </w:rPr>
              <w:t xml:space="preserve">GV </w:t>
            </w:r>
            <w:r>
              <w:rPr>
                <w:lang w:val="nb-NO"/>
              </w:rPr>
              <w:t xml:space="preserve">giới thiệu </w:t>
            </w:r>
            <w:r w:rsidR="00EF4382">
              <w:rPr>
                <w:lang w:val="nb-NO"/>
              </w:rPr>
              <w:t>định nghĩa, cách phân loại</w:t>
            </w:r>
            <w:r>
              <w:rPr>
                <w:lang w:val="nb-NO"/>
              </w:rPr>
              <w:t xml:space="preserve"> của an</w:t>
            </w:r>
            <w:r w:rsidR="00EF4382">
              <w:rPr>
                <w:lang w:val="nb-NO"/>
              </w:rPr>
              <w:t>đehit</w:t>
            </w:r>
            <w:r>
              <w:rPr>
                <w:lang w:val="nb-NO"/>
              </w:rPr>
              <w:t>.</w:t>
            </w:r>
          </w:p>
          <w:p w14:paraId="2E271D58" w14:textId="77777777" w:rsidR="0039768C" w:rsidRDefault="0039768C" w:rsidP="006707BB">
            <w:pPr>
              <w:jc w:val="both"/>
              <w:rPr>
                <w:lang w:val="nb-NO"/>
              </w:rPr>
            </w:pPr>
          </w:p>
          <w:p w14:paraId="2D9D7510" w14:textId="77777777" w:rsidR="0039768C" w:rsidRDefault="0039768C" w:rsidP="006707BB">
            <w:pPr>
              <w:jc w:val="both"/>
              <w:rPr>
                <w:lang w:val="nb-NO"/>
              </w:rPr>
            </w:pPr>
          </w:p>
          <w:p w14:paraId="0CA0B438" w14:textId="77777777" w:rsidR="0039768C" w:rsidRPr="000A6A3D" w:rsidRDefault="0039768C" w:rsidP="006707BB">
            <w:pPr>
              <w:jc w:val="both"/>
              <w:rPr>
                <w:lang w:val="nb-NO"/>
              </w:rPr>
            </w:pPr>
            <w:r>
              <w:rPr>
                <w:lang w:val="nb-NO"/>
              </w:rPr>
              <w:t>GV hướng dẫn cách viết CTCT và gọi tên các đồng phân .</w:t>
            </w:r>
          </w:p>
          <w:p w14:paraId="0C2E6DD0" w14:textId="77777777" w:rsidR="0039768C" w:rsidRPr="000A6A3D" w:rsidRDefault="0039768C" w:rsidP="006707BB">
            <w:pPr>
              <w:jc w:val="both"/>
              <w:rPr>
                <w:lang w:val="nb-NO"/>
              </w:rPr>
            </w:pPr>
          </w:p>
          <w:p w14:paraId="6C377124" w14:textId="77777777" w:rsidR="0039768C" w:rsidRPr="000A6A3D" w:rsidRDefault="0039768C" w:rsidP="006707BB">
            <w:pPr>
              <w:jc w:val="both"/>
              <w:rPr>
                <w:lang w:val="de-DE"/>
              </w:rPr>
            </w:pPr>
          </w:p>
          <w:p w14:paraId="25FC7534" w14:textId="77777777" w:rsidR="0039768C" w:rsidRPr="000A6A3D" w:rsidRDefault="0039768C" w:rsidP="006707BB">
            <w:pPr>
              <w:jc w:val="both"/>
              <w:rPr>
                <w:lang w:val="de-DE"/>
              </w:rPr>
            </w:pPr>
          </w:p>
          <w:p w14:paraId="6B820347" w14:textId="77777777" w:rsidR="0039768C" w:rsidRPr="000A6A3D" w:rsidRDefault="0039768C" w:rsidP="006707BB">
            <w:pPr>
              <w:jc w:val="both"/>
              <w:rPr>
                <w:lang w:val="de-DE"/>
              </w:rPr>
            </w:pPr>
          </w:p>
          <w:p w14:paraId="75C498C0" w14:textId="77777777" w:rsidR="0039768C" w:rsidRDefault="0039768C" w:rsidP="006707BB">
            <w:pPr>
              <w:jc w:val="both"/>
              <w:rPr>
                <w:lang w:val="de-DE"/>
              </w:rPr>
            </w:pPr>
            <w:r>
              <w:rPr>
                <w:lang w:val="de-DE"/>
              </w:rPr>
              <w:t>GV nêu câu hỏi</w:t>
            </w:r>
          </w:p>
          <w:p w14:paraId="1224F590" w14:textId="77777777" w:rsidR="0039768C" w:rsidRDefault="0039768C" w:rsidP="006707BB">
            <w:pPr>
              <w:jc w:val="both"/>
              <w:rPr>
                <w:lang w:val="de-DE"/>
              </w:rPr>
            </w:pPr>
          </w:p>
          <w:p w14:paraId="2EED59E0" w14:textId="77777777" w:rsidR="0039768C" w:rsidRDefault="0039768C" w:rsidP="006707BB">
            <w:pPr>
              <w:ind w:right="51"/>
              <w:jc w:val="both"/>
              <w:rPr>
                <w:lang w:val="nb-NO"/>
              </w:rPr>
            </w:pPr>
          </w:p>
          <w:p w14:paraId="6DBF9F6E" w14:textId="77777777" w:rsidR="00EF4382" w:rsidRDefault="00EF4382" w:rsidP="006707BB">
            <w:pPr>
              <w:ind w:right="51"/>
              <w:jc w:val="both"/>
              <w:rPr>
                <w:lang w:val="nb-NO"/>
              </w:rPr>
            </w:pPr>
          </w:p>
          <w:p w14:paraId="5FB92916" w14:textId="3F84EC15" w:rsidR="0039768C" w:rsidRPr="000A6A3D" w:rsidRDefault="0039768C" w:rsidP="006707BB">
            <w:pPr>
              <w:ind w:right="51"/>
              <w:jc w:val="both"/>
              <w:rPr>
                <w:lang w:val="nb-NO"/>
              </w:rPr>
            </w:pPr>
            <w:r>
              <w:rPr>
                <w:lang w:val="nb-NO"/>
              </w:rPr>
              <w:t>GV hướng dẫn cách viết phương trình phản ứng cộng, phản ứng t</w:t>
            </w:r>
            <w:r w:rsidR="00EF4382">
              <w:rPr>
                <w:lang w:val="nb-NO"/>
              </w:rPr>
              <w:t>ráng bạc</w:t>
            </w:r>
            <w:r>
              <w:rPr>
                <w:lang w:val="nb-NO"/>
              </w:rPr>
              <w:t>.</w:t>
            </w:r>
          </w:p>
          <w:p w14:paraId="5D6A22E2" w14:textId="77777777" w:rsidR="0039768C" w:rsidRPr="000A6A3D" w:rsidRDefault="0039768C" w:rsidP="006707BB">
            <w:pPr>
              <w:jc w:val="both"/>
              <w:rPr>
                <w:lang w:val="nb-NO"/>
              </w:rPr>
            </w:pPr>
          </w:p>
          <w:p w14:paraId="4BC91589" w14:textId="77777777" w:rsidR="0039768C" w:rsidRPr="000A6A3D" w:rsidRDefault="0039768C" w:rsidP="006707BB">
            <w:pPr>
              <w:jc w:val="both"/>
              <w:rPr>
                <w:lang w:val="nb-NO"/>
              </w:rPr>
            </w:pPr>
          </w:p>
          <w:p w14:paraId="7C4C1603" w14:textId="77777777" w:rsidR="0039768C" w:rsidRDefault="0039768C" w:rsidP="006707BB">
            <w:pPr>
              <w:jc w:val="both"/>
              <w:rPr>
                <w:lang w:val="de-DE"/>
              </w:rPr>
            </w:pPr>
          </w:p>
          <w:p w14:paraId="0DF56ADA" w14:textId="77777777" w:rsidR="0039768C" w:rsidRDefault="0039768C" w:rsidP="006707BB">
            <w:pPr>
              <w:jc w:val="both"/>
              <w:rPr>
                <w:lang w:val="de-DE"/>
              </w:rPr>
            </w:pPr>
          </w:p>
          <w:p w14:paraId="1B10E71E" w14:textId="77777777" w:rsidR="0039768C" w:rsidRDefault="0039768C" w:rsidP="006707BB">
            <w:pPr>
              <w:jc w:val="both"/>
              <w:rPr>
                <w:lang w:val="de-DE"/>
              </w:rPr>
            </w:pPr>
          </w:p>
          <w:p w14:paraId="490C28B9" w14:textId="77777777" w:rsidR="0039768C" w:rsidRDefault="0039768C" w:rsidP="006707BB">
            <w:pPr>
              <w:jc w:val="both"/>
              <w:rPr>
                <w:lang w:val="de-DE"/>
              </w:rPr>
            </w:pPr>
          </w:p>
          <w:p w14:paraId="72832815" w14:textId="7AE491BB" w:rsidR="0039768C" w:rsidRDefault="0039768C" w:rsidP="006707BB">
            <w:pPr>
              <w:jc w:val="both"/>
              <w:rPr>
                <w:lang w:val="de-DE"/>
              </w:rPr>
            </w:pPr>
            <w:r w:rsidRPr="000A6A3D">
              <w:rPr>
                <w:lang w:val="de-DE"/>
              </w:rPr>
              <w:t>G</w:t>
            </w:r>
            <w:r w:rsidR="00EF4382">
              <w:rPr>
                <w:lang w:val="de-DE"/>
              </w:rPr>
              <w:t>V giới thiệu</w:t>
            </w:r>
            <w:r w:rsidRPr="000A6A3D">
              <w:rPr>
                <w:lang w:val="de-DE"/>
              </w:rPr>
              <w:t xml:space="preserve"> </w:t>
            </w:r>
            <w:r>
              <w:rPr>
                <w:lang w:val="de-DE"/>
              </w:rPr>
              <w:t>phương pháp điều chế.</w:t>
            </w:r>
          </w:p>
          <w:p w14:paraId="636C36AB" w14:textId="77777777" w:rsidR="0039768C" w:rsidRDefault="0039768C" w:rsidP="006707BB">
            <w:pPr>
              <w:jc w:val="both"/>
              <w:rPr>
                <w:lang w:val="de-DE"/>
              </w:rPr>
            </w:pPr>
            <w:r>
              <w:rPr>
                <w:lang w:val="de-DE"/>
              </w:rPr>
              <w:t>GV nêu câu hỏi</w:t>
            </w:r>
            <w:r w:rsidR="00B73B29">
              <w:rPr>
                <w:lang w:val="de-DE"/>
              </w:rPr>
              <w:t>.</w:t>
            </w:r>
          </w:p>
          <w:p w14:paraId="6EA50B21" w14:textId="77777777" w:rsidR="00B73B29" w:rsidRDefault="00B73B29" w:rsidP="006707BB">
            <w:pPr>
              <w:jc w:val="both"/>
              <w:rPr>
                <w:lang w:val="de-DE"/>
              </w:rPr>
            </w:pPr>
          </w:p>
          <w:p w14:paraId="4CA8D6E4" w14:textId="16204E25" w:rsidR="00B73B29" w:rsidRDefault="00B73B29" w:rsidP="006707BB">
            <w:pPr>
              <w:jc w:val="both"/>
              <w:rPr>
                <w:lang w:val="de-DE"/>
              </w:rPr>
            </w:pPr>
            <w:r w:rsidRPr="000A6A3D">
              <w:rPr>
                <w:lang w:val="de-DE"/>
              </w:rPr>
              <w:t>G</w:t>
            </w:r>
            <w:r>
              <w:rPr>
                <w:lang w:val="de-DE"/>
              </w:rPr>
              <w:t>V so sánh với anđehit, giới thiệu</w:t>
            </w:r>
            <w:r w:rsidRPr="000A6A3D">
              <w:rPr>
                <w:lang w:val="de-DE"/>
              </w:rPr>
              <w:t xml:space="preserve"> </w:t>
            </w:r>
            <w:r>
              <w:rPr>
                <w:lang w:val="de-DE"/>
              </w:rPr>
              <w:t>định nghĩa, cách gọi tên xeton.</w:t>
            </w:r>
          </w:p>
          <w:p w14:paraId="170A241D" w14:textId="77777777" w:rsidR="00B73B29" w:rsidRDefault="00B73B29" w:rsidP="006707BB">
            <w:pPr>
              <w:jc w:val="both"/>
              <w:rPr>
                <w:lang w:val="nb-NO"/>
              </w:rPr>
            </w:pPr>
          </w:p>
          <w:p w14:paraId="7B181A9D" w14:textId="5A633F3A" w:rsidR="00B73B29" w:rsidRPr="000A6A3D" w:rsidRDefault="00B73B29" w:rsidP="006707BB">
            <w:pPr>
              <w:ind w:right="51"/>
              <w:jc w:val="both"/>
              <w:rPr>
                <w:lang w:val="nb-NO"/>
              </w:rPr>
            </w:pPr>
            <w:r>
              <w:rPr>
                <w:lang w:val="nb-NO"/>
              </w:rPr>
              <w:t>GV hướng dẫn cách viết phương trình phản ứng cộng.</w:t>
            </w:r>
          </w:p>
          <w:p w14:paraId="66C1EE12" w14:textId="77777777" w:rsidR="00B73B29" w:rsidRPr="000A6A3D" w:rsidRDefault="00B73B29" w:rsidP="006707BB">
            <w:pPr>
              <w:jc w:val="both"/>
              <w:rPr>
                <w:lang w:val="nb-NO"/>
              </w:rPr>
            </w:pPr>
          </w:p>
          <w:p w14:paraId="402B3C28" w14:textId="77777777" w:rsidR="00B73B29" w:rsidRDefault="00B73B29" w:rsidP="006707BB">
            <w:pPr>
              <w:jc w:val="both"/>
              <w:rPr>
                <w:lang w:val="de-DE"/>
              </w:rPr>
            </w:pPr>
          </w:p>
          <w:p w14:paraId="55AF9E00" w14:textId="77777777" w:rsidR="00B73B29" w:rsidRDefault="00B73B29" w:rsidP="006707BB">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181D6E19" w14:textId="4D4D4D2D" w:rsidR="00B73B29" w:rsidRPr="007143E5" w:rsidRDefault="00B73B29" w:rsidP="006707BB">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8C9E45" w14:textId="77777777" w:rsidR="0039768C" w:rsidRPr="000A6A3D" w:rsidRDefault="0039768C" w:rsidP="006707BB">
            <w:pPr>
              <w:jc w:val="both"/>
              <w:rPr>
                <w:lang w:val="nb-NO"/>
              </w:rPr>
            </w:pPr>
          </w:p>
          <w:p w14:paraId="18A0A61E" w14:textId="77777777" w:rsidR="0039768C" w:rsidRPr="000A6A3D" w:rsidRDefault="0039768C" w:rsidP="006707BB">
            <w:pPr>
              <w:jc w:val="both"/>
              <w:rPr>
                <w:lang w:val="nb-NO"/>
              </w:rPr>
            </w:pPr>
          </w:p>
          <w:p w14:paraId="661199B3" w14:textId="77777777" w:rsidR="0039768C" w:rsidRPr="000A6A3D" w:rsidRDefault="0039768C" w:rsidP="006707BB">
            <w:pPr>
              <w:jc w:val="both"/>
              <w:rPr>
                <w:lang w:val="nb-NO"/>
              </w:rPr>
            </w:pPr>
          </w:p>
          <w:p w14:paraId="4C4248D6" w14:textId="77777777" w:rsidR="0039768C" w:rsidRPr="000A6A3D" w:rsidRDefault="0039768C" w:rsidP="006707BB">
            <w:pPr>
              <w:jc w:val="both"/>
              <w:rPr>
                <w:lang w:val="nb-NO"/>
              </w:rPr>
            </w:pPr>
            <w:r w:rsidRPr="000A6A3D">
              <w:rPr>
                <w:lang w:val="nb-NO"/>
              </w:rPr>
              <w:t>HS theo dõi, ghi bài.</w:t>
            </w:r>
          </w:p>
          <w:p w14:paraId="25F1074B" w14:textId="77777777" w:rsidR="0039768C" w:rsidRPr="000A6A3D" w:rsidRDefault="0039768C" w:rsidP="006707BB">
            <w:pPr>
              <w:jc w:val="both"/>
              <w:rPr>
                <w:lang w:val="nb-NO"/>
              </w:rPr>
            </w:pPr>
          </w:p>
          <w:p w14:paraId="2AB1A203" w14:textId="77777777" w:rsidR="0039768C" w:rsidRPr="000A6A3D" w:rsidRDefault="0039768C" w:rsidP="006707BB">
            <w:pPr>
              <w:jc w:val="both"/>
              <w:rPr>
                <w:lang w:val="nb-NO"/>
              </w:rPr>
            </w:pPr>
          </w:p>
          <w:p w14:paraId="7BA117CA" w14:textId="77777777" w:rsidR="0039768C" w:rsidRPr="000A6A3D" w:rsidRDefault="0039768C" w:rsidP="006707BB">
            <w:pPr>
              <w:jc w:val="both"/>
              <w:rPr>
                <w:lang w:val="nb-NO"/>
              </w:rPr>
            </w:pPr>
          </w:p>
          <w:p w14:paraId="52C23B0E" w14:textId="77777777" w:rsidR="00EF4382" w:rsidRDefault="00EF4382" w:rsidP="006707BB">
            <w:pPr>
              <w:jc w:val="both"/>
              <w:rPr>
                <w:lang w:val="nb-NO"/>
              </w:rPr>
            </w:pPr>
            <w:r w:rsidRPr="000A6A3D">
              <w:rPr>
                <w:lang w:val="nb-NO"/>
              </w:rPr>
              <w:t>HS theo dõi, ghi bài.</w:t>
            </w:r>
          </w:p>
          <w:p w14:paraId="0F1C45D5" w14:textId="00607303" w:rsidR="0039768C" w:rsidRPr="000A6A3D" w:rsidRDefault="0039768C" w:rsidP="006707BB">
            <w:pPr>
              <w:jc w:val="both"/>
              <w:rPr>
                <w:lang w:val="nb-NO"/>
              </w:rPr>
            </w:pPr>
            <w:r>
              <w:rPr>
                <w:lang w:val="nb-NO"/>
              </w:rPr>
              <w:t>HS làm bài luyện tập</w:t>
            </w:r>
          </w:p>
          <w:p w14:paraId="4AAFA55D" w14:textId="77777777" w:rsidR="0039768C" w:rsidRPr="000A6A3D" w:rsidRDefault="0039768C" w:rsidP="006707BB">
            <w:pPr>
              <w:jc w:val="both"/>
              <w:rPr>
                <w:lang w:val="nb-NO"/>
              </w:rPr>
            </w:pPr>
          </w:p>
          <w:p w14:paraId="474DEEE1" w14:textId="77777777" w:rsidR="0039768C" w:rsidRPr="000A6A3D" w:rsidRDefault="0039768C" w:rsidP="006707BB">
            <w:pPr>
              <w:jc w:val="both"/>
              <w:rPr>
                <w:lang w:val="nb-NO"/>
              </w:rPr>
            </w:pPr>
          </w:p>
          <w:p w14:paraId="13D20808" w14:textId="77777777" w:rsidR="0039768C" w:rsidRDefault="0039768C" w:rsidP="006707BB">
            <w:pPr>
              <w:jc w:val="both"/>
              <w:rPr>
                <w:lang w:val="nb-NO"/>
              </w:rPr>
            </w:pPr>
          </w:p>
          <w:p w14:paraId="7B8AC9A8" w14:textId="77777777" w:rsidR="0039768C" w:rsidRDefault="0039768C" w:rsidP="006707BB">
            <w:pPr>
              <w:spacing w:line="276" w:lineRule="auto"/>
              <w:jc w:val="both"/>
              <w:rPr>
                <w:lang w:val="nb-NO"/>
              </w:rPr>
            </w:pPr>
            <w:r>
              <w:rPr>
                <w:lang w:val="nb-NO"/>
              </w:rPr>
              <w:t>HS trả lời, ghi bài.</w:t>
            </w:r>
          </w:p>
          <w:p w14:paraId="16673F6C" w14:textId="77777777" w:rsidR="0039768C" w:rsidRDefault="0039768C" w:rsidP="006707BB">
            <w:pPr>
              <w:jc w:val="both"/>
              <w:rPr>
                <w:lang w:val="nb-NO"/>
              </w:rPr>
            </w:pPr>
          </w:p>
          <w:p w14:paraId="11F8E2C9" w14:textId="77777777" w:rsidR="0039768C" w:rsidRDefault="0039768C" w:rsidP="006707BB">
            <w:pPr>
              <w:jc w:val="both"/>
              <w:rPr>
                <w:lang w:val="nb-NO"/>
              </w:rPr>
            </w:pPr>
          </w:p>
          <w:p w14:paraId="6961C9B4" w14:textId="77777777" w:rsidR="00EF4382" w:rsidRDefault="00EF4382" w:rsidP="006707BB">
            <w:pPr>
              <w:jc w:val="both"/>
              <w:rPr>
                <w:lang w:val="nb-NO"/>
              </w:rPr>
            </w:pPr>
          </w:p>
          <w:p w14:paraId="1420F69D" w14:textId="77777777" w:rsidR="0039768C" w:rsidRPr="000A6A3D" w:rsidRDefault="0039768C" w:rsidP="006707BB">
            <w:pPr>
              <w:jc w:val="both"/>
              <w:rPr>
                <w:lang w:val="nb-NO"/>
              </w:rPr>
            </w:pPr>
            <w:r w:rsidRPr="000A6A3D">
              <w:rPr>
                <w:lang w:val="nb-NO"/>
              </w:rPr>
              <w:t xml:space="preserve">HS theo dõi, ghi bài </w:t>
            </w:r>
          </w:p>
          <w:p w14:paraId="4FA1A459" w14:textId="77777777" w:rsidR="0039768C" w:rsidRPr="000A6A3D" w:rsidRDefault="0039768C" w:rsidP="006707BB">
            <w:pPr>
              <w:jc w:val="both"/>
              <w:rPr>
                <w:lang w:val="nb-NO"/>
              </w:rPr>
            </w:pPr>
          </w:p>
          <w:p w14:paraId="072AD6D5" w14:textId="77777777" w:rsidR="0039768C" w:rsidRPr="000A6A3D" w:rsidRDefault="0039768C" w:rsidP="006707BB">
            <w:pPr>
              <w:jc w:val="both"/>
              <w:rPr>
                <w:lang w:val="nb-NO"/>
              </w:rPr>
            </w:pPr>
            <w:r>
              <w:rPr>
                <w:lang w:val="nb-NO"/>
              </w:rPr>
              <w:t>HS làm bài luyện tập</w:t>
            </w:r>
          </w:p>
          <w:p w14:paraId="11805D75" w14:textId="77777777" w:rsidR="0039768C" w:rsidRPr="000A6A3D" w:rsidRDefault="0039768C" w:rsidP="006707BB">
            <w:pPr>
              <w:jc w:val="both"/>
              <w:rPr>
                <w:lang w:val="nb-NO"/>
              </w:rPr>
            </w:pPr>
          </w:p>
          <w:p w14:paraId="048E0E33" w14:textId="77777777" w:rsidR="0039768C" w:rsidRPr="000A6A3D" w:rsidRDefault="0039768C" w:rsidP="006707BB">
            <w:pPr>
              <w:jc w:val="both"/>
              <w:rPr>
                <w:lang w:val="nb-NO"/>
              </w:rPr>
            </w:pPr>
          </w:p>
          <w:p w14:paraId="58C372F2" w14:textId="77777777" w:rsidR="0039768C" w:rsidRPr="000A6A3D" w:rsidRDefault="0039768C" w:rsidP="006707BB">
            <w:pPr>
              <w:jc w:val="both"/>
              <w:rPr>
                <w:lang w:val="nb-NO"/>
              </w:rPr>
            </w:pPr>
          </w:p>
          <w:p w14:paraId="5D1DA580" w14:textId="77777777" w:rsidR="0039768C" w:rsidRPr="000A6A3D" w:rsidRDefault="0039768C" w:rsidP="006707BB">
            <w:pPr>
              <w:jc w:val="both"/>
              <w:rPr>
                <w:lang w:val="nb-NO"/>
              </w:rPr>
            </w:pPr>
          </w:p>
          <w:p w14:paraId="5562F571" w14:textId="77777777" w:rsidR="0039768C" w:rsidRDefault="0039768C" w:rsidP="006707BB">
            <w:pPr>
              <w:jc w:val="both"/>
              <w:rPr>
                <w:lang w:val="nb-NO"/>
              </w:rPr>
            </w:pPr>
          </w:p>
          <w:p w14:paraId="506ED700" w14:textId="77777777" w:rsidR="0039768C" w:rsidRPr="000A6A3D" w:rsidRDefault="0039768C" w:rsidP="006707BB">
            <w:pPr>
              <w:jc w:val="both"/>
              <w:rPr>
                <w:lang w:val="nb-NO"/>
              </w:rPr>
            </w:pPr>
          </w:p>
          <w:p w14:paraId="5CA4477A" w14:textId="77777777" w:rsidR="0039768C" w:rsidRPr="000A6A3D" w:rsidRDefault="0039768C" w:rsidP="006707BB">
            <w:pPr>
              <w:jc w:val="both"/>
              <w:rPr>
                <w:lang w:val="nb-NO"/>
              </w:rPr>
            </w:pPr>
            <w:r w:rsidRPr="000A6A3D">
              <w:rPr>
                <w:lang w:val="nb-NO"/>
              </w:rPr>
              <w:t>HS theo dõi, ghi bài</w:t>
            </w:r>
          </w:p>
          <w:p w14:paraId="2556F3FB" w14:textId="77777777" w:rsidR="0039768C" w:rsidRDefault="0039768C" w:rsidP="006707BB">
            <w:pPr>
              <w:jc w:val="both"/>
              <w:rPr>
                <w:lang w:val="nb-NO"/>
              </w:rPr>
            </w:pPr>
          </w:p>
          <w:p w14:paraId="13DAA3CD" w14:textId="77777777" w:rsidR="0039768C" w:rsidRDefault="0039768C" w:rsidP="006707BB">
            <w:pPr>
              <w:jc w:val="both"/>
              <w:rPr>
                <w:lang w:val="nb-NO"/>
              </w:rPr>
            </w:pPr>
          </w:p>
          <w:p w14:paraId="103735B6" w14:textId="77777777" w:rsidR="0039768C" w:rsidRDefault="0039768C" w:rsidP="006707BB">
            <w:pPr>
              <w:jc w:val="both"/>
              <w:rPr>
                <w:lang w:val="nb-NO"/>
              </w:rPr>
            </w:pPr>
            <w:r>
              <w:rPr>
                <w:lang w:val="nb-NO"/>
              </w:rPr>
              <w:t>HS trả lời, ghi bài.</w:t>
            </w:r>
          </w:p>
          <w:p w14:paraId="311441CA" w14:textId="77777777" w:rsidR="00B73B29" w:rsidRDefault="00B73B29" w:rsidP="006707BB">
            <w:pPr>
              <w:jc w:val="both"/>
              <w:rPr>
                <w:lang w:val="nb-NO"/>
              </w:rPr>
            </w:pPr>
          </w:p>
          <w:p w14:paraId="7A38DAC9" w14:textId="77777777" w:rsidR="00B73B29" w:rsidRDefault="00B73B29" w:rsidP="006707BB">
            <w:pPr>
              <w:jc w:val="both"/>
              <w:rPr>
                <w:lang w:val="nb-NO"/>
              </w:rPr>
            </w:pPr>
            <w:r w:rsidRPr="000A6A3D">
              <w:rPr>
                <w:lang w:val="nb-NO"/>
              </w:rPr>
              <w:t>HS theo dõi, ghi bài</w:t>
            </w:r>
            <w:r w:rsidR="007C3201">
              <w:rPr>
                <w:lang w:val="nb-NO"/>
              </w:rPr>
              <w:t>.</w:t>
            </w:r>
          </w:p>
          <w:p w14:paraId="776478A3" w14:textId="77777777" w:rsidR="007C3201" w:rsidRDefault="007C3201" w:rsidP="006707BB">
            <w:pPr>
              <w:jc w:val="both"/>
              <w:rPr>
                <w:lang w:val="nb-NO"/>
              </w:rPr>
            </w:pPr>
          </w:p>
          <w:p w14:paraId="64750D5C" w14:textId="77777777" w:rsidR="007C3201" w:rsidRDefault="007C3201" w:rsidP="006707BB">
            <w:pPr>
              <w:jc w:val="both"/>
              <w:rPr>
                <w:lang w:val="nb-NO"/>
              </w:rPr>
            </w:pPr>
          </w:p>
          <w:p w14:paraId="798E5DE8" w14:textId="77777777" w:rsidR="007C3201" w:rsidRDefault="007C3201" w:rsidP="006707BB">
            <w:pPr>
              <w:jc w:val="both"/>
              <w:rPr>
                <w:lang w:val="nb-NO"/>
              </w:rPr>
            </w:pPr>
          </w:p>
          <w:p w14:paraId="65B5852A" w14:textId="77777777" w:rsidR="007C3201" w:rsidRPr="000A6A3D" w:rsidRDefault="007C3201" w:rsidP="006707BB">
            <w:pPr>
              <w:jc w:val="both"/>
              <w:rPr>
                <w:lang w:val="nb-NO"/>
              </w:rPr>
            </w:pPr>
            <w:r w:rsidRPr="000A6A3D">
              <w:rPr>
                <w:lang w:val="nb-NO"/>
              </w:rPr>
              <w:t xml:space="preserve">HS theo dõi, ghi bài </w:t>
            </w:r>
          </w:p>
          <w:p w14:paraId="7FC28E12" w14:textId="77777777" w:rsidR="007C3201" w:rsidRPr="000A6A3D" w:rsidRDefault="007C3201" w:rsidP="006707BB">
            <w:pPr>
              <w:jc w:val="both"/>
              <w:rPr>
                <w:lang w:val="nb-NO"/>
              </w:rPr>
            </w:pPr>
          </w:p>
          <w:p w14:paraId="493A41AA" w14:textId="77777777" w:rsidR="007C3201" w:rsidRDefault="007C3201" w:rsidP="006707BB">
            <w:pPr>
              <w:jc w:val="both"/>
              <w:rPr>
                <w:lang w:val="nb-NO"/>
              </w:rPr>
            </w:pPr>
          </w:p>
          <w:p w14:paraId="6E24B78B" w14:textId="77777777" w:rsidR="007C3201" w:rsidRDefault="007C3201" w:rsidP="006707BB">
            <w:pPr>
              <w:jc w:val="both"/>
              <w:rPr>
                <w:lang w:val="nb-NO"/>
              </w:rPr>
            </w:pPr>
          </w:p>
          <w:p w14:paraId="11A24F2D" w14:textId="77777777" w:rsidR="007C3201" w:rsidRPr="000A6A3D" w:rsidRDefault="007C3201" w:rsidP="006707BB">
            <w:pPr>
              <w:jc w:val="both"/>
              <w:rPr>
                <w:lang w:val="nb-NO"/>
              </w:rPr>
            </w:pPr>
          </w:p>
          <w:p w14:paraId="5AF5E1C2" w14:textId="77777777" w:rsidR="007C3201" w:rsidRPr="000A6A3D" w:rsidRDefault="007C3201" w:rsidP="006707BB">
            <w:pPr>
              <w:jc w:val="both"/>
              <w:rPr>
                <w:lang w:val="nb-NO"/>
              </w:rPr>
            </w:pPr>
            <w:r w:rsidRPr="000A6A3D">
              <w:rPr>
                <w:lang w:val="nb-NO"/>
              </w:rPr>
              <w:t>HS theo dõi, ghi bài</w:t>
            </w:r>
          </w:p>
          <w:p w14:paraId="25E2C8DD" w14:textId="77777777" w:rsidR="007C3201" w:rsidRDefault="007C3201" w:rsidP="006707BB">
            <w:pPr>
              <w:jc w:val="both"/>
              <w:rPr>
                <w:lang w:val="nb-NO"/>
              </w:rPr>
            </w:pPr>
          </w:p>
          <w:p w14:paraId="084083A8" w14:textId="77777777" w:rsidR="007C3201" w:rsidRDefault="007C3201" w:rsidP="006707BB">
            <w:pPr>
              <w:jc w:val="both"/>
              <w:rPr>
                <w:lang w:val="nb-NO"/>
              </w:rPr>
            </w:pPr>
          </w:p>
          <w:p w14:paraId="2E076E71" w14:textId="77777777" w:rsidR="007C3201" w:rsidRDefault="007C3201" w:rsidP="006707BB">
            <w:pPr>
              <w:jc w:val="both"/>
              <w:rPr>
                <w:lang w:val="nb-NO"/>
              </w:rPr>
            </w:pPr>
            <w:r>
              <w:rPr>
                <w:lang w:val="nb-NO"/>
              </w:rPr>
              <w:t>HS trả lời, ghi bài.</w:t>
            </w:r>
          </w:p>
          <w:p w14:paraId="2CD5D9E2" w14:textId="712C9E79" w:rsidR="007C3201" w:rsidRPr="007143E5" w:rsidRDefault="007C3201" w:rsidP="006707BB">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DE9BA7" w14:textId="77777777" w:rsidR="0039768C" w:rsidRPr="000A6A3D" w:rsidRDefault="0039768C" w:rsidP="000A6A3D">
            <w:pPr>
              <w:rPr>
                <w:lang w:val="nb-NO"/>
              </w:rPr>
            </w:pPr>
          </w:p>
          <w:p w14:paraId="33064636" w14:textId="77777777" w:rsidR="0039768C" w:rsidRPr="000A6A3D" w:rsidRDefault="0039768C" w:rsidP="000A6A3D">
            <w:pPr>
              <w:jc w:val="center"/>
              <w:rPr>
                <w:lang w:val="pt-BR"/>
              </w:rPr>
            </w:pPr>
          </w:p>
          <w:p w14:paraId="386DF20D" w14:textId="19A5719D" w:rsidR="0039768C" w:rsidRPr="000A6A3D" w:rsidRDefault="0039768C" w:rsidP="00286D7F">
            <w:pPr>
              <w:jc w:val="center"/>
              <w:rPr>
                <w:lang w:val="pt-BR"/>
              </w:rPr>
            </w:pPr>
            <w:r>
              <w:rPr>
                <w:lang w:val="pt-BR"/>
              </w:rPr>
              <w:t>30</w:t>
            </w:r>
          </w:p>
          <w:p w14:paraId="6CEBA0D4" w14:textId="77777777" w:rsidR="0039768C" w:rsidRPr="000A6A3D" w:rsidRDefault="0039768C" w:rsidP="00286D7F">
            <w:pPr>
              <w:jc w:val="center"/>
              <w:rPr>
                <w:lang w:val="pt-BR"/>
              </w:rPr>
            </w:pPr>
            <w:r w:rsidRPr="000A6A3D">
              <w:rPr>
                <w:lang w:val="pt-BR"/>
              </w:rPr>
              <w:t>phút</w:t>
            </w:r>
          </w:p>
          <w:p w14:paraId="2E6F7A5C" w14:textId="77777777" w:rsidR="0039768C" w:rsidRPr="000A6A3D" w:rsidRDefault="0039768C" w:rsidP="000A6A3D">
            <w:pPr>
              <w:jc w:val="center"/>
              <w:rPr>
                <w:lang w:val="pt-BR"/>
              </w:rPr>
            </w:pPr>
          </w:p>
          <w:p w14:paraId="05B5EF1F" w14:textId="77777777" w:rsidR="0039768C" w:rsidRPr="000A6A3D" w:rsidRDefault="0039768C" w:rsidP="000A6A3D">
            <w:pPr>
              <w:jc w:val="center"/>
              <w:rPr>
                <w:lang w:val="pt-BR"/>
              </w:rPr>
            </w:pPr>
          </w:p>
          <w:p w14:paraId="2FA3279E" w14:textId="77777777" w:rsidR="0039768C" w:rsidRPr="000A6A3D" w:rsidRDefault="0039768C" w:rsidP="000A6A3D">
            <w:pPr>
              <w:jc w:val="center"/>
              <w:rPr>
                <w:lang w:val="pt-BR"/>
              </w:rPr>
            </w:pPr>
          </w:p>
          <w:p w14:paraId="2133AA72" w14:textId="77777777" w:rsidR="0039768C" w:rsidRPr="000A6A3D" w:rsidRDefault="0039768C" w:rsidP="000A6A3D">
            <w:pPr>
              <w:jc w:val="center"/>
              <w:rPr>
                <w:lang w:val="pt-BR"/>
              </w:rPr>
            </w:pPr>
          </w:p>
          <w:p w14:paraId="561EAD48" w14:textId="77777777" w:rsidR="0039768C" w:rsidRPr="000A6A3D" w:rsidRDefault="0039768C" w:rsidP="000A6A3D">
            <w:pPr>
              <w:jc w:val="center"/>
              <w:rPr>
                <w:lang w:val="pt-BR"/>
              </w:rPr>
            </w:pPr>
          </w:p>
          <w:p w14:paraId="71EA8323" w14:textId="77777777" w:rsidR="0039768C" w:rsidRPr="000A6A3D" w:rsidRDefault="0039768C" w:rsidP="000A6A3D">
            <w:pPr>
              <w:jc w:val="center"/>
              <w:rPr>
                <w:lang w:val="pt-BR"/>
              </w:rPr>
            </w:pPr>
          </w:p>
          <w:p w14:paraId="4CB5C9B4" w14:textId="77777777" w:rsidR="0039768C" w:rsidRPr="000A6A3D" w:rsidRDefault="0039768C" w:rsidP="000A6A3D">
            <w:pPr>
              <w:jc w:val="center"/>
              <w:rPr>
                <w:lang w:val="pt-BR"/>
              </w:rPr>
            </w:pPr>
          </w:p>
          <w:p w14:paraId="7507DF1F" w14:textId="02005C01" w:rsidR="0039768C" w:rsidRDefault="0039768C" w:rsidP="000A6A3D">
            <w:pPr>
              <w:jc w:val="center"/>
              <w:rPr>
                <w:lang w:val="pt-BR"/>
              </w:rPr>
            </w:pPr>
          </w:p>
          <w:p w14:paraId="62D6314F" w14:textId="4E2E7E37" w:rsidR="0039768C" w:rsidRDefault="0039768C" w:rsidP="000A6A3D">
            <w:pPr>
              <w:jc w:val="center"/>
              <w:rPr>
                <w:lang w:val="pt-BR"/>
              </w:rPr>
            </w:pPr>
          </w:p>
          <w:p w14:paraId="68ACDEA4" w14:textId="77777777" w:rsidR="0039768C" w:rsidRPr="000A6A3D" w:rsidRDefault="0039768C" w:rsidP="000A6A3D">
            <w:pPr>
              <w:jc w:val="center"/>
              <w:rPr>
                <w:lang w:val="pt-BR"/>
              </w:rPr>
            </w:pPr>
          </w:p>
          <w:p w14:paraId="4A079535" w14:textId="77777777" w:rsidR="0039768C" w:rsidRPr="000A6A3D" w:rsidRDefault="0039768C" w:rsidP="000A6A3D">
            <w:pPr>
              <w:jc w:val="center"/>
              <w:rPr>
                <w:lang w:val="pt-BR"/>
              </w:rPr>
            </w:pPr>
          </w:p>
          <w:p w14:paraId="5B080372" w14:textId="77777777" w:rsidR="0039768C" w:rsidRPr="000A6A3D" w:rsidRDefault="0039768C" w:rsidP="00286D7F">
            <w:pPr>
              <w:jc w:val="center"/>
              <w:rPr>
                <w:lang w:val="pt-BR"/>
              </w:rPr>
            </w:pPr>
            <w:r>
              <w:rPr>
                <w:lang w:val="pt-BR"/>
              </w:rPr>
              <w:t>30</w:t>
            </w:r>
          </w:p>
          <w:p w14:paraId="5D7913BD" w14:textId="77777777" w:rsidR="0039768C" w:rsidRPr="000A6A3D" w:rsidRDefault="0039768C" w:rsidP="00286D7F">
            <w:pPr>
              <w:jc w:val="center"/>
              <w:rPr>
                <w:lang w:val="pt-BR"/>
              </w:rPr>
            </w:pPr>
            <w:r w:rsidRPr="000A6A3D">
              <w:rPr>
                <w:lang w:val="pt-BR"/>
              </w:rPr>
              <w:t>phút</w:t>
            </w:r>
          </w:p>
          <w:p w14:paraId="1FF3F04B" w14:textId="77777777" w:rsidR="0039768C" w:rsidRPr="000A6A3D" w:rsidRDefault="0039768C" w:rsidP="000A6A3D">
            <w:pPr>
              <w:jc w:val="center"/>
              <w:rPr>
                <w:lang w:val="pt-BR"/>
              </w:rPr>
            </w:pPr>
          </w:p>
          <w:p w14:paraId="6C561F25" w14:textId="77777777" w:rsidR="0039768C" w:rsidRPr="000A6A3D" w:rsidRDefault="0039768C" w:rsidP="000A6A3D">
            <w:pPr>
              <w:jc w:val="center"/>
              <w:rPr>
                <w:lang w:val="pt-BR"/>
              </w:rPr>
            </w:pPr>
          </w:p>
          <w:p w14:paraId="3EF5CD98" w14:textId="77777777" w:rsidR="0039768C" w:rsidRPr="000A6A3D" w:rsidRDefault="0039768C" w:rsidP="000A6A3D">
            <w:pPr>
              <w:jc w:val="center"/>
              <w:rPr>
                <w:lang w:val="pt-BR"/>
              </w:rPr>
            </w:pPr>
          </w:p>
          <w:p w14:paraId="76DD237F" w14:textId="77777777" w:rsidR="0039768C" w:rsidRPr="000A6A3D" w:rsidRDefault="0039768C" w:rsidP="000A6A3D">
            <w:pPr>
              <w:jc w:val="center"/>
              <w:rPr>
                <w:lang w:val="pt-BR"/>
              </w:rPr>
            </w:pPr>
          </w:p>
          <w:p w14:paraId="1CA7B2D4" w14:textId="77777777" w:rsidR="0039768C" w:rsidRPr="000A6A3D" w:rsidRDefault="0039768C" w:rsidP="000A6A3D">
            <w:pPr>
              <w:jc w:val="center"/>
              <w:rPr>
                <w:lang w:val="pt-BR"/>
              </w:rPr>
            </w:pPr>
          </w:p>
          <w:p w14:paraId="688433DF" w14:textId="77777777" w:rsidR="0039768C" w:rsidRPr="000A6A3D" w:rsidRDefault="0039768C" w:rsidP="000A6A3D">
            <w:pPr>
              <w:jc w:val="center"/>
              <w:rPr>
                <w:lang w:val="pt-BR"/>
              </w:rPr>
            </w:pPr>
          </w:p>
          <w:p w14:paraId="32C6EF71" w14:textId="77777777" w:rsidR="0039768C" w:rsidRPr="000A6A3D" w:rsidRDefault="0039768C" w:rsidP="000A6A3D">
            <w:pPr>
              <w:jc w:val="center"/>
              <w:rPr>
                <w:lang w:val="pt-BR"/>
              </w:rPr>
            </w:pPr>
          </w:p>
          <w:p w14:paraId="14DC9E71" w14:textId="77777777" w:rsidR="0039768C" w:rsidRPr="000A6A3D" w:rsidRDefault="0039768C" w:rsidP="000A6A3D">
            <w:pPr>
              <w:jc w:val="center"/>
              <w:rPr>
                <w:lang w:val="pt-BR"/>
              </w:rPr>
            </w:pPr>
          </w:p>
          <w:p w14:paraId="08F72603" w14:textId="77777777" w:rsidR="0039768C" w:rsidRPr="000A6A3D" w:rsidRDefault="0039768C" w:rsidP="00286D7F">
            <w:pPr>
              <w:jc w:val="center"/>
              <w:rPr>
                <w:lang w:val="pt-BR"/>
              </w:rPr>
            </w:pPr>
            <w:r>
              <w:rPr>
                <w:lang w:val="pt-BR"/>
              </w:rPr>
              <w:t>30</w:t>
            </w:r>
          </w:p>
          <w:p w14:paraId="0C79E73B" w14:textId="77777777" w:rsidR="0039768C" w:rsidRPr="000A6A3D" w:rsidRDefault="0039768C" w:rsidP="00286D7F">
            <w:pPr>
              <w:jc w:val="center"/>
              <w:rPr>
                <w:lang w:val="pt-BR"/>
              </w:rPr>
            </w:pPr>
            <w:r w:rsidRPr="000A6A3D">
              <w:rPr>
                <w:lang w:val="pt-BR"/>
              </w:rPr>
              <w:t>phút</w:t>
            </w:r>
          </w:p>
          <w:p w14:paraId="6EB7071A" w14:textId="3BA8875E" w:rsidR="0039768C" w:rsidRDefault="0039768C" w:rsidP="000A6A3D">
            <w:pPr>
              <w:jc w:val="center"/>
              <w:rPr>
                <w:lang w:val="nb-NO"/>
              </w:rPr>
            </w:pPr>
          </w:p>
          <w:p w14:paraId="38159065" w14:textId="77777777" w:rsidR="0039768C" w:rsidRPr="00286D7F" w:rsidRDefault="0039768C" w:rsidP="00286D7F">
            <w:pPr>
              <w:rPr>
                <w:lang w:val="nb-NO"/>
              </w:rPr>
            </w:pPr>
          </w:p>
          <w:p w14:paraId="015BFECA" w14:textId="77777777" w:rsidR="0039768C" w:rsidRPr="00286D7F" w:rsidRDefault="0039768C" w:rsidP="00286D7F">
            <w:pPr>
              <w:rPr>
                <w:lang w:val="nb-NO"/>
              </w:rPr>
            </w:pPr>
          </w:p>
          <w:p w14:paraId="553573CE" w14:textId="77777777" w:rsidR="0039768C" w:rsidRPr="00286D7F" w:rsidRDefault="0039768C" w:rsidP="00286D7F">
            <w:pPr>
              <w:rPr>
                <w:lang w:val="nb-NO"/>
              </w:rPr>
            </w:pPr>
          </w:p>
          <w:p w14:paraId="23506956" w14:textId="77777777" w:rsidR="0039768C" w:rsidRPr="00286D7F" w:rsidRDefault="0039768C" w:rsidP="00286D7F">
            <w:pPr>
              <w:rPr>
                <w:lang w:val="nb-NO"/>
              </w:rPr>
            </w:pPr>
          </w:p>
          <w:p w14:paraId="338F57C5" w14:textId="77777777" w:rsidR="0039768C" w:rsidRPr="00286D7F" w:rsidRDefault="0039768C" w:rsidP="00286D7F">
            <w:pPr>
              <w:rPr>
                <w:lang w:val="nb-NO"/>
              </w:rPr>
            </w:pPr>
          </w:p>
          <w:p w14:paraId="77B263DE" w14:textId="77777777" w:rsidR="0039768C" w:rsidRPr="00286D7F" w:rsidRDefault="0039768C" w:rsidP="00286D7F">
            <w:pPr>
              <w:rPr>
                <w:lang w:val="nb-NO"/>
              </w:rPr>
            </w:pPr>
          </w:p>
          <w:p w14:paraId="65829D32" w14:textId="77777777" w:rsidR="0039768C" w:rsidRPr="00286D7F" w:rsidRDefault="0039768C" w:rsidP="00286D7F">
            <w:pPr>
              <w:rPr>
                <w:lang w:val="nb-NO"/>
              </w:rPr>
            </w:pPr>
          </w:p>
          <w:p w14:paraId="4B5DFF2F" w14:textId="5ED58471" w:rsidR="0039768C" w:rsidRDefault="0039768C" w:rsidP="00286D7F">
            <w:pPr>
              <w:rPr>
                <w:lang w:val="nb-NO"/>
              </w:rPr>
            </w:pPr>
          </w:p>
          <w:p w14:paraId="4046D7DD" w14:textId="78D419F1" w:rsidR="0039768C" w:rsidRDefault="0039768C" w:rsidP="00286D7F">
            <w:pPr>
              <w:rPr>
                <w:lang w:val="nb-NO"/>
              </w:rPr>
            </w:pPr>
          </w:p>
          <w:p w14:paraId="5E5DD51F" w14:textId="4569AC36" w:rsidR="0039768C" w:rsidRPr="000A6A3D" w:rsidRDefault="0039768C" w:rsidP="00286D7F">
            <w:pPr>
              <w:jc w:val="center"/>
              <w:rPr>
                <w:lang w:val="pt-BR"/>
              </w:rPr>
            </w:pPr>
            <w:r>
              <w:rPr>
                <w:lang w:val="pt-BR"/>
              </w:rPr>
              <w:t>8</w:t>
            </w:r>
          </w:p>
          <w:p w14:paraId="50C5FD9F" w14:textId="77777777" w:rsidR="0039768C" w:rsidRPr="000A6A3D" w:rsidRDefault="0039768C" w:rsidP="00286D7F">
            <w:pPr>
              <w:jc w:val="center"/>
              <w:rPr>
                <w:lang w:val="pt-BR"/>
              </w:rPr>
            </w:pPr>
            <w:r w:rsidRPr="000A6A3D">
              <w:rPr>
                <w:lang w:val="pt-BR"/>
              </w:rPr>
              <w:t>phút</w:t>
            </w:r>
          </w:p>
          <w:p w14:paraId="7BF41886" w14:textId="77777777" w:rsidR="0039768C" w:rsidRPr="00286D7F" w:rsidRDefault="0039768C" w:rsidP="00286D7F">
            <w:pPr>
              <w:rPr>
                <w:lang w:val="nb-NO"/>
              </w:rPr>
            </w:pPr>
          </w:p>
        </w:tc>
      </w:tr>
      <w:tr w:rsidR="0039768C" w:rsidRPr="000A6A3D" w14:paraId="25AE94E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550E06" w14:textId="722E5AF6" w:rsidR="0039768C" w:rsidRPr="000A6A3D" w:rsidRDefault="0039768C"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07CA55" w14:textId="77777777" w:rsidR="0039768C" w:rsidRPr="000A6A3D" w:rsidRDefault="0039768C" w:rsidP="000A6A3D">
            <w:pPr>
              <w:rPr>
                <w:b/>
                <w:bCs/>
                <w:u w:val="single"/>
                <w:lang w:val="nb-NO"/>
              </w:rPr>
            </w:pPr>
            <w:r w:rsidRPr="000A6A3D">
              <w:rPr>
                <w:b/>
                <w:bCs/>
                <w:u w:val="single"/>
                <w:lang w:val="nb-NO"/>
              </w:rPr>
              <w:t>Củng cố kiến thức và kết thúc bài</w:t>
            </w:r>
          </w:p>
          <w:p w14:paraId="15070BE2" w14:textId="77777777" w:rsidR="0039768C" w:rsidRDefault="0039768C" w:rsidP="000A6A3D">
            <w:r>
              <w:t>- Danh pháp anđehit, xeton.</w:t>
            </w:r>
          </w:p>
          <w:p w14:paraId="61362E8E" w14:textId="77777777" w:rsidR="0039768C" w:rsidRDefault="0039768C" w:rsidP="000A6A3D">
            <w:r>
              <w:t>- Phản ứng cộng H</w:t>
            </w:r>
            <w:r>
              <w:rPr>
                <w:vertAlign w:val="subscript"/>
              </w:rPr>
              <w:t>2</w:t>
            </w:r>
            <w:r>
              <w:t xml:space="preserve"> của anđehit, xeton.</w:t>
            </w:r>
          </w:p>
          <w:p w14:paraId="1C267212" w14:textId="2DA419DD" w:rsidR="0039768C" w:rsidRPr="007D2FA1" w:rsidRDefault="0039768C" w:rsidP="000A6A3D">
            <w:r>
              <w:t>- Phản ứng tráng bạc.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9F2CE38" w14:textId="77777777" w:rsidR="0039768C" w:rsidRPr="000A6A3D" w:rsidRDefault="0039768C" w:rsidP="006707BB">
            <w:pPr>
              <w:jc w:val="both"/>
              <w:rPr>
                <w:lang w:val="nb-NO"/>
              </w:rPr>
            </w:pPr>
          </w:p>
          <w:p w14:paraId="42DDFE3B" w14:textId="2740DFA6" w:rsidR="0039768C" w:rsidRPr="000A6A3D" w:rsidRDefault="0039768C" w:rsidP="006707BB">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69-70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6EE6A3" w14:textId="77777777" w:rsidR="0039768C" w:rsidRPr="000A6A3D" w:rsidRDefault="0039768C" w:rsidP="006707BB">
            <w:pPr>
              <w:jc w:val="both"/>
              <w:rPr>
                <w:lang w:val="nb-NO"/>
              </w:rPr>
            </w:pPr>
          </w:p>
          <w:p w14:paraId="0E92E6D1" w14:textId="77777777" w:rsidR="0039768C" w:rsidRPr="000A6A3D" w:rsidRDefault="0039768C"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AD8D1C" w14:textId="77777777" w:rsidR="0039768C" w:rsidRPr="000A6A3D" w:rsidRDefault="0039768C" w:rsidP="000A6A3D">
            <w:pPr>
              <w:jc w:val="center"/>
              <w:rPr>
                <w:lang w:val="nb-NO"/>
              </w:rPr>
            </w:pPr>
          </w:p>
          <w:p w14:paraId="010B32F5" w14:textId="77777777" w:rsidR="0039768C" w:rsidRPr="000A6A3D" w:rsidRDefault="0039768C" w:rsidP="000A6A3D">
            <w:pPr>
              <w:jc w:val="center"/>
              <w:rPr>
                <w:lang w:val="nb-NO"/>
              </w:rPr>
            </w:pPr>
            <w:r w:rsidRPr="000A6A3D">
              <w:rPr>
                <w:lang w:val="pt-BR"/>
              </w:rPr>
              <w:t>25 phút</w:t>
            </w:r>
          </w:p>
        </w:tc>
      </w:tr>
      <w:tr w:rsidR="0039768C" w:rsidRPr="000A6A3D" w14:paraId="79B53B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944395" w14:textId="76A4DC4B" w:rsidR="0039768C" w:rsidRPr="000A6A3D" w:rsidRDefault="0039768C"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3F1774C" w14:textId="77777777" w:rsidR="0039768C" w:rsidRPr="000A6A3D" w:rsidRDefault="0039768C" w:rsidP="000A6A3D">
            <w:pPr>
              <w:rPr>
                <w:b/>
                <w:bCs/>
                <w:u w:val="single"/>
                <w:lang w:val="pt-BR"/>
              </w:rPr>
            </w:pPr>
            <w:r w:rsidRPr="000A6A3D">
              <w:rPr>
                <w:b/>
                <w:bCs/>
                <w:u w:val="single"/>
                <w:lang w:val="pt-BR"/>
              </w:rPr>
              <w:t>Hướng dẫn tự học</w:t>
            </w:r>
          </w:p>
          <w:p w14:paraId="3D77FE7B" w14:textId="0BE3CDF8" w:rsidR="0039768C" w:rsidRPr="000A6A3D" w:rsidRDefault="0039768C" w:rsidP="000A6A3D">
            <w:pPr>
              <w:rPr>
                <w:bCs/>
                <w:lang w:val="nb-NO"/>
              </w:rPr>
            </w:pPr>
            <w:r w:rsidRPr="000A6A3D">
              <w:rPr>
                <w:bCs/>
                <w:lang w:val="nb-NO"/>
              </w:rPr>
              <w:t xml:space="preserve">- Bài tập </w:t>
            </w:r>
            <w:r>
              <w:rPr>
                <w:bCs/>
                <w:lang w:val="nb-NO"/>
              </w:rPr>
              <w:t>7</w:t>
            </w:r>
            <w:r w:rsidRPr="000A6A3D">
              <w:rPr>
                <w:bCs/>
                <w:lang w:val="nb-NO"/>
              </w:rPr>
              <w:t>-</w:t>
            </w:r>
            <w:r>
              <w:rPr>
                <w:bCs/>
                <w:lang w:val="nb-NO"/>
              </w:rPr>
              <w:t>8</w:t>
            </w:r>
            <w:r w:rsidRPr="000A6A3D">
              <w:rPr>
                <w:bCs/>
                <w:lang w:val="nb-NO"/>
              </w:rPr>
              <w:t xml:space="preserve"> trang </w:t>
            </w:r>
            <w:r>
              <w:rPr>
                <w:bCs/>
                <w:lang w:val="nb-NO"/>
              </w:rPr>
              <w:t>71, 72</w:t>
            </w:r>
            <w:r w:rsidRPr="000A6A3D">
              <w:rPr>
                <w:bCs/>
                <w:lang w:val="nb-NO"/>
              </w:rPr>
              <w:t xml:space="preserve"> trong giáo trình. </w:t>
            </w:r>
          </w:p>
          <w:p w14:paraId="7532A9E0" w14:textId="780E8DB3" w:rsidR="0039768C" w:rsidRPr="000A6A3D" w:rsidRDefault="0039768C" w:rsidP="000A6A3D">
            <w:pPr>
              <w:rPr>
                <w:bCs/>
                <w:u w:val="single"/>
                <w:lang w:val="nb-NO"/>
              </w:rPr>
            </w:pPr>
            <w:r w:rsidRPr="000A6A3D">
              <w:rPr>
                <w:lang w:val="pt-BR"/>
              </w:rPr>
              <w:t xml:space="preserve">- Chuẩn bị </w:t>
            </w:r>
            <w:r>
              <w:rPr>
                <w:bCs/>
              </w:rPr>
              <w:t>Bài 56</w:t>
            </w:r>
            <w:r w:rsidRPr="000A6A3D">
              <w:rPr>
                <w:bCs/>
              </w:rPr>
              <w:t xml:space="preserve">. </w:t>
            </w:r>
            <w:r>
              <w:rPr>
                <w:bCs/>
              </w:rPr>
              <w:t>Axit cacboxylic.</w:t>
            </w:r>
          </w:p>
          <w:p w14:paraId="33ABF72E" w14:textId="77777777" w:rsidR="0039768C" w:rsidRPr="000A6A3D" w:rsidRDefault="0039768C"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B869A13" w14:textId="77777777" w:rsidR="0039768C" w:rsidRPr="000A6A3D" w:rsidRDefault="0039768C"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4C134AF" w14:textId="13439FCD" w:rsidR="0039768C" w:rsidRPr="000A6A3D" w:rsidRDefault="0039768C"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0EDAA3" w14:textId="77777777" w:rsidR="0039768C" w:rsidRPr="000A6A3D" w:rsidRDefault="0039768C" w:rsidP="000A6A3D">
            <w:pPr>
              <w:jc w:val="center"/>
              <w:rPr>
                <w:lang w:val="pt-BR"/>
              </w:rPr>
            </w:pPr>
          </w:p>
          <w:p w14:paraId="1BE6A0D8" w14:textId="77777777" w:rsidR="0039768C" w:rsidRPr="000A6A3D" w:rsidRDefault="0039768C" w:rsidP="000A6A3D">
            <w:pPr>
              <w:jc w:val="center"/>
              <w:rPr>
                <w:lang w:val="pt-BR"/>
              </w:rPr>
            </w:pPr>
            <w:r w:rsidRPr="000A6A3D">
              <w:rPr>
                <w:lang w:val="pt-BR"/>
              </w:rPr>
              <w:t>2 phút</w:t>
            </w:r>
          </w:p>
        </w:tc>
      </w:tr>
    </w:tbl>
    <w:p w14:paraId="38AE528D" w14:textId="30D70C21" w:rsidR="00E7367E"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E7367E" w:rsidRPr="000A6A3D" w14:paraId="496E2CDC" w14:textId="77777777" w:rsidTr="003613AC">
        <w:trPr>
          <w:gridAfter w:val="1"/>
          <w:wAfter w:w="390" w:type="dxa"/>
          <w:trHeight w:val="127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2A1B87A" w14:textId="77777777" w:rsidR="00E7367E" w:rsidRPr="000A6A3D" w:rsidRDefault="00E7367E" w:rsidP="000A6A3D">
            <w:pPr>
              <w:rPr>
                <w:u w:val="single"/>
                <w:lang w:val="pt-BR"/>
              </w:rPr>
            </w:pPr>
          </w:p>
          <w:p w14:paraId="612EDE36" w14:textId="77777777" w:rsidR="00E7367E" w:rsidRPr="000A6A3D" w:rsidRDefault="00E7367E" w:rsidP="000A6A3D">
            <w:pPr>
              <w:rPr>
                <w:u w:val="single"/>
                <w:lang w:val="pt-BR"/>
              </w:rPr>
            </w:pPr>
          </w:p>
          <w:p w14:paraId="5E0F98CE" w14:textId="77777777" w:rsidR="00E7367E" w:rsidRPr="000A6A3D" w:rsidRDefault="00E7367E"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1765F2DA" w14:textId="77C9BA69" w:rsidR="00E7367E" w:rsidRPr="000A6A3D" w:rsidRDefault="00E7367E" w:rsidP="000A6A3D">
            <w:pPr>
              <w:jc w:val="both"/>
            </w:pPr>
            <w:r w:rsidRPr="000A6A3D">
              <w:t xml:space="preserve">1. </w:t>
            </w:r>
            <w:r w:rsidRPr="000A6A3D">
              <w:rPr>
                <w:i/>
                <w:iCs/>
              </w:rPr>
              <w:t xml:space="preserve">Giáo trình hóa học </w:t>
            </w:r>
            <w:r w:rsidR="00771BBF">
              <w:rPr>
                <w:i/>
                <w:iCs/>
              </w:rPr>
              <w:t>3</w:t>
            </w:r>
            <w:r w:rsidRPr="000A6A3D">
              <w:rPr>
                <w:i/>
                <w:iCs/>
              </w:rPr>
              <w:t xml:space="preserve">, </w:t>
            </w:r>
            <w:r w:rsidR="00771BBF">
              <w:t>Trường CĐ L</w:t>
            </w:r>
            <w:r w:rsidRPr="000A6A3D">
              <w:t xml:space="preserve">ý </w:t>
            </w:r>
            <w:r w:rsidR="00771BBF">
              <w:t>T</w:t>
            </w:r>
            <w:r w:rsidRPr="000A6A3D">
              <w:t xml:space="preserve">ự </w:t>
            </w:r>
            <w:r w:rsidR="00771BBF">
              <w:t>T</w:t>
            </w:r>
            <w:r w:rsidRPr="000A6A3D">
              <w:t>rọng Tp. HCM, năm 201</w:t>
            </w:r>
            <w:r w:rsidR="00771BBF">
              <w:t>9</w:t>
            </w:r>
            <w:r w:rsidRPr="000A6A3D">
              <w:t>.</w:t>
            </w:r>
          </w:p>
          <w:p w14:paraId="3D224AC5" w14:textId="79868551" w:rsidR="00E7367E" w:rsidRPr="000A6A3D" w:rsidRDefault="00E7367E" w:rsidP="000A6A3D">
            <w:pPr>
              <w:jc w:val="both"/>
            </w:pPr>
            <w:r w:rsidRPr="000A6A3D">
              <w:t xml:space="preserve">2. </w:t>
            </w:r>
            <w:r w:rsidRPr="000A6A3D">
              <w:rPr>
                <w:lang w:val="vi-VN"/>
              </w:rPr>
              <w:t>Nguyễn Xuân Trường</w:t>
            </w:r>
            <w:r w:rsidRPr="000A6A3D">
              <w:t xml:space="preserve">, </w:t>
            </w:r>
            <w:r w:rsidRPr="000A6A3D">
              <w:rPr>
                <w:i/>
                <w:iCs/>
              </w:rPr>
              <w:t>Hóa học 1</w:t>
            </w:r>
            <w:r w:rsidR="00771BBF">
              <w:rPr>
                <w:i/>
                <w:iCs/>
              </w:rPr>
              <w:t>2</w:t>
            </w:r>
            <w:r w:rsidRPr="000A6A3D">
              <w:rPr>
                <w:i/>
                <w:iCs/>
              </w:rPr>
              <w:t xml:space="preserve">, </w:t>
            </w:r>
            <w:r w:rsidRPr="000A6A3D">
              <w:rPr>
                <w:lang w:val="vi-VN"/>
              </w:rPr>
              <w:t>NXB Giáo dục Việt Nam</w:t>
            </w:r>
            <w:r w:rsidRPr="000A6A3D">
              <w:t>, năm 2015.</w:t>
            </w:r>
          </w:p>
          <w:p w14:paraId="679B3C88" w14:textId="25592A07" w:rsidR="00E7367E" w:rsidRPr="000A6A3D" w:rsidRDefault="00E7367E" w:rsidP="00771BBF">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771BBF">
              <w:t>2</w:t>
            </w:r>
            <w:r w:rsidRPr="000A6A3D">
              <w:t xml:space="preserve">, </w:t>
            </w:r>
            <w:r w:rsidRPr="000A6A3D">
              <w:rPr>
                <w:lang w:val="vi-VN"/>
              </w:rPr>
              <w:t>NXB Giáo dục Việt Nam</w:t>
            </w:r>
            <w:r w:rsidRPr="000A6A3D">
              <w:t>, năm 2015.</w:t>
            </w:r>
          </w:p>
        </w:tc>
      </w:tr>
      <w:tr w:rsidR="00E7367E" w:rsidRPr="000A6A3D" w14:paraId="741D3D17"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5"/>
        </w:trPr>
        <w:tc>
          <w:tcPr>
            <w:tcW w:w="3433" w:type="dxa"/>
            <w:gridSpan w:val="2"/>
            <w:shd w:val="clear" w:color="auto" w:fill="auto"/>
          </w:tcPr>
          <w:p w14:paraId="22BBCCA4" w14:textId="77777777" w:rsidR="00E7367E" w:rsidRPr="000A6A3D" w:rsidRDefault="00E7367E" w:rsidP="000A6A3D">
            <w:pPr>
              <w:rPr>
                <w:lang w:val="pt-BR"/>
              </w:rPr>
            </w:pPr>
          </w:p>
          <w:p w14:paraId="07C1D134" w14:textId="77777777" w:rsidR="003613AC" w:rsidRDefault="003613AC" w:rsidP="000A6A3D">
            <w:pPr>
              <w:jc w:val="center"/>
              <w:rPr>
                <w:b/>
                <w:bCs/>
                <w:lang w:val="pt-BR"/>
              </w:rPr>
            </w:pPr>
          </w:p>
          <w:p w14:paraId="19A66574" w14:textId="77777777" w:rsidR="00E7367E" w:rsidRPr="000A6A3D" w:rsidRDefault="00E7367E" w:rsidP="000A6A3D">
            <w:pPr>
              <w:jc w:val="center"/>
              <w:rPr>
                <w:b/>
                <w:bCs/>
                <w:lang w:val="pt-BR"/>
              </w:rPr>
            </w:pPr>
            <w:r w:rsidRPr="000A6A3D">
              <w:rPr>
                <w:b/>
                <w:bCs/>
                <w:lang w:val="pt-BR"/>
              </w:rPr>
              <w:t>Trưởng tổ môn</w:t>
            </w:r>
          </w:p>
          <w:p w14:paraId="1F8EDD9F" w14:textId="1EE724CE" w:rsidR="00E7367E" w:rsidRPr="000A6A3D" w:rsidRDefault="00E7367E" w:rsidP="000A6A3D">
            <w:pPr>
              <w:jc w:val="center"/>
              <w:rPr>
                <w:b/>
                <w:bCs/>
                <w:lang w:val="pt-BR"/>
              </w:rPr>
            </w:pPr>
            <w:r w:rsidRPr="000A6A3D">
              <w:rPr>
                <w:b/>
                <w:bCs/>
                <w:lang w:val="vi-VN"/>
              </w:rPr>
              <w:t xml:space="preserve">   </w:t>
            </w:r>
          </w:p>
          <w:p w14:paraId="46D8E55E" w14:textId="77777777" w:rsidR="00E7367E" w:rsidRPr="000A6A3D" w:rsidRDefault="00E7367E" w:rsidP="000A6A3D">
            <w:pPr>
              <w:rPr>
                <w:b/>
                <w:bCs/>
                <w:lang w:val="vi-VN"/>
              </w:rPr>
            </w:pPr>
          </w:p>
          <w:p w14:paraId="09E4215E" w14:textId="77777777" w:rsidR="00E7367E" w:rsidRPr="000A6A3D" w:rsidRDefault="00E7367E" w:rsidP="000A6A3D">
            <w:pPr>
              <w:rPr>
                <w:b/>
                <w:bCs/>
                <w:lang w:val="vi-VN"/>
              </w:rPr>
            </w:pPr>
          </w:p>
        </w:tc>
        <w:tc>
          <w:tcPr>
            <w:tcW w:w="6915" w:type="dxa"/>
            <w:gridSpan w:val="2"/>
            <w:shd w:val="clear" w:color="auto" w:fill="auto"/>
          </w:tcPr>
          <w:p w14:paraId="0FE0BAF0" w14:textId="77777777" w:rsidR="00E7367E" w:rsidRPr="000A6A3D" w:rsidRDefault="00E7367E" w:rsidP="000A6A3D">
            <w:pPr>
              <w:rPr>
                <w:lang w:val="pt-BR"/>
              </w:rPr>
            </w:pPr>
          </w:p>
          <w:p w14:paraId="3B704DF9" w14:textId="698B451C" w:rsidR="00E7367E" w:rsidRPr="000A6A3D" w:rsidRDefault="00E7367E" w:rsidP="000A6A3D">
            <w:pPr>
              <w:ind w:left="1730"/>
              <w:rPr>
                <w:i/>
                <w:lang w:val="pt-BR"/>
              </w:rPr>
            </w:pPr>
            <w:r w:rsidRPr="000A6A3D">
              <w:rPr>
                <w:i/>
                <w:lang w:val="pt-BR"/>
              </w:rPr>
              <w:t xml:space="preserve">Tp. Hồ Chí Minh, ngày   </w:t>
            </w:r>
            <w:r w:rsidR="002F0189">
              <w:rPr>
                <w:i/>
                <w:lang w:val="pt-BR"/>
              </w:rPr>
              <w:t>20</w:t>
            </w:r>
            <w:r w:rsidRPr="000A6A3D">
              <w:rPr>
                <w:i/>
                <w:lang w:val="pt-BR"/>
              </w:rPr>
              <w:t xml:space="preserve">   tháng  </w:t>
            </w:r>
            <w:r w:rsidR="002F0189">
              <w:rPr>
                <w:i/>
                <w:lang w:val="pt-BR"/>
              </w:rPr>
              <w:t>8</w:t>
            </w:r>
            <w:r w:rsidRPr="000A6A3D">
              <w:rPr>
                <w:i/>
                <w:lang w:val="pt-BR"/>
              </w:rPr>
              <w:t xml:space="preserve">    năm 20</w:t>
            </w:r>
            <w:r w:rsidR="002F0189">
              <w:rPr>
                <w:i/>
                <w:lang w:val="pt-BR"/>
              </w:rPr>
              <w:t>21</w:t>
            </w:r>
            <w:r w:rsidRPr="000A6A3D">
              <w:rPr>
                <w:i/>
                <w:lang w:val="pt-BR"/>
              </w:rPr>
              <w:t xml:space="preserve"> </w:t>
            </w:r>
          </w:p>
          <w:p w14:paraId="31837509" w14:textId="77777777" w:rsidR="00E7367E" w:rsidRDefault="00E7367E" w:rsidP="000A6A3D">
            <w:pPr>
              <w:jc w:val="center"/>
              <w:rPr>
                <w:b/>
                <w:lang w:val="pt-BR"/>
              </w:rPr>
            </w:pPr>
            <w:r w:rsidRPr="000A6A3D">
              <w:rPr>
                <w:b/>
                <w:lang w:val="pt-BR"/>
              </w:rPr>
              <w:t>Giảng viên</w:t>
            </w:r>
          </w:p>
          <w:p w14:paraId="5E6C198E" w14:textId="7589F97B" w:rsidR="003613AC" w:rsidRPr="000A6A3D" w:rsidRDefault="001B224E" w:rsidP="000A6A3D">
            <w:pPr>
              <w:jc w:val="center"/>
              <w:rPr>
                <w:lang w:val="pt-BR"/>
              </w:rPr>
            </w:pPr>
            <w:r>
              <w:rPr>
                <w:b/>
                <w:bCs/>
                <w:sz w:val="26"/>
                <w:szCs w:val="26"/>
              </w:rPr>
              <w:t>Trịnh Khắc Vũ</w:t>
            </w:r>
            <w:r>
              <w:rPr>
                <w:b/>
                <w:bCs/>
                <w:sz w:val="26"/>
                <w:szCs w:val="26"/>
              </w:rPr>
              <w:tab/>
            </w:r>
          </w:p>
        </w:tc>
      </w:tr>
      <w:tr w:rsidR="00A3727F" w:rsidRPr="000A6A3D" w14:paraId="4B63C44A"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98D8801" w14:textId="65ED9F8D" w:rsidR="00A3727F" w:rsidRPr="000A6A3D" w:rsidRDefault="00A3727F" w:rsidP="000A6A3D">
            <w:pPr>
              <w:rPr>
                <w:lang w:val="pt-BR"/>
              </w:rPr>
            </w:pPr>
            <w:r w:rsidRPr="000A6A3D">
              <w:br w:type="page"/>
            </w:r>
            <w:r w:rsidRPr="000A6A3D">
              <w:rPr>
                <w:lang w:val="pt-BR"/>
              </w:rPr>
              <w:t>Giáo án số:  13</w:t>
            </w:r>
          </w:p>
        </w:tc>
        <w:tc>
          <w:tcPr>
            <w:tcW w:w="6868" w:type="dxa"/>
            <w:gridSpan w:val="2"/>
            <w:shd w:val="clear" w:color="auto" w:fill="auto"/>
          </w:tcPr>
          <w:p w14:paraId="25A78101" w14:textId="41DAFE52" w:rsidR="00A3727F" w:rsidRPr="000A6A3D" w:rsidRDefault="00A3727F" w:rsidP="000A6A3D">
            <w:r w:rsidRPr="000A6A3D">
              <w:t xml:space="preserve">Thời gian thực hiện: </w:t>
            </w:r>
            <w:r w:rsidR="00E65CE1">
              <w:t>4</w:t>
            </w:r>
            <w:r w:rsidRPr="000A6A3D">
              <w:t xml:space="preserve"> tiết</w:t>
            </w:r>
          </w:p>
          <w:p w14:paraId="7583507F" w14:textId="77777777" w:rsidR="00E65CE1" w:rsidRDefault="00E65CE1" w:rsidP="00E65CE1">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49B3FE1D" w14:textId="77777777" w:rsidR="00E65CE1" w:rsidRPr="000A6A3D" w:rsidRDefault="00E65CE1" w:rsidP="00E65CE1">
            <w:pPr>
              <w:tabs>
                <w:tab w:val="right" w:leader="dot" w:pos="3331"/>
              </w:tabs>
            </w:pPr>
            <w:r>
              <w:rPr>
                <w:b/>
                <w:bCs/>
              </w:rPr>
              <w:t xml:space="preserve">                                                  AXIT CACBOXYLIC</w:t>
            </w:r>
          </w:p>
          <w:p w14:paraId="560AAB83" w14:textId="6EF45DC0" w:rsidR="00A3727F" w:rsidRPr="000A6A3D" w:rsidRDefault="001E36D0" w:rsidP="000A6A3D">
            <w:r w:rsidRPr="000A6A3D">
              <w:t xml:space="preserve">Thực hiện ngày    </w:t>
            </w:r>
            <w:r>
              <w:t xml:space="preserve">  </w:t>
            </w:r>
            <w:r w:rsidR="002F0189">
              <w:t>27</w:t>
            </w:r>
            <w:r>
              <w:t xml:space="preserve">      </w:t>
            </w:r>
            <w:r w:rsidRPr="000A6A3D">
              <w:t xml:space="preserve">tháng     </w:t>
            </w:r>
            <w:r>
              <w:t xml:space="preserve">     </w:t>
            </w:r>
            <w:r w:rsidR="002F0189">
              <w:t>9</w:t>
            </w:r>
            <w:r>
              <w:t xml:space="preserve">       </w:t>
            </w:r>
            <w:r w:rsidRPr="000A6A3D">
              <w:t>năm 20</w:t>
            </w:r>
            <w:r w:rsidR="002F0189">
              <w:t>21</w:t>
            </w:r>
            <w:r w:rsidRPr="000A6A3D">
              <w:t xml:space="preserve"> </w:t>
            </w:r>
            <w:r w:rsidR="00A3727F" w:rsidRPr="000A6A3D">
              <w:t xml:space="preserve"> </w:t>
            </w:r>
          </w:p>
          <w:p w14:paraId="726297BB" w14:textId="77777777" w:rsidR="00A3727F" w:rsidRPr="000A6A3D" w:rsidRDefault="00A3727F" w:rsidP="000A6A3D"/>
        </w:tc>
      </w:tr>
    </w:tbl>
    <w:p w14:paraId="4D6E1F54" w14:textId="098E2E99" w:rsidR="00A3727F" w:rsidRPr="000A6A3D" w:rsidRDefault="00A3727F" w:rsidP="000A6A3D">
      <w:pPr>
        <w:rPr>
          <w:lang w:val="it-IT"/>
        </w:rPr>
      </w:pPr>
      <w:r w:rsidRPr="000A6A3D">
        <w:rPr>
          <w:lang w:val="it-IT"/>
        </w:rPr>
        <w:t xml:space="preserve">Tên bài: </w:t>
      </w:r>
      <w:r w:rsidRPr="000A6A3D">
        <w:rPr>
          <w:lang w:val="it-IT"/>
        </w:rPr>
        <w:tab/>
      </w:r>
      <w:r w:rsidRPr="000A6A3D">
        <w:rPr>
          <w:lang w:val="it-IT"/>
        </w:rPr>
        <w:tab/>
      </w:r>
      <w:r w:rsidR="00E65CE1">
        <w:rPr>
          <w:b/>
          <w:i/>
        </w:rPr>
        <w:t>Bài 5</w:t>
      </w:r>
      <w:r w:rsidR="003613AC">
        <w:rPr>
          <w:b/>
          <w:i/>
        </w:rPr>
        <w:t>4</w:t>
      </w:r>
      <w:r w:rsidRPr="000A6A3D">
        <w:rPr>
          <w:b/>
          <w:i/>
        </w:rPr>
        <w:t xml:space="preserve">: </w:t>
      </w:r>
      <w:r w:rsidR="00E65CE1">
        <w:rPr>
          <w:b/>
          <w:bCs/>
        </w:rPr>
        <w:t>AXIT CACBOXYLIC</w:t>
      </w:r>
      <w:r w:rsidR="00E65CE1" w:rsidRPr="000A6A3D">
        <w:rPr>
          <w:b/>
        </w:rPr>
        <w:t xml:space="preserve"> </w:t>
      </w:r>
    </w:p>
    <w:p w14:paraId="14B4A831" w14:textId="77777777" w:rsidR="00A3727F" w:rsidRPr="000A6A3D" w:rsidRDefault="00A3727F" w:rsidP="000A6A3D">
      <w:pPr>
        <w:rPr>
          <w:b/>
          <w:u w:val="single"/>
          <w:lang w:val="it-IT"/>
        </w:rPr>
      </w:pPr>
      <w:r w:rsidRPr="000A6A3D">
        <w:rPr>
          <w:b/>
          <w:u w:val="single"/>
          <w:lang w:val="it-IT"/>
        </w:rPr>
        <w:t xml:space="preserve">Mục tiêu của bài: </w:t>
      </w:r>
    </w:p>
    <w:p w14:paraId="71A52EFF" w14:textId="77777777" w:rsidR="00A3727F" w:rsidRPr="000A6A3D" w:rsidRDefault="00A3727F" w:rsidP="000A6A3D">
      <w:pPr>
        <w:rPr>
          <w:b/>
          <w:lang w:val="it-IT"/>
        </w:rPr>
      </w:pPr>
      <w:r w:rsidRPr="000A6A3D">
        <w:rPr>
          <w:lang w:val="it-IT"/>
        </w:rPr>
        <w:t xml:space="preserve">Sau khi học xong bài này người học có khả năng: </w:t>
      </w:r>
    </w:p>
    <w:p w14:paraId="6908EC9D" w14:textId="77777777" w:rsidR="00A3727F" w:rsidRPr="000A6A3D" w:rsidRDefault="00A3727F" w:rsidP="000A6A3D">
      <w:pPr>
        <w:rPr>
          <w:b/>
        </w:rPr>
      </w:pPr>
      <w:r w:rsidRPr="000A6A3D">
        <w:rPr>
          <w:b/>
        </w:rPr>
        <w:t>1. Kiến thức:</w:t>
      </w:r>
    </w:p>
    <w:p w14:paraId="2DC22720" w14:textId="51EBE9F3" w:rsidR="00241244" w:rsidRPr="00241244" w:rsidRDefault="005138B4" w:rsidP="00241244">
      <w:pPr>
        <w:tabs>
          <w:tab w:val="left" w:leader="dot" w:pos="9540"/>
        </w:tabs>
        <w:ind w:firstLine="284"/>
        <w:jc w:val="both"/>
      </w:pPr>
      <w:r>
        <w:t>Trình bày được</w:t>
      </w:r>
      <w:r w:rsidR="00241244" w:rsidRPr="00241244">
        <w:t xml:space="preserve"> định nghĩa, cách phân loại axit cacboxylic.</w:t>
      </w:r>
    </w:p>
    <w:p w14:paraId="0C63CB26" w14:textId="5CBBC250" w:rsidR="00241244" w:rsidRPr="00241244" w:rsidRDefault="005138B4" w:rsidP="00241244">
      <w:pPr>
        <w:tabs>
          <w:tab w:val="left" w:leader="dot" w:pos="9540"/>
        </w:tabs>
        <w:ind w:firstLine="284"/>
        <w:jc w:val="both"/>
      </w:pPr>
      <w:r>
        <w:t>Nêu được phương pháp điều chế</w:t>
      </w:r>
      <w:r w:rsidR="00241244" w:rsidRPr="00241244">
        <w:t>, ứng dụng của axit cacboxylic.</w:t>
      </w:r>
    </w:p>
    <w:p w14:paraId="0146FF04" w14:textId="7AAD5152" w:rsidR="00A3727F" w:rsidRPr="00241244" w:rsidRDefault="00A3727F" w:rsidP="00241244">
      <w:pPr>
        <w:jc w:val="both"/>
        <w:rPr>
          <w:b/>
        </w:rPr>
      </w:pPr>
      <w:r w:rsidRPr="00241244">
        <w:rPr>
          <w:b/>
          <w:bCs/>
        </w:rPr>
        <w:t xml:space="preserve">2. </w:t>
      </w:r>
      <w:r w:rsidR="004D3139" w:rsidRPr="00241244">
        <w:rPr>
          <w:b/>
          <w:bCs/>
        </w:rPr>
        <w:t>Kỹ năng</w:t>
      </w:r>
      <w:r w:rsidRPr="00241244">
        <w:rPr>
          <w:b/>
          <w:bCs/>
        </w:rPr>
        <w:t xml:space="preserve">: </w:t>
      </w:r>
    </w:p>
    <w:p w14:paraId="027B6566" w14:textId="0D27A155" w:rsidR="00241244" w:rsidRPr="00241244" w:rsidRDefault="005138B4" w:rsidP="00241244">
      <w:pPr>
        <w:tabs>
          <w:tab w:val="left" w:leader="dot" w:pos="9540"/>
        </w:tabs>
        <w:ind w:firstLine="284"/>
        <w:jc w:val="both"/>
      </w:pPr>
      <w:r>
        <w:t>Viết được công thức cấu tạo và gọi tên các đồng phân</w:t>
      </w:r>
      <w:r w:rsidR="00241244" w:rsidRPr="00241244">
        <w:t xml:space="preserve"> của axit cacboxylic</w:t>
      </w:r>
      <w:r>
        <w:t>.</w:t>
      </w:r>
    </w:p>
    <w:p w14:paraId="52ED9C99" w14:textId="39702328" w:rsidR="00241244" w:rsidRDefault="005138B4" w:rsidP="00241244">
      <w:pPr>
        <w:tabs>
          <w:tab w:val="left" w:leader="dot" w:pos="9540"/>
        </w:tabs>
        <w:ind w:firstLine="284"/>
        <w:jc w:val="both"/>
      </w:pPr>
      <w:r>
        <w:t>V</w:t>
      </w:r>
      <w:r w:rsidR="00241244" w:rsidRPr="00241244">
        <w:t xml:space="preserve">iết được phương trình hóa học </w:t>
      </w:r>
      <w:r>
        <w:t xml:space="preserve">minh họa tính chất </w:t>
      </w:r>
      <w:r w:rsidR="00241244" w:rsidRPr="00241244">
        <w:t>của axit axetic và axit fomic.</w:t>
      </w:r>
    </w:p>
    <w:p w14:paraId="4464EAE2" w14:textId="358C12C6" w:rsidR="005138B4" w:rsidRPr="00241244" w:rsidRDefault="005138B4" w:rsidP="00241244">
      <w:pPr>
        <w:tabs>
          <w:tab w:val="left" w:leader="dot" w:pos="9540"/>
        </w:tabs>
        <w:ind w:firstLine="284"/>
        <w:jc w:val="both"/>
      </w:pPr>
      <w:r>
        <w:t xml:space="preserve">Giải được các bài tập về </w:t>
      </w:r>
      <w:r w:rsidRPr="00241244">
        <w:t>axit cacboxylic</w:t>
      </w:r>
      <w:r>
        <w:t>.</w:t>
      </w:r>
    </w:p>
    <w:p w14:paraId="1265A51F" w14:textId="77777777" w:rsidR="00A3727F" w:rsidRPr="000A6A3D" w:rsidRDefault="00A3727F" w:rsidP="00241244">
      <w:pPr>
        <w:jc w:val="both"/>
        <w:rPr>
          <w:lang w:val="vi-VN"/>
        </w:rPr>
      </w:pPr>
      <w:r w:rsidRPr="000A6A3D">
        <w:rPr>
          <w:b/>
          <w:bCs/>
        </w:rPr>
        <w:t>3. Thái độ:</w:t>
      </w:r>
    </w:p>
    <w:p w14:paraId="607C5ED4" w14:textId="5CBEFCE4" w:rsidR="00A3727F" w:rsidRPr="000A6A3D" w:rsidRDefault="00241244" w:rsidP="00241244">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3727F" w:rsidRPr="000A6A3D">
        <w:rPr>
          <w:color w:val="000000"/>
        </w:rPr>
        <w:t>inh</w:t>
      </w:r>
      <w:r>
        <w:rPr>
          <w:color w:val="000000"/>
        </w:rPr>
        <w:t xml:space="preserve"> </w:t>
      </w:r>
      <w:r w:rsidR="00A3727F" w:rsidRPr="000A6A3D">
        <w:rPr>
          <w:color w:val="000000"/>
        </w:rPr>
        <w:t>có</w:t>
      </w:r>
      <w:r w:rsidR="00A3727F" w:rsidRPr="000A6A3D">
        <w:rPr>
          <w:color w:val="000000"/>
          <w:lang w:val="vi-VN"/>
        </w:rPr>
        <w:t xml:space="preserve"> </w:t>
      </w:r>
      <w:r w:rsidR="00A3727F" w:rsidRPr="000A6A3D">
        <w:rPr>
          <w:bCs/>
        </w:rPr>
        <w:t>lòng say mê học tập, biết vận dụng những kiến thức được học vào cuộc sống</w:t>
      </w:r>
      <w:r w:rsidR="00A3727F" w:rsidRPr="000A6A3D">
        <w:rPr>
          <w:bCs/>
          <w:lang w:val="vi-VN"/>
        </w:rPr>
        <w:t>, có</w:t>
      </w:r>
      <w:r w:rsidR="00A3727F" w:rsidRPr="000A6A3D">
        <w:rPr>
          <w:bCs/>
        </w:rPr>
        <w:t xml:space="preserve"> </w:t>
      </w:r>
      <w:r w:rsidR="00A3727F" w:rsidRPr="000A6A3D">
        <w:rPr>
          <w:color w:val="000000"/>
        </w:rPr>
        <w:t>tư duy khoa học, logic trước các sự vật hiện tượng trong tự nhiên</w:t>
      </w:r>
      <w:r w:rsidR="00A3727F" w:rsidRPr="000A6A3D">
        <w:rPr>
          <w:color w:val="000000"/>
          <w:lang w:val="vi-VN"/>
        </w:rPr>
        <w:t>,</w:t>
      </w:r>
      <w:r w:rsidR="00A3727F" w:rsidRPr="000A6A3D">
        <w:rPr>
          <w:bCs/>
        </w:rPr>
        <w:t xml:space="preserve"> có ý thức bảo vệ môi trường và tài</w:t>
      </w:r>
      <w:r w:rsidR="00A3727F" w:rsidRPr="000A6A3D">
        <w:rPr>
          <w:color w:val="000000"/>
        </w:rPr>
        <w:t xml:space="preserve"> </w:t>
      </w:r>
      <w:r w:rsidR="00A3727F" w:rsidRPr="000A6A3D">
        <w:rPr>
          <w:bCs/>
        </w:rPr>
        <w:t xml:space="preserve">nguyên, sử dụng </w:t>
      </w:r>
      <w:r w:rsidR="00113F9F">
        <w:rPr>
          <w:bCs/>
        </w:rPr>
        <w:t>hợp lý</w:t>
      </w:r>
      <w:r w:rsidR="00A3727F" w:rsidRPr="000A6A3D">
        <w:rPr>
          <w:bCs/>
        </w:rPr>
        <w:t xml:space="preserve"> tài nguyên.</w:t>
      </w:r>
    </w:p>
    <w:p w14:paraId="1E4ED4EE" w14:textId="77777777" w:rsidR="00A3727F" w:rsidRPr="000A6A3D" w:rsidRDefault="00A3727F" w:rsidP="000A6A3D">
      <w:pPr>
        <w:rPr>
          <w:b/>
          <w:lang w:val="it-IT"/>
        </w:rPr>
      </w:pPr>
      <w:r w:rsidRPr="000A6A3D">
        <w:rPr>
          <w:b/>
          <w:lang w:val="it-IT"/>
        </w:rPr>
        <w:t>Đồ dùng và phương tiện dạy học:</w:t>
      </w:r>
    </w:p>
    <w:p w14:paraId="514B6B74" w14:textId="77777777" w:rsidR="00A3727F" w:rsidRPr="000A6A3D" w:rsidRDefault="00A3727F" w:rsidP="000A6A3D">
      <w:pPr>
        <w:rPr>
          <w:lang w:val="it-IT"/>
        </w:rPr>
      </w:pPr>
      <w:r w:rsidRPr="000A6A3D">
        <w:rPr>
          <w:lang w:val="it-IT"/>
        </w:rPr>
        <w:t>Máy chiếu, màn ảnh, máy tính, bảng, phấn.</w:t>
      </w:r>
    </w:p>
    <w:p w14:paraId="5566156F" w14:textId="77777777" w:rsidR="00A3727F" w:rsidRPr="000A6A3D" w:rsidRDefault="00A3727F" w:rsidP="000A6A3D">
      <w:pPr>
        <w:rPr>
          <w:lang w:val="it-IT"/>
        </w:rPr>
      </w:pPr>
      <w:r w:rsidRPr="000A6A3D">
        <w:rPr>
          <w:b/>
          <w:lang w:val="it-IT"/>
        </w:rPr>
        <w:t xml:space="preserve">I. Ổn định lớp học:                                                 </w:t>
      </w:r>
      <w:r w:rsidRPr="000A6A3D">
        <w:rPr>
          <w:lang w:val="it-IT"/>
        </w:rPr>
        <w:t>Thời gian:  05 phút.</w:t>
      </w:r>
    </w:p>
    <w:p w14:paraId="48512A6D" w14:textId="77777777" w:rsidR="00A3727F" w:rsidRPr="000A6A3D" w:rsidRDefault="00A3727F" w:rsidP="000A6A3D">
      <w:pPr>
        <w:rPr>
          <w:lang w:val="it-IT"/>
        </w:rPr>
      </w:pPr>
      <w:r w:rsidRPr="000A6A3D">
        <w:rPr>
          <w:lang w:val="it-IT"/>
        </w:rPr>
        <w:t>Số học sinh vắng:…………Tên:……………………………………………………..................................</w:t>
      </w:r>
    </w:p>
    <w:p w14:paraId="6CD56F09" w14:textId="77777777" w:rsidR="00A3727F" w:rsidRPr="000A6A3D" w:rsidRDefault="00A3727F" w:rsidP="000A6A3D">
      <w:pPr>
        <w:rPr>
          <w:lang w:val="it-IT"/>
        </w:rPr>
      </w:pPr>
      <w:r w:rsidRPr="000A6A3D">
        <w:rPr>
          <w:lang w:val="it-IT"/>
        </w:rPr>
        <w:t>......................................................................................................................................................................</w:t>
      </w:r>
    </w:p>
    <w:p w14:paraId="5311AB7F" w14:textId="77777777" w:rsidR="00A3727F" w:rsidRPr="000A6A3D" w:rsidRDefault="00A3727F" w:rsidP="000A6A3D">
      <w:pPr>
        <w:rPr>
          <w:b/>
          <w:lang w:val="sv-SE"/>
        </w:rPr>
      </w:pPr>
      <w:r w:rsidRPr="000A6A3D">
        <w:rPr>
          <w:b/>
          <w:lang w:val="sv-SE"/>
        </w:rPr>
        <w:t>II. Thực hiện bài học:</w:t>
      </w:r>
    </w:p>
    <w:p w14:paraId="67ED1175" w14:textId="77777777" w:rsidR="00A3727F" w:rsidRPr="000A6A3D" w:rsidRDefault="00A3727F"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727F" w:rsidRPr="000A6A3D" w14:paraId="7C4AF3DD"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3AC0B" w14:textId="77777777" w:rsidR="00A3727F" w:rsidRPr="000A6A3D" w:rsidRDefault="00A3727F"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ABE31C" w14:textId="77777777" w:rsidR="00A3727F" w:rsidRPr="000A6A3D" w:rsidRDefault="00A3727F"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7D17" w14:textId="77777777" w:rsidR="00A3727F" w:rsidRPr="000A6A3D" w:rsidRDefault="00A3727F"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AFC5FB" w14:textId="77777777" w:rsidR="00A3727F" w:rsidRPr="000A6A3D" w:rsidRDefault="00A3727F" w:rsidP="000A6A3D">
            <w:pPr>
              <w:jc w:val="center"/>
              <w:rPr>
                <w:lang w:val="de-DE"/>
              </w:rPr>
            </w:pPr>
            <w:r w:rsidRPr="000A6A3D">
              <w:rPr>
                <w:lang w:val="de-DE"/>
              </w:rPr>
              <w:t>Thời gian</w:t>
            </w:r>
          </w:p>
        </w:tc>
      </w:tr>
      <w:tr w:rsidR="00A3727F" w:rsidRPr="000A6A3D" w14:paraId="6A9C9EA6"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7A62A3" w14:textId="77777777" w:rsidR="00A3727F" w:rsidRPr="000A6A3D" w:rsidRDefault="00A3727F"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270313" w14:textId="77777777" w:rsidR="00A3727F" w:rsidRPr="000A6A3D" w:rsidRDefault="00A3727F"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ADAD0B"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4D4613A"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A2CCED" w14:textId="77777777" w:rsidR="00A3727F" w:rsidRPr="000A6A3D" w:rsidRDefault="00A3727F" w:rsidP="000A6A3D">
            <w:pPr>
              <w:jc w:val="center"/>
              <w:rPr>
                <w:lang w:val="de-DE"/>
              </w:rPr>
            </w:pPr>
          </w:p>
        </w:tc>
      </w:tr>
      <w:tr w:rsidR="003D2148" w:rsidRPr="000A6A3D" w14:paraId="09129C8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57F3E91" w14:textId="77777777" w:rsidR="003D2148" w:rsidRPr="000A6A3D" w:rsidRDefault="003D214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D90089B" w14:textId="77777777" w:rsidR="003D2148" w:rsidRDefault="003D2148" w:rsidP="000A6A3D">
            <w:pPr>
              <w:rPr>
                <w:b/>
                <w:bCs/>
                <w:u w:val="single"/>
                <w:lang w:val="de-DE"/>
              </w:rPr>
            </w:pPr>
            <w:r w:rsidRPr="000A6A3D">
              <w:rPr>
                <w:b/>
                <w:bCs/>
                <w:u w:val="single"/>
                <w:lang w:val="de-DE"/>
              </w:rPr>
              <w:t>Dẫn nhập</w:t>
            </w:r>
          </w:p>
          <w:p w14:paraId="7001E358" w14:textId="77777777" w:rsidR="006707BB" w:rsidRPr="000A6A3D" w:rsidRDefault="006707BB" w:rsidP="000A6A3D">
            <w:pPr>
              <w:rPr>
                <w:lang w:val="de-DE"/>
              </w:rPr>
            </w:pPr>
          </w:p>
          <w:p w14:paraId="2CD52F0D" w14:textId="77777777" w:rsidR="003D2148" w:rsidRDefault="003D2148" w:rsidP="003D2148">
            <w:pPr>
              <w:jc w:val="both"/>
              <w:rPr>
                <w:iCs/>
                <w:lang w:val="de-DE"/>
              </w:rPr>
            </w:pPr>
            <w:r w:rsidRPr="000A6A3D">
              <w:rPr>
                <w:iCs/>
                <w:lang w:val="de-DE"/>
              </w:rPr>
              <w:t xml:space="preserve">- </w:t>
            </w:r>
            <w:r>
              <w:rPr>
                <w:iCs/>
                <w:lang w:val="de-DE"/>
              </w:rPr>
              <w:t>Viết phương trình hóa học theo sơ đồ.</w:t>
            </w:r>
          </w:p>
          <w:p w14:paraId="459848A5" w14:textId="77777777" w:rsidR="003D2148" w:rsidRDefault="003D2148" w:rsidP="003D2148">
            <w:pPr>
              <w:jc w:val="both"/>
              <w:rPr>
                <w:iCs/>
                <w:lang w:val="de-DE"/>
              </w:rPr>
            </w:pPr>
          </w:p>
          <w:p w14:paraId="084BF6A6" w14:textId="46FCF21D" w:rsidR="003D2148" w:rsidRPr="000A6A3D" w:rsidRDefault="003D2148" w:rsidP="003D2148">
            <w:pPr>
              <w:jc w:val="both"/>
              <w:rPr>
                <w:lang w:val="de-DE"/>
              </w:rPr>
            </w:pPr>
            <w:r w:rsidRPr="000A6A3D">
              <w:rPr>
                <w:iCs/>
                <w:lang w:val="de-DE"/>
              </w:rPr>
              <w:t xml:space="preserve">- Giới thiệu </w:t>
            </w:r>
            <w:r>
              <w:rPr>
                <w:iCs/>
                <w:lang w:val="de-DE"/>
              </w:rPr>
              <w:t>về ứng dụng axit cacboxylic trong đời sống</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4522626" w14:textId="77777777" w:rsidR="003D2148" w:rsidRPr="000A6A3D" w:rsidRDefault="003D2148" w:rsidP="006707BB">
            <w:pPr>
              <w:jc w:val="both"/>
              <w:rPr>
                <w:lang w:val="de-DE"/>
              </w:rPr>
            </w:pPr>
          </w:p>
          <w:p w14:paraId="2E8E3468" w14:textId="77777777" w:rsidR="003D2148" w:rsidRPr="000A6A3D" w:rsidRDefault="003D2148"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2A57A38" w14:textId="207D40E4" w:rsidR="003D2148" w:rsidRPr="000A6A3D" w:rsidRDefault="003D2148"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4EA5C4" w14:textId="77777777" w:rsidR="003D2148" w:rsidRPr="000A6A3D" w:rsidRDefault="003D2148" w:rsidP="006707BB">
            <w:pPr>
              <w:jc w:val="both"/>
              <w:rPr>
                <w:lang w:val="de-DE"/>
              </w:rPr>
            </w:pPr>
          </w:p>
          <w:p w14:paraId="413A0780" w14:textId="77777777" w:rsidR="003D2148" w:rsidRPr="000A6A3D" w:rsidRDefault="003D2148"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A3E9549" w14:textId="77777777" w:rsidR="003D2148" w:rsidRPr="000A6A3D" w:rsidRDefault="003D2148" w:rsidP="006707BB">
            <w:pPr>
              <w:jc w:val="both"/>
              <w:rPr>
                <w:lang w:val="nb-NO"/>
              </w:rPr>
            </w:pPr>
          </w:p>
          <w:p w14:paraId="7DF20A60" w14:textId="77777777" w:rsidR="003D2148" w:rsidRPr="000A6A3D" w:rsidRDefault="003D2148" w:rsidP="006707BB">
            <w:pPr>
              <w:jc w:val="both"/>
              <w:rPr>
                <w:lang w:val="de-DE"/>
              </w:rPr>
            </w:pPr>
          </w:p>
          <w:p w14:paraId="4985048D" w14:textId="77777777" w:rsidR="003D2148" w:rsidRPr="000A6A3D" w:rsidRDefault="003D2148"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0C82D9" w14:textId="77777777" w:rsidR="003D2148" w:rsidRPr="000A6A3D" w:rsidRDefault="003D2148" w:rsidP="000A6A3D">
            <w:pPr>
              <w:rPr>
                <w:lang w:val="de-DE"/>
              </w:rPr>
            </w:pPr>
          </w:p>
          <w:p w14:paraId="6E046857" w14:textId="447F8EF1" w:rsidR="003D2148" w:rsidRPr="000A6A3D" w:rsidRDefault="00DE51FA" w:rsidP="000A6A3D">
            <w:pPr>
              <w:jc w:val="center"/>
              <w:rPr>
                <w:lang w:val="pt-BR"/>
              </w:rPr>
            </w:pPr>
            <w:r>
              <w:rPr>
                <w:lang w:val="pt-BR"/>
              </w:rPr>
              <w:t>8</w:t>
            </w:r>
          </w:p>
          <w:p w14:paraId="3A23C392" w14:textId="77777777" w:rsidR="003D2148" w:rsidRPr="000A6A3D" w:rsidRDefault="003D2148" w:rsidP="000A6A3D">
            <w:pPr>
              <w:jc w:val="center"/>
              <w:rPr>
                <w:lang w:val="de-DE"/>
              </w:rPr>
            </w:pPr>
            <w:r w:rsidRPr="000A6A3D">
              <w:rPr>
                <w:lang w:val="pt-BR"/>
              </w:rPr>
              <w:t>phút</w:t>
            </w:r>
            <w:r w:rsidRPr="000A6A3D">
              <w:rPr>
                <w:lang w:val="de-DE"/>
              </w:rPr>
              <w:t xml:space="preserve"> </w:t>
            </w:r>
          </w:p>
        </w:tc>
      </w:tr>
      <w:tr w:rsidR="006707BB" w:rsidRPr="000A6A3D" w14:paraId="4A2321F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2A0B640C" w14:textId="7E27B3C2" w:rsidR="006707BB" w:rsidRPr="000A6A3D" w:rsidRDefault="006707B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9F003" w14:textId="77777777" w:rsidR="006707BB" w:rsidRPr="008212D7" w:rsidRDefault="006707BB" w:rsidP="000A6A3D">
            <w:pPr>
              <w:rPr>
                <w:b/>
                <w:bCs/>
                <w:u w:val="single"/>
                <w:lang w:val="nb-NO"/>
              </w:rPr>
            </w:pPr>
            <w:r w:rsidRPr="008212D7">
              <w:rPr>
                <w:b/>
                <w:bCs/>
                <w:u w:val="single"/>
                <w:lang w:val="nb-NO"/>
              </w:rPr>
              <w:t>Giảng bài mới</w:t>
            </w:r>
          </w:p>
          <w:p w14:paraId="10E0C485"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2" w:name="_Toc8233547"/>
            <w:r w:rsidRPr="008212D7">
              <w:rPr>
                <w:rFonts w:ascii="Times New Roman" w:hAnsi="Times New Roman"/>
                <w:b/>
                <w:bCs/>
                <w:sz w:val="24"/>
                <w:u w:val="single"/>
              </w:rPr>
              <w:t>Định nghĩa, phân loại, danh pháp</w:t>
            </w:r>
            <w:bookmarkEnd w:id="92"/>
          </w:p>
          <w:p w14:paraId="19DFD844" w14:textId="77777777" w:rsidR="006707BB" w:rsidRPr="008212D7" w:rsidRDefault="006707BB" w:rsidP="003D2148">
            <w:pPr>
              <w:pStyle w:val="Heading3"/>
              <w:ind w:left="480" w:hanging="480"/>
            </w:pPr>
            <w:bookmarkStart w:id="93" w:name="_Toc8233548"/>
            <w:r w:rsidRPr="008212D7">
              <w:rPr>
                <w:bCs w:val="0"/>
              </w:rPr>
              <w:t>1.1 Định nghĩa</w:t>
            </w:r>
            <w:bookmarkEnd w:id="93"/>
            <w:r w:rsidRPr="008212D7">
              <w:rPr>
                <w:bCs w:val="0"/>
              </w:rPr>
              <w:t xml:space="preserve"> </w:t>
            </w:r>
          </w:p>
          <w:p w14:paraId="17F2EEA8" w14:textId="77777777" w:rsidR="006707BB" w:rsidRPr="008212D7" w:rsidRDefault="006707BB" w:rsidP="003D2148">
            <w:pPr>
              <w:pStyle w:val="Heading3"/>
              <w:ind w:left="480" w:hanging="480"/>
              <w:rPr>
                <w:bCs w:val="0"/>
              </w:rPr>
            </w:pPr>
            <w:bookmarkStart w:id="94" w:name="_Toc8233549"/>
            <w:r w:rsidRPr="008212D7">
              <w:t>1.2. Phân loại</w:t>
            </w:r>
            <w:bookmarkEnd w:id="94"/>
          </w:p>
          <w:p w14:paraId="1CC0206C" w14:textId="77777777" w:rsidR="006707BB" w:rsidRPr="008212D7" w:rsidRDefault="006707BB" w:rsidP="003D2148">
            <w:pPr>
              <w:pStyle w:val="Heading3"/>
              <w:ind w:left="480" w:hanging="480"/>
            </w:pPr>
            <w:bookmarkStart w:id="95" w:name="_Toc8233550"/>
            <w:r w:rsidRPr="008212D7">
              <w:t>1.3. Danh pháp:</w:t>
            </w:r>
            <w:bookmarkEnd w:id="95"/>
          </w:p>
          <w:p w14:paraId="11A89C7D" w14:textId="77777777" w:rsidR="006707BB" w:rsidRPr="008212D7" w:rsidRDefault="006707BB" w:rsidP="003D2148">
            <w:pPr>
              <w:spacing w:before="120"/>
              <w:jc w:val="both"/>
            </w:pPr>
            <w:r w:rsidRPr="008212D7">
              <w:rPr>
                <w:b/>
                <w:i/>
              </w:rPr>
              <w:t xml:space="preserve">Tên thay thế: </w:t>
            </w:r>
            <w:r w:rsidRPr="008212D7">
              <w:t>Axit + tên hiđrocacbon no tương ứng với mạch chính + oic</w:t>
            </w:r>
          </w:p>
          <w:p w14:paraId="0C88254E" w14:textId="77777777" w:rsidR="006707BB" w:rsidRDefault="006707BB" w:rsidP="003D2148">
            <w:pPr>
              <w:spacing w:before="120"/>
            </w:pPr>
            <w:r w:rsidRPr="008212D7">
              <w:rPr>
                <w:b/>
                <w:i/>
              </w:rPr>
              <w:t xml:space="preserve">Tên thông thường: </w:t>
            </w:r>
            <w:r w:rsidRPr="008212D7">
              <w:t>Tên thông thường có nguồn gốc tìm ra chúng.</w:t>
            </w:r>
          </w:p>
          <w:p w14:paraId="3AC8CCE5" w14:textId="2A95F56B" w:rsidR="00BE703A" w:rsidRDefault="00BE703A" w:rsidP="003D2148">
            <w:pPr>
              <w:spacing w:before="120"/>
            </w:pPr>
            <w:r>
              <w:t xml:space="preserve">        HCOOH             axit formic.</w:t>
            </w:r>
          </w:p>
          <w:p w14:paraId="6F084815" w14:textId="5CFC0C41" w:rsidR="00BE703A" w:rsidRDefault="00BE703A" w:rsidP="003D2148">
            <w:pPr>
              <w:spacing w:before="120"/>
            </w:pPr>
            <w:r>
              <w:t xml:space="preserve">       </w:t>
            </w:r>
            <w:r w:rsidRPr="008212D7">
              <w:t>CH</w:t>
            </w:r>
            <w:r w:rsidRPr="008212D7">
              <w:rPr>
                <w:vertAlign w:val="subscript"/>
              </w:rPr>
              <w:t>3</w:t>
            </w:r>
            <w:r w:rsidRPr="008212D7">
              <w:t>COOH</w:t>
            </w:r>
            <w:r>
              <w:t xml:space="preserve">         </w:t>
            </w:r>
            <w:r w:rsidRPr="00241244">
              <w:t>axit axetic</w:t>
            </w:r>
            <w:r>
              <w:t>.</w:t>
            </w:r>
          </w:p>
          <w:p w14:paraId="4C6F055C" w14:textId="77777777" w:rsidR="00BE703A" w:rsidRPr="008212D7" w:rsidRDefault="00BE703A" w:rsidP="003D2148">
            <w:pPr>
              <w:spacing w:before="120"/>
            </w:pPr>
          </w:p>
          <w:p w14:paraId="0723BEE9"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6" w:name="_Toc8233551"/>
            <w:r w:rsidRPr="008212D7">
              <w:rPr>
                <w:rFonts w:ascii="Times New Roman" w:hAnsi="Times New Roman"/>
                <w:b/>
                <w:sz w:val="24"/>
                <w:u w:val="single"/>
              </w:rPr>
              <w:t>Tính chất vật lý</w:t>
            </w:r>
            <w:bookmarkEnd w:id="96"/>
          </w:p>
          <w:p w14:paraId="6F0EA801" w14:textId="6298C4A4" w:rsidR="006707BB" w:rsidRPr="008212D7" w:rsidRDefault="006707BB" w:rsidP="008212D7">
            <w:pPr>
              <w:pStyle w:val="Heading2"/>
              <w:numPr>
                <w:ilvl w:val="0"/>
                <w:numId w:val="26"/>
              </w:numPr>
              <w:spacing w:before="120" w:line="288" w:lineRule="auto"/>
              <w:ind w:left="480" w:hanging="480"/>
              <w:jc w:val="both"/>
            </w:pPr>
            <w:bookmarkStart w:id="97" w:name="_Toc8233552"/>
            <w:r w:rsidRPr="00BE703A">
              <w:rPr>
                <w:rFonts w:ascii="Times New Roman" w:hAnsi="Times New Roman"/>
                <w:b/>
                <w:bCs/>
                <w:sz w:val="24"/>
                <w:u w:val="single"/>
              </w:rPr>
              <w:lastRenderedPageBreak/>
              <w:t>Tính chất hóa học</w:t>
            </w:r>
            <w:bookmarkEnd w:id="97"/>
          </w:p>
          <w:p w14:paraId="205022F4" w14:textId="19BCA7DD" w:rsidR="006707BB" w:rsidRPr="008212D7" w:rsidRDefault="006707BB" w:rsidP="00BE703A">
            <w:pPr>
              <w:pStyle w:val="Heading3"/>
              <w:ind w:left="480" w:hanging="480"/>
            </w:pPr>
            <w:bookmarkStart w:id="98" w:name="_Toc8233553"/>
            <w:r w:rsidRPr="008212D7">
              <w:rPr>
                <w:bCs w:val="0"/>
              </w:rPr>
              <w:t>3.1.</w:t>
            </w:r>
            <w:hyperlink r:id="rId119" w:anchor="00" w:tgtFrame="_blank" w:history="1">
              <w:r w:rsidRPr="008212D7">
                <w:t>Tính axit</w:t>
              </w:r>
              <w:bookmarkEnd w:id="98"/>
            </w:hyperlink>
            <w:r w:rsidRPr="008212D7">
              <w:rPr>
                <w:bCs w:val="0"/>
              </w:rPr>
              <w:t xml:space="preserve"> </w:t>
            </w:r>
          </w:p>
          <w:p w14:paraId="1EC59E50" w14:textId="77777777" w:rsidR="006707BB" w:rsidRPr="008212D7" w:rsidRDefault="006707BB" w:rsidP="008212D7">
            <w:pPr>
              <w:spacing w:before="120"/>
              <w:ind w:right="432"/>
              <w:rPr>
                <w:b/>
                <w:i/>
              </w:rPr>
            </w:pPr>
            <w:r w:rsidRPr="008212D7">
              <w:rPr>
                <w:b/>
                <w:i/>
              </w:rPr>
              <w:t>3.1.1. Sự điện li của axit cacboxylic trong nước</w:t>
            </w:r>
          </w:p>
          <w:p w14:paraId="1E57297F" w14:textId="515BFABA" w:rsidR="006707BB" w:rsidRPr="008212D7" w:rsidRDefault="006707BB" w:rsidP="008212D7">
            <w:pPr>
              <w:spacing w:before="120"/>
              <w:ind w:right="432"/>
            </w:pPr>
            <w:r w:rsidRPr="008212D7">
              <w:rPr>
                <w:noProof/>
              </w:rPr>
              <mc:AlternateContent>
                <mc:Choice Requires="wps">
                  <w:drawing>
                    <wp:anchor distT="0" distB="0" distL="114300" distR="114300" simplePos="0" relativeHeight="251688448" behindDoc="0" locked="0" layoutInCell="1" allowOverlap="1" wp14:anchorId="2CEE2B12" wp14:editId="39C2EA3C">
                      <wp:simplePos x="0" y="0"/>
                      <wp:positionH relativeFrom="column">
                        <wp:posOffset>777875</wp:posOffset>
                      </wp:positionH>
                      <wp:positionV relativeFrom="paragraph">
                        <wp:posOffset>172085</wp:posOffset>
                      </wp:positionV>
                      <wp:extent cx="279400" cy="0"/>
                      <wp:effectExtent l="38100" t="76200" r="0" b="95250"/>
                      <wp:wrapNone/>
                      <wp:docPr id="900" name="Straight Arrow Connector 9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9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34E989" id="Straight Arrow Connector 900" o:spid="_x0000_s1026" type="#_x0000_t32" style="position:absolute;margin-left:61.25pt;margin-top:13.55pt;width:22pt;height:0;flip:x;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">
                      <v:stroke endarrow="block"/>
                    </v:shape>
                  </w:pict>
                </mc:Fallback>
              </mc:AlternateContent>
            </w:r>
            <w:r w:rsidRPr="008212D7">
              <w:rPr>
                <w:noProof/>
              </w:rPr>
              <mc:AlternateContent>
                <mc:Choice Requires="wps">
                  <w:drawing>
                    <wp:anchor distT="0" distB="0" distL="114300" distR="114300" simplePos="0" relativeHeight="251687424" behindDoc="0" locked="0" layoutInCell="1" allowOverlap="1" wp14:anchorId="19E948E1" wp14:editId="50AE8809">
                      <wp:simplePos x="0" y="0"/>
                      <wp:positionH relativeFrom="column">
                        <wp:posOffset>755650</wp:posOffset>
                      </wp:positionH>
                      <wp:positionV relativeFrom="paragraph">
                        <wp:posOffset>105410</wp:posOffset>
                      </wp:positionV>
                      <wp:extent cx="302260" cy="0"/>
                      <wp:effectExtent l="0" t="76200" r="21590" b="95250"/>
                      <wp:wrapNone/>
                      <wp:docPr id="901" name="Straight Arrow Connector 9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2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6B1120" id="Straight Arrow Connector 901" o:spid="_x0000_s1026" type="#_x0000_t32" style="position:absolute;margin-left:59.5pt;margin-top:8.3pt;width:23.8pt;height:0;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LlOwIAAG8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">
                      <v:stroke endarrow="block"/>
                    </v:shape>
                  </w:pict>
                </mc:Fallback>
              </mc:AlternateContent>
            </w:r>
            <w:r w:rsidRPr="008212D7">
              <w:t>CH</w:t>
            </w:r>
            <w:r w:rsidRPr="008212D7">
              <w:rPr>
                <w:vertAlign w:val="subscript"/>
              </w:rPr>
              <w:t>3</w:t>
            </w:r>
            <w:r w:rsidRPr="008212D7">
              <w:t xml:space="preserve">COOH            H </w:t>
            </w:r>
            <w:r w:rsidRPr="008212D7">
              <w:rPr>
                <w:vertAlign w:val="superscript"/>
              </w:rPr>
              <w:t>+</w:t>
            </w:r>
            <w:r w:rsidRPr="008212D7">
              <w:t xml:space="preserve">   +   CH</w:t>
            </w:r>
            <w:r w:rsidRPr="008212D7">
              <w:rPr>
                <w:vertAlign w:val="subscript"/>
              </w:rPr>
              <w:t>3</w:t>
            </w:r>
            <w:r w:rsidRPr="008212D7">
              <w:t xml:space="preserve">COO </w:t>
            </w:r>
            <w:r w:rsidRPr="008212D7">
              <w:rPr>
                <w:vertAlign w:val="superscript"/>
              </w:rPr>
              <w:t>–</w:t>
            </w:r>
          </w:p>
          <w:p w14:paraId="10DFBD17" w14:textId="77777777" w:rsidR="006707BB" w:rsidRPr="008212D7" w:rsidRDefault="006707BB" w:rsidP="008212D7">
            <w:pPr>
              <w:spacing w:before="120"/>
              <w:ind w:right="432"/>
              <w:rPr>
                <w:b/>
                <w:i/>
              </w:rPr>
            </w:pPr>
            <w:r w:rsidRPr="008212D7">
              <w:rPr>
                <w:b/>
                <w:i/>
              </w:rPr>
              <w:t>3.1.2. Tác dụng với dung dịch bazơ, oxit bazơ tạo thành muối và nước</w:t>
            </w:r>
          </w:p>
          <w:p w14:paraId="02B413CC" w14:textId="77777777" w:rsidR="006707BB" w:rsidRPr="008212D7" w:rsidRDefault="006707BB" w:rsidP="008212D7">
            <w:pPr>
              <w:spacing w:before="120"/>
              <w:ind w:right="432"/>
              <w:rPr>
                <w:b/>
                <w:i/>
              </w:rPr>
            </w:pPr>
            <w:r w:rsidRPr="008212D7">
              <w:rPr>
                <w:b/>
                <w:i/>
              </w:rPr>
              <w:t>3.1.3. Tác dụng với muối</w:t>
            </w:r>
          </w:p>
          <w:p w14:paraId="241EACB2" w14:textId="042E18D0" w:rsidR="006707BB" w:rsidRPr="008212D7" w:rsidRDefault="006707BB" w:rsidP="008212D7">
            <w:pPr>
              <w:spacing w:before="120"/>
              <w:ind w:right="432"/>
              <w:rPr>
                <w:b/>
                <w:i/>
              </w:rPr>
            </w:pPr>
            <w:r w:rsidRPr="008212D7">
              <w:rPr>
                <w:b/>
                <w:i/>
              </w:rPr>
              <w:t xml:space="preserve">3.1.4. Tác dụng với kim loại mạnh trước hidro  </w:t>
            </w:r>
          </w:p>
          <w:p w14:paraId="27B0CBBB" w14:textId="77777777" w:rsidR="006707BB" w:rsidRPr="008212D7" w:rsidRDefault="006707BB" w:rsidP="008212D7">
            <w:pPr>
              <w:spacing w:before="120"/>
              <w:ind w:right="432"/>
              <w:rPr>
                <w:b/>
              </w:rPr>
            </w:pPr>
            <w:r w:rsidRPr="008212D7">
              <w:rPr>
                <w:b/>
              </w:rPr>
              <w:t>3.2. Phản ứng thế nhóm -OH</w:t>
            </w:r>
          </w:p>
          <w:p w14:paraId="3B297F2F" w14:textId="77777777" w:rsidR="006707BB" w:rsidRDefault="006707BB" w:rsidP="008212D7">
            <w:pPr>
              <w:tabs>
                <w:tab w:val="left" w:pos="2766"/>
              </w:tabs>
              <w:spacing w:before="120"/>
              <w:ind w:right="432"/>
              <w:rPr>
                <w:sz w:val="22"/>
                <w:szCs w:val="22"/>
              </w:rPr>
            </w:pPr>
            <w:r w:rsidRPr="008212D7">
              <w:rPr>
                <w:sz w:val="22"/>
                <w:szCs w:val="22"/>
              </w:rPr>
              <w:t>RCOOH + R</w:t>
            </w:r>
            <w:r w:rsidRPr="008212D7">
              <w:rPr>
                <w:sz w:val="22"/>
                <w:szCs w:val="22"/>
                <w:vertAlign w:val="superscript"/>
              </w:rPr>
              <w:t>’</w:t>
            </w:r>
            <w:r w:rsidRPr="008212D7">
              <w:rPr>
                <w:sz w:val="22"/>
                <w:szCs w:val="22"/>
              </w:rPr>
              <w:t xml:space="preserve">OH  </w:t>
            </w:r>
            <w:r w:rsidRPr="008212D7">
              <w:rPr>
                <w:position w:val="-20"/>
                <w:sz w:val="22"/>
                <w:szCs w:val="22"/>
              </w:rPr>
              <w:object w:dxaOrig="760" w:dyaOrig="540" w14:anchorId="68315816">
                <v:shape id="_x0000_i1063" type="#_x0000_t75" style="width:38.5pt;height:27pt" o:ole="">
                  <v:imagedata r:id="rId120" o:title=""/>
                </v:shape>
                <o:OLEObject Type="Embed" ProgID="Equation.DSMT4" ShapeID="_x0000_i1063" DrawAspect="Content" ObjectID="_1694097326" r:id="rId121"/>
              </w:object>
            </w:r>
            <w:r w:rsidRPr="008212D7">
              <w:rPr>
                <w:sz w:val="22"/>
                <w:szCs w:val="22"/>
              </w:rPr>
              <w:t xml:space="preserve"> RCOOR</w:t>
            </w:r>
            <w:r w:rsidRPr="008212D7">
              <w:rPr>
                <w:sz w:val="22"/>
                <w:szCs w:val="22"/>
                <w:vertAlign w:val="superscript"/>
              </w:rPr>
              <w:t>’</w:t>
            </w:r>
            <w:r w:rsidRPr="008212D7">
              <w:rPr>
                <w:sz w:val="22"/>
                <w:szCs w:val="22"/>
              </w:rPr>
              <w:t xml:space="preserve">  +  H</w:t>
            </w:r>
            <w:r w:rsidRPr="008212D7">
              <w:rPr>
                <w:sz w:val="22"/>
                <w:szCs w:val="22"/>
                <w:vertAlign w:val="subscript"/>
              </w:rPr>
              <w:t>2</w:t>
            </w:r>
            <w:r w:rsidRPr="008212D7">
              <w:rPr>
                <w:sz w:val="22"/>
                <w:szCs w:val="22"/>
              </w:rPr>
              <w:t>O</w:t>
            </w:r>
          </w:p>
          <w:p w14:paraId="3B8E30B6" w14:textId="2AE818B2" w:rsidR="006707BB" w:rsidRPr="008212D7" w:rsidRDefault="006707BB" w:rsidP="008212D7">
            <w:pPr>
              <w:tabs>
                <w:tab w:val="left" w:pos="2766"/>
              </w:tabs>
              <w:spacing w:before="120"/>
              <w:ind w:right="432"/>
            </w:pPr>
            <w:r w:rsidRPr="008212D7">
              <w:t>CH</w:t>
            </w:r>
            <w:r w:rsidRPr="008212D7">
              <w:rPr>
                <w:vertAlign w:val="subscript"/>
              </w:rPr>
              <w:t>3</w:t>
            </w:r>
            <w:r w:rsidRPr="008212D7">
              <w:t>COOH   +    C</w:t>
            </w:r>
            <w:r w:rsidRPr="008212D7">
              <w:rPr>
                <w:vertAlign w:val="subscript"/>
              </w:rPr>
              <w:t>2</w:t>
            </w:r>
            <w:r w:rsidRPr="008212D7">
              <w:t>H</w:t>
            </w:r>
            <w:r w:rsidRPr="008212D7">
              <w:rPr>
                <w:vertAlign w:val="subscript"/>
              </w:rPr>
              <w:t>5</w:t>
            </w:r>
            <w:r w:rsidRPr="008212D7">
              <w:t xml:space="preserve">OH  </w:t>
            </w:r>
            <w:r w:rsidRPr="008212D7">
              <w:rPr>
                <w:position w:val="-20"/>
              </w:rPr>
              <w:object w:dxaOrig="760" w:dyaOrig="540" w14:anchorId="480D1FA1">
                <v:shape id="_x0000_i1064" type="#_x0000_t75" style="width:38.5pt;height:27pt" o:ole="">
                  <v:imagedata r:id="rId120" o:title=""/>
                </v:shape>
                <o:OLEObject Type="Embed" ProgID="Equation.DSMT4" ShapeID="_x0000_i1064" DrawAspect="Content" ObjectID="_1694097327" r:id="rId122"/>
              </w:object>
            </w:r>
            <w:r w:rsidRPr="008212D7">
              <w:t xml:space="preserve">  </w:t>
            </w:r>
          </w:p>
          <w:p w14:paraId="2E086C66" w14:textId="25083BE2" w:rsidR="006707BB" w:rsidRPr="008212D7" w:rsidRDefault="006707BB" w:rsidP="008212D7">
            <w:pPr>
              <w:tabs>
                <w:tab w:val="left" w:pos="2766"/>
              </w:tabs>
              <w:spacing w:before="120"/>
              <w:ind w:right="432"/>
            </w:pPr>
            <w:r w:rsidRPr="008212D7">
              <w:t xml:space="preserve">                             CH</w:t>
            </w:r>
            <w:r w:rsidRPr="008212D7">
              <w:rPr>
                <w:vertAlign w:val="subscript"/>
              </w:rPr>
              <w:t>3</w:t>
            </w:r>
            <w:r w:rsidRPr="008212D7">
              <w:t>COOC</w:t>
            </w:r>
            <w:r w:rsidRPr="008212D7">
              <w:rPr>
                <w:vertAlign w:val="subscript"/>
              </w:rPr>
              <w:t>2</w:t>
            </w:r>
            <w:r w:rsidRPr="008212D7">
              <w:t>H</w:t>
            </w:r>
            <w:r w:rsidRPr="008212D7">
              <w:rPr>
                <w:vertAlign w:val="subscript"/>
              </w:rPr>
              <w:t>5</w:t>
            </w:r>
            <w:r w:rsidRPr="008212D7">
              <w:t xml:space="preserve">  +  H</w:t>
            </w:r>
            <w:r w:rsidRPr="008212D7">
              <w:rPr>
                <w:vertAlign w:val="subscript"/>
              </w:rPr>
              <w:t>2</w:t>
            </w:r>
            <w:r w:rsidRPr="008212D7">
              <w:t>O</w:t>
            </w:r>
          </w:p>
          <w:p w14:paraId="143343C6" w14:textId="77777777" w:rsidR="006707BB" w:rsidRPr="008212D7" w:rsidRDefault="006707BB" w:rsidP="00D71DEF">
            <w:pPr>
              <w:pStyle w:val="Heading2"/>
              <w:numPr>
                <w:ilvl w:val="0"/>
                <w:numId w:val="26"/>
              </w:numPr>
              <w:spacing w:before="120"/>
              <w:ind w:left="480" w:hanging="480"/>
              <w:jc w:val="both"/>
              <w:rPr>
                <w:rFonts w:ascii="Times New Roman" w:hAnsi="Times New Roman"/>
                <w:b/>
                <w:sz w:val="24"/>
                <w:u w:val="single"/>
              </w:rPr>
            </w:pPr>
            <w:bookmarkStart w:id="99" w:name="_Toc8233554"/>
            <w:r w:rsidRPr="008212D7">
              <w:rPr>
                <w:rFonts w:ascii="Times New Roman" w:hAnsi="Times New Roman"/>
                <w:b/>
                <w:sz w:val="24"/>
                <w:u w:val="single"/>
              </w:rPr>
              <w:t>Điều chế</w:t>
            </w:r>
            <w:bookmarkEnd w:id="99"/>
            <w:r w:rsidRPr="008212D7">
              <w:rPr>
                <w:rFonts w:ascii="Times New Roman" w:hAnsi="Times New Roman"/>
                <w:b/>
                <w:sz w:val="24"/>
                <w:u w:val="single"/>
              </w:rPr>
              <w:t xml:space="preserve"> </w:t>
            </w:r>
          </w:p>
          <w:p w14:paraId="0DBBB7AF" w14:textId="77777777" w:rsidR="006707BB" w:rsidRPr="008212D7" w:rsidRDefault="006707BB" w:rsidP="00D71DEF">
            <w:pPr>
              <w:pStyle w:val="Heading3"/>
              <w:ind w:left="480" w:hanging="480"/>
              <w:rPr>
                <w:bCs w:val="0"/>
              </w:rPr>
            </w:pPr>
            <w:bookmarkStart w:id="100" w:name="_Toc8233555"/>
            <w:r w:rsidRPr="008212D7">
              <w:rPr>
                <w:bCs w:val="0"/>
              </w:rPr>
              <w:t>4.1. Phương pháp lên men giấm</w:t>
            </w:r>
            <w:bookmarkEnd w:id="100"/>
          </w:p>
          <w:p w14:paraId="75826340" w14:textId="47EE1110" w:rsidR="006707BB" w:rsidRPr="008212D7" w:rsidRDefault="006707BB" w:rsidP="00D71DEF">
            <w:pPr>
              <w:spacing w:before="120"/>
              <w:rPr>
                <w:vertAlign w:val="subscript"/>
              </w:rPr>
            </w:pPr>
            <w:r w:rsidRPr="008212D7">
              <w:t>C</w:t>
            </w:r>
            <w:r w:rsidRPr="008212D7">
              <w:rPr>
                <w:vertAlign w:val="subscript"/>
              </w:rPr>
              <w:t>2</w:t>
            </w:r>
            <w:r w:rsidRPr="008212D7">
              <w:t>H</w:t>
            </w:r>
            <w:r w:rsidRPr="008212D7">
              <w:rPr>
                <w:vertAlign w:val="subscript"/>
              </w:rPr>
              <w:t>5</w:t>
            </w:r>
            <w:r w:rsidRPr="008212D7">
              <w:t>OH + O</w:t>
            </w:r>
            <w:r w:rsidRPr="008212D7">
              <w:rPr>
                <w:vertAlign w:val="subscript"/>
              </w:rPr>
              <w:t>2</w:t>
            </w:r>
            <w:r w:rsidRPr="008212D7">
              <w:t xml:space="preserve"> </w:t>
            </w:r>
            <w:r w:rsidRPr="008212D7">
              <w:rPr>
                <w:position w:val="-6"/>
              </w:rPr>
              <w:object w:dxaOrig="800" w:dyaOrig="320" w14:anchorId="3A8342F3">
                <v:shape id="_x0000_i1065" type="#_x0000_t75" style="width:39.5pt;height:15.5pt" o:ole="">
                  <v:imagedata r:id="rId123" o:title=""/>
                </v:shape>
                <o:OLEObject Type="Embed" ProgID="Equation.DSMT4" ShapeID="_x0000_i1065" DrawAspect="Content" ObjectID="_1694097328" r:id="rId124"/>
              </w:object>
            </w:r>
            <w:r w:rsidRPr="008212D7">
              <w:t>CH</w:t>
            </w:r>
            <w:r w:rsidRPr="008212D7">
              <w:rPr>
                <w:vertAlign w:val="subscript"/>
              </w:rPr>
              <w:t>3</w:t>
            </w:r>
            <w:r w:rsidRPr="008212D7">
              <w:t>-COOH + H</w:t>
            </w:r>
            <w:r w:rsidRPr="008212D7">
              <w:rPr>
                <w:vertAlign w:val="subscript"/>
              </w:rPr>
              <w:t>2</w:t>
            </w:r>
            <w:r w:rsidRPr="008212D7">
              <w:t xml:space="preserve">O </w:t>
            </w:r>
          </w:p>
          <w:p w14:paraId="262694AC" w14:textId="77777777" w:rsidR="006707BB" w:rsidRPr="008212D7" w:rsidRDefault="006707BB" w:rsidP="00D71DEF">
            <w:pPr>
              <w:tabs>
                <w:tab w:val="right" w:pos="4788"/>
              </w:tabs>
              <w:spacing w:before="120"/>
              <w:rPr>
                <w:b/>
              </w:rPr>
            </w:pPr>
            <w:r w:rsidRPr="008212D7">
              <w:rPr>
                <w:b/>
              </w:rPr>
              <w:t>4.2. Oxi hóa anđehit axetic</w:t>
            </w:r>
          </w:p>
          <w:p w14:paraId="31225F3B" w14:textId="3E529866" w:rsidR="006707BB" w:rsidRPr="008212D7" w:rsidRDefault="006707BB" w:rsidP="00D71DEF">
            <w:pPr>
              <w:tabs>
                <w:tab w:val="right" w:pos="4788"/>
              </w:tabs>
              <w:spacing w:before="120"/>
            </w:pPr>
            <w:r w:rsidRPr="008212D7">
              <w:t xml:space="preserve"> 2CH</w:t>
            </w:r>
            <w:r w:rsidRPr="008212D7">
              <w:rPr>
                <w:vertAlign w:val="subscript"/>
              </w:rPr>
              <w:t>3</w:t>
            </w:r>
            <w:r w:rsidRPr="008212D7">
              <w:t>CHO  + O</w:t>
            </w:r>
            <w:r w:rsidRPr="008212D7">
              <w:rPr>
                <w:vertAlign w:val="subscript"/>
              </w:rPr>
              <w:t>2</w:t>
            </w:r>
            <w:r w:rsidRPr="008212D7">
              <w:t xml:space="preserve">  </w:t>
            </w:r>
            <w:r w:rsidRPr="008212D7">
              <w:rPr>
                <w:position w:val="-6"/>
              </w:rPr>
              <w:object w:dxaOrig="680" w:dyaOrig="320" w14:anchorId="58AC277D">
                <v:shape id="_x0000_i1066" type="#_x0000_t75" style="width:33.5pt;height:15.5pt" o:ole="">
                  <v:imagedata r:id="rId125" o:title=""/>
                </v:shape>
                <o:OLEObject Type="Embed" ProgID="Equation.DSMT4" ShapeID="_x0000_i1066" DrawAspect="Content" ObjectID="_1694097329" r:id="rId126"/>
              </w:object>
            </w:r>
            <w:r w:rsidRPr="008212D7">
              <w:t xml:space="preserve"> 2CH</w:t>
            </w:r>
            <w:r w:rsidRPr="008212D7">
              <w:rPr>
                <w:vertAlign w:val="subscript"/>
              </w:rPr>
              <w:t>3</w:t>
            </w:r>
            <w:r w:rsidRPr="008212D7">
              <w:t>COOH</w:t>
            </w:r>
          </w:p>
          <w:p w14:paraId="0EAC1E9F" w14:textId="77777777" w:rsidR="006707BB" w:rsidRPr="008212D7" w:rsidRDefault="006707BB" w:rsidP="00D71DEF">
            <w:pPr>
              <w:pStyle w:val="Heading3"/>
              <w:spacing w:before="120"/>
              <w:ind w:left="480" w:hanging="480"/>
              <w:rPr>
                <w:bCs w:val="0"/>
              </w:rPr>
            </w:pPr>
            <w:bookmarkStart w:id="101" w:name="_Toc8233556"/>
            <w:r w:rsidRPr="008212D7">
              <w:rPr>
                <w:bCs w:val="0"/>
              </w:rPr>
              <w:t>4.3. Oxi hóa ankan</w:t>
            </w:r>
            <w:bookmarkEnd w:id="101"/>
          </w:p>
          <w:p w14:paraId="7B4E39D8" w14:textId="77777777" w:rsidR="006707BB" w:rsidRPr="008212D7" w:rsidRDefault="006707BB" w:rsidP="00D71DEF">
            <w:pPr>
              <w:pStyle w:val="Heading3"/>
              <w:spacing w:before="120"/>
              <w:ind w:left="480" w:hanging="480"/>
              <w:rPr>
                <w:bCs w:val="0"/>
              </w:rPr>
            </w:pPr>
            <w:bookmarkStart w:id="102" w:name="_Toc8233557"/>
            <w:r w:rsidRPr="008212D7">
              <w:rPr>
                <w:bCs w:val="0"/>
              </w:rPr>
              <w:t>4.4. Từ metanol</w:t>
            </w:r>
            <w:bookmarkEnd w:id="102"/>
          </w:p>
          <w:p w14:paraId="030E1673" w14:textId="1D5C786D" w:rsidR="006707BB" w:rsidRPr="008212D7" w:rsidRDefault="006707BB" w:rsidP="00D71DEF">
            <w:pPr>
              <w:tabs>
                <w:tab w:val="right" w:pos="4788"/>
              </w:tabs>
              <w:spacing w:before="120"/>
            </w:pPr>
            <w:r>
              <w:t xml:space="preserve">    </w:t>
            </w:r>
            <w:r w:rsidRPr="008212D7">
              <w:t>CH</w:t>
            </w:r>
            <w:r w:rsidRPr="008212D7">
              <w:rPr>
                <w:vertAlign w:val="subscript"/>
              </w:rPr>
              <w:t>3</w:t>
            </w:r>
            <w:r w:rsidRPr="008212D7">
              <w:t xml:space="preserve">OH + CO </w:t>
            </w:r>
            <w:r w:rsidRPr="008212D7">
              <w:rPr>
                <w:position w:val="-6"/>
              </w:rPr>
              <w:object w:dxaOrig="840" w:dyaOrig="360" w14:anchorId="58C544F3">
                <v:shape id="_x0000_i1067" type="#_x0000_t75" style="width:42pt;height:18pt" o:ole="">
                  <v:imagedata r:id="rId127" o:title=""/>
                </v:shape>
                <o:OLEObject Type="Embed" ProgID="Equation.DSMT4" ShapeID="_x0000_i1067" DrawAspect="Content" ObjectID="_1694097330" r:id="rId128"/>
              </w:object>
            </w:r>
            <w:r w:rsidRPr="008212D7">
              <w:t>CH</w:t>
            </w:r>
            <w:r w:rsidRPr="008212D7">
              <w:rPr>
                <w:vertAlign w:val="subscript"/>
              </w:rPr>
              <w:t>3</w:t>
            </w:r>
            <w:r w:rsidRPr="008212D7">
              <w:t>COOH</w:t>
            </w:r>
          </w:p>
          <w:p w14:paraId="6B2C5A3F" w14:textId="4833B3B4" w:rsidR="006707BB" w:rsidRPr="008212D7" w:rsidRDefault="006707BB" w:rsidP="00D71DEF">
            <w:pPr>
              <w:pStyle w:val="Heading2"/>
              <w:numPr>
                <w:ilvl w:val="0"/>
                <w:numId w:val="26"/>
              </w:numPr>
              <w:spacing w:before="120"/>
              <w:ind w:left="480" w:hanging="480"/>
              <w:jc w:val="both"/>
              <w:rPr>
                <w:lang w:val="nb-NO"/>
              </w:rPr>
            </w:pPr>
            <w:bookmarkStart w:id="103" w:name="_Toc8233558"/>
            <w:r w:rsidRPr="009262E7">
              <w:rPr>
                <w:rFonts w:ascii="Times New Roman" w:hAnsi="Times New Roman"/>
                <w:b/>
                <w:bCs/>
                <w:sz w:val="24"/>
                <w:u w:val="single"/>
              </w:rPr>
              <w:t>Ứng dụng</w:t>
            </w:r>
            <w:bookmarkEnd w:id="103"/>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5B14A5" w14:textId="77777777" w:rsidR="006707BB" w:rsidRPr="000A6A3D" w:rsidRDefault="006707BB" w:rsidP="00BE703A">
            <w:pPr>
              <w:jc w:val="both"/>
              <w:rPr>
                <w:lang w:val="nb-NO"/>
              </w:rPr>
            </w:pPr>
          </w:p>
          <w:p w14:paraId="2233D53C" w14:textId="77777777" w:rsidR="006707BB" w:rsidRPr="000A6A3D" w:rsidRDefault="006707BB" w:rsidP="00BE703A">
            <w:pPr>
              <w:jc w:val="both"/>
              <w:rPr>
                <w:lang w:val="nb-NO"/>
              </w:rPr>
            </w:pPr>
          </w:p>
          <w:p w14:paraId="398829BA" w14:textId="77777777" w:rsidR="006707BB" w:rsidRPr="000A6A3D" w:rsidRDefault="006707BB" w:rsidP="00BE703A">
            <w:pPr>
              <w:jc w:val="both"/>
              <w:rPr>
                <w:lang w:val="nb-NO"/>
              </w:rPr>
            </w:pPr>
          </w:p>
          <w:p w14:paraId="37B590A0" w14:textId="1F3E76CE" w:rsidR="006707BB" w:rsidRDefault="006707BB" w:rsidP="00BE703A">
            <w:pPr>
              <w:jc w:val="both"/>
              <w:rPr>
                <w:lang w:val="nb-NO"/>
              </w:rPr>
            </w:pPr>
            <w:r w:rsidRPr="000A6A3D">
              <w:rPr>
                <w:lang w:val="nb-NO"/>
              </w:rPr>
              <w:t xml:space="preserve">GV </w:t>
            </w:r>
            <w:r>
              <w:rPr>
                <w:lang w:val="nb-NO"/>
              </w:rPr>
              <w:t>giới thiệu định nghĩa, cách phân loại của axit cacboxylic.</w:t>
            </w:r>
          </w:p>
          <w:p w14:paraId="1DF732D3" w14:textId="77777777" w:rsidR="00BE703A" w:rsidRDefault="00BE703A" w:rsidP="00BE703A">
            <w:pPr>
              <w:jc w:val="both"/>
              <w:rPr>
                <w:lang w:val="nb-NO"/>
              </w:rPr>
            </w:pPr>
          </w:p>
          <w:p w14:paraId="6E2CB657" w14:textId="77777777" w:rsidR="006707BB" w:rsidRPr="000A6A3D" w:rsidRDefault="006707BB" w:rsidP="00BE703A">
            <w:pPr>
              <w:jc w:val="both"/>
              <w:rPr>
                <w:lang w:val="nb-NO"/>
              </w:rPr>
            </w:pPr>
            <w:r>
              <w:rPr>
                <w:lang w:val="nb-NO"/>
              </w:rPr>
              <w:t>GV hướng dẫn cách viết CTCT và gọi tên các đồng phân .</w:t>
            </w:r>
          </w:p>
          <w:p w14:paraId="783AB30E" w14:textId="77777777" w:rsidR="006707BB" w:rsidRPr="000A6A3D" w:rsidRDefault="006707BB" w:rsidP="00BE703A">
            <w:pPr>
              <w:jc w:val="both"/>
              <w:rPr>
                <w:lang w:val="de-DE"/>
              </w:rPr>
            </w:pPr>
          </w:p>
          <w:p w14:paraId="6385CD97" w14:textId="77777777" w:rsidR="00BE703A" w:rsidRDefault="00BE703A" w:rsidP="00BE703A">
            <w:pPr>
              <w:jc w:val="both"/>
              <w:rPr>
                <w:lang w:val="de-DE"/>
              </w:rPr>
            </w:pPr>
          </w:p>
          <w:p w14:paraId="1F2CFE09" w14:textId="77777777" w:rsidR="00BE703A" w:rsidRDefault="00BE703A" w:rsidP="00BE703A">
            <w:pPr>
              <w:jc w:val="both"/>
              <w:rPr>
                <w:lang w:val="de-DE"/>
              </w:rPr>
            </w:pPr>
          </w:p>
          <w:p w14:paraId="1C1A737E" w14:textId="77777777" w:rsidR="00BE703A" w:rsidRDefault="00BE703A" w:rsidP="00BE703A">
            <w:pPr>
              <w:jc w:val="both"/>
              <w:rPr>
                <w:lang w:val="de-DE"/>
              </w:rPr>
            </w:pPr>
          </w:p>
          <w:p w14:paraId="7EF421DC" w14:textId="77777777" w:rsidR="006707BB" w:rsidRDefault="006707BB" w:rsidP="00BE703A">
            <w:pPr>
              <w:jc w:val="both"/>
              <w:rPr>
                <w:lang w:val="de-DE"/>
              </w:rPr>
            </w:pPr>
            <w:r>
              <w:rPr>
                <w:lang w:val="de-DE"/>
              </w:rPr>
              <w:t>GV nêu câu hỏi</w:t>
            </w:r>
          </w:p>
          <w:p w14:paraId="76C3E5D6" w14:textId="77777777" w:rsidR="006707BB" w:rsidRDefault="006707BB" w:rsidP="00BE703A">
            <w:pPr>
              <w:jc w:val="both"/>
              <w:rPr>
                <w:lang w:val="de-DE"/>
              </w:rPr>
            </w:pPr>
          </w:p>
          <w:p w14:paraId="545538C1" w14:textId="77777777" w:rsidR="006707BB" w:rsidRDefault="006707BB" w:rsidP="00BE703A">
            <w:pPr>
              <w:ind w:right="51"/>
              <w:jc w:val="both"/>
              <w:rPr>
                <w:lang w:val="nb-NO"/>
              </w:rPr>
            </w:pPr>
          </w:p>
          <w:p w14:paraId="646F213F" w14:textId="77777777" w:rsidR="006707BB" w:rsidRDefault="006707BB" w:rsidP="00BE703A">
            <w:pPr>
              <w:ind w:right="51"/>
              <w:jc w:val="both"/>
              <w:rPr>
                <w:lang w:val="nb-NO"/>
              </w:rPr>
            </w:pPr>
          </w:p>
          <w:p w14:paraId="165B65A0" w14:textId="36312323" w:rsidR="006707BB" w:rsidRPr="000A6A3D" w:rsidRDefault="006707BB" w:rsidP="00BE703A">
            <w:pPr>
              <w:ind w:right="51"/>
              <w:jc w:val="both"/>
              <w:rPr>
                <w:lang w:val="nb-NO"/>
              </w:rPr>
            </w:pPr>
            <w:r>
              <w:rPr>
                <w:lang w:val="nb-NO"/>
              </w:rPr>
              <w:t xml:space="preserve">GV hướng dẫn cách viết phương trình phản ứng </w:t>
            </w:r>
            <w:r w:rsidR="00BE703A">
              <w:rPr>
                <w:lang w:val="nb-NO"/>
              </w:rPr>
              <w:t>thể hiện tính axit</w:t>
            </w:r>
            <w:r>
              <w:rPr>
                <w:lang w:val="nb-NO"/>
              </w:rPr>
              <w:t>.</w:t>
            </w:r>
          </w:p>
          <w:p w14:paraId="4B5668A4" w14:textId="77777777" w:rsidR="006707BB" w:rsidRPr="000A6A3D" w:rsidRDefault="006707BB" w:rsidP="00BE703A">
            <w:pPr>
              <w:jc w:val="both"/>
              <w:rPr>
                <w:lang w:val="nb-NO"/>
              </w:rPr>
            </w:pPr>
          </w:p>
          <w:p w14:paraId="4CF93A49" w14:textId="77777777" w:rsidR="006707BB" w:rsidRPr="000A6A3D" w:rsidRDefault="006707BB" w:rsidP="00BE703A">
            <w:pPr>
              <w:jc w:val="both"/>
              <w:rPr>
                <w:lang w:val="nb-NO"/>
              </w:rPr>
            </w:pPr>
          </w:p>
          <w:p w14:paraId="103DF324" w14:textId="77777777" w:rsidR="006707BB" w:rsidRDefault="006707BB" w:rsidP="00BE703A">
            <w:pPr>
              <w:jc w:val="both"/>
              <w:rPr>
                <w:lang w:val="de-DE"/>
              </w:rPr>
            </w:pPr>
          </w:p>
          <w:p w14:paraId="33A55FC8" w14:textId="77777777" w:rsidR="006707BB" w:rsidRDefault="006707BB" w:rsidP="00BE703A">
            <w:pPr>
              <w:jc w:val="both"/>
              <w:rPr>
                <w:lang w:val="de-DE"/>
              </w:rPr>
            </w:pPr>
          </w:p>
          <w:p w14:paraId="6A583BDE" w14:textId="77777777" w:rsidR="006707BB" w:rsidRDefault="006707BB" w:rsidP="00BE703A">
            <w:pPr>
              <w:jc w:val="both"/>
              <w:rPr>
                <w:lang w:val="de-DE"/>
              </w:rPr>
            </w:pPr>
          </w:p>
          <w:p w14:paraId="55FDA709" w14:textId="77777777" w:rsidR="006707BB" w:rsidRDefault="006707BB" w:rsidP="00BE703A">
            <w:pPr>
              <w:jc w:val="both"/>
              <w:rPr>
                <w:lang w:val="de-DE"/>
              </w:rPr>
            </w:pPr>
          </w:p>
          <w:p w14:paraId="1C1583D4" w14:textId="77777777" w:rsidR="00891970" w:rsidRDefault="00891970" w:rsidP="00BE703A">
            <w:pPr>
              <w:jc w:val="both"/>
              <w:rPr>
                <w:lang w:val="de-DE"/>
              </w:rPr>
            </w:pPr>
          </w:p>
          <w:p w14:paraId="006F0FCC" w14:textId="77777777" w:rsidR="00891970" w:rsidRDefault="00891970" w:rsidP="00BE703A">
            <w:pPr>
              <w:jc w:val="both"/>
              <w:rPr>
                <w:lang w:val="de-DE"/>
              </w:rPr>
            </w:pPr>
          </w:p>
          <w:p w14:paraId="3FBDA5EE" w14:textId="77777777" w:rsidR="00891970" w:rsidRDefault="00891970" w:rsidP="00BE703A">
            <w:pPr>
              <w:jc w:val="both"/>
              <w:rPr>
                <w:lang w:val="de-DE"/>
              </w:rPr>
            </w:pPr>
          </w:p>
          <w:p w14:paraId="4536D041" w14:textId="0D5E628A" w:rsidR="00891970" w:rsidRDefault="00891970" w:rsidP="00BE703A">
            <w:pPr>
              <w:jc w:val="both"/>
              <w:rPr>
                <w:lang w:val="de-DE"/>
              </w:rPr>
            </w:pPr>
            <w:r>
              <w:rPr>
                <w:lang w:val="nb-NO"/>
              </w:rPr>
              <w:t>GV hướng dẫn cách viết phương trình phản ứng thế, lưu ý điều kiện phản ứng.</w:t>
            </w:r>
            <w:r w:rsidRPr="000A6A3D">
              <w:rPr>
                <w:lang w:val="de-DE"/>
              </w:rPr>
              <w:t xml:space="preserve"> </w:t>
            </w:r>
          </w:p>
          <w:p w14:paraId="6165D0E7" w14:textId="77777777" w:rsidR="00891970" w:rsidRDefault="00891970" w:rsidP="00BE703A">
            <w:pPr>
              <w:jc w:val="both"/>
              <w:rPr>
                <w:lang w:val="de-DE"/>
              </w:rPr>
            </w:pPr>
          </w:p>
          <w:p w14:paraId="1A0C13F9" w14:textId="77777777" w:rsidR="00891970" w:rsidRDefault="00891970" w:rsidP="00BE703A">
            <w:pPr>
              <w:jc w:val="both"/>
              <w:rPr>
                <w:lang w:val="de-DE"/>
              </w:rPr>
            </w:pPr>
          </w:p>
          <w:p w14:paraId="5C66FA11" w14:textId="77777777" w:rsidR="00891970" w:rsidRDefault="00891970" w:rsidP="00BE703A">
            <w:pPr>
              <w:jc w:val="both"/>
              <w:rPr>
                <w:lang w:val="de-DE"/>
              </w:rPr>
            </w:pPr>
          </w:p>
          <w:p w14:paraId="54F60370" w14:textId="77777777" w:rsidR="00891970" w:rsidRDefault="00891970" w:rsidP="00BE703A">
            <w:pPr>
              <w:jc w:val="both"/>
              <w:rPr>
                <w:lang w:val="de-DE"/>
              </w:rPr>
            </w:pPr>
          </w:p>
          <w:p w14:paraId="7EFDF9FA" w14:textId="62E0298C" w:rsidR="006707BB" w:rsidRDefault="006707BB" w:rsidP="00BE703A">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712D1539" w14:textId="77777777" w:rsidR="00891970" w:rsidRDefault="00891970" w:rsidP="00BE703A">
            <w:pPr>
              <w:jc w:val="both"/>
              <w:rPr>
                <w:lang w:val="de-DE"/>
              </w:rPr>
            </w:pPr>
          </w:p>
          <w:p w14:paraId="69942D68" w14:textId="77777777" w:rsidR="00891970" w:rsidRDefault="00891970" w:rsidP="00BE703A">
            <w:pPr>
              <w:jc w:val="both"/>
              <w:rPr>
                <w:lang w:val="de-DE"/>
              </w:rPr>
            </w:pPr>
          </w:p>
          <w:p w14:paraId="749ED8CD" w14:textId="77777777" w:rsidR="00891970" w:rsidRDefault="00891970" w:rsidP="00BE703A">
            <w:pPr>
              <w:jc w:val="both"/>
              <w:rPr>
                <w:lang w:val="de-DE"/>
              </w:rPr>
            </w:pPr>
          </w:p>
          <w:p w14:paraId="0CF03181" w14:textId="77777777" w:rsidR="00891970" w:rsidRDefault="00891970" w:rsidP="00BE703A">
            <w:pPr>
              <w:jc w:val="both"/>
              <w:rPr>
                <w:lang w:val="de-DE"/>
              </w:rPr>
            </w:pPr>
          </w:p>
          <w:p w14:paraId="75A7CD3E" w14:textId="77777777" w:rsidR="00891970" w:rsidRDefault="00891970" w:rsidP="00BE703A">
            <w:pPr>
              <w:jc w:val="both"/>
              <w:rPr>
                <w:lang w:val="de-DE"/>
              </w:rPr>
            </w:pPr>
          </w:p>
          <w:p w14:paraId="4179CA3F" w14:textId="77777777" w:rsidR="00891970" w:rsidRDefault="00891970" w:rsidP="00BE703A">
            <w:pPr>
              <w:jc w:val="both"/>
              <w:rPr>
                <w:lang w:val="de-DE"/>
              </w:rPr>
            </w:pPr>
          </w:p>
          <w:p w14:paraId="21CC94C7" w14:textId="291E1233" w:rsidR="006707BB" w:rsidRPr="000A6A3D" w:rsidRDefault="006707BB" w:rsidP="00891970">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8599719" w14:textId="77777777" w:rsidR="006707BB" w:rsidRPr="000A6A3D" w:rsidRDefault="006707BB" w:rsidP="00BE703A">
            <w:pPr>
              <w:jc w:val="both"/>
              <w:rPr>
                <w:lang w:val="nb-NO"/>
              </w:rPr>
            </w:pPr>
          </w:p>
          <w:p w14:paraId="70064790" w14:textId="77777777" w:rsidR="006707BB" w:rsidRPr="000A6A3D" w:rsidRDefault="006707BB" w:rsidP="00BE703A">
            <w:pPr>
              <w:jc w:val="both"/>
              <w:rPr>
                <w:lang w:val="nb-NO"/>
              </w:rPr>
            </w:pPr>
          </w:p>
          <w:p w14:paraId="3BF442F8" w14:textId="77777777" w:rsidR="006707BB" w:rsidRPr="000A6A3D" w:rsidRDefault="006707BB" w:rsidP="00BE703A">
            <w:pPr>
              <w:jc w:val="both"/>
              <w:rPr>
                <w:lang w:val="nb-NO"/>
              </w:rPr>
            </w:pPr>
          </w:p>
          <w:p w14:paraId="24B9EE0D" w14:textId="77777777" w:rsidR="006707BB" w:rsidRPr="000A6A3D" w:rsidRDefault="006707BB" w:rsidP="00BE703A">
            <w:pPr>
              <w:jc w:val="both"/>
              <w:rPr>
                <w:lang w:val="nb-NO"/>
              </w:rPr>
            </w:pPr>
            <w:r w:rsidRPr="000A6A3D">
              <w:rPr>
                <w:lang w:val="nb-NO"/>
              </w:rPr>
              <w:t>HS theo dõi, ghi bài.</w:t>
            </w:r>
          </w:p>
          <w:p w14:paraId="0BEE26EB" w14:textId="77777777" w:rsidR="006707BB" w:rsidRPr="000A6A3D" w:rsidRDefault="006707BB" w:rsidP="00BE703A">
            <w:pPr>
              <w:jc w:val="both"/>
              <w:rPr>
                <w:lang w:val="nb-NO"/>
              </w:rPr>
            </w:pPr>
          </w:p>
          <w:p w14:paraId="4A57AFB5" w14:textId="77777777" w:rsidR="006707BB" w:rsidRPr="000A6A3D" w:rsidRDefault="006707BB" w:rsidP="00BE703A">
            <w:pPr>
              <w:jc w:val="both"/>
              <w:rPr>
                <w:lang w:val="nb-NO"/>
              </w:rPr>
            </w:pPr>
          </w:p>
          <w:p w14:paraId="2F657D54" w14:textId="77777777" w:rsidR="00BE703A" w:rsidRDefault="00BE703A" w:rsidP="00BE703A">
            <w:pPr>
              <w:jc w:val="both"/>
              <w:rPr>
                <w:lang w:val="nb-NO"/>
              </w:rPr>
            </w:pPr>
          </w:p>
          <w:p w14:paraId="46CA271A" w14:textId="39533FAA" w:rsidR="006707BB" w:rsidRPr="000A6A3D" w:rsidRDefault="006707BB" w:rsidP="00BE703A">
            <w:pPr>
              <w:jc w:val="both"/>
              <w:rPr>
                <w:lang w:val="nb-NO"/>
              </w:rPr>
            </w:pPr>
            <w:r>
              <w:rPr>
                <w:lang w:val="nb-NO"/>
              </w:rPr>
              <w:t>HS theo dõi, ghi bài, làm bài luyện tập</w:t>
            </w:r>
          </w:p>
          <w:p w14:paraId="016DD299" w14:textId="77777777" w:rsidR="006707BB" w:rsidRDefault="006707BB" w:rsidP="00BE703A">
            <w:pPr>
              <w:jc w:val="both"/>
              <w:rPr>
                <w:lang w:val="nb-NO"/>
              </w:rPr>
            </w:pPr>
          </w:p>
          <w:p w14:paraId="3DCD628B" w14:textId="77777777" w:rsidR="00BE703A" w:rsidRDefault="00BE703A" w:rsidP="00BE703A">
            <w:pPr>
              <w:jc w:val="both"/>
              <w:rPr>
                <w:lang w:val="nb-NO"/>
              </w:rPr>
            </w:pPr>
          </w:p>
          <w:p w14:paraId="0B4A4A10" w14:textId="77777777" w:rsidR="00BE703A" w:rsidRDefault="00BE703A" w:rsidP="00BE703A">
            <w:pPr>
              <w:jc w:val="both"/>
              <w:rPr>
                <w:lang w:val="nb-NO"/>
              </w:rPr>
            </w:pPr>
          </w:p>
          <w:p w14:paraId="3C07F9F1" w14:textId="77777777" w:rsidR="00BE703A" w:rsidRDefault="00BE703A" w:rsidP="00BE703A">
            <w:pPr>
              <w:jc w:val="both"/>
              <w:rPr>
                <w:lang w:val="nb-NO"/>
              </w:rPr>
            </w:pPr>
          </w:p>
          <w:p w14:paraId="6D34E596" w14:textId="77777777" w:rsidR="006707BB" w:rsidRDefault="006707BB" w:rsidP="00BE703A">
            <w:pPr>
              <w:jc w:val="both"/>
              <w:rPr>
                <w:lang w:val="nb-NO"/>
              </w:rPr>
            </w:pPr>
            <w:r>
              <w:rPr>
                <w:lang w:val="nb-NO"/>
              </w:rPr>
              <w:t>HS trả lời, ghi bài.</w:t>
            </w:r>
          </w:p>
          <w:p w14:paraId="21589991" w14:textId="77777777" w:rsidR="006707BB" w:rsidRDefault="006707BB" w:rsidP="00BE703A">
            <w:pPr>
              <w:jc w:val="both"/>
              <w:rPr>
                <w:lang w:val="nb-NO"/>
              </w:rPr>
            </w:pPr>
          </w:p>
          <w:p w14:paraId="5F08083F" w14:textId="77777777" w:rsidR="006707BB" w:rsidRDefault="006707BB" w:rsidP="00BE703A">
            <w:pPr>
              <w:jc w:val="both"/>
              <w:rPr>
                <w:lang w:val="nb-NO"/>
              </w:rPr>
            </w:pPr>
          </w:p>
          <w:p w14:paraId="5231380B" w14:textId="77777777" w:rsidR="006707BB" w:rsidRDefault="006707BB" w:rsidP="00BE703A">
            <w:pPr>
              <w:jc w:val="both"/>
              <w:rPr>
                <w:lang w:val="nb-NO"/>
              </w:rPr>
            </w:pPr>
          </w:p>
          <w:p w14:paraId="453FF20F" w14:textId="77777777" w:rsidR="006707BB" w:rsidRPr="000A6A3D" w:rsidRDefault="006707BB" w:rsidP="00BE703A">
            <w:pPr>
              <w:jc w:val="both"/>
              <w:rPr>
                <w:lang w:val="nb-NO"/>
              </w:rPr>
            </w:pPr>
            <w:r w:rsidRPr="000A6A3D">
              <w:rPr>
                <w:lang w:val="nb-NO"/>
              </w:rPr>
              <w:t xml:space="preserve">HS theo dõi, ghi bài </w:t>
            </w:r>
          </w:p>
          <w:p w14:paraId="41361126" w14:textId="77777777" w:rsidR="006707BB" w:rsidRPr="000A6A3D" w:rsidRDefault="006707BB" w:rsidP="00BE703A">
            <w:pPr>
              <w:jc w:val="both"/>
              <w:rPr>
                <w:lang w:val="nb-NO"/>
              </w:rPr>
            </w:pPr>
          </w:p>
          <w:p w14:paraId="523CC7A1" w14:textId="78F6F6F6" w:rsidR="006707BB" w:rsidRPr="000A6A3D" w:rsidRDefault="006707BB" w:rsidP="00BE703A">
            <w:pPr>
              <w:jc w:val="both"/>
              <w:rPr>
                <w:lang w:val="nb-NO"/>
              </w:rPr>
            </w:pPr>
            <w:r>
              <w:rPr>
                <w:lang w:val="nb-NO"/>
              </w:rPr>
              <w:t>HS làm bài luyện tập</w:t>
            </w:r>
            <w:r w:rsidR="00891970">
              <w:rPr>
                <w:lang w:val="nb-NO"/>
              </w:rPr>
              <w:t>.</w:t>
            </w:r>
          </w:p>
          <w:p w14:paraId="00C349C1" w14:textId="77777777" w:rsidR="006707BB" w:rsidRPr="000A6A3D" w:rsidRDefault="006707BB" w:rsidP="00BE703A">
            <w:pPr>
              <w:jc w:val="both"/>
              <w:rPr>
                <w:lang w:val="nb-NO"/>
              </w:rPr>
            </w:pPr>
          </w:p>
          <w:p w14:paraId="5EF1118E" w14:textId="77777777" w:rsidR="006707BB" w:rsidRPr="000A6A3D" w:rsidRDefault="006707BB" w:rsidP="00BE703A">
            <w:pPr>
              <w:jc w:val="both"/>
              <w:rPr>
                <w:lang w:val="nb-NO"/>
              </w:rPr>
            </w:pPr>
          </w:p>
          <w:p w14:paraId="613B6760" w14:textId="77777777" w:rsidR="006707BB" w:rsidRPr="000A6A3D" w:rsidRDefault="006707BB" w:rsidP="00BE703A">
            <w:pPr>
              <w:jc w:val="both"/>
              <w:rPr>
                <w:lang w:val="nb-NO"/>
              </w:rPr>
            </w:pPr>
          </w:p>
          <w:p w14:paraId="3EF9BDAB" w14:textId="77777777" w:rsidR="006707BB" w:rsidRPr="000A6A3D" w:rsidRDefault="006707BB" w:rsidP="00BE703A">
            <w:pPr>
              <w:jc w:val="both"/>
              <w:rPr>
                <w:lang w:val="nb-NO"/>
              </w:rPr>
            </w:pPr>
          </w:p>
          <w:p w14:paraId="0DEE2343" w14:textId="77777777" w:rsidR="006707BB" w:rsidRDefault="006707BB" w:rsidP="00BE703A">
            <w:pPr>
              <w:jc w:val="both"/>
              <w:rPr>
                <w:lang w:val="nb-NO"/>
              </w:rPr>
            </w:pPr>
          </w:p>
          <w:p w14:paraId="03CB8887" w14:textId="77777777" w:rsidR="006707BB" w:rsidRPr="000A6A3D" w:rsidRDefault="006707BB" w:rsidP="00BE703A">
            <w:pPr>
              <w:jc w:val="both"/>
              <w:rPr>
                <w:lang w:val="nb-NO"/>
              </w:rPr>
            </w:pPr>
          </w:p>
          <w:p w14:paraId="229D52E4" w14:textId="77777777" w:rsidR="006707BB" w:rsidRDefault="006707BB" w:rsidP="00BE703A">
            <w:pPr>
              <w:jc w:val="both"/>
              <w:rPr>
                <w:lang w:val="nb-NO"/>
              </w:rPr>
            </w:pPr>
          </w:p>
          <w:p w14:paraId="07BF542F" w14:textId="77777777" w:rsidR="00891970" w:rsidRDefault="00891970" w:rsidP="00BE703A">
            <w:pPr>
              <w:jc w:val="both"/>
              <w:rPr>
                <w:lang w:val="nb-NO"/>
              </w:rPr>
            </w:pPr>
          </w:p>
          <w:p w14:paraId="520D403A" w14:textId="77777777" w:rsidR="00891970" w:rsidRDefault="00891970" w:rsidP="00BE703A">
            <w:pPr>
              <w:jc w:val="both"/>
              <w:rPr>
                <w:lang w:val="nb-NO"/>
              </w:rPr>
            </w:pPr>
          </w:p>
          <w:p w14:paraId="0881A95B" w14:textId="77777777" w:rsidR="006707BB" w:rsidRDefault="006707BB" w:rsidP="00BE703A">
            <w:pPr>
              <w:jc w:val="both"/>
              <w:rPr>
                <w:lang w:val="nb-NO"/>
              </w:rPr>
            </w:pPr>
            <w:r w:rsidRPr="000A6A3D">
              <w:rPr>
                <w:lang w:val="nb-NO"/>
              </w:rPr>
              <w:t>HS theo dõi, ghi bài</w:t>
            </w:r>
            <w:r>
              <w:rPr>
                <w:lang w:val="nb-NO"/>
              </w:rPr>
              <w:t>.</w:t>
            </w:r>
          </w:p>
          <w:p w14:paraId="0CAA9914" w14:textId="77777777" w:rsidR="00891970" w:rsidRPr="000A6A3D" w:rsidRDefault="00891970" w:rsidP="00891970">
            <w:pPr>
              <w:jc w:val="both"/>
              <w:rPr>
                <w:lang w:val="nb-NO"/>
              </w:rPr>
            </w:pPr>
            <w:r>
              <w:rPr>
                <w:lang w:val="nb-NO"/>
              </w:rPr>
              <w:t>HS làm bài luyện tập.</w:t>
            </w:r>
          </w:p>
          <w:p w14:paraId="714AC832" w14:textId="77777777" w:rsidR="006707BB" w:rsidRDefault="006707BB" w:rsidP="00BE703A">
            <w:pPr>
              <w:jc w:val="both"/>
              <w:rPr>
                <w:lang w:val="nb-NO"/>
              </w:rPr>
            </w:pPr>
          </w:p>
          <w:p w14:paraId="5CEF1295" w14:textId="77777777" w:rsidR="006707BB" w:rsidRDefault="006707BB" w:rsidP="00BE703A">
            <w:pPr>
              <w:jc w:val="both"/>
              <w:rPr>
                <w:lang w:val="nb-NO"/>
              </w:rPr>
            </w:pPr>
          </w:p>
          <w:p w14:paraId="5AA8D809" w14:textId="77777777" w:rsidR="006707BB" w:rsidRDefault="006707BB" w:rsidP="00BE703A">
            <w:pPr>
              <w:jc w:val="both"/>
              <w:rPr>
                <w:lang w:val="nb-NO"/>
              </w:rPr>
            </w:pPr>
          </w:p>
          <w:p w14:paraId="0BE01FCD" w14:textId="77777777" w:rsidR="006707BB" w:rsidRPr="000A6A3D" w:rsidRDefault="006707BB" w:rsidP="00BE703A">
            <w:pPr>
              <w:jc w:val="both"/>
              <w:rPr>
                <w:lang w:val="nb-NO"/>
              </w:rPr>
            </w:pPr>
          </w:p>
          <w:p w14:paraId="164FC193" w14:textId="77777777" w:rsidR="006707BB" w:rsidRPr="000A6A3D" w:rsidRDefault="006707BB" w:rsidP="00BE703A">
            <w:pPr>
              <w:jc w:val="both"/>
              <w:rPr>
                <w:lang w:val="nb-NO"/>
              </w:rPr>
            </w:pPr>
            <w:r w:rsidRPr="000A6A3D">
              <w:rPr>
                <w:lang w:val="nb-NO"/>
              </w:rPr>
              <w:t>HS theo dõi, ghi bài</w:t>
            </w:r>
          </w:p>
          <w:p w14:paraId="0CC1E7D7" w14:textId="77777777" w:rsidR="006707BB" w:rsidRDefault="006707BB" w:rsidP="00BE703A">
            <w:pPr>
              <w:jc w:val="both"/>
              <w:rPr>
                <w:lang w:val="nb-NO"/>
              </w:rPr>
            </w:pPr>
          </w:p>
          <w:p w14:paraId="05E7E8DE" w14:textId="77777777" w:rsidR="006707BB" w:rsidRDefault="006707BB" w:rsidP="00BE703A">
            <w:pPr>
              <w:jc w:val="both"/>
              <w:rPr>
                <w:lang w:val="nb-NO"/>
              </w:rPr>
            </w:pPr>
          </w:p>
          <w:p w14:paraId="47A94824" w14:textId="77777777" w:rsidR="00891970" w:rsidRDefault="00891970" w:rsidP="00BE703A">
            <w:pPr>
              <w:jc w:val="both"/>
              <w:rPr>
                <w:lang w:val="nb-NO"/>
              </w:rPr>
            </w:pPr>
          </w:p>
          <w:p w14:paraId="444173CE" w14:textId="77777777" w:rsidR="00891970" w:rsidRDefault="00891970" w:rsidP="00BE703A">
            <w:pPr>
              <w:jc w:val="both"/>
              <w:rPr>
                <w:lang w:val="nb-NO"/>
              </w:rPr>
            </w:pPr>
          </w:p>
          <w:p w14:paraId="1E0480CD" w14:textId="77777777" w:rsidR="00891970" w:rsidRDefault="00891970" w:rsidP="00BE703A">
            <w:pPr>
              <w:jc w:val="both"/>
              <w:rPr>
                <w:lang w:val="nb-NO"/>
              </w:rPr>
            </w:pPr>
          </w:p>
          <w:p w14:paraId="2DCDFF95" w14:textId="77777777" w:rsidR="00891970" w:rsidRDefault="00891970" w:rsidP="00BE703A">
            <w:pPr>
              <w:jc w:val="both"/>
              <w:rPr>
                <w:lang w:val="nb-NO"/>
              </w:rPr>
            </w:pPr>
          </w:p>
          <w:p w14:paraId="52D2B911" w14:textId="77777777" w:rsidR="00891970" w:rsidRDefault="00891970" w:rsidP="00BE703A">
            <w:pPr>
              <w:jc w:val="both"/>
              <w:rPr>
                <w:lang w:val="nb-NO"/>
              </w:rPr>
            </w:pPr>
          </w:p>
          <w:p w14:paraId="58EBC478" w14:textId="77777777" w:rsidR="00891970" w:rsidRDefault="00891970" w:rsidP="00BE703A">
            <w:pPr>
              <w:jc w:val="both"/>
              <w:rPr>
                <w:lang w:val="nb-NO"/>
              </w:rPr>
            </w:pPr>
          </w:p>
          <w:p w14:paraId="08383EC8" w14:textId="1AAB6482" w:rsidR="006707BB" w:rsidRPr="000A6A3D" w:rsidRDefault="006707BB" w:rsidP="00D71DEF">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CD30EE" w14:textId="77777777" w:rsidR="006707BB" w:rsidRPr="000A6A3D" w:rsidRDefault="006707BB" w:rsidP="000A6A3D">
            <w:pPr>
              <w:rPr>
                <w:lang w:val="nb-NO"/>
              </w:rPr>
            </w:pPr>
          </w:p>
          <w:p w14:paraId="4DF6BB6D" w14:textId="77777777" w:rsidR="002E4EC9" w:rsidRDefault="002E4EC9" w:rsidP="00BC69B1">
            <w:pPr>
              <w:jc w:val="center"/>
              <w:rPr>
                <w:lang w:val="pt-BR"/>
              </w:rPr>
            </w:pPr>
          </w:p>
          <w:p w14:paraId="0D811260" w14:textId="77777777" w:rsidR="002E4EC9" w:rsidRDefault="002E4EC9" w:rsidP="00BC69B1">
            <w:pPr>
              <w:jc w:val="center"/>
              <w:rPr>
                <w:lang w:val="pt-BR"/>
              </w:rPr>
            </w:pPr>
          </w:p>
          <w:p w14:paraId="748283EF" w14:textId="4EF58A6A" w:rsidR="006707BB" w:rsidRPr="000A6A3D" w:rsidRDefault="002E4EC9" w:rsidP="00BC69B1">
            <w:pPr>
              <w:jc w:val="center"/>
              <w:rPr>
                <w:lang w:val="pt-BR"/>
              </w:rPr>
            </w:pPr>
            <w:r>
              <w:rPr>
                <w:lang w:val="pt-BR"/>
              </w:rPr>
              <w:t>4</w:t>
            </w:r>
            <w:r w:rsidR="006707BB">
              <w:rPr>
                <w:lang w:val="pt-BR"/>
              </w:rPr>
              <w:t>0</w:t>
            </w:r>
          </w:p>
          <w:p w14:paraId="4E0C5A64" w14:textId="77777777" w:rsidR="006707BB" w:rsidRPr="000A6A3D" w:rsidRDefault="006707BB" w:rsidP="00BC69B1">
            <w:pPr>
              <w:jc w:val="center"/>
              <w:rPr>
                <w:lang w:val="pt-BR"/>
              </w:rPr>
            </w:pPr>
            <w:r w:rsidRPr="000A6A3D">
              <w:rPr>
                <w:lang w:val="pt-BR"/>
              </w:rPr>
              <w:t>phút</w:t>
            </w:r>
          </w:p>
          <w:p w14:paraId="0EA082C4" w14:textId="77777777" w:rsidR="006707BB" w:rsidRPr="000A6A3D" w:rsidRDefault="006707BB" w:rsidP="000A6A3D">
            <w:pPr>
              <w:jc w:val="center"/>
              <w:rPr>
                <w:lang w:val="pt-BR"/>
              </w:rPr>
            </w:pPr>
          </w:p>
          <w:p w14:paraId="3EC54855" w14:textId="77777777" w:rsidR="006707BB" w:rsidRPr="000A6A3D" w:rsidRDefault="006707BB" w:rsidP="000A6A3D">
            <w:pPr>
              <w:jc w:val="center"/>
              <w:rPr>
                <w:lang w:val="pt-BR"/>
              </w:rPr>
            </w:pPr>
          </w:p>
          <w:p w14:paraId="3174C863" w14:textId="77777777" w:rsidR="006707BB" w:rsidRPr="000A6A3D" w:rsidRDefault="006707BB" w:rsidP="000A6A3D">
            <w:pPr>
              <w:jc w:val="center"/>
              <w:rPr>
                <w:lang w:val="pt-BR"/>
              </w:rPr>
            </w:pPr>
          </w:p>
          <w:p w14:paraId="683839D5" w14:textId="77777777" w:rsidR="006707BB" w:rsidRPr="000A6A3D" w:rsidRDefault="006707BB" w:rsidP="000A6A3D">
            <w:pPr>
              <w:jc w:val="center"/>
              <w:rPr>
                <w:lang w:val="pt-BR"/>
              </w:rPr>
            </w:pPr>
          </w:p>
          <w:p w14:paraId="500F7F3D" w14:textId="77777777" w:rsidR="006707BB" w:rsidRPr="000A6A3D" w:rsidRDefault="006707BB" w:rsidP="000A6A3D">
            <w:pPr>
              <w:jc w:val="center"/>
              <w:rPr>
                <w:lang w:val="pt-BR"/>
              </w:rPr>
            </w:pPr>
          </w:p>
          <w:p w14:paraId="7D911F59" w14:textId="77777777" w:rsidR="006707BB" w:rsidRPr="000A6A3D" w:rsidRDefault="006707BB" w:rsidP="000A6A3D">
            <w:pPr>
              <w:jc w:val="center"/>
              <w:rPr>
                <w:lang w:val="pt-BR"/>
              </w:rPr>
            </w:pPr>
          </w:p>
          <w:p w14:paraId="436C9184" w14:textId="77777777" w:rsidR="006707BB" w:rsidRPr="000A6A3D" w:rsidRDefault="006707BB" w:rsidP="000A6A3D">
            <w:pPr>
              <w:jc w:val="center"/>
              <w:rPr>
                <w:lang w:val="pt-BR"/>
              </w:rPr>
            </w:pPr>
          </w:p>
          <w:p w14:paraId="37175C48" w14:textId="77777777" w:rsidR="006707BB" w:rsidRPr="000A6A3D" w:rsidRDefault="006707BB" w:rsidP="000A6A3D">
            <w:pPr>
              <w:jc w:val="center"/>
              <w:rPr>
                <w:lang w:val="pt-BR"/>
              </w:rPr>
            </w:pPr>
          </w:p>
          <w:p w14:paraId="163BFC24" w14:textId="77777777" w:rsidR="006707BB" w:rsidRPr="000A6A3D" w:rsidRDefault="006707BB" w:rsidP="000A6A3D">
            <w:pPr>
              <w:jc w:val="center"/>
              <w:rPr>
                <w:lang w:val="pt-BR"/>
              </w:rPr>
            </w:pPr>
          </w:p>
          <w:p w14:paraId="1644BD95" w14:textId="77777777" w:rsidR="006707BB" w:rsidRPr="000A6A3D" w:rsidRDefault="006707BB" w:rsidP="000A6A3D">
            <w:pPr>
              <w:jc w:val="center"/>
              <w:rPr>
                <w:lang w:val="pt-BR"/>
              </w:rPr>
            </w:pPr>
          </w:p>
          <w:p w14:paraId="6629C210" w14:textId="77777777" w:rsidR="006707BB" w:rsidRPr="000A6A3D" w:rsidRDefault="006707BB" w:rsidP="000A6A3D">
            <w:pPr>
              <w:jc w:val="center"/>
              <w:rPr>
                <w:lang w:val="pt-BR"/>
              </w:rPr>
            </w:pPr>
          </w:p>
          <w:p w14:paraId="6B06BDD8" w14:textId="77777777" w:rsidR="006707BB" w:rsidRPr="000A6A3D" w:rsidRDefault="006707BB" w:rsidP="000A6A3D">
            <w:pPr>
              <w:jc w:val="center"/>
              <w:rPr>
                <w:lang w:val="pt-BR"/>
              </w:rPr>
            </w:pPr>
          </w:p>
          <w:p w14:paraId="7CAE0618" w14:textId="77777777" w:rsidR="006707BB" w:rsidRPr="000A6A3D" w:rsidRDefault="006707BB" w:rsidP="000A6A3D">
            <w:pPr>
              <w:jc w:val="center"/>
              <w:rPr>
                <w:lang w:val="pt-BR"/>
              </w:rPr>
            </w:pPr>
          </w:p>
          <w:p w14:paraId="3B2CC606" w14:textId="77777777" w:rsidR="006707BB" w:rsidRPr="000A6A3D" w:rsidRDefault="006707BB" w:rsidP="000A6A3D">
            <w:pPr>
              <w:jc w:val="center"/>
              <w:rPr>
                <w:lang w:val="pt-BR"/>
              </w:rPr>
            </w:pPr>
          </w:p>
          <w:p w14:paraId="480F4EC1" w14:textId="3B4D9962" w:rsidR="002E4EC9" w:rsidRPr="000A6A3D" w:rsidRDefault="002E4EC9" w:rsidP="002E4EC9">
            <w:pPr>
              <w:jc w:val="center"/>
              <w:rPr>
                <w:lang w:val="pt-BR"/>
              </w:rPr>
            </w:pPr>
            <w:r>
              <w:rPr>
                <w:lang w:val="pt-BR"/>
              </w:rPr>
              <w:t>55</w:t>
            </w:r>
          </w:p>
          <w:p w14:paraId="3FB59F09" w14:textId="0E4D2865" w:rsidR="006707BB" w:rsidRPr="000A6A3D" w:rsidRDefault="002E4EC9" w:rsidP="002E4EC9">
            <w:pPr>
              <w:jc w:val="center"/>
              <w:rPr>
                <w:lang w:val="pt-BR"/>
              </w:rPr>
            </w:pPr>
            <w:r w:rsidRPr="000A6A3D">
              <w:rPr>
                <w:lang w:val="pt-BR"/>
              </w:rPr>
              <w:t>phút</w:t>
            </w:r>
          </w:p>
          <w:p w14:paraId="35A2E15B" w14:textId="77777777" w:rsidR="006707BB" w:rsidRPr="000A6A3D" w:rsidRDefault="006707BB" w:rsidP="000A6A3D">
            <w:pPr>
              <w:jc w:val="center"/>
              <w:rPr>
                <w:lang w:val="pt-BR"/>
              </w:rPr>
            </w:pPr>
          </w:p>
          <w:p w14:paraId="44AC25AB" w14:textId="77777777" w:rsidR="006707BB" w:rsidRPr="000A6A3D" w:rsidRDefault="006707BB" w:rsidP="000A6A3D">
            <w:pPr>
              <w:jc w:val="center"/>
              <w:rPr>
                <w:lang w:val="pt-BR"/>
              </w:rPr>
            </w:pPr>
          </w:p>
          <w:p w14:paraId="1B2DE126" w14:textId="4AF47DD4" w:rsidR="006707BB" w:rsidRDefault="006707BB" w:rsidP="000A6A3D">
            <w:pPr>
              <w:jc w:val="center"/>
              <w:rPr>
                <w:lang w:val="nb-NO"/>
              </w:rPr>
            </w:pPr>
          </w:p>
          <w:p w14:paraId="4FA34075" w14:textId="77777777" w:rsidR="006707BB" w:rsidRPr="00BC69B1" w:rsidRDefault="006707BB" w:rsidP="00BC69B1">
            <w:pPr>
              <w:rPr>
                <w:lang w:val="nb-NO"/>
              </w:rPr>
            </w:pPr>
          </w:p>
          <w:p w14:paraId="46D787B9" w14:textId="77777777" w:rsidR="006707BB" w:rsidRPr="00BC69B1" w:rsidRDefault="006707BB" w:rsidP="00BC69B1">
            <w:pPr>
              <w:rPr>
                <w:lang w:val="nb-NO"/>
              </w:rPr>
            </w:pPr>
          </w:p>
          <w:p w14:paraId="7811668B" w14:textId="77777777" w:rsidR="006707BB" w:rsidRPr="00BC69B1" w:rsidRDefault="006707BB" w:rsidP="00BC69B1">
            <w:pPr>
              <w:rPr>
                <w:lang w:val="nb-NO"/>
              </w:rPr>
            </w:pPr>
          </w:p>
          <w:p w14:paraId="30FB2024" w14:textId="77777777" w:rsidR="006707BB" w:rsidRPr="00BC69B1" w:rsidRDefault="006707BB" w:rsidP="00BC69B1">
            <w:pPr>
              <w:rPr>
                <w:lang w:val="nb-NO"/>
              </w:rPr>
            </w:pPr>
          </w:p>
          <w:p w14:paraId="612716AC" w14:textId="77777777" w:rsidR="006707BB" w:rsidRPr="00BC69B1" w:rsidRDefault="006707BB" w:rsidP="00BC69B1">
            <w:pPr>
              <w:rPr>
                <w:lang w:val="nb-NO"/>
              </w:rPr>
            </w:pPr>
          </w:p>
          <w:p w14:paraId="42AFB23A" w14:textId="77777777" w:rsidR="006707BB" w:rsidRPr="00BC69B1" w:rsidRDefault="006707BB" w:rsidP="00BC69B1">
            <w:pPr>
              <w:rPr>
                <w:lang w:val="nb-NO"/>
              </w:rPr>
            </w:pPr>
          </w:p>
          <w:p w14:paraId="05237D16" w14:textId="77777777" w:rsidR="006707BB" w:rsidRPr="00BC69B1" w:rsidRDefault="006707BB" w:rsidP="00BC69B1">
            <w:pPr>
              <w:rPr>
                <w:lang w:val="nb-NO"/>
              </w:rPr>
            </w:pPr>
          </w:p>
          <w:p w14:paraId="208BFD24" w14:textId="3D827415" w:rsidR="006707BB" w:rsidRDefault="006707BB" w:rsidP="00BC69B1">
            <w:pPr>
              <w:rPr>
                <w:lang w:val="nb-NO"/>
              </w:rPr>
            </w:pPr>
          </w:p>
          <w:p w14:paraId="25739560" w14:textId="77777777" w:rsidR="006707BB" w:rsidRDefault="006707BB" w:rsidP="00BC69B1">
            <w:pPr>
              <w:rPr>
                <w:lang w:val="nb-NO"/>
              </w:rPr>
            </w:pPr>
          </w:p>
          <w:p w14:paraId="634C2E77" w14:textId="77777777" w:rsidR="006707BB" w:rsidRDefault="006707BB" w:rsidP="00BC69B1">
            <w:pPr>
              <w:rPr>
                <w:lang w:val="nb-NO"/>
              </w:rPr>
            </w:pPr>
          </w:p>
          <w:p w14:paraId="0DA9CA89" w14:textId="77777777" w:rsidR="006707BB" w:rsidRDefault="006707BB" w:rsidP="00BC69B1">
            <w:pPr>
              <w:rPr>
                <w:lang w:val="nb-NO"/>
              </w:rPr>
            </w:pPr>
          </w:p>
          <w:p w14:paraId="3275A7DE" w14:textId="77777777" w:rsidR="006707BB" w:rsidRDefault="006707BB" w:rsidP="00BC69B1">
            <w:pPr>
              <w:rPr>
                <w:lang w:val="nb-NO"/>
              </w:rPr>
            </w:pPr>
          </w:p>
          <w:p w14:paraId="6333FDCB" w14:textId="77777777" w:rsidR="006707BB" w:rsidRDefault="006707BB" w:rsidP="00BC69B1">
            <w:pPr>
              <w:rPr>
                <w:lang w:val="nb-NO"/>
              </w:rPr>
            </w:pPr>
          </w:p>
          <w:p w14:paraId="7068EE81" w14:textId="77777777" w:rsidR="006707BB" w:rsidRDefault="006707BB" w:rsidP="00BC69B1">
            <w:pPr>
              <w:rPr>
                <w:lang w:val="nb-NO"/>
              </w:rPr>
            </w:pPr>
          </w:p>
          <w:p w14:paraId="0C90F36E" w14:textId="77777777" w:rsidR="006707BB" w:rsidRDefault="006707BB" w:rsidP="00BC69B1">
            <w:pPr>
              <w:rPr>
                <w:lang w:val="nb-NO"/>
              </w:rPr>
            </w:pPr>
          </w:p>
          <w:p w14:paraId="771B618A" w14:textId="77777777" w:rsidR="006707BB" w:rsidRDefault="006707BB" w:rsidP="00BC69B1">
            <w:pPr>
              <w:rPr>
                <w:lang w:val="nb-NO"/>
              </w:rPr>
            </w:pPr>
          </w:p>
          <w:p w14:paraId="39DC16D1" w14:textId="7D4C7CA8" w:rsidR="006707BB" w:rsidRPr="000A6A3D" w:rsidRDefault="002E4EC9" w:rsidP="00BC69B1">
            <w:pPr>
              <w:jc w:val="center"/>
              <w:rPr>
                <w:lang w:val="pt-BR"/>
              </w:rPr>
            </w:pPr>
            <w:r>
              <w:rPr>
                <w:lang w:val="pt-BR"/>
              </w:rPr>
              <w:t>40</w:t>
            </w:r>
          </w:p>
          <w:p w14:paraId="4B641F0D" w14:textId="77777777" w:rsidR="006707BB" w:rsidRPr="000A6A3D" w:rsidRDefault="006707BB" w:rsidP="00BC69B1">
            <w:pPr>
              <w:jc w:val="center"/>
              <w:rPr>
                <w:lang w:val="pt-BR"/>
              </w:rPr>
            </w:pPr>
            <w:r w:rsidRPr="000A6A3D">
              <w:rPr>
                <w:lang w:val="pt-BR"/>
              </w:rPr>
              <w:t>phút</w:t>
            </w:r>
          </w:p>
          <w:p w14:paraId="50AC2138" w14:textId="0D9311DE" w:rsidR="006707BB" w:rsidRPr="00BC69B1" w:rsidRDefault="006707BB" w:rsidP="00BC69B1">
            <w:pPr>
              <w:rPr>
                <w:lang w:val="nb-NO"/>
              </w:rPr>
            </w:pPr>
          </w:p>
        </w:tc>
      </w:tr>
      <w:tr w:rsidR="006707BB" w:rsidRPr="000A6A3D" w14:paraId="32951A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40DB7658" w14:textId="5A2D7BE7" w:rsidR="006707BB" w:rsidRPr="000A6A3D" w:rsidRDefault="006707BB"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E57F7D8" w14:textId="77777777" w:rsidR="006707BB" w:rsidRPr="000A6A3D" w:rsidRDefault="006707BB" w:rsidP="000A6A3D">
            <w:pPr>
              <w:rPr>
                <w:b/>
                <w:bCs/>
                <w:u w:val="single"/>
                <w:lang w:val="nb-NO"/>
              </w:rPr>
            </w:pPr>
            <w:r w:rsidRPr="000A6A3D">
              <w:rPr>
                <w:b/>
                <w:bCs/>
                <w:u w:val="single"/>
                <w:lang w:val="nb-NO"/>
              </w:rPr>
              <w:t>Củng cố kiến thức và kết thúc bài</w:t>
            </w:r>
          </w:p>
          <w:p w14:paraId="1CF5BB54" w14:textId="77777777" w:rsidR="006707BB" w:rsidRDefault="006707BB" w:rsidP="000A6A3D">
            <w:pPr>
              <w:rPr>
                <w:iCs/>
                <w:lang w:val="de-DE"/>
              </w:rPr>
            </w:pPr>
            <w:r>
              <w:t xml:space="preserve">- Tính axit, phản ứng thế nhóm –OH của </w:t>
            </w:r>
            <w:r>
              <w:rPr>
                <w:iCs/>
                <w:lang w:val="de-DE"/>
              </w:rPr>
              <w:t>axit cacboxylic.</w:t>
            </w:r>
          </w:p>
          <w:p w14:paraId="5C4AE600" w14:textId="0C0B71F3" w:rsidR="006707BB" w:rsidRPr="000A6A3D" w:rsidRDefault="006707BB" w:rsidP="000A6A3D">
            <w:r>
              <w:rPr>
                <w:iCs/>
                <w:lang w:val="de-DE"/>
              </w:rPr>
              <w:t>- Phương pháp điều chế axit cacboxylic.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668609" w14:textId="77777777" w:rsidR="006707BB" w:rsidRPr="000A6A3D" w:rsidRDefault="006707BB" w:rsidP="006707BB">
            <w:pPr>
              <w:jc w:val="both"/>
              <w:rPr>
                <w:lang w:val="nb-NO"/>
              </w:rPr>
            </w:pPr>
          </w:p>
          <w:p w14:paraId="64C81F99" w14:textId="77777777" w:rsidR="00891970" w:rsidRDefault="006707BB" w:rsidP="00891970">
            <w:pPr>
              <w:jc w:val="both"/>
              <w:rPr>
                <w:lang w:val="de-DE"/>
              </w:rPr>
            </w:pPr>
            <w:r w:rsidRPr="000A6A3D">
              <w:rPr>
                <w:lang w:val="de-DE"/>
              </w:rPr>
              <w:t xml:space="preserve">Giảng viên trình bày tóm tắt nội dung bằng lời. </w:t>
            </w:r>
          </w:p>
          <w:p w14:paraId="3830E0A9" w14:textId="6C710E04" w:rsidR="006707BB" w:rsidRPr="000A6A3D" w:rsidRDefault="006707BB" w:rsidP="00891970">
            <w:pPr>
              <w:jc w:val="both"/>
              <w:rPr>
                <w:lang w:val="vi-VN"/>
              </w:rPr>
            </w:pPr>
            <w:r>
              <w:rPr>
                <w:lang w:val="de-DE"/>
              </w:rPr>
              <w:t>GV hướng dẫn làm bài 1-4/ 75/ 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627819F" w14:textId="77777777" w:rsidR="006707BB" w:rsidRPr="000A6A3D" w:rsidRDefault="006707BB" w:rsidP="006707BB">
            <w:pPr>
              <w:jc w:val="both"/>
              <w:rPr>
                <w:lang w:val="nb-NO"/>
              </w:rPr>
            </w:pPr>
          </w:p>
          <w:p w14:paraId="74A47C83" w14:textId="77777777" w:rsidR="006707BB" w:rsidRPr="000A6A3D" w:rsidRDefault="006707BB" w:rsidP="006707BB">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5499FEE" w14:textId="77777777" w:rsidR="006707BB" w:rsidRPr="000A6A3D" w:rsidRDefault="006707BB" w:rsidP="000A6A3D">
            <w:pPr>
              <w:jc w:val="center"/>
              <w:rPr>
                <w:lang w:val="nb-NO"/>
              </w:rPr>
            </w:pPr>
          </w:p>
          <w:p w14:paraId="54894E7E" w14:textId="17533272" w:rsidR="006707BB" w:rsidRPr="000A6A3D" w:rsidRDefault="002E4EC9" w:rsidP="000A6A3D">
            <w:pPr>
              <w:jc w:val="center"/>
              <w:rPr>
                <w:lang w:val="nb-NO"/>
              </w:rPr>
            </w:pPr>
            <w:r>
              <w:rPr>
                <w:lang w:val="pt-BR"/>
              </w:rPr>
              <w:t>30</w:t>
            </w:r>
            <w:r w:rsidR="006707BB" w:rsidRPr="000A6A3D">
              <w:rPr>
                <w:lang w:val="pt-BR"/>
              </w:rPr>
              <w:t xml:space="preserve"> phút</w:t>
            </w:r>
          </w:p>
        </w:tc>
      </w:tr>
      <w:tr w:rsidR="006707BB" w:rsidRPr="000A6A3D" w14:paraId="54CE2E8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D1C16D6" w14:textId="1A204E33" w:rsidR="006707BB" w:rsidRPr="000A6A3D" w:rsidRDefault="006707B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A4DB92" w14:textId="77777777" w:rsidR="006707BB" w:rsidRPr="000A6A3D" w:rsidRDefault="006707BB" w:rsidP="000A6A3D">
            <w:pPr>
              <w:rPr>
                <w:b/>
                <w:bCs/>
                <w:u w:val="single"/>
                <w:lang w:val="pt-BR"/>
              </w:rPr>
            </w:pPr>
            <w:r w:rsidRPr="000A6A3D">
              <w:rPr>
                <w:b/>
                <w:bCs/>
                <w:u w:val="single"/>
                <w:lang w:val="pt-BR"/>
              </w:rPr>
              <w:t>Hướng dẫn tự học</w:t>
            </w:r>
          </w:p>
          <w:p w14:paraId="1A7E9A50" w14:textId="7CF45EF9" w:rsidR="006707BB" w:rsidRPr="000A6A3D" w:rsidRDefault="006707BB" w:rsidP="000A6A3D">
            <w:pPr>
              <w:rPr>
                <w:bCs/>
                <w:lang w:val="nb-NO"/>
              </w:rPr>
            </w:pPr>
            <w:r w:rsidRPr="000A6A3D">
              <w:rPr>
                <w:bCs/>
                <w:lang w:val="nb-NO"/>
              </w:rPr>
              <w:t xml:space="preserve">- Bài tập </w:t>
            </w:r>
            <w:r>
              <w:rPr>
                <w:bCs/>
                <w:lang w:val="nb-NO"/>
              </w:rPr>
              <w:t>6-9</w:t>
            </w:r>
            <w:r w:rsidRPr="000A6A3D">
              <w:rPr>
                <w:bCs/>
                <w:lang w:val="nb-NO"/>
              </w:rPr>
              <w:t xml:space="preserve"> trang </w:t>
            </w:r>
            <w:r>
              <w:rPr>
                <w:bCs/>
                <w:lang w:val="nb-NO"/>
              </w:rPr>
              <w:t>76,77</w:t>
            </w:r>
            <w:r w:rsidRPr="000A6A3D">
              <w:rPr>
                <w:bCs/>
                <w:lang w:val="nb-NO"/>
              </w:rPr>
              <w:t xml:space="preserve"> trong giáo trình. </w:t>
            </w:r>
          </w:p>
          <w:p w14:paraId="05F29D99" w14:textId="7A7AA5B1" w:rsidR="006707BB" w:rsidRPr="000A6A3D" w:rsidRDefault="006707BB" w:rsidP="000A6A3D">
            <w:pPr>
              <w:rPr>
                <w:bCs/>
                <w:u w:val="single"/>
                <w:lang w:val="nb-NO"/>
              </w:rPr>
            </w:pPr>
            <w:r w:rsidRPr="000A6A3D">
              <w:rPr>
                <w:lang w:val="pt-BR"/>
              </w:rPr>
              <w:t xml:space="preserve">- Chuẩn bị </w:t>
            </w:r>
            <w:r w:rsidRPr="000A6A3D">
              <w:rPr>
                <w:bCs/>
              </w:rPr>
              <w:t xml:space="preserve">Bài </w:t>
            </w:r>
            <w:r>
              <w:rPr>
                <w:bCs/>
              </w:rPr>
              <w:t>57</w:t>
            </w:r>
            <w:r w:rsidRPr="000A6A3D">
              <w:rPr>
                <w:bCs/>
              </w:rPr>
              <w:t>.</w:t>
            </w:r>
            <w:r w:rsidRPr="000A6A3D">
              <w:t xml:space="preserve"> </w:t>
            </w:r>
            <w:r>
              <w:t>Ôn tập chương.</w:t>
            </w:r>
            <w:r w:rsidRPr="000A6A3D">
              <w:t xml:space="preserve"> </w:t>
            </w:r>
          </w:p>
          <w:p w14:paraId="4794A257" w14:textId="77777777" w:rsidR="006707BB" w:rsidRPr="000A6A3D" w:rsidRDefault="006707B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F78AEA" w14:textId="77777777" w:rsidR="006707BB" w:rsidRPr="000A6A3D" w:rsidRDefault="006707BB"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C886EF" w14:textId="3C77D8B3" w:rsidR="006707BB" w:rsidRPr="000A6A3D" w:rsidRDefault="006707BB"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F583CD" w14:textId="77777777" w:rsidR="006707BB" w:rsidRPr="000A6A3D" w:rsidRDefault="006707BB" w:rsidP="000A6A3D">
            <w:pPr>
              <w:jc w:val="center"/>
              <w:rPr>
                <w:lang w:val="pt-BR"/>
              </w:rPr>
            </w:pPr>
            <w:r w:rsidRPr="000A6A3D">
              <w:rPr>
                <w:lang w:val="pt-BR"/>
              </w:rPr>
              <w:t>2 phút</w:t>
            </w:r>
          </w:p>
        </w:tc>
      </w:tr>
    </w:tbl>
    <w:p w14:paraId="04DCEAAF" w14:textId="20E7D653" w:rsidR="00A3727F"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A3727F" w:rsidRPr="000A6A3D" w14:paraId="6CC7F574" w14:textId="77777777" w:rsidTr="009262E7">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A240109" w14:textId="77777777" w:rsidR="00A3727F" w:rsidRPr="000A6A3D" w:rsidRDefault="00A3727F" w:rsidP="000A6A3D">
            <w:pPr>
              <w:rPr>
                <w:u w:val="single"/>
                <w:lang w:val="pt-BR"/>
              </w:rPr>
            </w:pPr>
          </w:p>
          <w:p w14:paraId="4248785B" w14:textId="77777777" w:rsidR="00A3727F" w:rsidRPr="000A6A3D" w:rsidRDefault="00A3727F" w:rsidP="000A6A3D">
            <w:pPr>
              <w:rPr>
                <w:u w:val="single"/>
                <w:lang w:val="pt-BR"/>
              </w:rPr>
            </w:pPr>
          </w:p>
          <w:p w14:paraId="713E1CD6" w14:textId="77777777" w:rsidR="00A3727F" w:rsidRPr="000A6A3D" w:rsidRDefault="00A3727F"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6E53F84" w14:textId="2D67EE73" w:rsidR="00A3727F" w:rsidRPr="000A6A3D" w:rsidRDefault="00A3727F" w:rsidP="000A6A3D">
            <w:pPr>
              <w:jc w:val="both"/>
            </w:pPr>
            <w:r w:rsidRPr="000A6A3D">
              <w:t xml:space="preserve">1. </w:t>
            </w:r>
            <w:r w:rsidRPr="000A6A3D">
              <w:rPr>
                <w:i/>
                <w:iCs/>
              </w:rPr>
              <w:t xml:space="preserve">Giáo trình hóa học </w:t>
            </w:r>
            <w:r w:rsidR="009262E7">
              <w:rPr>
                <w:i/>
                <w:iCs/>
              </w:rPr>
              <w:t>3</w:t>
            </w:r>
            <w:r w:rsidRPr="000A6A3D">
              <w:rPr>
                <w:i/>
                <w:iCs/>
              </w:rPr>
              <w:t xml:space="preserve">, </w:t>
            </w:r>
            <w:r w:rsidR="009262E7">
              <w:t>Trường CĐ L</w:t>
            </w:r>
            <w:r w:rsidRPr="000A6A3D">
              <w:t xml:space="preserve">ý </w:t>
            </w:r>
            <w:r w:rsidR="009262E7">
              <w:t>T</w:t>
            </w:r>
            <w:r w:rsidRPr="000A6A3D">
              <w:t xml:space="preserve">ự </w:t>
            </w:r>
            <w:r w:rsidR="009262E7">
              <w:t>Trọng Tp. HCM, năm 2019</w:t>
            </w:r>
            <w:r w:rsidRPr="000A6A3D">
              <w:t>.</w:t>
            </w:r>
          </w:p>
          <w:p w14:paraId="53C29BDF" w14:textId="5D3E3810" w:rsidR="00A3727F" w:rsidRPr="000A6A3D" w:rsidRDefault="00A3727F" w:rsidP="000A6A3D">
            <w:pPr>
              <w:jc w:val="both"/>
            </w:pPr>
            <w:r w:rsidRPr="000A6A3D">
              <w:t xml:space="preserve">2. </w:t>
            </w:r>
            <w:r w:rsidRPr="000A6A3D">
              <w:rPr>
                <w:lang w:val="vi-VN"/>
              </w:rPr>
              <w:t>Nguyễn Xuân Trường</w:t>
            </w:r>
            <w:r w:rsidRPr="000A6A3D">
              <w:t xml:space="preserve">, </w:t>
            </w:r>
            <w:r w:rsidRPr="000A6A3D">
              <w:rPr>
                <w:i/>
                <w:iCs/>
              </w:rPr>
              <w:t>Hóa học 1</w:t>
            </w:r>
            <w:r w:rsidR="009262E7">
              <w:rPr>
                <w:i/>
                <w:iCs/>
              </w:rPr>
              <w:t>2</w:t>
            </w:r>
            <w:r w:rsidRPr="000A6A3D">
              <w:rPr>
                <w:i/>
                <w:iCs/>
              </w:rPr>
              <w:t xml:space="preserve">, </w:t>
            </w:r>
            <w:r w:rsidRPr="000A6A3D">
              <w:rPr>
                <w:lang w:val="vi-VN"/>
              </w:rPr>
              <w:t>NXB Giáo dục Việt Nam</w:t>
            </w:r>
            <w:r w:rsidRPr="000A6A3D">
              <w:t>, năm 2015.</w:t>
            </w:r>
          </w:p>
          <w:p w14:paraId="6BE289A8" w14:textId="23916CEF" w:rsidR="00A3727F" w:rsidRPr="000A6A3D" w:rsidRDefault="00A3727F" w:rsidP="009262E7">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9262E7">
              <w:t>2</w:t>
            </w:r>
            <w:r w:rsidRPr="000A6A3D">
              <w:t xml:space="preserve">, </w:t>
            </w:r>
            <w:r w:rsidRPr="000A6A3D">
              <w:rPr>
                <w:lang w:val="vi-VN"/>
              </w:rPr>
              <w:t>NXB Giáo dục Việt Nam</w:t>
            </w:r>
            <w:r w:rsidRPr="000A6A3D">
              <w:t>, năm 2015.</w:t>
            </w:r>
          </w:p>
        </w:tc>
      </w:tr>
      <w:tr w:rsidR="00A3727F" w:rsidRPr="000A6A3D" w14:paraId="7A4E853A"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4E20540F" w14:textId="77777777" w:rsidR="00A3727F" w:rsidRPr="000A6A3D" w:rsidRDefault="00A3727F" w:rsidP="000A6A3D">
            <w:pPr>
              <w:rPr>
                <w:lang w:val="pt-BR"/>
              </w:rPr>
            </w:pPr>
          </w:p>
          <w:p w14:paraId="49459319" w14:textId="77777777" w:rsidR="00A3727F" w:rsidRPr="000A6A3D" w:rsidRDefault="00A3727F" w:rsidP="000A6A3D">
            <w:pPr>
              <w:jc w:val="center"/>
              <w:rPr>
                <w:b/>
                <w:bCs/>
                <w:lang w:val="pt-BR"/>
              </w:rPr>
            </w:pPr>
            <w:r w:rsidRPr="000A6A3D">
              <w:rPr>
                <w:b/>
                <w:bCs/>
                <w:lang w:val="pt-BR"/>
              </w:rPr>
              <w:t>Trưởng tổ môn</w:t>
            </w:r>
          </w:p>
          <w:p w14:paraId="0D290325" w14:textId="1FABF50E" w:rsidR="00A3727F" w:rsidRPr="000A6A3D" w:rsidRDefault="00A3727F" w:rsidP="000A6A3D">
            <w:pPr>
              <w:jc w:val="center"/>
              <w:rPr>
                <w:b/>
                <w:bCs/>
                <w:lang w:val="pt-BR"/>
              </w:rPr>
            </w:pPr>
            <w:r w:rsidRPr="000A6A3D">
              <w:rPr>
                <w:b/>
                <w:bCs/>
                <w:lang w:val="vi-VN"/>
              </w:rPr>
              <w:t xml:space="preserve">   </w:t>
            </w:r>
          </w:p>
          <w:p w14:paraId="02DE8279" w14:textId="77777777" w:rsidR="00A3727F" w:rsidRPr="000A6A3D" w:rsidRDefault="00A3727F" w:rsidP="000A6A3D">
            <w:pPr>
              <w:rPr>
                <w:b/>
                <w:bCs/>
                <w:lang w:val="vi-VN"/>
              </w:rPr>
            </w:pPr>
          </w:p>
        </w:tc>
        <w:tc>
          <w:tcPr>
            <w:tcW w:w="5769" w:type="dxa"/>
            <w:shd w:val="clear" w:color="auto" w:fill="auto"/>
          </w:tcPr>
          <w:p w14:paraId="2D4013EE" w14:textId="77777777" w:rsidR="00A3727F" w:rsidRPr="000A6A3D" w:rsidRDefault="00A3727F" w:rsidP="000A6A3D">
            <w:pPr>
              <w:rPr>
                <w:lang w:val="pt-BR"/>
              </w:rPr>
            </w:pPr>
          </w:p>
          <w:p w14:paraId="0E495F3E" w14:textId="5BB73CFF" w:rsidR="00A3727F" w:rsidRPr="000A6A3D" w:rsidRDefault="0032025C" w:rsidP="000A6A3D">
            <w:pPr>
              <w:rPr>
                <w:i/>
                <w:lang w:val="pt-BR"/>
              </w:rPr>
            </w:pPr>
            <w:r>
              <w:rPr>
                <w:i/>
                <w:lang w:val="pt-BR"/>
              </w:rPr>
              <w:t xml:space="preserve">           </w:t>
            </w:r>
            <w:r w:rsidR="00A3727F" w:rsidRPr="000A6A3D">
              <w:rPr>
                <w:i/>
                <w:lang w:val="pt-BR"/>
              </w:rPr>
              <w:t xml:space="preserve">Tp. Hồ Chí Minh, ngày   </w:t>
            </w:r>
            <w:r w:rsidR="002F0189">
              <w:rPr>
                <w:i/>
                <w:lang w:val="pt-BR"/>
              </w:rPr>
              <w:t>20</w:t>
            </w:r>
            <w:r w:rsidR="00A3727F" w:rsidRPr="000A6A3D">
              <w:rPr>
                <w:i/>
                <w:lang w:val="pt-BR"/>
              </w:rPr>
              <w:t xml:space="preserve">   tháng   </w:t>
            </w:r>
            <w:r w:rsidR="002F0189">
              <w:rPr>
                <w:i/>
                <w:lang w:val="pt-BR"/>
              </w:rPr>
              <w:t>8</w:t>
            </w:r>
            <w:r w:rsidR="00A3727F" w:rsidRPr="000A6A3D">
              <w:rPr>
                <w:i/>
                <w:lang w:val="pt-BR"/>
              </w:rPr>
              <w:t xml:space="preserve">   năm 20</w:t>
            </w:r>
            <w:r w:rsidR="002F0189">
              <w:rPr>
                <w:i/>
                <w:lang w:val="pt-BR"/>
              </w:rPr>
              <w:t>21</w:t>
            </w:r>
            <w:r w:rsidR="00A3727F" w:rsidRPr="000A6A3D">
              <w:rPr>
                <w:i/>
                <w:lang w:val="pt-BR"/>
              </w:rPr>
              <w:t xml:space="preserve"> </w:t>
            </w:r>
          </w:p>
          <w:p w14:paraId="5CC11C66" w14:textId="77777777" w:rsidR="00A3727F" w:rsidRDefault="00A3727F" w:rsidP="000A6A3D">
            <w:pPr>
              <w:jc w:val="center"/>
              <w:rPr>
                <w:b/>
                <w:lang w:val="pt-BR"/>
              </w:rPr>
            </w:pPr>
            <w:r w:rsidRPr="000A6A3D">
              <w:rPr>
                <w:b/>
                <w:lang w:val="pt-BR"/>
              </w:rPr>
              <w:t>Giảng viên</w:t>
            </w:r>
          </w:p>
          <w:p w14:paraId="776B58EE" w14:textId="6A8EE939" w:rsidR="009262E7" w:rsidRDefault="001B224E" w:rsidP="000A6A3D">
            <w:pPr>
              <w:jc w:val="center"/>
              <w:rPr>
                <w:b/>
                <w:lang w:val="pt-BR"/>
              </w:rPr>
            </w:pPr>
            <w:r>
              <w:rPr>
                <w:b/>
                <w:bCs/>
                <w:sz w:val="26"/>
                <w:szCs w:val="26"/>
              </w:rPr>
              <w:t>Trịnh Khắc Vũ</w:t>
            </w:r>
            <w:r>
              <w:rPr>
                <w:b/>
                <w:bCs/>
                <w:sz w:val="26"/>
                <w:szCs w:val="26"/>
              </w:rPr>
              <w:tab/>
            </w:r>
          </w:p>
          <w:p w14:paraId="2FD78678" w14:textId="77777777" w:rsidR="009262E7" w:rsidRPr="000A6A3D" w:rsidRDefault="009262E7" w:rsidP="000A6A3D">
            <w:pPr>
              <w:jc w:val="center"/>
              <w:rPr>
                <w:lang w:val="pt-BR"/>
              </w:rPr>
            </w:pPr>
          </w:p>
        </w:tc>
      </w:tr>
      <w:tr w:rsidR="005C5480" w:rsidRPr="000A6A3D" w14:paraId="7E2DA1CB"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2F2CA66B" w14:textId="32F84EF3" w:rsidR="005C5480" w:rsidRPr="000A6A3D" w:rsidRDefault="005C5480" w:rsidP="000A6A3D">
            <w:pPr>
              <w:rPr>
                <w:lang w:val="pt-BR"/>
              </w:rPr>
            </w:pPr>
            <w:r w:rsidRPr="000A6A3D">
              <w:lastRenderedPageBreak/>
              <w:br w:type="page"/>
            </w:r>
            <w:r w:rsidRPr="000A6A3D">
              <w:rPr>
                <w:lang w:val="pt-BR"/>
              </w:rPr>
              <w:t>Giáo án số:  14</w:t>
            </w:r>
          </w:p>
        </w:tc>
        <w:tc>
          <w:tcPr>
            <w:tcW w:w="6478" w:type="dxa"/>
            <w:gridSpan w:val="2"/>
            <w:shd w:val="clear" w:color="auto" w:fill="auto"/>
          </w:tcPr>
          <w:p w14:paraId="5EF920F9" w14:textId="6253E08D" w:rsidR="005C5480" w:rsidRPr="000A6A3D" w:rsidRDefault="005C5480" w:rsidP="000A6A3D">
            <w:r w:rsidRPr="000A6A3D">
              <w:t xml:space="preserve">Thời gian thực hiện: </w:t>
            </w:r>
            <w:r w:rsidR="00F8459B">
              <w:t>4</w:t>
            </w:r>
            <w:r w:rsidRPr="000A6A3D">
              <w:t xml:space="preserve"> tiết</w:t>
            </w:r>
          </w:p>
          <w:p w14:paraId="3FFF9D46" w14:textId="77777777" w:rsidR="00F8459B" w:rsidRDefault="00F8459B" w:rsidP="00F8459B">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1273F133" w14:textId="77777777" w:rsidR="00F8459B" w:rsidRDefault="00F8459B" w:rsidP="00F8459B">
            <w:pPr>
              <w:tabs>
                <w:tab w:val="right" w:leader="dot" w:pos="3331"/>
              </w:tabs>
            </w:pPr>
            <w:r>
              <w:rPr>
                <w:b/>
                <w:bCs/>
              </w:rPr>
              <w:t xml:space="preserve">                                                  AXIT CACBOXYLIC</w:t>
            </w:r>
            <w:r w:rsidRPr="000A6A3D">
              <w:t xml:space="preserve"> </w:t>
            </w:r>
          </w:p>
          <w:p w14:paraId="50794CBB" w14:textId="5CB6E2D2" w:rsidR="005C5480" w:rsidRPr="000A6A3D" w:rsidRDefault="001E36D0" w:rsidP="000A6A3D">
            <w:r w:rsidRPr="000A6A3D">
              <w:t xml:space="preserve">Thực hiện ngày    </w:t>
            </w:r>
            <w:r w:rsidR="002F0189">
              <w:t>27</w:t>
            </w:r>
            <w:r>
              <w:t xml:space="preserve"> </w:t>
            </w:r>
            <w:r w:rsidRPr="000A6A3D">
              <w:t xml:space="preserve">tháng     </w:t>
            </w:r>
            <w:r>
              <w:t xml:space="preserve"> </w:t>
            </w:r>
            <w:r w:rsidR="002F0189">
              <w:t>9</w:t>
            </w:r>
            <w:r>
              <w:t xml:space="preserve">           </w:t>
            </w:r>
            <w:r w:rsidRPr="000A6A3D">
              <w:t>năm 20</w:t>
            </w:r>
            <w:r w:rsidR="002F0189">
              <w:t>21</w:t>
            </w:r>
            <w:r w:rsidR="005C5480" w:rsidRPr="000A6A3D">
              <w:t xml:space="preserve"> </w:t>
            </w:r>
          </w:p>
          <w:p w14:paraId="58819493" w14:textId="77777777" w:rsidR="005C5480" w:rsidRPr="000A6A3D" w:rsidRDefault="005C5480" w:rsidP="000A6A3D"/>
        </w:tc>
      </w:tr>
    </w:tbl>
    <w:p w14:paraId="37A4D325" w14:textId="072B93FB" w:rsidR="005C5480" w:rsidRPr="000A6A3D" w:rsidRDefault="005C5480"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F8459B">
        <w:rPr>
          <w:b/>
          <w:i/>
        </w:rPr>
        <w:t>5</w:t>
      </w:r>
      <w:r w:rsidR="00DF6BD1">
        <w:rPr>
          <w:b/>
          <w:i/>
        </w:rPr>
        <w:t>5</w:t>
      </w:r>
      <w:r w:rsidRPr="000A6A3D">
        <w:rPr>
          <w:b/>
          <w:i/>
        </w:rPr>
        <w:t xml:space="preserve">: </w:t>
      </w:r>
      <w:r w:rsidR="00F8459B">
        <w:rPr>
          <w:b/>
        </w:rPr>
        <w:t>ÔN TẬP CHƯƠNG XV</w:t>
      </w:r>
    </w:p>
    <w:p w14:paraId="49450995" w14:textId="7021A7D2" w:rsidR="005C5480" w:rsidRPr="000A6A3D" w:rsidRDefault="005C5480" w:rsidP="000A6A3D">
      <w:pPr>
        <w:rPr>
          <w:b/>
          <w:u w:val="single"/>
          <w:lang w:val="it-IT"/>
        </w:rPr>
      </w:pPr>
      <w:r w:rsidRPr="000A6A3D">
        <w:rPr>
          <w:b/>
          <w:u w:val="single"/>
          <w:lang w:val="it-IT"/>
        </w:rPr>
        <w:t xml:space="preserve">Mục tiêu của bài: </w:t>
      </w:r>
    </w:p>
    <w:p w14:paraId="788D7C7B" w14:textId="77777777" w:rsidR="005C5480" w:rsidRPr="000A6A3D" w:rsidRDefault="005C5480" w:rsidP="000A6A3D">
      <w:pPr>
        <w:rPr>
          <w:b/>
          <w:lang w:val="it-IT"/>
        </w:rPr>
      </w:pPr>
      <w:r w:rsidRPr="000A6A3D">
        <w:rPr>
          <w:lang w:val="it-IT"/>
        </w:rPr>
        <w:t xml:space="preserve">Sau khi học xong bài này người học có khả năng: </w:t>
      </w:r>
    </w:p>
    <w:p w14:paraId="66ED7557" w14:textId="77777777" w:rsidR="005C5480" w:rsidRPr="000A6A3D" w:rsidRDefault="005C5480" w:rsidP="000A6A3D">
      <w:pPr>
        <w:rPr>
          <w:b/>
        </w:rPr>
      </w:pPr>
      <w:r w:rsidRPr="000A6A3D">
        <w:rPr>
          <w:b/>
        </w:rPr>
        <w:t>1. Kiến thức:</w:t>
      </w:r>
    </w:p>
    <w:p w14:paraId="60E0D29E" w14:textId="0F3597FB" w:rsidR="00D357FC" w:rsidRDefault="00DE3740" w:rsidP="00D357FC">
      <w:pPr>
        <w:tabs>
          <w:tab w:val="left" w:leader="dot" w:pos="9540"/>
        </w:tabs>
        <w:ind w:firstLine="284"/>
        <w:jc w:val="both"/>
      </w:pPr>
      <w:r>
        <w:t>Trình bày được định nghĩa, cách phân loại của anđ</w:t>
      </w:r>
      <w:r w:rsidR="00D357FC" w:rsidRPr="00D357FC">
        <w:t>ehit, axit cacboxylic.</w:t>
      </w:r>
    </w:p>
    <w:p w14:paraId="251584D8" w14:textId="7A1B9F6A" w:rsidR="00DE3740" w:rsidRPr="00D357FC" w:rsidRDefault="00DE3740" w:rsidP="00D357FC">
      <w:pPr>
        <w:tabs>
          <w:tab w:val="left" w:leader="dot" w:pos="9540"/>
        </w:tabs>
        <w:ind w:firstLine="284"/>
        <w:jc w:val="both"/>
      </w:pPr>
      <w:r>
        <w:t>Nêu được phương pháp điều chế và ứng dụng của anđ</w:t>
      </w:r>
      <w:r w:rsidRPr="00D357FC">
        <w:t>ehit, axit cacboxylic</w:t>
      </w:r>
      <w:r>
        <w:t>.</w:t>
      </w:r>
    </w:p>
    <w:p w14:paraId="3808E411" w14:textId="6842953A" w:rsidR="005C5480" w:rsidRPr="00D357FC" w:rsidRDefault="005C5480" w:rsidP="00F8459B">
      <w:pPr>
        <w:jc w:val="both"/>
        <w:rPr>
          <w:b/>
        </w:rPr>
      </w:pPr>
      <w:r w:rsidRPr="00D357FC">
        <w:rPr>
          <w:b/>
          <w:bCs/>
        </w:rPr>
        <w:t xml:space="preserve">2. </w:t>
      </w:r>
      <w:r w:rsidR="004D3139" w:rsidRPr="00D357FC">
        <w:rPr>
          <w:b/>
          <w:bCs/>
        </w:rPr>
        <w:t>Kỹ năng</w:t>
      </w:r>
      <w:r w:rsidRPr="00D357FC">
        <w:rPr>
          <w:b/>
          <w:bCs/>
        </w:rPr>
        <w:t xml:space="preserve">: </w:t>
      </w:r>
    </w:p>
    <w:p w14:paraId="16864C67" w14:textId="3101E942" w:rsidR="00D357FC" w:rsidRPr="00D357FC" w:rsidRDefault="00D357FC" w:rsidP="00D357FC">
      <w:pPr>
        <w:tabs>
          <w:tab w:val="left" w:leader="dot" w:pos="9540"/>
        </w:tabs>
        <w:ind w:firstLine="284"/>
        <w:jc w:val="both"/>
      </w:pPr>
      <w:r>
        <w:t>V</w:t>
      </w:r>
      <w:r w:rsidRPr="00D357FC">
        <w:t>iết được công thức cấu tạo, gọi tên an</w:t>
      </w:r>
      <w:r>
        <w:t>đ</w:t>
      </w:r>
      <w:r w:rsidRPr="00D357FC">
        <w:t>ehit, xeton, axit cacboxylic.</w:t>
      </w:r>
    </w:p>
    <w:p w14:paraId="392DC7F6" w14:textId="43E3E599" w:rsidR="00D357FC" w:rsidRPr="00D357FC" w:rsidRDefault="00D357FC" w:rsidP="00D357FC">
      <w:pPr>
        <w:tabs>
          <w:tab w:val="left" w:leader="dot" w:pos="9540"/>
        </w:tabs>
        <w:ind w:firstLine="284"/>
        <w:jc w:val="both"/>
      </w:pPr>
      <w:r>
        <w:t>V</w:t>
      </w:r>
      <w:r w:rsidRPr="00D357FC">
        <w:t>iết được phương trình hó</w:t>
      </w:r>
      <w:r>
        <w:t>a học minh họa tính chất của anđ</w:t>
      </w:r>
      <w:r w:rsidRPr="00D357FC">
        <w:t>ehit, xeton, axit cacboxylic.</w:t>
      </w:r>
    </w:p>
    <w:p w14:paraId="2C5CF937" w14:textId="039A0E7A" w:rsidR="00D357FC" w:rsidRPr="00D357FC" w:rsidRDefault="00D357FC" w:rsidP="00D357FC">
      <w:pPr>
        <w:tabs>
          <w:tab w:val="left" w:leader="dot" w:pos="9540"/>
        </w:tabs>
        <w:ind w:firstLine="284"/>
        <w:jc w:val="both"/>
      </w:pPr>
      <w:r>
        <w:t>G</w:t>
      </w:r>
      <w:r w:rsidRPr="00D357FC">
        <w:t xml:space="preserve">iải được </w:t>
      </w:r>
      <w:r>
        <w:t xml:space="preserve">các </w:t>
      </w:r>
      <w:r w:rsidRPr="00D357FC">
        <w:t xml:space="preserve">bài tập </w:t>
      </w:r>
      <w:r>
        <w:t>về anđ</w:t>
      </w:r>
      <w:r w:rsidRPr="00D357FC">
        <w:t>ehit, xeton, axit cacboxylic.</w:t>
      </w:r>
    </w:p>
    <w:p w14:paraId="635505EB" w14:textId="3FA2D3FC" w:rsidR="005C5480" w:rsidRPr="000A6A3D" w:rsidRDefault="005C5480" w:rsidP="00F8459B">
      <w:pPr>
        <w:jc w:val="both"/>
        <w:rPr>
          <w:lang w:val="vi-VN"/>
        </w:rPr>
      </w:pPr>
      <w:r w:rsidRPr="000A6A3D">
        <w:rPr>
          <w:b/>
          <w:bCs/>
        </w:rPr>
        <w:t>3. Thái độ:</w:t>
      </w:r>
    </w:p>
    <w:p w14:paraId="4FD0ED73" w14:textId="15B9A051" w:rsidR="005C5480" w:rsidRPr="000A6A3D" w:rsidRDefault="00D357FC" w:rsidP="00F8459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5C5480" w:rsidRPr="000A6A3D">
        <w:rPr>
          <w:color w:val="000000"/>
        </w:rPr>
        <w:t>inh có</w:t>
      </w:r>
      <w:r w:rsidR="005C5480" w:rsidRPr="000A6A3D">
        <w:rPr>
          <w:color w:val="000000"/>
          <w:lang w:val="vi-VN"/>
        </w:rPr>
        <w:t xml:space="preserve"> </w:t>
      </w:r>
      <w:r w:rsidR="005C5480" w:rsidRPr="000A6A3D">
        <w:rPr>
          <w:bCs/>
        </w:rPr>
        <w:t>lòng say mê học tập, biết vận dụng những kiến thức được học vào cuộc sống</w:t>
      </w:r>
      <w:r w:rsidR="005C5480" w:rsidRPr="000A6A3D">
        <w:rPr>
          <w:bCs/>
          <w:lang w:val="vi-VN"/>
        </w:rPr>
        <w:t>, có</w:t>
      </w:r>
      <w:r w:rsidR="005C5480" w:rsidRPr="000A6A3D">
        <w:rPr>
          <w:bCs/>
        </w:rPr>
        <w:t xml:space="preserve"> </w:t>
      </w:r>
      <w:r w:rsidR="005C5480" w:rsidRPr="000A6A3D">
        <w:rPr>
          <w:color w:val="000000"/>
        </w:rPr>
        <w:t>tư duy khoa học, logic trước các sự vật hiện tượng trong tự nhiên</w:t>
      </w:r>
      <w:r w:rsidR="005C5480" w:rsidRPr="000A6A3D">
        <w:rPr>
          <w:color w:val="000000"/>
          <w:lang w:val="vi-VN"/>
        </w:rPr>
        <w:t>,</w:t>
      </w:r>
      <w:r w:rsidR="005C5480" w:rsidRPr="000A6A3D">
        <w:rPr>
          <w:bCs/>
        </w:rPr>
        <w:t xml:space="preserve"> có ý thức bảo vệ môi trường và tài</w:t>
      </w:r>
      <w:r w:rsidR="005C5480" w:rsidRPr="000A6A3D">
        <w:rPr>
          <w:color w:val="000000"/>
        </w:rPr>
        <w:t xml:space="preserve"> </w:t>
      </w:r>
      <w:r w:rsidR="005C5480" w:rsidRPr="000A6A3D">
        <w:rPr>
          <w:bCs/>
        </w:rPr>
        <w:t xml:space="preserve">nguyên, sử dụng </w:t>
      </w:r>
      <w:r w:rsidR="00113F9F">
        <w:rPr>
          <w:bCs/>
        </w:rPr>
        <w:t>hợp lý</w:t>
      </w:r>
      <w:r w:rsidR="005C5480" w:rsidRPr="000A6A3D">
        <w:rPr>
          <w:bCs/>
        </w:rPr>
        <w:t xml:space="preserve"> tài nguyên.</w:t>
      </w:r>
    </w:p>
    <w:p w14:paraId="1D322FE5" w14:textId="77777777" w:rsidR="005C5480" w:rsidRPr="000A6A3D" w:rsidRDefault="005C5480" w:rsidP="000A6A3D">
      <w:pPr>
        <w:rPr>
          <w:b/>
          <w:lang w:val="it-IT"/>
        </w:rPr>
      </w:pPr>
      <w:r w:rsidRPr="000A6A3D">
        <w:rPr>
          <w:b/>
          <w:lang w:val="it-IT"/>
        </w:rPr>
        <w:t>Đồ dùng và phương tiện dạy học:</w:t>
      </w:r>
    </w:p>
    <w:p w14:paraId="296412E0" w14:textId="77777777" w:rsidR="005C5480" w:rsidRPr="000A6A3D" w:rsidRDefault="005C5480" w:rsidP="000A6A3D">
      <w:pPr>
        <w:rPr>
          <w:lang w:val="it-IT"/>
        </w:rPr>
      </w:pPr>
      <w:r w:rsidRPr="000A6A3D">
        <w:rPr>
          <w:lang w:val="it-IT"/>
        </w:rPr>
        <w:t>Máy chiếu, màn ảnh, máy tính, bảng, phấn.</w:t>
      </w:r>
    </w:p>
    <w:p w14:paraId="7F34D511" w14:textId="77777777" w:rsidR="005C5480" w:rsidRPr="000A6A3D" w:rsidRDefault="005C5480" w:rsidP="000A6A3D">
      <w:pPr>
        <w:rPr>
          <w:lang w:val="it-IT"/>
        </w:rPr>
      </w:pPr>
      <w:r w:rsidRPr="000A6A3D">
        <w:rPr>
          <w:b/>
          <w:lang w:val="it-IT"/>
        </w:rPr>
        <w:t xml:space="preserve">I. Ổn định lớp học:                                                 </w:t>
      </w:r>
      <w:r w:rsidRPr="000A6A3D">
        <w:rPr>
          <w:lang w:val="it-IT"/>
        </w:rPr>
        <w:t>Thời gian:  05 phút.</w:t>
      </w:r>
    </w:p>
    <w:p w14:paraId="28DEE823" w14:textId="77777777" w:rsidR="005C5480" w:rsidRPr="000A6A3D" w:rsidRDefault="005C5480" w:rsidP="000A6A3D">
      <w:pPr>
        <w:rPr>
          <w:lang w:val="it-IT"/>
        </w:rPr>
      </w:pPr>
      <w:r w:rsidRPr="000A6A3D">
        <w:rPr>
          <w:lang w:val="it-IT"/>
        </w:rPr>
        <w:t>Số học sinh vắng:…………Tên:……………………………………………………..................................</w:t>
      </w:r>
    </w:p>
    <w:p w14:paraId="0A7C3D0B" w14:textId="77777777" w:rsidR="005C5480" w:rsidRPr="000A6A3D" w:rsidRDefault="005C5480" w:rsidP="000A6A3D">
      <w:pPr>
        <w:rPr>
          <w:lang w:val="it-IT"/>
        </w:rPr>
      </w:pPr>
      <w:r w:rsidRPr="000A6A3D">
        <w:rPr>
          <w:lang w:val="it-IT"/>
        </w:rPr>
        <w:t>......................................................................................................................................................................</w:t>
      </w:r>
    </w:p>
    <w:p w14:paraId="5B3E768F" w14:textId="77777777" w:rsidR="005C5480" w:rsidRPr="000A6A3D" w:rsidRDefault="005C5480" w:rsidP="000A6A3D">
      <w:pPr>
        <w:rPr>
          <w:b/>
          <w:lang w:val="sv-SE"/>
        </w:rPr>
      </w:pPr>
      <w:r w:rsidRPr="000A6A3D">
        <w:rPr>
          <w:b/>
          <w:lang w:val="sv-SE"/>
        </w:rPr>
        <w:t>II. Thực hiện bài học:</w:t>
      </w:r>
    </w:p>
    <w:p w14:paraId="06572232" w14:textId="77777777" w:rsidR="005C5480" w:rsidRPr="000A6A3D" w:rsidRDefault="005C5480"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5C5480" w:rsidRPr="000A6A3D" w14:paraId="21E9BD81"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C78E43" w14:textId="77777777" w:rsidR="005C5480" w:rsidRPr="000A6A3D" w:rsidRDefault="005C5480"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A97FBA" w14:textId="77777777" w:rsidR="005C5480" w:rsidRPr="000A6A3D" w:rsidRDefault="005C5480"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BED1" w14:textId="77777777" w:rsidR="005C5480" w:rsidRPr="000A6A3D" w:rsidRDefault="005C5480"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60CE7" w14:textId="77777777" w:rsidR="005C5480" w:rsidRPr="000A6A3D" w:rsidRDefault="005C5480" w:rsidP="000A6A3D">
            <w:pPr>
              <w:jc w:val="center"/>
              <w:rPr>
                <w:lang w:val="de-DE"/>
              </w:rPr>
            </w:pPr>
            <w:r w:rsidRPr="000A6A3D">
              <w:rPr>
                <w:lang w:val="de-DE"/>
              </w:rPr>
              <w:t>Thời gian</w:t>
            </w:r>
          </w:p>
        </w:tc>
      </w:tr>
      <w:tr w:rsidR="005C5480" w:rsidRPr="000A6A3D" w14:paraId="36B6B214"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17D18F" w14:textId="77777777" w:rsidR="005C5480" w:rsidRPr="000A6A3D" w:rsidRDefault="005C5480"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CF30AA" w14:textId="77777777" w:rsidR="005C5480" w:rsidRPr="000A6A3D" w:rsidRDefault="005C5480"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A8AE22A"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36190"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92B857" w14:textId="77777777" w:rsidR="005C5480" w:rsidRPr="000A6A3D" w:rsidRDefault="005C5480" w:rsidP="000A6A3D">
            <w:pPr>
              <w:jc w:val="center"/>
              <w:rPr>
                <w:lang w:val="de-DE"/>
              </w:rPr>
            </w:pPr>
          </w:p>
        </w:tc>
      </w:tr>
      <w:tr w:rsidR="00433208" w:rsidRPr="000A6A3D" w14:paraId="6F236F31"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9DA8641" w14:textId="77777777" w:rsidR="00433208" w:rsidRPr="000A6A3D" w:rsidRDefault="0043320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8110083" w14:textId="77777777" w:rsidR="00433208" w:rsidRPr="000A6A3D" w:rsidRDefault="00433208" w:rsidP="00924B18">
            <w:pPr>
              <w:rPr>
                <w:lang w:val="de-DE"/>
              </w:rPr>
            </w:pPr>
            <w:r w:rsidRPr="000A6A3D">
              <w:rPr>
                <w:b/>
                <w:bCs/>
                <w:u w:val="single"/>
                <w:lang w:val="de-DE"/>
              </w:rPr>
              <w:t>Dẫn nhập</w:t>
            </w:r>
          </w:p>
          <w:p w14:paraId="0F4D55D1" w14:textId="77777777" w:rsidR="00433208" w:rsidRDefault="00433208" w:rsidP="00924B18">
            <w:pPr>
              <w:jc w:val="both"/>
              <w:rPr>
                <w:iCs/>
                <w:lang w:val="de-DE"/>
              </w:rPr>
            </w:pPr>
            <w:r w:rsidRPr="000A6A3D">
              <w:rPr>
                <w:iCs/>
                <w:lang w:val="de-DE"/>
              </w:rPr>
              <w:t xml:space="preserve">- </w:t>
            </w:r>
            <w:r>
              <w:rPr>
                <w:iCs/>
                <w:lang w:val="de-DE"/>
              </w:rPr>
              <w:t>Viết phương trình hóa học theo sơ đồ.</w:t>
            </w:r>
          </w:p>
          <w:p w14:paraId="24E1FD8E" w14:textId="77777777" w:rsidR="00433208" w:rsidRDefault="00433208" w:rsidP="00924B18">
            <w:pPr>
              <w:jc w:val="both"/>
              <w:rPr>
                <w:iCs/>
                <w:lang w:val="de-DE"/>
              </w:rPr>
            </w:pPr>
          </w:p>
          <w:p w14:paraId="0CC90722" w14:textId="77777777" w:rsidR="00433208" w:rsidRDefault="00433208" w:rsidP="00924B18">
            <w:pPr>
              <w:jc w:val="both"/>
              <w:rPr>
                <w:iCs/>
                <w:lang w:val="de-DE"/>
              </w:rPr>
            </w:pPr>
          </w:p>
          <w:p w14:paraId="35BF6A1C" w14:textId="5F9F9216" w:rsidR="00433208" w:rsidRPr="000A6A3D" w:rsidRDefault="00433208" w:rsidP="00433208">
            <w:pPr>
              <w:jc w:val="both"/>
              <w:rPr>
                <w:lang w:val="de-DE"/>
              </w:rPr>
            </w:pPr>
            <w:r w:rsidRPr="000A6A3D">
              <w:rPr>
                <w:iCs/>
                <w:lang w:val="de-DE"/>
              </w:rPr>
              <w:t xml:space="preserve">- </w:t>
            </w:r>
            <w:r>
              <w:rPr>
                <w:iCs/>
                <w:lang w:val="de-DE"/>
              </w:rPr>
              <w:t>Hướng dẫn phương pháp làm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F8CECF" w14:textId="77777777" w:rsidR="00433208" w:rsidRPr="000A6A3D" w:rsidRDefault="00433208" w:rsidP="00924B18">
            <w:pPr>
              <w:rPr>
                <w:lang w:val="de-DE"/>
              </w:rPr>
            </w:pPr>
          </w:p>
          <w:p w14:paraId="0C22A874" w14:textId="77777777" w:rsidR="00433208" w:rsidRPr="000A6A3D" w:rsidRDefault="00433208"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36B5973A" w14:textId="28A52808" w:rsidR="00433208" w:rsidRPr="000A6A3D" w:rsidRDefault="00433208"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F775BB7" w14:textId="77777777" w:rsidR="00433208" w:rsidRPr="000A6A3D" w:rsidRDefault="00433208" w:rsidP="000A6A3D">
            <w:pPr>
              <w:rPr>
                <w:lang w:val="de-DE"/>
              </w:rPr>
            </w:pPr>
          </w:p>
          <w:p w14:paraId="51067EE7" w14:textId="77777777" w:rsidR="00433208" w:rsidRPr="000A6A3D" w:rsidRDefault="00433208"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B89AA86" w14:textId="77777777" w:rsidR="00433208" w:rsidRPr="000A6A3D" w:rsidRDefault="00433208"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5F8A75" w14:textId="77777777" w:rsidR="00433208" w:rsidRPr="000A6A3D" w:rsidRDefault="00433208" w:rsidP="000A6A3D">
            <w:pPr>
              <w:rPr>
                <w:lang w:val="de-DE"/>
              </w:rPr>
            </w:pPr>
          </w:p>
          <w:p w14:paraId="5B4F71AF" w14:textId="24334208" w:rsidR="00433208" w:rsidRPr="000A6A3D" w:rsidRDefault="00DE51FA" w:rsidP="000A6A3D">
            <w:pPr>
              <w:jc w:val="center"/>
              <w:rPr>
                <w:lang w:val="pt-BR"/>
              </w:rPr>
            </w:pPr>
            <w:r>
              <w:rPr>
                <w:lang w:val="pt-BR"/>
              </w:rPr>
              <w:t>8</w:t>
            </w:r>
          </w:p>
          <w:p w14:paraId="11C935D9" w14:textId="77777777" w:rsidR="00433208" w:rsidRPr="000A6A3D" w:rsidRDefault="00433208" w:rsidP="000A6A3D">
            <w:pPr>
              <w:jc w:val="center"/>
              <w:rPr>
                <w:lang w:val="de-DE"/>
              </w:rPr>
            </w:pPr>
            <w:r w:rsidRPr="000A6A3D">
              <w:rPr>
                <w:lang w:val="pt-BR"/>
              </w:rPr>
              <w:t>phút</w:t>
            </w:r>
            <w:r w:rsidRPr="000A6A3D">
              <w:rPr>
                <w:lang w:val="de-DE"/>
              </w:rPr>
              <w:t xml:space="preserve"> </w:t>
            </w:r>
          </w:p>
        </w:tc>
      </w:tr>
      <w:tr w:rsidR="00CD2111" w:rsidRPr="000A6A3D" w14:paraId="1BE5A673"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3D6D8ED5" w14:textId="77777777" w:rsidR="00CD2111" w:rsidRPr="000A6A3D" w:rsidRDefault="00CD211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0D47BD" w14:textId="77777777" w:rsidR="00CD2111" w:rsidRPr="00414651" w:rsidRDefault="00CD2111" w:rsidP="000A6A3D">
            <w:pPr>
              <w:rPr>
                <w:b/>
                <w:bCs/>
                <w:u w:val="single"/>
                <w:lang w:val="nb-NO"/>
              </w:rPr>
            </w:pPr>
            <w:r w:rsidRPr="00414651">
              <w:rPr>
                <w:b/>
                <w:bCs/>
                <w:u w:val="single"/>
                <w:lang w:val="nb-NO"/>
              </w:rPr>
              <w:t>Giảng bài mới</w:t>
            </w:r>
          </w:p>
          <w:p w14:paraId="54543753" w14:textId="4DD361CE" w:rsidR="00CD2111" w:rsidRPr="00414651" w:rsidRDefault="00CD2111" w:rsidP="00DE51FA">
            <w:pPr>
              <w:tabs>
                <w:tab w:val="left" w:leader="dot" w:pos="9498"/>
              </w:tabs>
              <w:spacing w:line="360" w:lineRule="auto"/>
              <w:rPr>
                <w:b/>
                <w:bCs/>
                <w:u w:val="single"/>
              </w:rPr>
            </w:pPr>
            <w:r w:rsidRPr="00414651">
              <w:rPr>
                <w:b/>
                <w:bCs/>
                <w:u w:val="single"/>
              </w:rPr>
              <w:t xml:space="preserve">1. Kiến thức cần nắm vững </w:t>
            </w:r>
          </w:p>
          <w:p w14:paraId="31CE2DD6" w14:textId="77777777" w:rsidR="00CD2111" w:rsidRPr="001D3133" w:rsidRDefault="00CD2111" w:rsidP="00DE51FA">
            <w:pPr>
              <w:pStyle w:val="Heading3"/>
              <w:spacing w:line="360" w:lineRule="auto"/>
              <w:ind w:left="480" w:hanging="480"/>
            </w:pPr>
            <w:bookmarkStart w:id="104" w:name="_Toc8233561"/>
            <w:r w:rsidRPr="001D3133">
              <w:t>1.1. Định nghĩa</w:t>
            </w:r>
            <w:bookmarkEnd w:id="104"/>
          </w:p>
          <w:p w14:paraId="4DC13465" w14:textId="0AE4136B" w:rsidR="00CD2111" w:rsidRPr="001D3133" w:rsidRDefault="00CD2111" w:rsidP="00DE51FA">
            <w:pPr>
              <w:spacing w:line="360" w:lineRule="auto"/>
              <w:jc w:val="both"/>
              <w:rPr>
                <w:lang w:val="pt-BR"/>
              </w:rPr>
            </w:pPr>
            <w:r>
              <w:rPr>
                <w:bCs/>
                <w:lang w:val="pt-BR"/>
              </w:rPr>
              <w:t xml:space="preserve">      </w:t>
            </w:r>
            <w:r w:rsidRPr="001D3133">
              <w:rPr>
                <w:bCs/>
                <w:lang w:val="pt-BR"/>
              </w:rPr>
              <w:t>Anđehit</w:t>
            </w:r>
            <w:r w:rsidRPr="001D3133">
              <w:rPr>
                <w:lang w:val="pt-BR"/>
              </w:rPr>
              <w:t xml:space="preserve"> </w:t>
            </w:r>
          </w:p>
          <w:p w14:paraId="0803F5BD" w14:textId="6AC99555" w:rsidR="00CD2111" w:rsidRPr="001D3133" w:rsidRDefault="00CD2111" w:rsidP="00DE51FA">
            <w:pPr>
              <w:spacing w:line="360" w:lineRule="auto"/>
              <w:jc w:val="both"/>
              <w:rPr>
                <w:lang w:val="pt-BR"/>
              </w:rPr>
            </w:pPr>
            <w:r>
              <w:rPr>
                <w:bCs/>
                <w:lang w:val="pt-BR"/>
              </w:rPr>
              <w:t xml:space="preserve">      </w:t>
            </w:r>
            <w:r w:rsidRPr="001D3133">
              <w:rPr>
                <w:bCs/>
                <w:lang w:val="pt-BR"/>
              </w:rPr>
              <w:t>Xeton</w:t>
            </w:r>
            <w:r w:rsidRPr="001D3133">
              <w:rPr>
                <w:b/>
                <w:bCs/>
                <w:i/>
                <w:lang w:val="pt-BR"/>
              </w:rPr>
              <w:t xml:space="preserve"> </w:t>
            </w:r>
          </w:p>
          <w:p w14:paraId="1AF70E7B" w14:textId="5272D730" w:rsidR="00CD2111" w:rsidRPr="001D3133" w:rsidRDefault="00CD2111" w:rsidP="00DE51FA">
            <w:pPr>
              <w:spacing w:line="360" w:lineRule="auto"/>
              <w:jc w:val="both"/>
              <w:rPr>
                <w:lang w:val="pt-BR"/>
              </w:rPr>
            </w:pPr>
            <w:r>
              <w:t xml:space="preserve">      </w:t>
            </w:r>
            <w:hyperlink r:id="rId129" w:anchor="1" w:tgtFrame="_blank" w:history="1">
              <w:r w:rsidRPr="001D3133">
                <w:rPr>
                  <w:rStyle w:val="Hyperlink"/>
                  <w:color w:val="auto"/>
                  <w:u w:val="none"/>
                  <w:lang w:val="pt-BR"/>
                </w:rPr>
                <w:t>Axit cacboxylic</w:t>
              </w:r>
            </w:hyperlink>
            <w:r w:rsidRPr="001D3133">
              <w:rPr>
                <w:lang w:val="pt-BR"/>
              </w:rPr>
              <w:t xml:space="preserve"> </w:t>
            </w:r>
          </w:p>
          <w:p w14:paraId="12F34EB7" w14:textId="77777777" w:rsidR="00CD2111" w:rsidRPr="001D3133" w:rsidRDefault="00CD2111" w:rsidP="00AD1A82">
            <w:pPr>
              <w:pStyle w:val="Heading3"/>
              <w:ind w:left="480" w:hanging="480"/>
            </w:pPr>
            <w:bookmarkStart w:id="105" w:name="_Toc8233562"/>
            <w:r w:rsidRPr="001D3133">
              <w:t>1.2. Tính chất</w:t>
            </w:r>
            <w:bookmarkEnd w:id="105"/>
            <w:r w:rsidRPr="001D3133">
              <w:t xml:space="preserve"> </w:t>
            </w:r>
          </w:p>
          <w:p w14:paraId="3ADFB9CD" w14:textId="595A3E4A" w:rsidR="00CD2111" w:rsidRPr="001D3133" w:rsidRDefault="00CD2111" w:rsidP="001D3133">
            <w:pPr>
              <w:spacing w:before="120"/>
              <w:jc w:val="both"/>
            </w:pPr>
            <w:r w:rsidRPr="001D3133">
              <w:rPr>
                <w:b/>
                <w:i/>
                <w:lang w:val="pt-BR"/>
              </w:rPr>
              <w:t>1.2.1. Andehit có tính khử và tính oxi hóa</w:t>
            </w:r>
          </w:p>
          <w:p w14:paraId="33E7C2BE" w14:textId="77777777" w:rsidR="00CD2111" w:rsidRPr="001D3133" w:rsidRDefault="00CD2111" w:rsidP="00AD1A82">
            <w:pPr>
              <w:spacing w:before="120"/>
              <w:jc w:val="both"/>
              <w:rPr>
                <w:b/>
                <w:i/>
              </w:rPr>
            </w:pPr>
            <w:r w:rsidRPr="001D3133">
              <w:rPr>
                <w:b/>
                <w:i/>
              </w:rPr>
              <w:t>1.2.2. Xeton có tính oxi hóa</w:t>
            </w:r>
          </w:p>
          <w:p w14:paraId="32DEDF5B" w14:textId="77777777" w:rsidR="00CD2111" w:rsidRPr="001D3133" w:rsidRDefault="00CD2111" w:rsidP="00AD1A82">
            <w:pPr>
              <w:spacing w:before="120"/>
              <w:jc w:val="both"/>
              <w:rPr>
                <w:b/>
                <w:bCs/>
                <w:i/>
              </w:rPr>
            </w:pPr>
            <w:r w:rsidRPr="001D3133">
              <w:rPr>
                <w:b/>
                <w:bCs/>
                <w:i/>
              </w:rPr>
              <w:t>1.2.3. Axit cacboxylic có tính chất chung của axit</w:t>
            </w:r>
          </w:p>
          <w:p w14:paraId="37B902A9" w14:textId="77777777" w:rsidR="00CD2111" w:rsidRPr="001D3133" w:rsidRDefault="00CD2111" w:rsidP="00AD1A82">
            <w:pPr>
              <w:pStyle w:val="Heading3"/>
              <w:ind w:left="480" w:hanging="480"/>
            </w:pPr>
            <w:bookmarkStart w:id="106" w:name="_Toc8233563"/>
            <w:r w:rsidRPr="001D3133">
              <w:t>1.3. Điều chế</w:t>
            </w:r>
            <w:bookmarkEnd w:id="106"/>
          </w:p>
          <w:p w14:paraId="4FA7DC12" w14:textId="77777777" w:rsidR="00CD2111" w:rsidRPr="001D3133" w:rsidRDefault="00CD2111" w:rsidP="00AD1A82">
            <w:pPr>
              <w:spacing w:before="120"/>
              <w:jc w:val="both"/>
              <w:rPr>
                <w:b/>
                <w:i/>
              </w:rPr>
            </w:pPr>
            <w:r w:rsidRPr="001D3133">
              <w:rPr>
                <w:b/>
                <w:i/>
              </w:rPr>
              <w:t>1.3.1. Điều chế anđehit, xeton</w:t>
            </w:r>
          </w:p>
          <w:p w14:paraId="75B26DBC" w14:textId="77777777" w:rsidR="00CD2111" w:rsidRPr="001D3133" w:rsidRDefault="00CD2111" w:rsidP="00AD1A82">
            <w:pPr>
              <w:spacing w:before="120"/>
              <w:rPr>
                <w:bCs/>
              </w:rPr>
            </w:pPr>
            <w:r w:rsidRPr="001D3133">
              <w:rPr>
                <w:bCs/>
              </w:rPr>
              <w:lastRenderedPageBreak/>
              <w:t>Oxi hóa ancol bậc I thu được anđehit</w:t>
            </w:r>
          </w:p>
          <w:p w14:paraId="5928C546" w14:textId="77777777" w:rsidR="00CD2111" w:rsidRPr="002A45C5" w:rsidRDefault="00CD2111" w:rsidP="001D3133">
            <w:pPr>
              <w:spacing w:before="120"/>
              <w:rPr>
                <w:bCs/>
                <w:sz w:val="22"/>
                <w:szCs w:val="22"/>
              </w:rPr>
            </w:pPr>
            <w:r w:rsidRPr="002A45C5">
              <w:rPr>
                <w:bCs/>
                <w:sz w:val="22"/>
                <w:szCs w:val="22"/>
              </w:rPr>
              <w:t>R–CH</w:t>
            </w:r>
            <w:r w:rsidRPr="002A45C5">
              <w:rPr>
                <w:bCs/>
                <w:sz w:val="22"/>
                <w:szCs w:val="22"/>
                <w:vertAlign w:val="subscript"/>
              </w:rPr>
              <w:t>2</w:t>
            </w:r>
            <w:r w:rsidRPr="002A45C5">
              <w:rPr>
                <w:bCs/>
                <w:sz w:val="22"/>
                <w:szCs w:val="22"/>
              </w:rPr>
              <w:t xml:space="preserve">OH + CuO  </w:t>
            </w:r>
            <w:r w:rsidRPr="002A45C5">
              <w:rPr>
                <w:bCs/>
                <w:position w:val="-6"/>
                <w:sz w:val="22"/>
                <w:szCs w:val="22"/>
              </w:rPr>
              <w:object w:dxaOrig="680" w:dyaOrig="360" w14:anchorId="0A314FDB">
                <v:shape id="_x0000_i1068" type="#_x0000_t75" style="width:33.5pt;height:18pt" o:ole="">
                  <v:imagedata r:id="rId130" o:title=""/>
                </v:shape>
                <o:OLEObject Type="Embed" ProgID="Equation.DSMT4" ShapeID="_x0000_i1068" DrawAspect="Content" ObjectID="_1694097331" r:id="rId131"/>
              </w:object>
            </w:r>
            <w:r w:rsidRPr="002A45C5">
              <w:rPr>
                <w:bCs/>
                <w:sz w:val="22"/>
                <w:szCs w:val="22"/>
              </w:rPr>
              <w:t xml:space="preserve"> R–CHO + Cu + H</w:t>
            </w:r>
            <w:r w:rsidRPr="002A45C5">
              <w:rPr>
                <w:bCs/>
                <w:sz w:val="22"/>
                <w:szCs w:val="22"/>
                <w:vertAlign w:val="subscript"/>
              </w:rPr>
              <w:t>2</w:t>
            </w:r>
            <w:r w:rsidRPr="002A45C5">
              <w:rPr>
                <w:bCs/>
                <w:sz w:val="22"/>
                <w:szCs w:val="22"/>
              </w:rPr>
              <w:t xml:space="preserve">O </w:t>
            </w:r>
          </w:p>
          <w:p w14:paraId="2CE0267E" w14:textId="77777777" w:rsidR="00CD2111" w:rsidRPr="001D3133" w:rsidRDefault="00CD2111" w:rsidP="00AD1A82">
            <w:pPr>
              <w:spacing w:before="120"/>
              <w:rPr>
                <w:bCs/>
              </w:rPr>
            </w:pPr>
            <w:r w:rsidRPr="001D3133">
              <w:rPr>
                <w:bCs/>
              </w:rPr>
              <w:t>Oxi hóa ancol bậc II thu được xeton</w:t>
            </w:r>
          </w:p>
          <w:p w14:paraId="2E318618" w14:textId="77777777" w:rsidR="00CD2111" w:rsidRPr="002A45C5" w:rsidRDefault="00CD2111" w:rsidP="001D3133">
            <w:pPr>
              <w:spacing w:before="120"/>
              <w:jc w:val="both"/>
              <w:rPr>
                <w:bCs/>
                <w:sz w:val="22"/>
                <w:szCs w:val="22"/>
              </w:rPr>
            </w:pPr>
            <w:r w:rsidRPr="002A45C5">
              <w:rPr>
                <w:sz w:val="22"/>
                <w:szCs w:val="22"/>
              </w:rPr>
              <w:t xml:space="preserve">R–CH(OH)–R’ + </w:t>
            </w:r>
            <w:r w:rsidRPr="002A45C5">
              <w:rPr>
                <w:position w:val="-24"/>
                <w:sz w:val="22"/>
                <w:szCs w:val="22"/>
              </w:rPr>
              <w:object w:dxaOrig="240" w:dyaOrig="620" w14:anchorId="166AD6EB">
                <v:shape id="_x0000_i1069" type="#_x0000_t75" style="width:12pt;height:30.5pt" o:ole="">
                  <v:imagedata r:id="rId132" o:title=""/>
                </v:shape>
                <o:OLEObject Type="Embed" ProgID="Equation.DSMT4" ShapeID="_x0000_i1069" DrawAspect="Content" ObjectID="_1694097332" r:id="rId133"/>
              </w:object>
            </w:r>
            <w:r w:rsidRPr="002A45C5">
              <w:rPr>
                <w:sz w:val="22"/>
                <w:szCs w:val="22"/>
              </w:rPr>
              <w:t>O</w:t>
            </w:r>
            <w:r w:rsidRPr="002A45C5">
              <w:rPr>
                <w:sz w:val="22"/>
                <w:szCs w:val="22"/>
                <w:vertAlign w:val="subscript"/>
              </w:rPr>
              <w:t>2</w:t>
            </w:r>
            <w:r w:rsidRPr="002A45C5">
              <w:rPr>
                <w:sz w:val="22"/>
                <w:szCs w:val="22"/>
              </w:rPr>
              <w:t xml:space="preserve"> </w:t>
            </w:r>
            <w:r w:rsidRPr="002A45C5">
              <w:rPr>
                <w:bCs/>
                <w:position w:val="-6"/>
                <w:sz w:val="22"/>
                <w:szCs w:val="22"/>
              </w:rPr>
              <w:object w:dxaOrig="680" w:dyaOrig="360" w14:anchorId="1BC3A8C6">
                <v:shape id="_x0000_i1070" type="#_x0000_t75" style="width:33.5pt;height:18pt" o:ole="">
                  <v:imagedata r:id="rId130" o:title=""/>
                </v:shape>
                <o:OLEObject Type="Embed" ProgID="Equation.DSMT4" ShapeID="_x0000_i1070" DrawAspect="Content" ObjectID="_1694097333" r:id="rId134"/>
              </w:object>
            </w:r>
            <w:r w:rsidRPr="002A45C5">
              <w:rPr>
                <w:sz w:val="22"/>
                <w:szCs w:val="22"/>
              </w:rPr>
              <w:t xml:space="preserve"> R–CO–R’</w:t>
            </w:r>
            <w:r w:rsidRPr="002A45C5">
              <w:rPr>
                <w:bCs/>
                <w:sz w:val="22"/>
                <w:szCs w:val="22"/>
              </w:rPr>
              <w:t>+ Cu +  H</w:t>
            </w:r>
            <w:r w:rsidRPr="002A45C5">
              <w:rPr>
                <w:bCs/>
                <w:sz w:val="22"/>
                <w:szCs w:val="22"/>
                <w:vertAlign w:val="subscript"/>
              </w:rPr>
              <w:t>2</w:t>
            </w:r>
            <w:r w:rsidRPr="002A45C5">
              <w:rPr>
                <w:bCs/>
                <w:sz w:val="22"/>
                <w:szCs w:val="22"/>
              </w:rPr>
              <w:t xml:space="preserve">O </w:t>
            </w:r>
          </w:p>
          <w:p w14:paraId="3CF2122C" w14:textId="77777777" w:rsidR="00CD2111" w:rsidRPr="001D3133" w:rsidRDefault="00CD2111" w:rsidP="00AD1A82">
            <w:pPr>
              <w:spacing w:before="120"/>
              <w:jc w:val="both"/>
              <w:rPr>
                <w:i/>
              </w:rPr>
            </w:pPr>
            <w:r w:rsidRPr="001D3133">
              <w:rPr>
                <w:rStyle w:val="Strong"/>
                <w:i/>
              </w:rPr>
              <w:t>1.3.2. Điều chế axit cacboxylic</w:t>
            </w:r>
          </w:p>
          <w:p w14:paraId="52DB4525" w14:textId="77777777" w:rsidR="00CD2111" w:rsidRPr="001D3133" w:rsidRDefault="00CD2111" w:rsidP="001D3133">
            <w:pPr>
              <w:spacing w:before="120"/>
            </w:pPr>
            <w:r w:rsidRPr="001D3133">
              <w:t xml:space="preserve">R-CHO   +  </w:t>
            </w:r>
            <w:r w:rsidRPr="001D3133">
              <w:rPr>
                <w:position w:val="-24"/>
              </w:rPr>
              <w:object w:dxaOrig="240" w:dyaOrig="620" w14:anchorId="3C2E7EA2">
                <v:shape id="_x0000_i1071" type="#_x0000_t75" style="width:12pt;height:30.5pt" o:ole="">
                  <v:imagedata r:id="rId132" o:title=""/>
                </v:shape>
                <o:OLEObject Type="Embed" ProgID="Equation.DSMT4" ShapeID="_x0000_i1071" DrawAspect="Content" ObjectID="_1694097334" r:id="rId135"/>
              </w:object>
            </w:r>
            <w:r w:rsidRPr="001D3133">
              <w:t>O</w:t>
            </w:r>
            <w:r w:rsidRPr="001D3133">
              <w:rPr>
                <w:vertAlign w:val="subscript"/>
              </w:rPr>
              <w:t>2</w:t>
            </w:r>
            <w:r w:rsidRPr="001D3133">
              <w:t xml:space="preserve">   </w:t>
            </w:r>
            <w:r w:rsidRPr="001D3133">
              <w:rPr>
                <w:position w:val="-6"/>
              </w:rPr>
              <w:object w:dxaOrig="840" w:dyaOrig="360" w14:anchorId="5EBCEA5C">
                <v:shape id="_x0000_i1072" type="#_x0000_t75" style="width:42pt;height:18pt" o:ole="">
                  <v:imagedata r:id="rId127" o:title=""/>
                </v:shape>
                <o:OLEObject Type="Embed" ProgID="Equation.DSMT4" ShapeID="_x0000_i1072" DrawAspect="Content" ObjectID="_1694097335" r:id="rId136"/>
              </w:object>
            </w:r>
            <w:r w:rsidRPr="001D3133">
              <w:t xml:space="preserve">   R-COOH</w:t>
            </w:r>
          </w:p>
          <w:p w14:paraId="0A6581F1" w14:textId="7DA43F27" w:rsidR="00CD2111" w:rsidRPr="001D3133" w:rsidRDefault="00CD2111" w:rsidP="001D3133">
            <w:pPr>
              <w:pStyle w:val="Heading2"/>
              <w:spacing w:before="120" w:line="288" w:lineRule="auto"/>
              <w:jc w:val="both"/>
              <w:rPr>
                <w:rFonts w:ascii="Times New Roman" w:hAnsi="Times New Roman"/>
                <w:b/>
                <w:sz w:val="24"/>
                <w:u w:val="single"/>
              </w:rPr>
            </w:pPr>
            <w:bookmarkStart w:id="107" w:name="_Toc8233564"/>
            <w:r w:rsidRPr="001D3133">
              <w:rPr>
                <w:rFonts w:ascii="Times New Roman" w:hAnsi="Times New Roman"/>
                <w:b/>
                <w:sz w:val="24"/>
                <w:u w:val="single"/>
                <w:lang w:val="en-US"/>
              </w:rPr>
              <w:t xml:space="preserve">2. </w:t>
            </w:r>
            <w:r w:rsidRPr="001D3133">
              <w:rPr>
                <w:rFonts w:ascii="Times New Roman" w:hAnsi="Times New Roman"/>
                <w:b/>
                <w:sz w:val="24"/>
                <w:u w:val="single"/>
              </w:rPr>
              <w:t>Bài tập</w:t>
            </w:r>
            <w:bookmarkEnd w:id="107"/>
          </w:p>
          <w:p w14:paraId="7336C088" w14:textId="09BD7458" w:rsidR="00CD2111" w:rsidRPr="001D3133" w:rsidRDefault="00CD2111" w:rsidP="00A76771">
            <w:pPr>
              <w:spacing w:before="120"/>
              <w:jc w:val="both"/>
              <w:rPr>
                <w:lang w:val="pt-BR"/>
              </w:rPr>
            </w:pPr>
            <w:r w:rsidRPr="00A76771">
              <w:rPr>
                <w:b/>
                <w:lang w:val="pt-BR"/>
              </w:rPr>
              <w:t>1.</w:t>
            </w:r>
            <w:r>
              <w:rPr>
                <w:lang w:val="pt-BR"/>
              </w:rPr>
              <w:t xml:space="preserve"> </w:t>
            </w:r>
            <w:r w:rsidRPr="001D3133">
              <w:rPr>
                <w:lang w:val="pt-BR"/>
              </w:rPr>
              <w:t>Viết phương trình hóa học để thực hiện các biến đổi sau:</w:t>
            </w:r>
          </w:p>
          <w:p w14:paraId="16851446" w14:textId="77777777" w:rsidR="00CD2111" w:rsidRPr="001D3133" w:rsidRDefault="00CD2111" w:rsidP="00AD1A82">
            <w:pPr>
              <w:spacing w:before="120"/>
              <w:ind w:left="720"/>
              <w:jc w:val="both"/>
              <w:rPr>
                <w:vertAlign w:val="subscript"/>
                <w:lang w:val="pt-BR"/>
              </w:rPr>
            </w:pPr>
            <w:r w:rsidRPr="001D3133">
              <w:rPr>
                <w:lang w:val="pt-BR"/>
              </w:rPr>
              <w:t>C</w:t>
            </w:r>
            <w:r w:rsidRPr="001D3133">
              <w:rPr>
                <w:vertAlign w:val="subscript"/>
                <w:lang w:val="pt-BR"/>
              </w:rPr>
              <w:t>2</w:t>
            </w:r>
            <w:r w:rsidRPr="001D3133">
              <w:rPr>
                <w:lang w:val="pt-BR"/>
              </w:rPr>
              <w:t>H</w:t>
            </w:r>
            <w:r w:rsidRPr="001D3133">
              <w:rPr>
                <w:vertAlign w:val="subscript"/>
                <w:lang w:val="pt-BR"/>
              </w:rPr>
              <w:t>4</w:t>
            </w:r>
            <w:r w:rsidRPr="001D3133">
              <w:rPr>
                <w:lang w:val="pt-BR"/>
              </w:rPr>
              <w:t xml:space="preserve"> </w:t>
            </w:r>
            <w:r w:rsidRPr="001D3133">
              <w:rPr>
                <w:position w:val="-20"/>
                <w:lang w:val="pt-BR"/>
              </w:rPr>
              <w:object w:dxaOrig="740" w:dyaOrig="499" w14:anchorId="04C71549">
                <v:shape id="_x0000_i1073" type="#_x0000_t75" style="width:36.5pt;height:24.5pt" o:ole="">
                  <v:imagedata r:id="rId137" o:title=""/>
                </v:shape>
                <o:OLEObject Type="Embed" ProgID="Equation.DSMT4" ShapeID="_x0000_i1073" DrawAspect="Content" ObjectID="_1694097336" r:id="rId138"/>
              </w:object>
            </w:r>
            <w:r w:rsidRPr="001D3133">
              <w:rPr>
                <w:lang w:val="pt-BR"/>
              </w:rPr>
              <w:t>C</w:t>
            </w:r>
            <w:r w:rsidRPr="001D3133">
              <w:rPr>
                <w:vertAlign w:val="subscript"/>
                <w:lang w:val="pt-BR"/>
              </w:rPr>
              <w:t>2</w:t>
            </w:r>
            <w:r w:rsidRPr="001D3133">
              <w:rPr>
                <w:lang w:val="pt-BR"/>
              </w:rPr>
              <w:t>H</w:t>
            </w:r>
            <w:r w:rsidRPr="001D3133">
              <w:rPr>
                <w:vertAlign w:val="subscript"/>
                <w:lang w:val="pt-BR"/>
              </w:rPr>
              <w:t>5</w:t>
            </w:r>
            <w:r w:rsidRPr="001D3133">
              <w:rPr>
                <w:lang w:val="pt-BR"/>
              </w:rPr>
              <w:t xml:space="preserve">OH </w:t>
            </w:r>
            <w:r w:rsidRPr="001D3133">
              <w:rPr>
                <w:position w:val="-20"/>
                <w:lang w:val="pt-BR"/>
              </w:rPr>
              <w:object w:dxaOrig="740" w:dyaOrig="499" w14:anchorId="64885148">
                <v:shape id="_x0000_i1074" type="#_x0000_t75" style="width:36.5pt;height:24.5pt" o:ole="">
                  <v:imagedata r:id="rId139" o:title=""/>
                </v:shape>
                <o:OLEObject Type="Embed" ProgID="Equation.DSMT4" ShapeID="_x0000_i1074" DrawAspect="Content" ObjectID="_1694097337" r:id="rId140"/>
              </w:object>
            </w:r>
            <w:r w:rsidRPr="001D3133">
              <w:rPr>
                <w:lang w:val="pt-BR"/>
              </w:rPr>
              <w:t xml:space="preserve"> CH</w:t>
            </w:r>
            <w:r w:rsidRPr="001D3133">
              <w:rPr>
                <w:vertAlign w:val="subscript"/>
                <w:lang w:val="pt-BR"/>
              </w:rPr>
              <w:t>3</w:t>
            </w:r>
            <w:r w:rsidRPr="001D3133">
              <w:rPr>
                <w:lang w:val="pt-BR"/>
              </w:rPr>
              <w:t xml:space="preserve">CHO </w:t>
            </w:r>
            <w:r w:rsidRPr="001D3133">
              <w:rPr>
                <w:position w:val="-6"/>
                <w:lang w:val="pt-BR"/>
              </w:rPr>
              <w:object w:dxaOrig="740" w:dyaOrig="320" w14:anchorId="5CA32719">
                <v:shape id="_x0000_i1075" type="#_x0000_t75" style="width:36.5pt;height:15.5pt" o:ole="">
                  <v:imagedata r:id="rId141" o:title=""/>
                </v:shape>
                <o:OLEObject Type="Embed" ProgID="Equation.DSMT4" ShapeID="_x0000_i1075" DrawAspect="Content" ObjectID="_1694097338" r:id="rId142"/>
              </w:object>
            </w:r>
            <w:r w:rsidRPr="001D3133">
              <w:rPr>
                <w:lang w:val="pt-BR"/>
              </w:rPr>
              <w:t xml:space="preserve"> CH</w:t>
            </w:r>
            <w:r w:rsidRPr="001D3133">
              <w:rPr>
                <w:vertAlign w:val="subscript"/>
                <w:lang w:val="pt-BR"/>
              </w:rPr>
              <w:t>3</w:t>
            </w:r>
            <w:r w:rsidRPr="001D3133">
              <w:rPr>
                <w:lang w:val="pt-BR"/>
              </w:rPr>
              <w:t xml:space="preserve">COOH </w:t>
            </w:r>
            <w:r w:rsidRPr="001D3133">
              <w:rPr>
                <w:position w:val="-6"/>
                <w:lang w:val="pt-BR"/>
              </w:rPr>
              <w:object w:dxaOrig="740" w:dyaOrig="320" w14:anchorId="7A1FD227">
                <v:shape id="_x0000_i1076" type="#_x0000_t75" style="width:36.5pt;height:15.5pt" o:ole="">
                  <v:imagedata r:id="rId143" o:title=""/>
                </v:shape>
                <o:OLEObject Type="Embed" ProgID="Equation.DSMT4" ShapeID="_x0000_i1076" DrawAspect="Content" ObjectID="_1694097339" r:id="rId144"/>
              </w:object>
            </w:r>
            <w:r w:rsidRPr="001D3133">
              <w:rPr>
                <w:lang w:val="pt-BR"/>
              </w:rPr>
              <w:t>CH</w:t>
            </w:r>
            <w:r w:rsidRPr="001D3133">
              <w:rPr>
                <w:vertAlign w:val="subscript"/>
                <w:lang w:val="pt-BR"/>
              </w:rPr>
              <w:t>3</w:t>
            </w:r>
            <w:r w:rsidRPr="001D3133">
              <w:rPr>
                <w:lang w:val="pt-BR"/>
              </w:rPr>
              <w:t>COOC</w:t>
            </w:r>
            <w:r w:rsidRPr="001D3133">
              <w:rPr>
                <w:vertAlign w:val="subscript"/>
                <w:lang w:val="pt-BR"/>
              </w:rPr>
              <w:t>2</w:t>
            </w:r>
            <w:r w:rsidRPr="001D3133">
              <w:rPr>
                <w:lang w:val="pt-BR"/>
              </w:rPr>
              <w:t>H</w:t>
            </w:r>
            <w:r w:rsidRPr="001D3133">
              <w:rPr>
                <w:vertAlign w:val="subscript"/>
                <w:lang w:val="pt-BR"/>
              </w:rPr>
              <w:t>5</w:t>
            </w:r>
          </w:p>
          <w:p w14:paraId="41CDAB78" w14:textId="5F74A1C1" w:rsidR="00CD2111" w:rsidRPr="00A76771" w:rsidRDefault="00CD2111" w:rsidP="000A6A3D">
            <w:pPr>
              <w:tabs>
                <w:tab w:val="left" w:leader="dot" w:pos="9498"/>
              </w:tabs>
              <w:rPr>
                <w:lang w:val="pt-BR"/>
              </w:rPr>
            </w:pPr>
            <w:r w:rsidRPr="00A76771">
              <w:rPr>
                <w:b/>
                <w:lang w:val="pt-BR"/>
              </w:rPr>
              <w:t>2.</w:t>
            </w:r>
            <w:r>
              <w:rPr>
                <w:lang w:val="pt-BR"/>
              </w:rPr>
              <w:t xml:space="preserve"> </w:t>
            </w:r>
            <w:r w:rsidRPr="00A76771">
              <w:rPr>
                <w:lang w:val="pt-BR"/>
              </w:rPr>
              <w:t>Trình bày phương pháp hóa học để phân biệt các dung dịch: anđehit axetic, axit axetic, glixerol, ancol axetic.</w:t>
            </w:r>
          </w:p>
          <w:p w14:paraId="6512ADA4" w14:textId="08979A6A" w:rsidR="00CD2111" w:rsidRPr="001D3133" w:rsidRDefault="00CD2111" w:rsidP="00867E8F">
            <w:pPr>
              <w:tabs>
                <w:tab w:val="left" w:leader="dot" w:pos="9498"/>
              </w:tabs>
              <w:rPr>
                <w:b/>
                <w:lang w:val="nb-NO"/>
              </w:rPr>
            </w:pPr>
            <w:r w:rsidRPr="00A76771">
              <w:rPr>
                <w:b/>
                <w:lang w:val="pt-BR"/>
              </w:rPr>
              <w:t>3.</w:t>
            </w:r>
            <w:r>
              <w:rPr>
                <w:lang w:val="pt-BR"/>
              </w:rPr>
              <w:t xml:space="preserve"> </w:t>
            </w:r>
            <w:r w:rsidRPr="00A76771">
              <w:rPr>
                <w:lang w:val="pt-BR"/>
              </w:rPr>
              <w:t>Cho dung dịch chứa 0,580 gam chất hữu cơ đơn chức (X) tác dụng với một lượng dư AgNO</w:t>
            </w:r>
            <w:r w:rsidRPr="00A76771">
              <w:rPr>
                <w:vertAlign w:val="subscript"/>
                <w:lang w:val="pt-BR"/>
              </w:rPr>
              <w:t>3</w:t>
            </w:r>
            <w:r w:rsidRPr="00A76771">
              <w:rPr>
                <w:lang w:val="pt-BR"/>
              </w:rPr>
              <w:t xml:space="preserve"> trong amoniac thu được 2,16 gam bạc kết tủa. Xác định công thức phân tử, viết công thức cấu tạo, gọi tên của hợp chất (X).</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C8EACA" w14:textId="77777777" w:rsidR="00CD2111" w:rsidRPr="000A6A3D" w:rsidRDefault="00CD2111" w:rsidP="00CD2111">
            <w:pPr>
              <w:jc w:val="both"/>
              <w:rPr>
                <w:lang w:val="nb-NO"/>
              </w:rPr>
            </w:pPr>
          </w:p>
          <w:p w14:paraId="01E42CB1" w14:textId="77777777" w:rsidR="00CD2111" w:rsidRPr="000A6A3D" w:rsidRDefault="00CD2111" w:rsidP="00CD2111">
            <w:pPr>
              <w:jc w:val="both"/>
              <w:rPr>
                <w:lang w:val="nb-NO"/>
              </w:rPr>
            </w:pPr>
          </w:p>
          <w:p w14:paraId="2BE9DBB0" w14:textId="77777777" w:rsidR="00CD2111" w:rsidRDefault="00CD2111" w:rsidP="00CD2111">
            <w:pPr>
              <w:jc w:val="both"/>
              <w:rPr>
                <w:lang w:val="nb-NO"/>
              </w:rPr>
            </w:pPr>
          </w:p>
          <w:p w14:paraId="2352890E" w14:textId="64050ECC" w:rsidR="00CD2111" w:rsidRPr="001D3133" w:rsidRDefault="00CD2111" w:rsidP="00CD2111">
            <w:pPr>
              <w:jc w:val="both"/>
              <w:rPr>
                <w:lang w:val="pt-BR"/>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a</w:t>
            </w:r>
            <w:r w:rsidRPr="001D3133">
              <w:rPr>
                <w:bCs/>
                <w:lang w:val="pt-BR"/>
              </w:rPr>
              <w:t>nđehit</w:t>
            </w:r>
            <w:r>
              <w:rPr>
                <w:lang w:val="pt-BR"/>
              </w:rPr>
              <w:t>, x</w:t>
            </w:r>
            <w:r w:rsidRPr="001D3133">
              <w:rPr>
                <w:bCs/>
                <w:lang w:val="pt-BR"/>
              </w:rPr>
              <w:t>eton</w:t>
            </w:r>
            <w:r>
              <w:rPr>
                <w:bCs/>
                <w:lang w:val="pt-BR"/>
              </w:rPr>
              <w:t>,</w:t>
            </w:r>
            <w:r>
              <w:t xml:space="preserve">  </w:t>
            </w:r>
            <w:hyperlink r:id="rId145" w:anchor="1" w:tgtFrame="_blank" w:history="1">
              <w:r>
                <w:rPr>
                  <w:rStyle w:val="Hyperlink"/>
                  <w:color w:val="auto"/>
                  <w:u w:val="none"/>
                  <w:lang w:val="pt-BR"/>
                </w:rPr>
                <w:t>a</w:t>
              </w:r>
              <w:r w:rsidRPr="001D3133">
                <w:rPr>
                  <w:rStyle w:val="Hyperlink"/>
                  <w:color w:val="auto"/>
                  <w:u w:val="none"/>
                  <w:lang w:val="pt-BR"/>
                </w:rPr>
                <w:t>xit cacboxylic</w:t>
              </w:r>
            </w:hyperlink>
            <w:r>
              <w:rPr>
                <w:lang w:val="pt-BR"/>
              </w:rPr>
              <w:t>.</w:t>
            </w:r>
          </w:p>
          <w:p w14:paraId="29932598" w14:textId="40DFFC4D" w:rsidR="00CD2111" w:rsidRPr="000A6A3D" w:rsidRDefault="00CD2111" w:rsidP="00CD2111">
            <w:pPr>
              <w:jc w:val="both"/>
              <w:rPr>
                <w:lang w:val="nb-NO"/>
              </w:rPr>
            </w:pPr>
          </w:p>
          <w:p w14:paraId="0D1600E8" w14:textId="77777777" w:rsidR="00CD2111" w:rsidRPr="000A6A3D" w:rsidRDefault="00CD2111" w:rsidP="00CD2111">
            <w:pPr>
              <w:jc w:val="both"/>
              <w:rPr>
                <w:lang w:val="nb-NO"/>
              </w:rPr>
            </w:pPr>
          </w:p>
          <w:p w14:paraId="202D6FBE" w14:textId="77777777" w:rsidR="00CD2111" w:rsidRDefault="00CD2111" w:rsidP="00CD2111">
            <w:pPr>
              <w:jc w:val="both"/>
              <w:rPr>
                <w:lang w:val="nb-NO"/>
              </w:rPr>
            </w:pPr>
            <w:r>
              <w:rPr>
                <w:lang w:val="nb-NO"/>
              </w:rPr>
              <w:t>GV nhận xét, đánh giá, bổ sung.</w:t>
            </w:r>
          </w:p>
          <w:p w14:paraId="0A248CFD" w14:textId="77777777" w:rsidR="00CD2111" w:rsidRDefault="00CD2111" w:rsidP="00CD2111">
            <w:pPr>
              <w:jc w:val="both"/>
              <w:rPr>
                <w:lang w:val="nb-NO"/>
              </w:rPr>
            </w:pPr>
          </w:p>
          <w:p w14:paraId="37418BE5" w14:textId="77777777" w:rsidR="00CD2111" w:rsidRPr="000A6A3D" w:rsidRDefault="00CD2111" w:rsidP="00CD2111">
            <w:pPr>
              <w:jc w:val="both"/>
              <w:rPr>
                <w:lang w:val="nb-NO"/>
              </w:rPr>
            </w:pPr>
          </w:p>
          <w:p w14:paraId="68A09CB1" w14:textId="77777777" w:rsidR="00CD2111" w:rsidRDefault="00CD2111" w:rsidP="00CD2111">
            <w:pPr>
              <w:jc w:val="both"/>
              <w:rPr>
                <w:lang w:val="nb-NO"/>
              </w:rPr>
            </w:pPr>
          </w:p>
          <w:p w14:paraId="74A81D98" w14:textId="77777777" w:rsidR="00CD2111" w:rsidRDefault="00CD2111" w:rsidP="00CD2111">
            <w:pPr>
              <w:jc w:val="both"/>
              <w:rPr>
                <w:lang w:val="nb-NO"/>
              </w:rPr>
            </w:pPr>
          </w:p>
          <w:p w14:paraId="7084549D" w14:textId="77777777" w:rsidR="00CD2111" w:rsidRDefault="00CD2111" w:rsidP="00CD2111">
            <w:pPr>
              <w:jc w:val="both"/>
              <w:rPr>
                <w:lang w:val="nb-NO"/>
              </w:rPr>
            </w:pPr>
          </w:p>
          <w:p w14:paraId="1FAF09BE" w14:textId="77777777" w:rsidR="00CD2111" w:rsidRDefault="00CD2111" w:rsidP="00CD2111">
            <w:pPr>
              <w:jc w:val="both"/>
              <w:rPr>
                <w:lang w:val="nb-NO"/>
              </w:rPr>
            </w:pPr>
          </w:p>
          <w:p w14:paraId="1915777F" w14:textId="77777777" w:rsidR="00CD2111" w:rsidRDefault="00CD2111" w:rsidP="00CD2111">
            <w:pPr>
              <w:jc w:val="both"/>
              <w:rPr>
                <w:lang w:val="nb-NO"/>
              </w:rPr>
            </w:pPr>
          </w:p>
          <w:p w14:paraId="679602D3" w14:textId="77777777" w:rsidR="00CD2111" w:rsidRDefault="00CD2111" w:rsidP="00CD2111">
            <w:pPr>
              <w:jc w:val="both"/>
              <w:rPr>
                <w:lang w:val="nb-NO"/>
              </w:rPr>
            </w:pPr>
          </w:p>
          <w:p w14:paraId="00F741A2" w14:textId="77777777" w:rsidR="00CD2111" w:rsidRPr="000A6A3D" w:rsidRDefault="00CD2111" w:rsidP="00CD2111">
            <w:pPr>
              <w:jc w:val="both"/>
              <w:rPr>
                <w:lang w:val="nb-NO"/>
              </w:rPr>
            </w:pPr>
          </w:p>
          <w:p w14:paraId="0291DBBF" w14:textId="77777777" w:rsidR="00CD2111" w:rsidRDefault="00CD2111" w:rsidP="00CD2111">
            <w:pPr>
              <w:jc w:val="both"/>
              <w:rPr>
                <w:lang w:val="nb-NO"/>
              </w:rPr>
            </w:pPr>
          </w:p>
          <w:p w14:paraId="30A7E649" w14:textId="77777777" w:rsidR="00CD2111" w:rsidRDefault="00CD2111" w:rsidP="00CD2111">
            <w:pPr>
              <w:jc w:val="both"/>
              <w:rPr>
                <w:lang w:val="nb-NO"/>
              </w:rPr>
            </w:pPr>
          </w:p>
          <w:p w14:paraId="343A4555" w14:textId="77777777" w:rsidR="00CD2111" w:rsidRDefault="00CD2111" w:rsidP="00CD2111">
            <w:pPr>
              <w:jc w:val="both"/>
              <w:rPr>
                <w:lang w:val="nb-NO"/>
              </w:rPr>
            </w:pPr>
          </w:p>
          <w:p w14:paraId="3A828AF2" w14:textId="77777777" w:rsidR="00CD2111" w:rsidRDefault="00CD2111" w:rsidP="00CD2111">
            <w:pPr>
              <w:jc w:val="both"/>
              <w:rPr>
                <w:lang w:val="nb-NO"/>
              </w:rPr>
            </w:pPr>
          </w:p>
          <w:p w14:paraId="3D19412D" w14:textId="77777777" w:rsidR="00CD2111" w:rsidRDefault="00CD2111" w:rsidP="00CD2111">
            <w:pPr>
              <w:jc w:val="both"/>
              <w:rPr>
                <w:lang w:val="nb-NO"/>
              </w:rPr>
            </w:pPr>
          </w:p>
          <w:p w14:paraId="0CE63E55" w14:textId="77777777" w:rsidR="00CD2111" w:rsidRDefault="00CD2111" w:rsidP="00CD2111">
            <w:pPr>
              <w:jc w:val="both"/>
              <w:rPr>
                <w:lang w:val="nb-NO"/>
              </w:rPr>
            </w:pPr>
          </w:p>
          <w:p w14:paraId="77F1F454" w14:textId="77777777" w:rsidR="00CD2111" w:rsidRDefault="00CD2111" w:rsidP="00CD2111">
            <w:pPr>
              <w:jc w:val="both"/>
              <w:rPr>
                <w:lang w:val="nb-NO"/>
              </w:rPr>
            </w:pPr>
          </w:p>
          <w:p w14:paraId="1837363A" w14:textId="77777777" w:rsidR="00CD2111" w:rsidRDefault="00CD2111" w:rsidP="00CD2111">
            <w:pPr>
              <w:jc w:val="both"/>
              <w:rPr>
                <w:lang w:val="nb-NO"/>
              </w:rPr>
            </w:pPr>
          </w:p>
          <w:p w14:paraId="1927FE5A" w14:textId="77777777" w:rsidR="00CD2111" w:rsidRDefault="00CD2111" w:rsidP="00CD2111">
            <w:pPr>
              <w:jc w:val="both"/>
              <w:rPr>
                <w:lang w:val="nb-NO"/>
              </w:rPr>
            </w:pPr>
          </w:p>
          <w:p w14:paraId="2E558DC6" w14:textId="77777777" w:rsidR="00CD2111" w:rsidRDefault="00CD2111" w:rsidP="00CD2111">
            <w:pPr>
              <w:jc w:val="both"/>
              <w:rPr>
                <w:lang w:val="nb-NO"/>
              </w:rPr>
            </w:pPr>
          </w:p>
          <w:p w14:paraId="232CBEEC" w14:textId="77777777" w:rsidR="00CD2111" w:rsidRDefault="00CD2111" w:rsidP="00CD2111">
            <w:pPr>
              <w:jc w:val="both"/>
              <w:rPr>
                <w:lang w:val="nb-NO"/>
              </w:rPr>
            </w:pPr>
          </w:p>
          <w:p w14:paraId="06A51CFC" w14:textId="77777777" w:rsidR="00CD2111" w:rsidRDefault="00CD2111" w:rsidP="00CD2111">
            <w:pPr>
              <w:jc w:val="both"/>
              <w:rPr>
                <w:lang w:val="nb-NO"/>
              </w:rPr>
            </w:pPr>
          </w:p>
          <w:p w14:paraId="289D8353" w14:textId="77777777" w:rsidR="00CD2111" w:rsidRPr="000A6A3D" w:rsidRDefault="00CD2111" w:rsidP="00CD2111">
            <w:pPr>
              <w:jc w:val="both"/>
              <w:rPr>
                <w:lang w:val="nb-NO"/>
              </w:rPr>
            </w:pPr>
            <w:r>
              <w:rPr>
                <w:lang w:val="nb-NO"/>
              </w:rPr>
              <w:t>GV chia nhóm thảo luận, làm bài tập nhóm vào phiếu học tập.</w:t>
            </w:r>
          </w:p>
          <w:p w14:paraId="3DC3C5B8" w14:textId="77777777" w:rsidR="00CD2111" w:rsidRPr="000A6A3D" w:rsidRDefault="00CD2111" w:rsidP="00CD2111">
            <w:pPr>
              <w:jc w:val="both"/>
              <w:rPr>
                <w:lang w:val="nb-NO"/>
              </w:rPr>
            </w:pPr>
          </w:p>
          <w:p w14:paraId="1A84FC86" w14:textId="77777777" w:rsidR="00CD2111" w:rsidRPr="000A6A3D" w:rsidRDefault="00CD2111" w:rsidP="00CD2111">
            <w:pPr>
              <w:jc w:val="both"/>
              <w:rPr>
                <w:lang w:val="nb-NO"/>
              </w:rPr>
            </w:pPr>
          </w:p>
          <w:p w14:paraId="7AD86636" w14:textId="77777777" w:rsidR="00CD2111" w:rsidRPr="000A6A3D" w:rsidRDefault="00CD2111" w:rsidP="00CD2111">
            <w:pPr>
              <w:jc w:val="both"/>
              <w:rPr>
                <w:lang w:val="nb-NO"/>
              </w:rPr>
            </w:pPr>
          </w:p>
          <w:p w14:paraId="388E2B1F" w14:textId="77777777" w:rsidR="00CD2111" w:rsidRDefault="00CD2111" w:rsidP="00CD2111">
            <w:pPr>
              <w:jc w:val="both"/>
              <w:rPr>
                <w:lang w:val="nb-NO"/>
              </w:rPr>
            </w:pPr>
          </w:p>
          <w:p w14:paraId="41190E24" w14:textId="77777777" w:rsidR="00CD2111" w:rsidRDefault="00CD2111" w:rsidP="00CD2111">
            <w:pPr>
              <w:jc w:val="both"/>
              <w:rPr>
                <w:lang w:val="nb-NO"/>
              </w:rPr>
            </w:pPr>
          </w:p>
          <w:p w14:paraId="6D457CBE" w14:textId="77777777" w:rsidR="00CD2111" w:rsidRPr="000A6A3D" w:rsidRDefault="00CD2111" w:rsidP="00CD2111">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1DCF7A24" w14:textId="77777777" w:rsidR="00CD2111" w:rsidRPr="000A6A3D" w:rsidRDefault="00CD2111" w:rsidP="00CD2111">
            <w:pPr>
              <w:jc w:val="both"/>
              <w:rPr>
                <w:lang w:val="nb-NO"/>
              </w:rPr>
            </w:pPr>
          </w:p>
          <w:p w14:paraId="5317C8B3" w14:textId="77777777" w:rsidR="00CD2111" w:rsidRDefault="00CD2111" w:rsidP="00CD2111">
            <w:pPr>
              <w:jc w:val="both"/>
              <w:rPr>
                <w:lang w:val="de-DE"/>
              </w:rPr>
            </w:pPr>
          </w:p>
          <w:p w14:paraId="527B50BF" w14:textId="77777777" w:rsidR="00CD2111" w:rsidRDefault="00CD2111" w:rsidP="00CD2111">
            <w:pPr>
              <w:jc w:val="both"/>
              <w:rPr>
                <w:lang w:val="de-DE"/>
              </w:rPr>
            </w:pPr>
          </w:p>
          <w:p w14:paraId="0D674F24" w14:textId="33153089" w:rsidR="00CD2111" w:rsidRPr="002A4C48" w:rsidRDefault="00CD2111" w:rsidP="00CD2111">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FD5816E" w14:textId="77777777" w:rsidR="00CD2111" w:rsidRPr="000A6A3D" w:rsidRDefault="00CD2111" w:rsidP="004E320D">
            <w:pPr>
              <w:jc w:val="both"/>
              <w:rPr>
                <w:lang w:val="nb-NO"/>
              </w:rPr>
            </w:pPr>
          </w:p>
          <w:p w14:paraId="1CD35532" w14:textId="77777777" w:rsidR="00CD2111" w:rsidRPr="000A6A3D" w:rsidRDefault="00CD2111" w:rsidP="004E320D">
            <w:pPr>
              <w:jc w:val="both"/>
              <w:rPr>
                <w:lang w:val="nb-NO"/>
              </w:rPr>
            </w:pPr>
          </w:p>
          <w:p w14:paraId="31158745" w14:textId="77777777" w:rsidR="00CD2111" w:rsidRDefault="00CD2111" w:rsidP="004E320D">
            <w:pPr>
              <w:jc w:val="both"/>
              <w:rPr>
                <w:lang w:val="nb-NO"/>
              </w:rPr>
            </w:pPr>
          </w:p>
          <w:p w14:paraId="727818C8" w14:textId="77777777" w:rsidR="00CD2111" w:rsidRPr="000A6A3D" w:rsidRDefault="00CD2111" w:rsidP="004E320D">
            <w:pPr>
              <w:jc w:val="both"/>
              <w:rPr>
                <w:lang w:val="nb-NO"/>
              </w:rPr>
            </w:pPr>
            <w:r w:rsidRPr="000A6A3D">
              <w:rPr>
                <w:lang w:val="nb-NO"/>
              </w:rPr>
              <w:t>HS t</w:t>
            </w:r>
            <w:r w:rsidRPr="000A6A3D">
              <w:rPr>
                <w:lang w:val="de-DE"/>
              </w:rPr>
              <w:t>rả lời các câu hỏi.</w:t>
            </w:r>
          </w:p>
          <w:p w14:paraId="045BA4A6" w14:textId="77777777" w:rsidR="00CD2111" w:rsidRPr="000A6A3D" w:rsidRDefault="00CD2111" w:rsidP="004E320D">
            <w:pPr>
              <w:jc w:val="both"/>
              <w:rPr>
                <w:lang w:val="nb-NO"/>
              </w:rPr>
            </w:pPr>
          </w:p>
          <w:p w14:paraId="4AC82EAC" w14:textId="77777777" w:rsidR="00CD2111" w:rsidRPr="000A6A3D" w:rsidRDefault="00CD2111" w:rsidP="004E320D">
            <w:pPr>
              <w:jc w:val="both"/>
              <w:rPr>
                <w:lang w:val="nb-NO"/>
              </w:rPr>
            </w:pPr>
          </w:p>
          <w:p w14:paraId="21F32FC5" w14:textId="77777777" w:rsidR="00CD2111" w:rsidRDefault="00CD2111" w:rsidP="004E320D">
            <w:pPr>
              <w:jc w:val="both"/>
              <w:rPr>
                <w:lang w:val="nb-NO"/>
              </w:rPr>
            </w:pPr>
          </w:p>
          <w:p w14:paraId="097C59E8" w14:textId="77777777" w:rsidR="00CD2111" w:rsidRDefault="00CD2111" w:rsidP="004E320D">
            <w:pPr>
              <w:jc w:val="both"/>
              <w:rPr>
                <w:lang w:val="nb-NO"/>
              </w:rPr>
            </w:pPr>
          </w:p>
          <w:p w14:paraId="7CB3696D" w14:textId="77777777" w:rsidR="00CD2111" w:rsidRPr="000A6A3D" w:rsidRDefault="00CD2111" w:rsidP="004E320D">
            <w:pPr>
              <w:jc w:val="both"/>
              <w:rPr>
                <w:lang w:val="nb-NO"/>
              </w:rPr>
            </w:pPr>
            <w:r w:rsidRPr="000A6A3D">
              <w:rPr>
                <w:lang w:val="nb-NO"/>
              </w:rPr>
              <w:t xml:space="preserve">HS theo dõi, ghi bài </w:t>
            </w:r>
          </w:p>
          <w:p w14:paraId="09E07EDA" w14:textId="77777777" w:rsidR="00CD2111" w:rsidRPr="000A6A3D" w:rsidRDefault="00CD2111" w:rsidP="004E320D">
            <w:pPr>
              <w:jc w:val="both"/>
              <w:rPr>
                <w:lang w:val="nb-NO"/>
              </w:rPr>
            </w:pPr>
          </w:p>
          <w:p w14:paraId="046F153D" w14:textId="77777777" w:rsidR="00CD2111" w:rsidRPr="000A6A3D" w:rsidRDefault="00CD2111" w:rsidP="004E320D">
            <w:pPr>
              <w:jc w:val="both"/>
              <w:rPr>
                <w:lang w:val="nb-NO"/>
              </w:rPr>
            </w:pPr>
          </w:p>
          <w:p w14:paraId="348E86CC" w14:textId="77777777" w:rsidR="00CD2111" w:rsidRDefault="00CD2111" w:rsidP="004E320D">
            <w:pPr>
              <w:jc w:val="both"/>
              <w:rPr>
                <w:lang w:val="nb-NO"/>
              </w:rPr>
            </w:pPr>
          </w:p>
          <w:p w14:paraId="5AD61E71" w14:textId="77777777" w:rsidR="00CD2111" w:rsidRDefault="00CD2111" w:rsidP="004E320D">
            <w:pPr>
              <w:jc w:val="both"/>
              <w:rPr>
                <w:lang w:val="nb-NO"/>
              </w:rPr>
            </w:pPr>
          </w:p>
          <w:p w14:paraId="635AC930" w14:textId="77777777" w:rsidR="00CD2111" w:rsidRDefault="00CD2111" w:rsidP="004E320D">
            <w:pPr>
              <w:jc w:val="both"/>
              <w:rPr>
                <w:lang w:val="nb-NO"/>
              </w:rPr>
            </w:pPr>
          </w:p>
          <w:p w14:paraId="2CE5251C" w14:textId="77777777" w:rsidR="00CD2111" w:rsidRDefault="00CD2111" w:rsidP="004E320D">
            <w:pPr>
              <w:jc w:val="both"/>
              <w:rPr>
                <w:lang w:val="nb-NO"/>
              </w:rPr>
            </w:pPr>
          </w:p>
          <w:p w14:paraId="6DCD6182" w14:textId="77777777" w:rsidR="00CD2111" w:rsidRDefault="00CD2111" w:rsidP="004E320D">
            <w:pPr>
              <w:jc w:val="both"/>
              <w:rPr>
                <w:lang w:val="nb-NO"/>
              </w:rPr>
            </w:pPr>
          </w:p>
          <w:p w14:paraId="7B22BD39" w14:textId="77777777" w:rsidR="00CD2111" w:rsidRDefault="00CD2111" w:rsidP="004E320D">
            <w:pPr>
              <w:jc w:val="both"/>
              <w:rPr>
                <w:lang w:val="nb-NO"/>
              </w:rPr>
            </w:pPr>
          </w:p>
          <w:p w14:paraId="7EC21D6D" w14:textId="77777777" w:rsidR="00CD2111" w:rsidRDefault="00CD2111" w:rsidP="004E320D">
            <w:pPr>
              <w:jc w:val="both"/>
              <w:rPr>
                <w:lang w:val="nb-NO"/>
              </w:rPr>
            </w:pPr>
          </w:p>
          <w:p w14:paraId="77EFEA30" w14:textId="77777777" w:rsidR="00CD2111" w:rsidRDefault="00CD2111" w:rsidP="004E320D">
            <w:pPr>
              <w:jc w:val="both"/>
              <w:rPr>
                <w:lang w:val="nb-NO"/>
              </w:rPr>
            </w:pPr>
          </w:p>
          <w:p w14:paraId="07559A56" w14:textId="77777777" w:rsidR="00CD2111" w:rsidRDefault="00CD2111" w:rsidP="004E320D">
            <w:pPr>
              <w:jc w:val="both"/>
              <w:rPr>
                <w:lang w:val="nb-NO"/>
              </w:rPr>
            </w:pPr>
          </w:p>
          <w:p w14:paraId="7A0E7DDA" w14:textId="77777777" w:rsidR="00CD2111" w:rsidRDefault="00CD2111" w:rsidP="004E320D">
            <w:pPr>
              <w:jc w:val="both"/>
              <w:rPr>
                <w:lang w:val="nb-NO"/>
              </w:rPr>
            </w:pPr>
          </w:p>
          <w:p w14:paraId="18FEFF45" w14:textId="77777777" w:rsidR="00CD2111" w:rsidRDefault="00CD2111" w:rsidP="004E320D">
            <w:pPr>
              <w:jc w:val="both"/>
              <w:rPr>
                <w:lang w:val="nb-NO"/>
              </w:rPr>
            </w:pPr>
          </w:p>
          <w:p w14:paraId="0993C346" w14:textId="77777777" w:rsidR="00CD2111" w:rsidRDefault="00CD2111" w:rsidP="004E320D">
            <w:pPr>
              <w:jc w:val="both"/>
              <w:rPr>
                <w:lang w:val="nb-NO"/>
              </w:rPr>
            </w:pPr>
          </w:p>
          <w:p w14:paraId="04B719AB" w14:textId="77777777" w:rsidR="00CD2111" w:rsidRDefault="00CD2111" w:rsidP="004E320D">
            <w:pPr>
              <w:jc w:val="both"/>
              <w:rPr>
                <w:lang w:val="nb-NO"/>
              </w:rPr>
            </w:pPr>
          </w:p>
          <w:p w14:paraId="7F60624D" w14:textId="77777777" w:rsidR="00CD2111" w:rsidRDefault="00CD2111" w:rsidP="004E320D">
            <w:pPr>
              <w:jc w:val="both"/>
              <w:rPr>
                <w:lang w:val="nb-NO"/>
              </w:rPr>
            </w:pPr>
          </w:p>
          <w:p w14:paraId="2FA8121E" w14:textId="77777777" w:rsidR="00CD2111" w:rsidRDefault="00CD2111" w:rsidP="004E320D">
            <w:pPr>
              <w:jc w:val="both"/>
              <w:rPr>
                <w:lang w:val="nb-NO"/>
              </w:rPr>
            </w:pPr>
          </w:p>
          <w:p w14:paraId="5DCBE356" w14:textId="77777777" w:rsidR="00CD2111" w:rsidRDefault="00CD2111" w:rsidP="004E320D">
            <w:pPr>
              <w:jc w:val="both"/>
              <w:rPr>
                <w:lang w:val="nb-NO"/>
              </w:rPr>
            </w:pPr>
          </w:p>
          <w:p w14:paraId="71DD3D4B" w14:textId="77777777" w:rsidR="00CD2111" w:rsidRDefault="00CD2111" w:rsidP="004E320D">
            <w:pPr>
              <w:jc w:val="both"/>
              <w:rPr>
                <w:lang w:val="nb-NO"/>
              </w:rPr>
            </w:pPr>
          </w:p>
          <w:p w14:paraId="4F856B65" w14:textId="77777777" w:rsidR="00CD2111" w:rsidRDefault="00CD2111" w:rsidP="004E320D">
            <w:pPr>
              <w:jc w:val="both"/>
              <w:rPr>
                <w:lang w:val="nb-NO"/>
              </w:rPr>
            </w:pPr>
          </w:p>
          <w:p w14:paraId="4C75D2FD" w14:textId="77777777" w:rsidR="00CD2111" w:rsidRDefault="00CD2111" w:rsidP="004E320D">
            <w:pPr>
              <w:jc w:val="both"/>
              <w:rPr>
                <w:lang w:val="nb-NO"/>
              </w:rPr>
            </w:pPr>
          </w:p>
          <w:p w14:paraId="5F2C10D2" w14:textId="77777777" w:rsidR="00CD2111" w:rsidRDefault="00CD2111" w:rsidP="004E320D">
            <w:pPr>
              <w:jc w:val="both"/>
              <w:rPr>
                <w:lang w:val="nb-NO"/>
              </w:rPr>
            </w:pPr>
          </w:p>
          <w:p w14:paraId="49F81C90" w14:textId="77777777" w:rsidR="00CD2111" w:rsidRDefault="00CD2111" w:rsidP="004E320D">
            <w:pPr>
              <w:jc w:val="both"/>
              <w:rPr>
                <w:lang w:val="nb-NO"/>
              </w:rPr>
            </w:pPr>
            <w:r>
              <w:rPr>
                <w:lang w:val="nb-NO"/>
              </w:rPr>
              <w:t>HS làm bài tập nhóm.</w:t>
            </w:r>
          </w:p>
          <w:p w14:paraId="4E6C9428" w14:textId="77777777" w:rsidR="00CD2111" w:rsidRDefault="00CD2111" w:rsidP="004E320D">
            <w:pPr>
              <w:jc w:val="both"/>
              <w:rPr>
                <w:lang w:val="nb-NO"/>
              </w:rPr>
            </w:pPr>
          </w:p>
          <w:p w14:paraId="367CA630" w14:textId="77777777" w:rsidR="00CD2111" w:rsidRDefault="00CD2111" w:rsidP="004E320D">
            <w:pPr>
              <w:jc w:val="both"/>
              <w:rPr>
                <w:lang w:val="nb-NO"/>
              </w:rPr>
            </w:pPr>
          </w:p>
          <w:p w14:paraId="46A86698" w14:textId="77777777" w:rsidR="00CD2111" w:rsidRDefault="00CD2111" w:rsidP="004E320D">
            <w:pPr>
              <w:jc w:val="both"/>
              <w:rPr>
                <w:lang w:val="nb-NO"/>
              </w:rPr>
            </w:pPr>
          </w:p>
          <w:p w14:paraId="4574B9B3" w14:textId="77777777" w:rsidR="00CD2111" w:rsidRDefault="00CD2111" w:rsidP="004E320D">
            <w:pPr>
              <w:jc w:val="both"/>
              <w:rPr>
                <w:lang w:val="nb-NO"/>
              </w:rPr>
            </w:pPr>
            <w:r>
              <w:rPr>
                <w:lang w:val="nb-NO"/>
              </w:rPr>
              <w:t>HS lên bảng trình bày.</w:t>
            </w:r>
          </w:p>
          <w:p w14:paraId="2A04D1C2" w14:textId="77777777" w:rsidR="00CD2111" w:rsidRDefault="00CD2111" w:rsidP="004E320D">
            <w:pPr>
              <w:jc w:val="both"/>
              <w:rPr>
                <w:lang w:val="nb-NO"/>
              </w:rPr>
            </w:pPr>
            <w:r>
              <w:rPr>
                <w:lang w:val="nb-NO"/>
              </w:rPr>
              <w:t>HS nhóm khác bổ sung.</w:t>
            </w:r>
          </w:p>
          <w:p w14:paraId="559DD5CC" w14:textId="3CC52962" w:rsidR="00CD2111" w:rsidRPr="002A4C48" w:rsidRDefault="00CD2111" w:rsidP="00654015">
            <w:pPr>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8DAB7E3" w14:textId="77777777" w:rsidR="00CD2111" w:rsidRPr="000A6A3D" w:rsidRDefault="00CD2111" w:rsidP="000A6A3D">
            <w:pPr>
              <w:rPr>
                <w:lang w:val="nb-NO"/>
              </w:rPr>
            </w:pPr>
          </w:p>
          <w:p w14:paraId="49CD4227" w14:textId="77777777" w:rsidR="00CD2111" w:rsidRPr="000A6A3D" w:rsidRDefault="00CD2111" w:rsidP="000A6A3D">
            <w:pPr>
              <w:jc w:val="center"/>
              <w:rPr>
                <w:lang w:val="pt-BR"/>
              </w:rPr>
            </w:pPr>
          </w:p>
          <w:p w14:paraId="7718E6E9" w14:textId="77777777" w:rsidR="002A45C5" w:rsidRDefault="002A45C5" w:rsidP="00581274">
            <w:pPr>
              <w:jc w:val="center"/>
              <w:rPr>
                <w:lang w:val="pt-BR"/>
              </w:rPr>
            </w:pPr>
          </w:p>
          <w:p w14:paraId="2295EF07" w14:textId="115F6CF0" w:rsidR="00CD2111" w:rsidRPr="000A6A3D" w:rsidRDefault="002A45C5" w:rsidP="00581274">
            <w:pPr>
              <w:jc w:val="center"/>
              <w:rPr>
                <w:lang w:val="pt-BR"/>
              </w:rPr>
            </w:pPr>
            <w:r>
              <w:rPr>
                <w:lang w:val="pt-BR"/>
              </w:rPr>
              <w:t>4</w:t>
            </w:r>
            <w:r w:rsidR="00CD2111">
              <w:rPr>
                <w:lang w:val="pt-BR"/>
              </w:rPr>
              <w:t>0</w:t>
            </w:r>
          </w:p>
          <w:p w14:paraId="6CFFB27C" w14:textId="77777777" w:rsidR="00CD2111" w:rsidRPr="000A6A3D" w:rsidRDefault="00CD2111" w:rsidP="00581274">
            <w:pPr>
              <w:jc w:val="center"/>
              <w:rPr>
                <w:lang w:val="pt-BR"/>
              </w:rPr>
            </w:pPr>
            <w:r w:rsidRPr="000A6A3D">
              <w:rPr>
                <w:lang w:val="pt-BR"/>
              </w:rPr>
              <w:t>phút</w:t>
            </w:r>
          </w:p>
          <w:p w14:paraId="7D221B77" w14:textId="77777777" w:rsidR="00CD2111" w:rsidRPr="000A6A3D" w:rsidRDefault="00CD2111" w:rsidP="000A6A3D">
            <w:pPr>
              <w:jc w:val="center"/>
              <w:rPr>
                <w:lang w:val="pt-BR"/>
              </w:rPr>
            </w:pPr>
          </w:p>
          <w:p w14:paraId="2084A46F" w14:textId="77777777" w:rsidR="00CD2111" w:rsidRPr="000A6A3D" w:rsidRDefault="00CD2111" w:rsidP="000A6A3D">
            <w:pPr>
              <w:jc w:val="center"/>
              <w:rPr>
                <w:lang w:val="pt-BR"/>
              </w:rPr>
            </w:pPr>
          </w:p>
          <w:p w14:paraId="1BA50813" w14:textId="77777777" w:rsidR="00CD2111" w:rsidRPr="000A6A3D" w:rsidRDefault="00CD2111" w:rsidP="000A6A3D">
            <w:pPr>
              <w:jc w:val="center"/>
              <w:rPr>
                <w:lang w:val="pt-BR"/>
              </w:rPr>
            </w:pPr>
          </w:p>
          <w:p w14:paraId="25337AE6" w14:textId="77777777" w:rsidR="00CD2111" w:rsidRPr="000A6A3D" w:rsidRDefault="00CD2111" w:rsidP="000A6A3D">
            <w:pPr>
              <w:jc w:val="center"/>
              <w:rPr>
                <w:lang w:val="pt-BR"/>
              </w:rPr>
            </w:pPr>
          </w:p>
          <w:p w14:paraId="42FE93A9" w14:textId="77777777" w:rsidR="00CD2111" w:rsidRPr="000A6A3D" w:rsidRDefault="00CD2111" w:rsidP="000A6A3D">
            <w:pPr>
              <w:jc w:val="center"/>
              <w:rPr>
                <w:lang w:val="pt-BR"/>
              </w:rPr>
            </w:pPr>
          </w:p>
          <w:p w14:paraId="3B738686" w14:textId="77777777" w:rsidR="00CD2111" w:rsidRPr="000A6A3D" w:rsidRDefault="00CD2111" w:rsidP="000A6A3D">
            <w:pPr>
              <w:jc w:val="center"/>
              <w:rPr>
                <w:lang w:val="pt-BR"/>
              </w:rPr>
            </w:pPr>
          </w:p>
          <w:p w14:paraId="59FC8B22" w14:textId="77777777" w:rsidR="00CD2111" w:rsidRPr="000A6A3D" w:rsidRDefault="00CD2111" w:rsidP="000A6A3D">
            <w:pPr>
              <w:jc w:val="center"/>
              <w:rPr>
                <w:lang w:val="pt-BR"/>
              </w:rPr>
            </w:pPr>
          </w:p>
          <w:p w14:paraId="487289FE" w14:textId="77777777" w:rsidR="00CD2111" w:rsidRPr="000A6A3D" w:rsidRDefault="00CD2111" w:rsidP="000A6A3D">
            <w:pPr>
              <w:jc w:val="center"/>
              <w:rPr>
                <w:lang w:val="pt-BR"/>
              </w:rPr>
            </w:pPr>
          </w:p>
          <w:p w14:paraId="6D24ABAA" w14:textId="77777777" w:rsidR="00CD2111" w:rsidRPr="000A6A3D" w:rsidRDefault="00CD2111" w:rsidP="000A6A3D">
            <w:pPr>
              <w:jc w:val="center"/>
              <w:rPr>
                <w:lang w:val="pt-BR"/>
              </w:rPr>
            </w:pPr>
          </w:p>
          <w:p w14:paraId="32DA8328" w14:textId="77777777" w:rsidR="00CD2111" w:rsidRPr="000A6A3D" w:rsidRDefault="00CD2111" w:rsidP="000A6A3D">
            <w:pPr>
              <w:jc w:val="center"/>
              <w:rPr>
                <w:lang w:val="pt-BR"/>
              </w:rPr>
            </w:pPr>
          </w:p>
          <w:p w14:paraId="03E66CAD" w14:textId="77777777" w:rsidR="00CD2111" w:rsidRPr="000A6A3D" w:rsidRDefault="00CD2111" w:rsidP="000A6A3D">
            <w:pPr>
              <w:jc w:val="center"/>
              <w:rPr>
                <w:lang w:val="pt-BR"/>
              </w:rPr>
            </w:pPr>
          </w:p>
          <w:p w14:paraId="39E3E5D7" w14:textId="77777777" w:rsidR="00CD2111" w:rsidRPr="000A6A3D" w:rsidRDefault="00CD2111" w:rsidP="000A6A3D">
            <w:pPr>
              <w:jc w:val="center"/>
              <w:rPr>
                <w:lang w:val="pt-BR"/>
              </w:rPr>
            </w:pPr>
          </w:p>
          <w:p w14:paraId="76F53D66" w14:textId="77777777" w:rsidR="00CD2111" w:rsidRPr="000A6A3D" w:rsidRDefault="00CD2111" w:rsidP="000A6A3D">
            <w:pPr>
              <w:jc w:val="center"/>
              <w:rPr>
                <w:lang w:val="pt-BR"/>
              </w:rPr>
            </w:pPr>
          </w:p>
          <w:p w14:paraId="39415928" w14:textId="77777777" w:rsidR="00CD2111" w:rsidRPr="000A6A3D" w:rsidRDefault="00CD2111" w:rsidP="000A6A3D">
            <w:pPr>
              <w:jc w:val="center"/>
              <w:rPr>
                <w:lang w:val="pt-BR"/>
              </w:rPr>
            </w:pPr>
          </w:p>
          <w:p w14:paraId="1B062AFA" w14:textId="77777777" w:rsidR="00CD2111" w:rsidRPr="000A6A3D" w:rsidRDefault="00CD2111" w:rsidP="000A6A3D">
            <w:pPr>
              <w:jc w:val="center"/>
              <w:rPr>
                <w:lang w:val="pt-BR"/>
              </w:rPr>
            </w:pPr>
          </w:p>
          <w:p w14:paraId="56AB6B52" w14:textId="77777777" w:rsidR="00CD2111" w:rsidRPr="000A6A3D" w:rsidRDefault="00CD2111" w:rsidP="000A6A3D">
            <w:pPr>
              <w:jc w:val="center"/>
              <w:rPr>
                <w:lang w:val="pt-BR"/>
              </w:rPr>
            </w:pPr>
          </w:p>
          <w:p w14:paraId="094112F7" w14:textId="486E462B" w:rsidR="00CD2111" w:rsidRDefault="00CD2111" w:rsidP="000A6A3D">
            <w:pPr>
              <w:jc w:val="center"/>
              <w:rPr>
                <w:lang w:val="pt-BR"/>
              </w:rPr>
            </w:pPr>
          </w:p>
          <w:p w14:paraId="4986BF01" w14:textId="515A6BF8" w:rsidR="00CD2111" w:rsidRDefault="00CD2111" w:rsidP="000A6A3D">
            <w:pPr>
              <w:jc w:val="center"/>
              <w:rPr>
                <w:lang w:val="pt-BR"/>
              </w:rPr>
            </w:pPr>
          </w:p>
          <w:p w14:paraId="402E7357" w14:textId="77777777" w:rsidR="00CD2111" w:rsidRPr="000A6A3D" w:rsidRDefault="00CD2111" w:rsidP="000A6A3D">
            <w:pPr>
              <w:jc w:val="center"/>
              <w:rPr>
                <w:lang w:val="pt-BR"/>
              </w:rPr>
            </w:pPr>
          </w:p>
          <w:p w14:paraId="14E2E312" w14:textId="77777777" w:rsidR="002A45C5" w:rsidRDefault="002A45C5" w:rsidP="00581274">
            <w:pPr>
              <w:jc w:val="center"/>
              <w:rPr>
                <w:lang w:val="pt-BR"/>
              </w:rPr>
            </w:pPr>
          </w:p>
          <w:p w14:paraId="5F2DDFA3" w14:textId="77777777" w:rsidR="002A45C5" w:rsidRDefault="002A45C5" w:rsidP="00581274">
            <w:pPr>
              <w:jc w:val="center"/>
              <w:rPr>
                <w:lang w:val="pt-BR"/>
              </w:rPr>
            </w:pPr>
          </w:p>
          <w:p w14:paraId="7DE94F98" w14:textId="77777777" w:rsidR="002A45C5" w:rsidRDefault="002A45C5" w:rsidP="00581274">
            <w:pPr>
              <w:jc w:val="center"/>
              <w:rPr>
                <w:lang w:val="pt-BR"/>
              </w:rPr>
            </w:pPr>
          </w:p>
          <w:p w14:paraId="7A9F832F" w14:textId="77777777" w:rsidR="002A45C5" w:rsidRDefault="002A45C5" w:rsidP="00581274">
            <w:pPr>
              <w:jc w:val="center"/>
              <w:rPr>
                <w:lang w:val="pt-BR"/>
              </w:rPr>
            </w:pPr>
          </w:p>
          <w:p w14:paraId="5478A3C6" w14:textId="77777777" w:rsidR="002A45C5" w:rsidRDefault="002A45C5" w:rsidP="00581274">
            <w:pPr>
              <w:jc w:val="center"/>
              <w:rPr>
                <w:lang w:val="pt-BR"/>
              </w:rPr>
            </w:pPr>
          </w:p>
          <w:p w14:paraId="332FCCF4" w14:textId="77777777" w:rsidR="002A45C5" w:rsidRDefault="002A45C5" w:rsidP="00581274">
            <w:pPr>
              <w:jc w:val="center"/>
              <w:rPr>
                <w:lang w:val="pt-BR"/>
              </w:rPr>
            </w:pPr>
          </w:p>
          <w:p w14:paraId="4BD6874E" w14:textId="77777777" w:rsidR="002A45C5" w:rsidRDefault="002A45C5" w:rsidP="00581274">
            <w:pPr>
              <w:jc w:val="center"/>
              <w:rPr>
                <w:lang w:val="pt-BR"/>
              </w:rPr>
            </w:pPr>
          </w:p>
          <w:p w14:paraId="00118CF0" w14:textId="77777777" w:rsidR="002A45C5" w:rsidRDefault="002A45C5" w:rsidP="00581274">
            <w:pPr>
              <w:jc w:val="center"/>
              <w:rPr>
                <w:lang w:val="pt-BR"/>
              </w:rPr>
            </w:pPr>
          </w:p>
          <w:p w14:paraId="08B0838B" w14:textId="5EC2D14F" w:rsidR="00CD2111" w:rsidRPr="000A6A3D" w:rsidRDefault="002A45C5" w:rsidP="00581274">
            <w:pPr>
              <w:jc w:val="center"/>
              <w:rPr>
                <w:lang w:val="pt-BR"/>
              </w:rPr>
            </w:pPr>
            <w:r>
              <w:rPr>
                <w:lang w:val="pt-BR"/>
              </w:rPr>
              <w:t>90</w:t>
            </w:r>
          </w:p>
          <w:p w14:paraId="76B321D1" w14:textId="77777777" w:rsidR="00CD2111" w:rsidRPr="000A6A3D" w:rsidRDefault="00CD2111" w:rsidP="00581274">
            <w:pPr>
              <w:jc w:val="center"/>
              <w:rPr>
                <w:lang w:val="pt-BR"/>
              </w:rPr>
            </w:pPr>
            <w:r w:rsidRPr="000A6A3D">
              <w:rPr>
                <w:lang w:val="pt-BR"/>
              </w:rPr>
              <w:t>phút</w:t>
            </w:r>
          </w:p>
          <w:p w14:paraId="20814FF8" w14:textId="77777777" w:rsidR="00CD2111" w:rsidRPr="000A6A3D" w:rsidRDefault="00CD2111" w:rsidP="000A6A3D">
            <w:pPr>
              <w:jc w:val="center"/>
              <w:rPr>
                <w:lang w:val="nb-NO"/>
              </w:rPr>
            </w:pPr>
          </w:p>
        </w:tc>
      </w:tr>
      <w:tr w:rsidR="00CD2111" w:rsidRPr="000A6A3D" w14:paraId="51ACEF40"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542F5CF2" w14:textId="0A37F38A" w:rsidR="00CD2111" w:rsidRPr="000A6A3D" w:rsidRDefault="00CD2111"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0DA195" w14:textId="77777777" w:rsidR="00CD2111" w:rsidRPr="000A6A3D" w:rsidRDefault="00CD2111" w:rsidP="000A6A3D">
            <w:pPr>
              <w:rPr>
                <w:b/>
                <w:bCs/>
                <w:u w:val="single"/>
                <w:lang w:val="nb-NO"/>
              </w:rPr>
            </w:pPr>
            <w:r w:rsidRPr="000A6A3D">
              <w:rPr>
                <w:b/>
                <w:bCs/>
                <w:u w:val="single"/>
                <w:lang w:val="nb-NO"/>
              </w:rPr>
              <w:t>Củng cố kiến thức và kết thúc bài</w:t>
            </w:r>
          </w:p>
          <w:p w14:paraId="3043F038" w14:textId="77777777" w:rsidR="00CD2111" w:rsidRDefault="00CD2111" w:rsidP="000A6A3D"/>
          <w:p w14:paraId="5E9FBBA3" w14:textId="5EA37E71" w:rsidR="00CD2111" w:rsidRPr="000A6A3D" w:rsidRDefault="00CD2111" w:rsidP="000A6A3D">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36AD76" w14:textId="77777777" w:rsidR="00CD2111" w:rsidRDefault="00CD2111" w:rsidP="000A6A3D">
            <w:pPr>
              <w:rPr>
                <w:lang w:val="de-DE"/>
              </w:rPr>
            </w:pPr>
            <w:r w:rsidRPr="000A6A3D">
              <w:rPr>
                <w:lang w:val="de-DE"/>
              </w:rPr>
              <w:t xml:space="preserve">Giảng viên trình bày tóm tắt nội dung bằng lời. </w:t>
            </w:r>
          </w:p>
          <w:p w14:paraId="423CD37A" w14:textId="1033F164" w:rsidR="00CD2111" w:rsidRPr="000A6A3D" w:rsidRDefault="00CD2111" w:rsidP="00414651">
            <w:pPr>
              <w:rPr>
                <w:lang w:val="vi-VN"/>
              </w:rPr>
            </w:pPr>
            <w:r w:rsidRPr="000A6A3D">
              <w:rPr>
                <w:lang w:val="nb-NO"/>
              </w:rPr>
              <w:t xml:space="preserve">GV hướng dẫn bài tập 1 – 5 trang </w:t>
            </w:r>
            <w:r>
              <w:rPr>
                <w:lang w:val="nb-NO"/>
              </w:rPr>
              <w:t>79, 80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96A4D69" w14:textId="77777777" w:rsidR="00CD2111" w:rsidRPr="000A6A3D" w:rsidRDefault="00CD2111"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28AE28" w14:textId="77777777" w:rsidR="00CD2111" w:rsidRPr="000A6A3D" w:rsidRDefault="00CD2111" w:rsidP="000A6A3D">
            <w:pPr>
              <w:jc w:val="center"/>
              <w:rPr>
                <w:lang w:val="nb-NO"/>
              </w:rPr>
            </w:pPr>
          </w:p>
          <w:p w14:paraId="69ADF56B" w14:textId="041E66EC" w:rsidR="00CD2111" w:rsidRPr="000A6A3D" w:rsidRDefault="00CD2111" w:rsidP="000A6A3D">
            <w:pPr>
              <w:jc w:val="center"/>
              <w:rPr>
                <w:lang w:val="nb-NO"/>
              </w:rPr>
            </w:pPr>
            <w:r>
              <w:rPr>
                <w:lang w:val="pt-BR"/>
              </w:rPr>
              <w:t>3</w:t>
            </w:r>
            <w:r w:rsidRPr="000A6A3D">
              <w:rPr>
                <w:lang w:val="pt-BR"/>
              </w:rPr>
              <w:t>5 phút</w:t>
            </w:r>
          </w:p>
        </w:tc>
      </w:tr>
      <w:tr w:rsidR="00CD2111" w:rsidRPr="000A6A3D" w14:paraId="0B2EA538"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72633ADF" w14:textId="77777777" w:rsidR="00CD2111" w:rsidRPr="000A6A3D" w:rsidRDefault="00CD211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D667EF" w14:textId="77777777" w:rsidR="00CD2111" w:rsidRPr="000A6A3D" w:rsidRDefault="00CD2111" w:rsidP="000A6A3D">
            <w:pPr>
              <w:rPr>
                <w:b/>
                <w:bCs/>
                <w:u w:val="single"/>
                <w:lang w:val="pt-BR"/>
              </w:rPr>
            </w:pPr>
            <w:r w:rsidRPr="000A6A3D">
              <w:rPr>
                <w:b/>
                <w:bCs/>
                <w:u w:val="single"/>
                <w:lang w:val="pt-BR"/>
              </w:rPr>
              <w:t>Hướng dẫn tự học</w:t>
            </w:r>
          </w:p>
          <w:p w14:paraId="335E1D75" w14:textId="77777777" w:rsidR="00CD2111" w:rsidRPr="000A6A3D" w:rsidRDefault="00CD2111" w:rsidP="000A6A3D">
            <w:pPr>
              <w:rPr>
                <w:b/>
                <w:bCs/>
                <w:u w:val="single"/>
                <w:lang w:val="pt-BR"/>
              </w:rPr>
            </w:pPr>
          </w:p>
          <w:p w14:paraId="3C9CDEFB" w14:textId="1A898F9C" w:rsidR="00CD2111" w:rsidRPr="000A6A3D" w:rsidRDefault="00CD2111" w:rsidP="000A6A3D">
            <w:pPr>
              <w:rPr>
                <w:bCs/>
                <w:lang w:val="nb-NO"/>
              </w:rPr>
            </w:pPr>
            <w:r w:rsidRPr="000A6A3D">
              <w:rPr>
                <w:bCs/>
                <w:lang w:val="nb-NO"/>
              </w:rPr>
              <w:t xml:space="preserve">- Bài tập 6 trang </w:t>
            </w:r>
            <w:r>
              <w:rPr>
                <w:bCs/>
                <w:lang w:val="nb-NO"/>
              </w:rPr>
              <w:t>8</w:t>
            </w:r>
            <w:r w:rsidRPr="000A6A3D">
              <w:rPr>
                <w:bCs/>
                <w:lang w:val="nb-NO"/>
              </w:rPr>
              <w:t xml:space="preserve">1 trong giáo trình. </w:t>
            </w:r>
          </w:p>
          <w:p w14:paraId="507609A9" w14:textId="03518F20" w:rsidR="00CD2111" w:rsidRPr="000A6A3D" w:rsidRDefault="00CD2111" w:rsidP="00414651">
            <w:pPr>
              <w:rPr>
                <w:bCs/>
                <w:u w:val="single"/>
                <w:lang w:val="nb-NO"/>
              </w:rPr>
            </w:pPr>
            <w:r w:rsidRPr="000A6A3D">
              <w:rPr>
                <w:lang w:val="pt-BR"/>
              </w:rPr>
              <w:t xml:space="preserve">- Chuẩn bị </w:t>
            </w:r>
            <w:r>
              <w:rPr>
                <w:bCs/>
              </w:rPr>
              <w:t>Bài 58</w:t>
            </w:r>
            <w:r w:rsidRPr="000A6A3D">
              <w:rPr>
                <w:bCs/>
              </w:rPr>
              <w:t xml:space="preserve">. </w:t>
            </w:r>
            <w:r>
              <w:rPr>
                <w:bCs/>
              </w:rPr>
              <w:t xml:space="preserve">Este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B5D6CEA" w14:textId="77777777" w:rsidR="00CD2111" w:rsidRPr="000A6A3D" w:rsidRDefault="00CD2111" w:rsidP="000A6A3D">
            <w:pPr>
              <w:rPr>
                <w:lang w:val="pt-BR"/>
              </w:rPr>
            </w:pPr>
          </w:p>
          <w:p w14:paraId="2A2822A7" w14:textId="77777777" w:rsidR="00CD2111" w:rsidRPr="000A6A3D" w:rsidRDefault="00CD211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0C62BBF" w14:textId="77777777" w:rsidR="00CD2111" w:rsidRPr="000A6A3D" w:rsidRDefault="00CD2111" w:rsidP="000A6A3D">
            <w:pPr>
              <w:rPr>
                <w:lang w:val="de-DE"/>
              </w:rPr>
            </w:pPr>
          </w:p>
          <w:p w14:paraId="2D891861" w14:textId="2B4B5DDB" w:rsidR="00CD2111" w:rsidRPr="000A6A3D" w:rsidRDefault="00CD2111" w:rsidP="00A76771">
            <w:pPr>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78FA7B" w14:textId="77777777" w:rsidR="00CD2111" w:rsidRPr="000A6A3D" w:rsidRDefault="00CD2111" w:rsidP="000A6A3D">
            <w:pPr>
              <w:jc w:val="center"/>
              <w:rPr>
                <w:lang w:val="pt-BR"/>
              </w:rPr>
            </w:pPr>
          </w:p>
          <w:p w14:paraId="5F2E3831" w14:textId="77777777" w:rsidR="00CD2111" w:rsidRPr="000A6A3D" w:rsidRDefault="00CD2111" w:rsidP="000A6A3D">
            <w:pPr>
              <w:jc w:val="center"/>
              <w:rPr>
                <w:lang w:val="pt-BR"/>
              </w:rPr>
            </w:pPr>
            <w:r w:rsidRPr="000A6A3D">
              <w:rPr>
                <w:lang w:val="pt-BR"/>
              </w:rPr>
              <w:t>2 phút</w:t>
            </w:r>
          </w:p>
        </w:tc>
      </w:tr>
    </w:tbl>
    <w:p w14:paraId="1784FAA9" w14:textId="5B912037" w:rsidR="005C5480"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5C5480" w:rsidRPr="000A6A3D" w14:paraId="76000A2A" w14:textId="77777777" w:rsidTr="00A76771">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390EA67" w14:textId="77777777" w:rsidR="005C5480" w:rsidRPr="000A6A3D" w:rsidRDefault="005C5480" w:rsidP="000A6A3D">
            <w:pPr>
              <w:rPr>
                <w:u w:val="single"/>
                <w:lang w:val="pt-BR"/>
              </w:rPr>
            </w:pPr>
          </w:p>
          <w:p w14:paraId="497D566C" w14:textId="77777777" w:rsidR="005C5480" w:rsidRPr="000A6A3D" w:rsidRDefault="005C5480" w:rsidP="000A6A3D">
            <w:pPr>
              <w:rPr>
                <w:u w:val="single"/>
                <w:lang w:val="pt-BR"/>
              </w:rPr>
            </w:pPr>
          </w:p>
          <w:p w14:paraId="68694160" w14:textId="77777777" w:rsidR="005C5480" w:rsidRPr="000A6A3D" w:rsidRDefault="005C5480"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28FDFF68" w14:textId="3567142D" w:rsidR="005C5480" w:rsidRPr="000A6A3D" w:rsidRDefault="005C5480" w:rsidP="000A6A3D">
            <w:pPr>
              <w:jc w:val="both"/>
            </w:pPr>
            <w:r w:rsidRPr="000A6A3D">
              <w:t xml:space="preserve">1. </w:t>
            </w:r>
            <w:r w:rsidRPr="000A6A3D">
              <w:rPr>
                <w:i/>
                <w:iCs/>
              </w:rPr>
              <w:t xml:space="preserve">Giáo trình hóa học </w:t>
            </w:r>
            <w:r w:rsidR="00A76771">
              <w:rPr>
                <w:i/>
                <w:iCs/>
              </w:rPr>
              <w:t>3</w:t>
            </w:r>
            <w:r w:rsidRPr="000A6A3D">
              <w:rPr>
                <w:i/>
                <w:iCs/>
              </w:rPr>
              <w:t xml:space="preserve">, </w:t>
            </w:r>
            <w:r w:rsidRPr="000A6A3D">
              <w:t xml:space="preserve">Trường CĐ </w:t>
            </w:r>
            <w:r w:rsidR="00A76771">
              <w:t>L</w:t>
            </w:r>
            <w:r w:rsidRPr="000A6A3D">
              <w:t xml:space="preserve">ý </w:t>
            </w:r>
            <w:r w:rsidR="00A76771">
              <w:t>T</w:t>
            </w:r>
            <w:r w:rsidRPr="000A6A3D">
              <w:t xml:space="preserve">ự </w:t>
            </w:r>
            <w:r w:rsidR="00A76771">
              <w:t>T</w:t>
            </w:r>
            <w:r w:rsidRPr="000A6A3D">
              <w:t>rọng Tp. HCM, năm 201</w:t>
            </w:r>
            <w:r w:rsidR="00A76771">
              <w:t>9</w:t>
            </w:r>
            <w:r w:rsidRPr="000A6A3D">
              <w:t>.</w:t>
            </w:r>
          </w:p>
          <w:p w14:paraId="333BF21A" w14:textId="4DC56B7D" w:rsidR="005C5480" w:rsidRPr="000A6A3D" w:rsidRDefault="005C5480" w:rsidP="000A6A3D">
            <w:pPr>
              <w:jc w:val="both"/>
            </w:pPr>
            <w:r w:rsidRPr="000A6A3D">
              <w:t xml:space="preserve">2. </w:t>
            </w:r>
            <w:r w:rsidRPr="000A6A3D">
              <w:rPr>
                <w:lang w:val="vi-VN"/>
              </w:rPr>
              <w:t>Nguyễn Xuân Trường</w:t>
            </w:r>
            <w:r w:rsidRPr="000A6A3D">
              <w:t xml:space="preserve">, </w:t>
            </w:r>
            <w:r w:rsidRPr="000A6A3D">
              <w:rPr>
                <w:i/>
                <w:iCs/>
              </w:rPr>
              <w:t>Hóa học 1</w:t>
            </w:r>
            <w:r w:rsidR="00A76771">
              <w:rPr>
                <w:i/>
                <w:iCs/>
              </w:rPr>
              <w:t>2</w:t>
            </w:r>
            <w:r w:rsidRPr="000A6A3D">
              <w:rPr>
                <w:i/>
                <w:iCs/>
              </w:rPr>
              <w:t xml:space="preserve">, </w:t>
            </w:r>
            <w:r w:rsidRPr="000A6A3D">
              <w:rPr>
                <w:lang w:val="vi-VN"/>
              </w:rPr>
              <w:t>NXB Giáo dục Việt Nam</w:t>
            </w:r>
            <w:r w:rsidRPr="000A6A3D">
              <w:t>, năm 2015.</w:t>
            </w:r>
          </w:p>
          <w:p w14:paraId="1DC3A790" w14:textId="4A90CE37" w:rsidR="005C5480" w:rsidRPr="000A6A3D" w:rsidRDefault="005C5480" w:rsidP="00A7677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A76771">
              <w:t>2</w:t>
            </w:r>
            <w:r w:rsidRPr="000A6A3D">
              <w:t xml:space="preserve">, </w:t>
            </w:r>
            <w:r w:rsidRPr="000A6A3D">
              <w:rPr>
                <w:lang w:val="vi-VN"/>
              </w:rPr>
              <w:t>NXB Giáo dục Việt Nam</w:t>
            </w:r>
            <w:r w:rsidRPr="000A6A3D">
              <w:t>, năm 2015.</w:t>
            </w:r>
          </w:p>
        </w:tc>
      </w:tr>
      <w:tr w:rsidR="005C5480" w:rsidRPr="000A6A3D" w14:paraId="51E9628B" w14:textId="77777777" w:rsidTr="00A767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A92D8B4" w14:textId="77777777" w:rsidR="005C5480" w:rsidRPr="000A6A3D" w:rsidRDefault="005C5480" w:rsidP="000A6A3D">
            <w:pPr>
              <w:rPr>
                <w:lang w:val="pt-BR"/>
              </w:rPr>
            </w:pPr>
          </w:p>
          <w:p w14:paraId="6E905D82" w14:textId="77777777" w:rsidR="005C5480" w:rsidRPr="000A6A3D" w:rsidRDefault="005C5480" w:rsidP="000A6A3D">
            <w:pPr>
              <w:jc w:val="center"/>
              <w:rPr>
                <w:b/>
                <w:bCs/>
                <w:lang w:val="pt-BR"/>
              </w:rPr>
            </w:pPr>
            <w:r w:rsidRPr="000A6A3D">
              <w:rPr>
                <w:b/>
                <w:bCs/>
                <w:lang w:val="pt-BR"/>
              </w:rPr>
              <w:t>Trưởng tổ môn</w:t>
            </w:r>
          </w:p>
          <w:p w14:paraId="336048A0" w14:textId="2A7DF366" w:rsidR="005C5480" w:rsidRPr="000A6A3D" w:rsidRDefault="005C5480" w:rsidP="000A6A3D">
            <w:pPr>
              <w:jc w:val="center"/>
              <w:rPr>
                <w:b/>
                <w:bCs/>
                <w:lang w:val="pt-BR"/>
              </w:rPr>
            </w:pPr>
            <w:r w:rsidRPr="000A6A3D">
              <w:rPr>
                <w:b/>
                <w:bCs/>
                <w:lang w:val="vi-VN"/>
              </w:rPr>
              <w:t xml:space="preserve">   </w:t>
            </w:r>
          </w:p>
          <w:p w14:paraId="0FCEFA78" w14:textId="77777777" w:rsidR="005C5480" w:rsidRPr="000A6A3D" w:rsidRDefault="005C5480" w:rsidP="000A6A3D">
            <w:pPr>
              <w:rPr>
                <w:b/>
                <w:bCs/>
                <w:lang w:val="vi-VN"/>
              </w:rPr>
            </w:pPr>
          </w:p>
          <w:p w14:paraId="126B86FE" w14:textId="77777777" w:rsidR="005C5480" w:rsidRPr="000A6A3D" w:rsidRDefault="005C5480" w:rsidP="000A6A3D">
            <w:pPr>
              <w:rPr>
                <w:b/>
                <w:bCs/>
                <w:lang w:val="vi-VN"/>
              </w:rPr>
            </w:pPr>
          </w:p>
        </w:tc>
        <w:tc>
          <w:tcPr>
            <w:tcW w:w="6965" w:type="dxa"/>
            <w:gridSpan w:val="2"/>
            <w:shd w:val="clear" w:color="auto" w:fill="auto"/>
          </w:tcPr>
          <w:p w14:paraId="422676FF" w14:textId="77777777" w:rsidR="005C5480" w:rsidRPr="000A6A3D" w:rsidRDefault="005C5480" w:rsidP="000A6A3D">
            <w:pPr>
              <w:rPr>
                <w:lang w:val="pt-BR"/>
              </w:rPr>
            </w:pPr>
          </w:p>
          <w:p w14:paraId="58AFDB5E" w14:textId="7C2ECD11" w:rsidR="005C5480" w:rsidRPr="000A6A3D" w:rsidRDefault="005C5480" w:rsidP="000A6A3D">
            <w:pPr>
              <w:ind w:left="1730"/>
              <w:rPr>
                <w:i/>
                <w:lang w:val="pt-BR"/>
              </w:rPr>
            </w:pPr>
            <w:r w:rsidRPr="000A6A3D">
              <w:rPr>
                <w:i/>
                <w:lang w:val="pt-BR"/>
              </w:rPr>
              <w:t xml:space="preserve">Tp. Hồ Chí Minh, ngày  </w:t>
            </w:r>
            <w:r w:rsidR="00AE34F5">
              <w:rPr>
                <w:i/>
                <w:lang w:val="pt-BR"/>
              </w:rPr>
              <w:t>20</w:t>
            </w:r>
            <w:r w:rsidRPr="000A6A3D">
              <w:rPr>
                <w:i/>
                <w:lang w:val="pt-BR"/>
              </w:rPr>
              <w:t xml:space="preserve">    tháng  </w:t>
            </w:r>
            <w:r w:rsidR="00AE34F5">
              <w:rPr>
                <w:i/>
                <w:lang w:val="pt-BR"/>
              </w:rPr>
              <w:t>9</w:t>
            </w:r>
            <w:r w:rsidRPr="000A6A3D">
              <w:rPr>
                <w:i/>
                <w:lang w:val="pt-BR"/>
              </w:rPr>
              <w:t xml:space="preserve">  năm 20</w:t>
            </w:r>
            <w:r w:rsidR="00AE34F5">
              <w:rPr>
                <w:i/>
                <w:lang w:val="pt-BR"/>
              </w:rPr>
              <w:t>21</w:t>
            </w:r>
            <w:r w:rsidRPr="000A6A3D">
              <w:rPr>
                <w:i/>
                <w:lang w:val="pt-BR"/>
              </w:rPr>
              <w:t xml:space="preserve"> </w:t>
            </w:r>
          </w:p>
          <w:p w14:paraId="09A88E98" w14:textId="77777777" w:rsidR="005C5480" w:rsidRDefault="005C5480" w:rsidP="000A6A3D">
            <w:pPr>
              <w:jc w:val="center"/>
              <w:rPr>
                <w:b/>
                <w:lang w:val="pt-BR"/>
              </w:rPr>
            </w:pPr>
            <w:r w:rsidRPr="000A6A3D">
              <w:rPr>
                <w:b/>
                <w:lang w:val="pt-BR"/>
              </w:rPr>
              <w:t>Giảng viên</w:t>
            </w:r>
          </w:p>
          <w:p w14:paraId="22731365" w14:textId="7F71C802" w:rsidR="00A76771" w:rsidRDefault="001B224E" w:rsidP="000A6A3D">
            <w:pPr>
              <w:jc w:val="center"/>
              <w:rPr>
                <w:b/>
                <w:lang w:val="pt-BR"/>
              </w:rPr>
            </w:pPr>
            <w:r>
              <w:rPr>
                <w:b/>
                <w:bCs/>
                <w:sz w:val="26"/>
                <w:szCs w:val="26"/>
              </w:rPr>
              <w:t>Trịnh Khắc Vũ</w:t>
            </w:r>
            <w:r>
              <w:rPr>
                <w:b/>
                <w:bCs/>
                <w:sz w:val="26"/>
                <w:szCs w:val="26"/>
              </w:rPr>
              <w:tab/>
            </w:r>
          </w:p>
          <w:p w14:paraId="33BBC9AE" w14:textId="77777777" w:rsidR="00A76771" w:rsidRDefault="00A76771" w:rsidP="000A6A3D">
            <w:pPr>
              <w:jc w:val="center"/>
              <w:rPr>
                <w:b/>
                <w:lang w:val="pt-BR"/>
              </w:rPr>
            </w:pPr>
          </w:p>
          <w:p w14:paraId="5C4D2069" w14:textId="77777777" w:rsidR="00DC7D5A" w:rsidRDefault="00DC7D5A" w:rsidP="000A6A3D">
            <w:pPr>
              <w:jc w:val="center"/>
              <w:rPr>
                <w:b/>
                <w:lang w:val="pt-BR"/>
              </w:rPr>
            </w:pPr>
          </w:p>
          <w:p w14:paraId="6D7F90F8" w14:textId="77777777" w:rsidR="00A76771" w:rsidRPr="000A6A3D" w:rsidRDefault="00A76771" w:rsidP="000A6A3D">
            <w:pPr>
              <w:jc w:val="center"/>
              <w:rPr>
                <w:lang w:val="pt-BR"/>
              </w:rPr>
            </w:pPr>
          </w:p>
        </w:tc>
      </w:tr>
      <w:tr w:rsidR="008420EB" w:rsidRPr="000A6A3D" w14:paraId="77C3531A" w14:textId="77777777" w:rsidTr="008A1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19A6D2E" w14:textId="3CDF507D" w:rsidR="008420EB" w:rsidRPr="000A6A3D" w:rsidRDefault="008420EB" w:rsidP="000A6A3D">
            <w:pPr>
              <w:rPr>
                <w:lang w:val="pt-BR"/>
              </w:rPr>
            </w:pPr>
            <w:r w:rsidRPr="000A6A3D">
              <w:lastRenderedPageBreak/>
              <w:br w:type="page"/>
            </w:r>
            <w:r w:rsidRPr="000A6A3D">
              <w:rPr>
                <w:lang w:val="pt-BR"/>
              </w:rPr>
              <w:t>Giáo án số:  15</w:t>
            </w:r>
          </w:p>
        </w:tc>
        <w:tc>
          <w:tcPr>
            <w:tcW w:w="6868" w:type="dxa"/>
            <w:gridSpan w:val="2"/>
            <w:shd w:val="clear" w:color="auto" w:fill="auto"/>
          </w:tcPr>
          <w:p w14:paraId="0C5B3AEF" w14:textId="45308799" w:rsidR="008420EB" w:rsidRPr="000A6A3D" w:rsidRDefault="008420EB" w:rsidP="000A6A3D">
            <w:r w:rsidRPr="000A6A3D">
              <w:t>Thời gian thực hiện: 4 tiết</w:t>
            </w:r>
          </w:p>
          <w:p w14:paraId="22F0964D" w14:textId="7A0D9936" w:rsidR="008420EB" w:rsidRPr="000A6A3D" w:rsidRDefault="008420EB" w:rsidP="000A6A3D">
            <w:pPr>
              <w:tabs>
                <w:tab w:val="right" w:leader="dot" w:pos="3331"/>
              </w:tabs>
            </w:pPr>
            <w:r w:rsidRPr="000A6A3D">
              <w:t xml:space="preserve">Tên chương: </w:t>
            </w:r>
            <w:r w:rsidRPr="000A6A3D">
              <w:rPr>
                <w:b/>
                <w:bCs/>
              </w:rPr>
              <w:t xml:space="preserve">CHƯƠNG </w:t>
            </w:r>
            <w:r w:rsidR="0048417B">
              <w:rPr>
                <w:b/>
                <w:bCs/>
              </w:rPr>
              <w:t>XVI</w:t>
            </w:r>
            <w:r w:rsidRPr="000A6A3D">
              <w:rPr>
                <w:b/>
                <w:bCs/>
              </w:rPr>
              <w:t xml:space="preserve">:  </w:t>
            </w:r>
            <w:r w:rsidR="0048417B">
              <w:rPr>
                <w:b/>
                <w:bCs/>
              </w:rPr>
              <w:t>ESTE – CHẤT BÉO</w:t>
            </w:r>
          </w:p>
          <w:p w14:paraId="02C2D9A6" w14:textId="0FD22FFA" w:rsidR="008420EB" w:rsidRPr="000A6A3D" w:rsidRDefault="001E36D0" w:rsidP="000A6A3D">
            <w:r w:rsidRPr="000A6A3D">
              <w:t xml:space="preserve">Thực hiện ngày    </w:t>
            </w:r>
            <w:r>
              <w:t xml:space="preserve">   </w:t>
            </w:r>
            <w:r w:rsidRPr="000A6A3D">
              <w:t xml:space="preserve"> </w:t>
            </w:r>
            <w:r>
              <w:t xml:space="preserve">  </w:t>
            </w:r>
            <w:r w:rsidR="00AE34F5">
              <w:t>27</w:t>
            </w:r>
            <w:r>
              <w:t xml:space="preserve">        </w:t>
            </w:r>
            <w:r w:rsidRPr="000A6A3D">
              <w:t xml:space="preserve">tháng     </w:t>
            </w:r>
            <w:r>
              <w:t xml:space="preserve">   </w:t>
            </w:r>
            <w:r w:rsidR="00AE34F5">
              <w:t>9</w:t>
            </w:r>
            <w:r>
              <w:t xml:space="preserve">       </w:t>
            </w:r>
            <w:r w:rsidRPr="000A6A3D">
              <w:t>năm 20</w:t>
            </w:r>
            <w:r w:rsidR="00AE34F5">
              <w:t>21</w:t>
            </w:r>
            <w:r w:rsidRPr="000A6A3D">
              <w:t xml:space="preserve"> </w:t>
            </w:r>
            <w:r w:rsidR="008420EB" w:rsidRPr="000A6A3D">
              <w:t xml:space="preserve"> </w:t>
            </w:r>
          </w:p>
          <w:p w14:paraId="08246856" w14:textId="77777777" w:rsidR="008420EB" w:rsidRPr="000A6A3D" w:rsidRDefault="008420EB" w:rsidP="000A6A3D"/>
        </w:tc>
      </w:tr>
    </w:tbl>
    <w:p w14:paraId="1B58158F" w14:textId="5FB73AAE" w:rsidR="008420EB" w:rsidRPr="000A6A3D" w:rsidRDefault="008420EB" w:rsidP="000A6A3D">
      <w:pPr>
        <w:rPr>
          <w:lang w:val="it-IT"/>
        </w:rPr>
      </w:pPr>
      <w:r w:rsidRPr="000A6A3D">
        <w:rPr>
          <w:lang w:val="it-IT"/>
        </w:rPr>
        <w:t xml:space="preserve">Tên bài: </w:t>
      </w:r>
      <w:r w:rsidRPr="000A6A3D">
        <w:rPr>
          <w:lang w:val="it-IT"/>
        </w:rPr>
        <w:tab/>
      </w:r>
      <w:r w:rsidRPr="000A6A3D">
        <w:rPr>
          <w:lang w:val="it-IT"/>
        </w:rPr>
        <w:tab/>
      </w:r>
      <w:r w:rsidR="0048417B">
        <w:rPr>
          <w:b/>
          <w:i/>
        </w:rPr>
        <w:t>Bài 5</w:t>
      </w:r>
      <w:r w:rsidR="00DF6BD1">
        <w:rPr>
          <w:b/>
          <w:i/>
        </w:rPr>
        <w:t>6</w:t>
      </w:r>
      <w:r w:rsidRPr="000A6A3D">
        <w:rPr>
          <w:b/>
          <w:i/>
        </w:rPr>
        <w:t xml:space="preserve">: </w:t>
      </w:r>
      <w:r w:rsidR="0048417B">
        <w:rPr>
          <w:b/>
        </w:rPr>
        <w:t>ESTE</w:t>
      </w:r>
    </w:p>
    <w:p w14:paraId="1D3FC2BA" w14:textId="77777777" w:rsidR="008420EB" w:rsidRPr="000A6A3D" w:rsidRDefault="008420EB" w:rsidP="000A6A3D">
      <w:pPr>
        <w:rPr>
          <w:b/>
          <w:u w:val="single"/>
          <w:lang w:val="it-IT"/>
        </w:rPr>
      </w:pPr>
      <w:r w:rsidRPr="000A6A3D">
        <w:rPr>
          <w:b/>
          <w:u w:val="single"/>
          <w:lang w:val="it-IT"/>
        </w:rPr>
        <w:t xml:space="preserve">Mục tiêu của bài: </w:t>
      </w:r>
    </w:p>
    <w:p w14:paraId="321E20C1" w14:textId="77777777" w:rsidR="008420EB" w:rsidRPr="000A6A3D" w:rsidRDefault="008420EB" w:rsidP="000A6A3D">
      <w:pPr>
        <w:rPr>
          <w:b/>
          <w:lang w:val="it-IT"/>
        </w:rPr>
      </w:pPr>
      <w:r w:rsidRPr="000A6A3D">
        <w:rPr>
          <w:lang w:val="it-IT"/>
        </w:rPr>
        <w:t xml:space="preserve">Sau khi học xong bài này người học có khả năng: </w:t>
      </w:r>
    </w:p>
    <w:p w14:paraId="48DB5505" w14:textId="77777777" w:rsidR="008420EB" w:rsidRPr="000A6A3D" w:rsidRDefault="008420EB" w:rsidP="000A6A3D">
      <w:pPr>
        <w:rPr>
          <w:b/>
        </w:rPr>
      </w:pPr>
      <w:r w:rsidRPr="000A6A3D">
        <w:rPr>
          <w:b/>
        </w:rPr>
        <w:t>1. Kiến thức:</w:t>
      </w:r>
    </w:p>
    <w:p w14:paraId="53D4070D" w14:textId="5AE0D613" w:rsidR="000C0D44" w:rsidRPr="000C0D44" w:rsidRDefault="0086589C" w:rsidP="000C0D44">
      <w:pPr>
        <w:tabs>
          <w:tab w:val="left" w:leader="dot" w:pos="9540"/>
        </w:tabs>
        <w:ind w:firstLine="284"/>
        <w:jc w:val="both"/>
      </w:pPr>
      <w:r>
        <w:t>Trình bày được</w:t>
      </w:r>
      <w:r w:rsidR="000C0D44" w:rsidRPr="000C0D44">
        <w:t xml:space="preserve"> khái niệm, tính chất </w:t>
      </w:r>
      <w:r>
        <w:t xml:space="preserve">vật lí </w:t>
      </w:r>
      <w:r w:rsidR="000C0D44" w:rsidRPr="000C0D44">
        <w:t>của este.</w:t>
      </w:r>
    </w:p>
    <w:p w14:paraId="6D2505B5" w14:textId="4637BF99" w:rsidR="0086589C" w:rsidRPr="00241244" w:rsidRDefault="0086589C" w:rsidP="0086589C">
      <w:pPr>
        <w:tabs>
          <w:tab w:val="left" w:leader="dot" w:pos="9540"/>
        </w:tabs>
        <w:ind w:firstLine="284"/>
        <w:jc w:val="both"/>
      </w:pPr>
      <w:r>
        <w:t>Nêu được phương pháp điều chế</w:t>
      </w:r>
      <w:r w:rsidRPr="00241244">
        <w:t xml:space="preserve">, ứng dụng của </w:t>
      </w:r>
      <w:r>
        <w:t>este</w:t>
      </w:r>
      <w:r w:rsidRPr="00241244">
        <w:t>.</w:t>
      </w:r>
    </w:p>
    <w:p w14:paraId="4058E62B" w14:textId="77777777" w:rsidR="0086589C" w:rsidRPr="00241244" w:rsidRDefault="0086589C" w:rsidP="0086589C">
      <w:pPr>
        <w:jc w:val="both"/>
        <w:rPr>
          <w:b/>
        </w:rPr>
      </w:pPr>
      <w:r w:rsidRPr="00241244">
        <w:rPr>
          <w:b/>
          <w:bCs/>
        </w:rPr>
        <w:t xml:space="preserve">2. Kỹ năng: </w:t>
      </w:r>
    </w:p>
    <w:p w14:paraId="2D82CB60" w14:textId="7F4E209E" w:rsidR="0086589C" w:rsidRPr="00241244" w:rsidRDefault="0086589C" w:rsidP="0086589C">
      <w:pPr>
        <w:tabs>
          <w:tab w:val="left" w:leader="dot" w:pos="9540"/>
        </w:tabs>
        <w:ind w:firstLine="284"/>
        <w:jc w:val="both"/>
      </w:pPr>
      <w:r>
        <w:t xml:space="preserve">Viết được công thức cấu tạo và gọi tên </w:t>
      </w:r>
      <w:r w:rsidR="007F02B1">
        <w:t>một số este cơ bản.</w:t>
      </w:r>
    </w:p>
    <w:p w14:paraId="0DC0EDDB" w14:textId="4A028D09" w:rsidR="0086589C" w:rsidRDefault="0086589C" w:rsidP="0086589C">
      <w:pPr>
        <w:tabs>
          <w:tab w:val="left" w:leader="dot" w:pos="9540"/>
        </w:tabs>
        <w:ind w:firstLine="284"/>
        <w:jc w:val="both"/>
      </w:pPr>
      <w:r>
        <w:t>V</w:t>
      </w:r>
      <w:r w:rsidRPr="00241244">
        <w:t>iết được ph</w:t>
      </w:r>
      <w:r>
        <w:t xml:space="preserve">ản ứng thủy phân </w:t>
      </w:r>
      <w:r w:rsidRPr="00241244">
        <w:t xml:space="preserve">của </w:t>
      </w:r>
      <w:r>
        <w:t xml:space="preserve">este. </w:t>
      </w:r>
    </w:p>
    <w:p w14:paraId="3D71A514" w14:textId="402D2150" w:rsidR="0086589C" w:rsidRPr="00241244" w:rsidRDefault="0086589C" w:rsidP="0086589C">
      <w:pPr>
        <w:tabs>
          <w:tab w:val="left" w:leader="dot" w:pos="9540"/>
        </w:tabs>
        <w:ind w:firstLine="284"/>
        <w:jc w:val="both"/>
      </w:pPr>
      <w:r>
        <w:t xml:space="preserve">Giải được các bài tập về este. </w:t>
      </w:r>
    </w:p>
    <w:p w14:paraId="44EF36C8" w14:textId="77777777" w:rsidR="008420EB" w:rsidRPr="000A6A3D" w:rsidRDefault="008420EB" w:rsidP="0048417B">
      <w:pPr>
        <w:jc w:val="both"/>
        <w:rPr>
          <w:lang w:val="vi-VN"/>
        </w:rPr>
      </w:pPr>
      <w:r w:rsidRPr="000A6A3D">
        <w:rPr>
          <w:b/>
          <w:bCs/>
        </w:rPr>
        <w:t>3. Thái độ:</w:t>
      </w:r>
    </w:p>
    <w:p w14:paraId="28156DF3" w14:textId="340A725E" w:rsidR="008420EB" w:rsidRPr="000A6A3D" w:rsidRDefault="000C0D44" w:rsidP="0048417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420EB" w:rsidRPr="000A6A3D">
        <w:rPr>
          <w:color w:val="000000"/>
        </w:rPr>
        <w:t>inh có</w:t>
      </w:r>
      <w:r w:rsidR="008420EB" w:rsidRPr="000A6A3D">
        <w:rPr>
          <w:color w:val="000000"/>
          <w:lang w:val="vi-VN"/>
        </w:rPr>
        <w:t xml:space="preserve"> </w:t>
      </w:r>
      <w:r w:rsidR="008420EB" w:rsidRPr="000A6A3D">
        <w:rPr>
          <w:bCs/>
        </w:rPr>
        <w:t>lòng say mê học tập, biết vận dụng những kiến thức được học vào cuộc sống</w:t>
      </w:r>
      <w:r w:rsidR="008420EB" w:rsidRPr="000A6A3D">
        <w:rPr>
          <w:bCs/>
          <w:lang w:val="vi-VN"/>
        </w:rPr>
        <w:t>, có</w:t>
      </w:r>
      <w:r w:rsidR="008420EB" w:rsidRPr="000A6A3D">
        <w:rPr>
          <w:bCs/>
        </w:rPr>
        <w:t xml:space="preserve"> </w:t>
      </w:r>
      <w:r w:rsidR="008420EB" w:rsidRPr="000A6A3D">
        <w:rPr>
          <w:color w:val="000000"/>
        </w:rPr>
        <w:t>tư duy khoa học, logic trước các sự vật hiện tượng trong tự nhiên</w:t>
      </w:r>
      <w:r w:rsidR="008420EB" w:rsidRPr="000A6A3D">
        <w:rPr>
          <w:color w:val="000000"/>
          <w:lang w:val="vi-VN"/>
        </w:rPr>
        <w:t>,</w:t>
      </w:r>
      <w:r w:rsidR="008420EB" w:rsidRPr="000A6A3D">
        <w:rPr>
          <w:bCs/>
        </w:rPr>
        <w:t xml:space="preserve"> có ý thức bảo vệ môi trường và tài</w:t>
      </w:r>
      <w:r w:rsidR="008420EB" w:rsidRPr="000A6A3D">
        <w:rPr>
          <w:color w:val="000000"/>
        </w:rPr>
        <w:t xml:space="preserve"> </w:t>
      </w:r>
      <w:r w:rsidR="008420EB" w:rsidRPr="000A6A3D">
        <w:rPr>
          <w:bCs/>
        </w:rPr>
        <w:t xml:space="preserve">nguyên, sử dụng </w:t>
      </w:r>
      <w:r w:rsidR="00113F9F">
        <w:rPr>
          <w:bCs/>
        </w:rPr>
        <w:t>hợp lý</w:t>
      </w:r>
      <w:r w:rsidR="008420EB" w:rsidRPr="000A6A3D">
        <w:rPr>
          <w:bCs/>
        </w:rPr>
        <w:t xml:space="preserve"> tài nguyên.</w:t>
      </w:r>
    </w:p>
    <w:p w14:paraId="5927CE34" w14:textId="77777777" w:rsidR="008420EB" w:rsidRPr="000A6A3D" w:rsidRDefault="008420EB" w:rsidP="0048417B">
      <w:pPr>
        <w:jc w:val="both"/>
        <w:rPr>
          <w:b/>
          <w:lang w:val="it-IT"/>
        </w:rPr>
      </w:pPr>
      <w:r w:rsidRPr="000A6A3D">
        <w:rPr>
          <w:b/>
          <w:lang w:val="it-IT"/>
        </w:rPr>
        <w:t>Đồ dùng và phương tiện dạy học:</w:t>
      </w:r>
    </w:p>
    <w:p w14:paraId="671E934E" w14:textId="77777777" w:rsidR="008420EB" w:rsidRPr="000A6A3D" w:rsidRDefault="008420EB" w:rsidP="0048417B">
      <w:pPr>
        <w:jc w:val="both"/>
        <w:rPr>
          <w:lang w:val="it-IT"/>
        </w:rPr>
      </w:pPr>
      <w:r w:rsidRPr="000A6A3D">
        <w:rPr>
          <w:lang w:val="it-IT"/>
        </w:rPr>
        <w:t>Máy chiếu, màn ảnh, máy tính, bảng, phấn.</w:t>
      </w:r>
    </w:p>
    <w:p w14:paraId="1B05FF30" w14:textId="77777777" w:rsidR="008420EB" w:rsidRPr="000A6A3D" w:rsidRDefault="008420EB" w:rsidP="000A6A3D">
      <w:pPr>
        <w:rPr>
          <w:lang w:val="it-IT"/>
        </w:rPr>
      </w:pPr>
      <w:r w:rsidRPr="000A6A3D">
        <w:rPr>
          <w:b/>
          <w:lang w:val="it-IT"/>
        </w:rPr>
        <w:t xml:space="preserve">I. Ổn định lớp học:                                                 </w:t>
      </w:r>
      <w:r w:rsidRPr="000A6A3D">
        <w:rPr>
          <w:lang w:val="it-IT"/>
        </w:rPr>
        <w:t>Thời gian:  05 phút.</w:t>
      </w:r>
    </w:p>
    <w:p w14:paraId="501BA4D6" w14:textId="77777777" w:rsidR="008420EB" w:rsidRPr="000A6A3D" w:rsidRDefault="008420EB" w:rsidP="000A6A3D">
      <w:pPr>
        <w:rPr>
          <w:lang w:val="it-IT"/>
        </w:rPr>
      </w:pPr>
      <w:r w:rsidRPr="000A6A3D">
        <w:rPr>
          <w:lang w:val="it-IT"/>
        </w:rPr>
        <w:t>Số học sinh vắng:…………Tên:……………………………………………………..................................</w:t>
      </w:r>
    </w:p>
    <w:p w14:paraId="4F8F7BC2" w14:textId="77777777" w:rsidR="008420EB" w:rsidRPr="000A6A3D" w:rsidRDefault="008420EB" w:rsidP="000A6A3D">
      <w:pPr>
        <w:rPr>
          <w:lang w:val="it-IT"/>
        </w:rPr>
      </w:pPr>
      <w:r w:rsidRPr="000A6A3D">
        <w:rPr>
          <w:lang w:val="it-IT"/>
        </w:rPr>
        <w:t>......................................................................................................................................................................</w:t>
      </w:r>
    </w:p>
    <w:p w14:paraId="4E8BAF65" w14:textId="77777777" w:rsidR="008420EB" w:rsidRPr="000A6A3D" w:rsidRDefault="008420EB" w:rsidP="000A6A3D">
      <w:pPr>
        <w:rPr>
          <w:b/>
          <w:lang w:val="sv-SE"/>
        </w:rPr>
      </w:pPr>
      <w:r w:rsidRPr="000A6A3D">
        <w:rPr>
          <w:b/>
          <w:lang w:val="sv-SE"/>
        </w:rPr>
        <w:t>II. Thực hiện bài học:</w:t>
      </w:r>
    </w:p>
    <w:p w14:paraId="5FD4A170" w14:textId="77777777" w:rsidR="008420EB" w:rsidRPr="000A6A3D" w:rsidRDefault="008420E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420EB" w:rsidRPr="000A6A3D" w14:paraId="5C752C8C" w14:textId="77777777" w:rsidTr="005306F6">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42272A" w14:textId="77777777" w:rsidR="008420EB" w:rsidRPr="000A6A3D" w:rsidRDefault="008420E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E58286" w14:textId="77777777" w:rsidR="008420EB" w:rsidRPr="000A6A3D" w:rsidRDefault="008420E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29B9" w14:textId="77777777" w:rsidR="008420EB" w:rsidRPr="000A6A3D" w:rsidRDefault="008420E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C645EC" w14:textId="77777777" w:rsidR="008420EB" w:rsidRPr="000A6A3D" w:rsidRDefault="008420EB" w:rsidP="000A6A3D">
            <w:pPr>
              <w:jc w:val="center"/>
              <w:rPr>
                <w:lang w:val="de-DE"/>
              </w:rPr>
            </w:pPr>
            <w:r w:rsidRPr="000A6A3D">
              <w:rPr>
                <w:lang w:val="de-DE"/>
              </w:rPr>
              <w:t>Thời gian</w:t>
            </w:r>
          </w:p>
        </w:tc>
      </w:tr>
      <w:tr w:rsidR="008420EB" w:rsidRPr="000A6A3D" w14:paraId="62D9A89D" w14:textId="77777777" w:rsidTr="005306F6">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AF172" w14:textId="77777777" w:rsidR="008420EB" w:rsidRPr="000A6A3D" w:rsidRDefault="008420E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D5C2E" w14:textId="77777777" w:rsidR="008420EB" w:rsidRPr="000A6A3D" w:rsidRDefault="008420E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8D652A3"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12D0FDB"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C619D3" w14:textId="77777777" w:rsidR="008420EB" w:rsidRPr="000A6A3D" w:rsidRDefault="008420EB" w:rsidP="000A6A3D">
            <w:pPr>
              <w:jc w:val="center"/>
              <w:rPr>
                <w:lang w:val="de-DE"/>
              </w:rPr>
            </w:pPr>
          </w:p>
        </w:tc>
      </w:tr>
      <w:tr w:rsidR="000872B2" w:rsidRPr="000A6A3D" w14:paraId="1C90A046"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53267DB4" w14:textId="77777777" w:rsidR="000872B2" w:rsidRPr="000A6A3D" w:rsidRDefault="000872B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A5CA301" w14:textId="77777777" w:rsidR="000872B2" w:rsidRDefault="000872B2" w:rsidP="00924B18">
            <w:pPr>
              <w:rPr>
                <w:b/>
                <w:bCs/>
                <w:u w:val="single"/>
                <w:lang w:val="de-DE"/>
              </w:rPr>
            </w:pPr>
            <w:r w:rsidRPr="000A6A3D">
              <w:rPr>
                <w:b/>
                <w:bCs/>
                <w:u w:val="single"/>
                <w:lang w:val="de-DE"/>
              </w:rPr>
              <w:t>Dẫn nhập</w:t>
            </w:r>
          </w:p>
          <w:p w14:paraId="04D71EA5" w14:textId="77777777" w:rsidR="002A45C5" w:rsidRPr="000A6A3D" w:rsidRDefault="002A45C5" w:rsidP="00924B18">
            <w:pPr>
              <w:rPr>
                <w:lang w:val="de-DE"/>
              </w:rPr>
            </w:pPr>
          </w:p>
          <w:p w14:paraId="1EE61244" w14:textId="77777777" w:rsidR="000872B2" w:rsidRDefault="000872B2" w:rsidP="00924B18">
            <w:pPr>
              <w:jc w:val="both"/>
              <w:rPr>
                <w:iCs/>
                <w:lang w:val="de-DE"/>
              </w:rPr>
            </w:pPr>
            <w:r w:rsidRPr="000A6A3D">
              <w:rPr>
                <w:iCs/>
                <w:lang w:val="de-DE"/>
              </w:rPr>
              <w:t xml:space="preserve">- </w:t>
            </w:r>
            <w:r>
              <w:rPr>
                <w:iCs/>
                <w:lang w:val="de-DE"/>
              </w:rPr>
              <w:t>Viết phương trình hóa học theo sơ đồ.</w:t>
            </w:r>
          </w:p>
          <w:p w14:paraId="65895C9A" w14:textId="77777777" w:rsidR="000872B2" w:rsidRDefault="000872B2" w:rsidP="00924B18">
            <w:pPr>
              <w:jc w:val="both"/>
              <w:rPr>
                <w:iCs/>
                <w:lang w:val="de-DE"/>
              </w:rPr>
            </w:pPr>
          </w:p>
          <w:p w14:paraId="7D5B6057" w14:textId="0083B87A" w:rsidR="000872B2" w:rsidRPr="000A6A3D" w:rsidRDefault="000872B2" w:rsidP="000872B2">
            <w:pPr>
              <w:jc w:val="both"/>
              <w:rPr>
                <w:lang w:val="de-DE"/>
              </w:rPr>
            </w:pPr>
            <w:r w:rsidRPr="000A6A3D">
              <w:rPr>
                <w:iCs/>
                <w:lang w:val="de-DE"/>
              </w:rPr>
              <w:t xml:space="preserve">- Giới thiệu </w:t>
            </w:r>
            <w:r>
              <w:rPr>
                <w:iCs/>
                <w:lang w:val="de-DE"/>
              </w:rPr>
              <w:t>về ứng dụng của este</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706745" w14:textId="77777777" w:rsidR="000872B2" w:rsidRPr="000A6A3D" w:rsidRDefault="000872B2" w:rsidP="00924B18">
            <w:pPr>
              <w:rPr>
                <w:lang w:val="de-DE"/>
              </w:rPr>
            </w:pPr>
          </w:p>
          <w:p w14:paraId="5436A02D" w14:textId="77777777" w:rsidR="000872B2" w:rsidRPr="000A6A3D" w:rsidRDefault="000872B2"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24B4D0EF" w14:textId="4EABBD95" w:rsidR="000872B2" w:rsidRPr="000A6A3D" w:rsidRDefault="000872B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7C01A4B" w14:textId="77777777" w:rsidR="000872B2" w:rsidRPr="000A6A3D" w:rsidRDefault="000872B2" w:rsidP="002A45C5">
            <w:pPr>
              <w:jc w:val="both"/>
              <w:rPr>
                <w:lang w:val="de-DE"/>
              </w:rPr>
            </w:pPr>
          </w:p>
          <w:p w14:paraId="2FBD954D" w14:textId="77777777" w:rsidR="000872B2" w:rsidRPr="000A6A3D" w:rsidRDefault="000872B2" w:rsidP="002A45C5">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156D96" w14:textId="77777777" w:rsidR="000872B2" w:rsidRPr="000A6A3D" w:rsidRDefault="000872B2" w:rsidP="002A45C5">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C19D954" w14:textId="77777777" w:rsidR="000872B2" w:rsidRPr="000A6A3D" w:rsidRDefault="000872B2" w:rsidP="000A6A3D">
            <w:pPr>
              <w:rPr>
                <w:lang w:val="de-DE"/>
              </w:rPr>
            </w:pPr>
          </w:p>
          <w:p w14:paraId="76B32A14" w14:textId="38C12DE7" w:rsidR="000872B2" w:rsidRPr="000A6A3D" w:rsidRDefault="00CD252F" w:rsidP="000A6A3D">
            <w:pPr>
              <w:jc w:val="center"/>
              <w:rPr>
                <w:lang w:val="pt-BR"/>
              </w:rPr>
            </w:pPr>
            <w:r>
              <w:rPr>
                <w:lang w:val="pt-BR"/>
              </w:rPr>
              <w:t>1</w:t>
            </w:r>
            <w:r w:rsidR="009C3E40">
              <w:rPr>
                <w:lang w:val="pt-BR"/>
              </w:rPr>
              <w:t>8</w:t>
            </w:r>
          </w:p>
          <w:p w14:paraId="526234CE" w14:textId="77777777" w:rsidR="000872B2" w:rsidRPr="000A6A3D" w:rsidRDefault="000872B2" w:rsidP="000A6A3D">
            <w:pPr>
              <w:jc w:val="center"/>
              <w:rPr>
                <w:lang w:val="de-DE"/>
              </w:rPr>
            </w:pPr>
            <w:r w:rsidRPr="000A6A3D">
              <w:rPr>
                <w:lang w:val="pt-BR"/>
              </w:rPr>
              <w:t>phút</w:t>
            </w:r>
            <w:r w:rsidRPr="000A6A3D">
              <w:rPr>
                <w:lang w:val="de-DE"/>
              </w:rPr>
              <w:t xml:space="preserve"> </w:t>
            </w:r>
          </w:p>
        </w:tc>
      </w:tr>
      <w:tr w:rsidR="002A45C5" w:rsidRPr="000A6A3D" w14:paraId="3DFF3A83" w14:textId="77777777" w:rsidTr="005306F6">
        <w:trPr>
          <w:trHeight w:val="1323"/>
        </w:trPr>
        <w:tc>
          <w:tcPr>
            <w:tcW w:w="540" w:type="dxa"/>
            <w:tcBorders>
              <w:top w:val="single" w:sz="4" w:space="0" w:color="auto"/>
              <w:left w:val="single" w:sz="4" w:space="0" w:color="auto"/>
              <w:right w:val="single" w:sz="4" w:space="0" w:color="auto"/>
            </w:tcBorders>
            <w:shd w:val="clear" w:color="auto" w:fill="auto"/>
          </w:tcPr>
          <w:p w14:paraId="7361644F" w14:textId="77777777" w:rsidR="002A45C5" w:rsidRPr="000A6A3D" w:rsidRDefault="002A45C5"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522474" w14:textId="77777777" w:rsidR="002A45C5" w:rsidRPr="00CD252F" w:rsidRDefault="002A45C5" w:rsidP="000A6A3D">
            <w:pPr>
              <w:rPr>
                <w:b/>
                <w:bCs/>
                <w:u w:val="single"/>
                <w:lang w:val="nb-NO"/>
              </w:rPr>
            </w:pPr>
            <w:r w:rsidRPr="00CD252F">
              <w:rPr>
                <w:b/>
                <w:bCs/>
                <w:u w:val="single"/>
                <w:lang w:val="nb-NO"/>
              </w:rPr>
              <w:t>Giảng bài mới</w:t>
            </w:r>
          </w:p>
          <w:p w14:paraId="7F9F20F1"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08" w:name="_Toc8233566"/>
            <w:r w:rsidRPr="000872B2">
              <w:rPr>
                <w:rFonts w:ascii="Times New Roman" w:hAnsi="Times New Roman"/>
                <w:b/>
                <w:bCs/>
                <w:sz w:val="24"/>
                <w:u w:val="single"/>
              </w:rPr>
              <w:t>Khái niệm, danh pháp</w:t>
            </w:r>
            <w:bookmarkEnd w:id="108"/>
          </w:p>
          <w:p w14:paraId="16BFAA0D" w14:textId="77777777" w:rsidR="002A45C5" w:rsidRPr="000872B2" w:rsidRDefault="002A45C5" w:rsidP="000872B2">
            <w:pPr>
              <w:pStyle w:val="Heading3"/>
              <w:ind w:left="480" w:hanging="480"/>
            </w:pPr>
            <w:bookmarkStart w:id="109" w:name="_Toc8233567"/>
            <w:r w:rsidRPr="000872B2">
              <w:t>1.1. Khái niệm</w:t>
            </w:r>
            <w:bookmarkEnd w:id="109"/>
          </w:p>
          <w:p w14:paraId="51EB68CC" w14:textId="77777777" w:rsidR="002A45C5" w:rsidRPr="000872B2" w:rsidRDefault="002A45C5" w:rsidP="000872B2">
            <w:pPr>
              <w:pStyle w:val="NormalWeb"/>
              <w:spacing w:before="120" w:beforeAutospacing="0" w:after="0" w:afterAutospacing="0"/>
              <w:jc w:val="both"/>
              <w:rPr>
                <w:lang w:val="pt-BR"/>
              </w:rPr>
            </w:pPr>
            <w:r w:rsidRPr="000872B2">
              <w:rPr>
                <w:rFonts w:eastAsia="VNI-Times"/>
                <w:lang w:val="pt-BR"/>
              </w:rPr>
              <w:t>Khi thay nhóm -OH ở nhóm cacboxyl của axit cacboxylic bằng nhóm -OR thì được este.</w:t>
            </w:r>
          </w:p>
          <w:p w14:paraId="22D7530B"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Công thức chung của </w:t>
            </w:r>
            <w:hyperlink r:id="rId146" w:anchor="1" w:tgtFrame="_blank" w:history="1">
              <w:r w:rsidRPr="000872B2">
                <w:rPr>
                  <w:rStyle w:val="Hyperlink"/>
                  <w:color w:val="auto"/>
                  <w:u w:val="none"/>
                  <w:lang w:val="pt-BR"/>
                </w:rPr>
                <w:t xml:space="preserve">axit </w:t>
              </w:r>
            </w:hyperlink>
            <w:r w:rsidRPr="000872B2">
              <w:rPr>
                <w:lang w:val="pt-BR"/>
              </w:rPr>
              <w:t>no đơn chức và este no đơn chức là : C</w:t>
            </w:r>
            <w:r w:rsidRPr="000872B2">
              <w:rPr>
                <w:vertAlign w:val="subscript"/>
                <w:lang w:val="pt-BR"/>
              </w:rPr>
              <w:t>n</w:t>
            </w:r>
            <w:r w:rsidRPr="000872B2">
              <w:rPr>
                <w:lang w:val="pt-BR"/>
              </w:rPr>
              <w:t>H</w:t>
            </w:r>
            <w:r w:rsidRPr="000872B2">
              <w:rPr>
                <w:vertAlign w:val="subscript"/>
                <w:lang w:val="pt-BR"/>
              </w:rPr>
              <w:t>2n</w:t>
            </w:r>
            <w:r w:rsidRPr="000872B2">
              <w:rPr>
                <w:lang w:val="pt-BR"/>
              </w:rPr>
              <w:t>O</w:t>
            </w:r>
            <w:r w:rsidRPr="000872B2">
              <w:rPr>
                <w:vertAlign w:val="subscript"/>
                <w:lang w:val="pt-BR"/>
              </w:rPr>
              <w:t>2</w:t>
            </w:r>
            <w:r w:rsidRPr="000872B2">
              <w:rPr>
                <w:lang w:val="pt-BR"/>
              </w:rPr>
              <w:t xml:space="preserve"> (n </w:t>
            </w:r>
            <w:r w:rsidRPr="000872B2">
              <w:sym w:font="Symbol" w:char="F0B3"/>
            </w:r>
            <w:r w:rsidRPr="000872B2">
              <w:rPr>
                <w:lang w:val="pt-BR"/>
              </w:rPr>
              <w:t xml:space="preserve"> 2).</w:t>
            </w:r>
          </w:p>
          <w:p w14:paraId="39999E38" w14:textId="77777777" w:rsidR="002A45C5" w:rsidRPr="000872B2" w:rsidRDefault="002A45C5" w:rsidP="000872B2">
            <w:pPr>
              <w:pStyle w:val="Heading3"/>
              <w:ind w:left="480" w:hanging="480"/>
            </w:pPr>
            <w:bookmarkStart w:id="110" w:name="_Toc8233568"/>
            <w:r w:rsidRPr="000872B2">
              <w:t>1.2. Danh pháp</w:t>
            </w:r>
            <w:bookmarkEnd w:id="110"/>
          </w:p>
          <w:p w14:paraId="5557A049"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Tên gốc </w:t>
            </w:r>
            <w:hyperlink r:id="rId147" w:tgtFrame="_blank" w:history="1">
              <w:r w:rsidRPr="000872B2">
                <w:rPr>
                  <w:rStyle w:val="Hyperlink"/>
                  <w:color w:val="auto"/>
                  <w:u w:val="none"/>
                  <w:lang w:val="pt-BR"/>
                </w:rPr>
                <w:t>hiđrocacbon</w:t>
              </w:r>
            </w:hyperlink>
            <w:r w:rsidRPr="000872B2">
              <w:rPr>
                <w:lang w:val="pt-BR"/>
              </w:rPr>
              <w:t xml:space="preserve"> R’ + tên gốc </w:t>
            </w:r>
            <w:hyperlink r:id="rId148" w:anchor="111" w:tgtFrame="_blank" w:history="1">
              <w:r w:rsidRPr="000872B2">
                <w:rPr>
                  <w:rStyle w:val="Hyperlink"/>
                  <w:color w:val="auto"/>
                  <w:u w:val="none"/>
                  <w:lang w:val="pt-BR"/>
                </w:rPr>
                <w:t>axit</w:t>
              </w:r>
            </w:hyperlink>
            <w:r w:rsidRPr="000872B2">
              <w:rPr>
                <w:lang w:val="pt-BR"/>
              </w:rPr>
              <w:t xml:space="preserve"> RCOO (đuôi at)</w:t>
            </w:r>
          </w:p>
          <w:p w14:paraId="21D104F1" w14:textId="175B0720" w:rsidR="002A45C5" w:rsidRDefault="002A45C5" w:rsidP="000872B2">
            <w:pPr>
              <w:spacing w:before="120"/>
              <w:rPr>
                <w:rFonts w:eastAsia="VNI-Times"/>
              </w:rPr>
            </w:pPr>
            <w:r w:rsidRPr="000872B2">
              <w:rPr>
                <w:rFonts w:eastAsia="VNI-Times"/>
              </w:rPr>
              <w:t>HCOOC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rFonts w:eastAsia="VNI-Times"/>
              </w:rPr>
              <w:t xml:space="preserve"> </w:t>
            </w:r>
            <w:r>
              <w:rPr>
                <w:rFonts w:eastAsia="VNI-Times"/>
              </w:rPr>
              <w:t xml:space="preserve">       </w:t>
            </w:r>
            <w:r w:rsidRPr="000872B2">
              <w:rPr>
                <w:rFonts w:eastAsia="VNI-Times"/>
              </w:rPr>
              <w:t xml:space="preserve">etyl fomiat      </w:t>
            </w:r>
          </w:p>
          <w:p w14:paraId="1DACF779" w14:textId="50DD2B98" w:rsidR="002A45C5" w:rsidRPr="000872B2" w:rsidRDefault="002A45C5" w:rsidP="000872B2">
            <w:pPr>
              <w:spacing w:before="120" w:line="360" w:lineRule="auto"/>
              <w:rPr>
                <w:rFonts w:eastAsia="VNI-Times"/>
              </w:rPr>
            </w:pPr>
            <w:r w:rsidRPr="000872B2">
              <w:rPr>
                <w:rFonts w:eastAsia="VNI-Times"/>
              </w:rPr>
              <w:t>CH</w:t>
            </w:r>
            <w:r w:rsidRPr="000872B2">
              <w:rPr>
                <w:rFonts w:eastAsia="VNI-Times"/>
                <w:vertAlign w:val="subscript"/>
              </w:rPr>
              <w:t>3</w:t>
            </w:r>
            <w:r w:rsidRPr="000872B2">
              <w:rPr>
                <w:rFonts w:eastAsia="VNI-Times"/>
              </w:rPr>
              <w:t>COOCH=CH</w:t>
            </w:r>
            <w:r w:rsidRPr="000872B2">
              <w:rPr>
                <w:rFonts w:eastAsia="VNI-Times"/>
                <w:vertAlign w:val="subscript"/>
              </w:rPr>
              <w:t xml:space="preserve">2 </w:t>
            </w:r>
            <w:r>
              <w:rPr>
                <w:rFonts w:eastAsia="VNI-Times"/>
                <w:vertAlign w:val="subscript"/>
              </w:rPr>
              <w:t xml:space="preserve">    </w:t>
            </w:r>
            <w:r w:rsidRPr="000872B2">
              <w:rPr>
                <w:rFonts w:eastAsia="VNI-Times"/>
              </w:rPr>
              <w:t>vinyl axetat   C</w:t>
            </w:r>
            <w:r w:rsidRPr="000872B2">
              <w:rPr>
                <w:rFonts w:eastAsia="VNI-Times"/>
                <w:vertAlign w:val="subscript"/>
              </w:rPr>
              <w:t>6</w:t>
            </w:r>
            <w:r w:rsidRPr="000872B2">
              <w:rPr>
                <w:rFonts w:eastAsia="VNI-Times"/>
              </w:rPr>
              <w:t>H</w:t>
            </w:r>
            <w:r w:rsidRPr="000872B2">
              <w:rPr>
                <w:rFonts w:eastAsia="VNI-Times"/>
                <w:vertAlign w:val="subscript"/>
              </w:rPr>
              <w:t>5</w:t>
            </w:r>
            <w:r w:rsidRPr="000872B2">
              <w:rPr>
                <w:rFonts w:eastAsia="VNI-Times"/>
              </w:rPr>
              <w:t>COOCH</w:t>
            </w:r>
            <w:r w:rsidRPr="000872B2">
              <w:rPr>
                <w:rFonts w:eastAsia="VNI-Times"/>
                <w:vertAlign w:val="subscript"/>
              </w:rPr>
              <w:t>3</w:t>
            </w:r>
            <w:r w:rsidRPr="000872B2">
              <w:rPr>
                <w:rFonts w:eastAsia="VNI-Times"/>
              </w:rPr>
              <w:t xml:space="preserve"> </w:t>
            </w:r>
            <w:r>
              <w:rPr>
                <w:rFonts w:eastAsia="VNI-Times"/>
              </w:rPr>
              <w:t xml:space="preserve">     </w:t>
            </w:r>
            <w:r w:rsidRPr="000872B2">
              <w:rPr>
                <w:rFonts w:eastAsia="VNI-Times"/>
              </w:rPr>
              <w:t xml:space="preserve">metyl benzoat </w:t>
            </w:r>
          </w:p>
          <w:p w14:paraId="0F9EA677"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1" w:name="_Toc8233569"/>
            <w:r w:rsidRPr="000872B2">
              <w:rPr>
                <w:rFonts w:ascii="Times New Roman" w:hAnsi="Times New Roman"/>
                <w:b/>
                <w:sz w:val="24"/>
                <w:u w:val="single"/>
              </w:rPr>
              <w:t>Tính chất vật lí</w:t>
            </w:r>
            <w:bookmarkEnd w:id="111"/>
          </w:p>
          <w:p w14:paraId="76FC38CD"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2" w:name="_Toc8233570"/>
            <w:r w:rsidRPr="000872B2">
              <w:rPr>
                <w:rFonts w:ascii="Times New Roman" w:hAnsi="Times New Roman"/>
                <w:b/>
                <w:bCs/>
                <w:sz w:val="24"/>
                <w:u w:val="single"/>
              </w:rPr>
              <w:t>Tính chất hóa học</w:t>
            </w:r>
            <w:bookmarkEnd w:id="112"/>
            <w:r w:rsidRPr="000872B2">
              <w:rPr>
                <w:rFonts w:ascii="Times New Roman" w:hAnsi="Times New Roman"/>
                <w:b/>
                <w:sz w:val="24"/>
                <w:u w:val="single"/>
              </w:rPr>
              <w:t xml:space="preserve"> </w:t>
            </w:r>
          </w:p>
          <w:p w14:paraId="451C0643" w14:textId="77777777" w:rsidR="002A45C5" w:rsidRPr="000872B2" w:rsidRDefault="002A45C5" w:rsidP="000872B2">
            <w:pPr>
              <w:spacing w:before="120"/>
              <w:jc w:val="both"/>
              <w:rPr>
                <w:rFonts w:eastAsia="VNI-Times"/>
              </w:rPr>
            </w:pPr>
            <w:r w:rsidRPr="000872B2">
              <w:rPr>
                <w:rFonts w:eastAsia="VNI-Times"/>
              </w:rPr>
              <w:lastRenderedPageBreak/>
              <w:t>Phản ứng thủy phân trong môi trường axit hoặc bazơ</w:t>
            </w:r>
          </w:p>
          <w:p w14:paraId="7A743D95" w14:textId="77777777" w:rsidR="002A45C5"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t xml:space="preserve"> +  H</w:t>
            </w:r>
            <w:r w:rsidRPr="000872B2">
              <w:rPr>
                <w:vertAlign w:val="subscript"/>
              </w:rPr>
              <w:t>2</w:t>
            </w:r>
            <w:r w:rsidRPr="000872B2">
              <w:t xml:space="preserve">O  </w:t>
            </w:r>
            <w:r w:rsidRPr="000872B2">
              <w:rPr>
                <w:position w:val="-20"/>
              </w:rPr>
              <w:object w:dxaOrig="760" w:dyaOrig="540" w14:anchorId="6D43BAC1">
                <v:shape id="_x0000_i1077" type="#_x0000_t75" style="width:38.5pt;height:27pt" o:ole="">
                  <v:imagedata r:id="rId120" o:title=""/>
                </v:shape>
                <o:OLEObject Type="Embed" ProgID="Equation.DSMT4" ShapeID="_x0000_i1077" DrawAspect="Content" ObjectID="_1694097340" r:id="rId149"/>
              </w:object>
            </w:r>
            <w:r w:rsidRPr="000872B2">
              <w:t xml:space="preserve"> </w:t>
            </w:r>
          </w:p>
          <w:p w14:paraId="5F29007F" w14:textId="2E3B3D0F" w:rsidR="002A45C5" w:rsidRPr="000872B2"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w:t>
            </w:r>
            <w:r w:rsidRPr="000872B2">
              <w:t xml:space="preserve">H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t>OH</w:t>
            </w:r>
            <w:r w:rsidRPr="000872B2">
              <w:tab/>
            </w:r>
            <w:r w:rsidRPr="000872B2">
              <w:tab/>
            </w:r>
            <w:r w:rsidRPr="000872B2">
              <w:tab/>
            </w:r>
          </w:p>
          <w:p w14:paraId="370157A3" w14:textId="77777777" w:rsidR="002A45C5" w:rsidRDefault="002A45C5" w:rsidP="003A356C">
            <w:pPr>
              <w:spacing w:before="120"/>
              <w:jc w:val="both"/>
              <w:rPr>
                <w:lang w:val="pt-BR"/>
              </w:rPr>
            </w:pPr>
            <w:r>
              <w:rPr>
                <w:rFonts w:eastAsia="VNI-Times"/>
              </w:rP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 xml:space="preserve"> +   NaOH </w:t>
            </w:r>
            <w:r w:rsidRPr="000872B2">
              <w:rPr>
                <w:position w:val="-6"/>
              </w:rPr>
              <w:object w:dxaOrig="680" w:dyaOrig="360" w14:anchorId="5A606523">
                <v:shape id="_x0000_i1078" type="#_x0000_t75" style="width:33.5pt;height:18pt" o:ole="">
                  <v:imagedata r:id="rId150" o:title=""/>
                </v:shape>
                <o:OLEObject Type="Embed" ProgID="Equation.DSMT4" ShapeID="_x0000_i1078" DrawAspect="Content" ObjectID="_1694097341" r:id="rId151"/>
              </w:object>
            </w:r>
            <w:r w:rsidRPr="000872B2">
              <w:rPr>
                <w:lang w:val="pt-BR"/>
              </w:rPr>
              <w:t xml:space="preserve"> </w:t>
            </w:r>
          </w:p>
          <w:p w14:paraId="4304DEE7" w14:textId="138945FF" w:rsidR="002A45C5" w:rsidRPr="000872B2" w:rsidRDefault="002A45C5" w:rsidP="003A356C">
            <w:pPr>
              <w:spacing w:before="120"/>
              <w:jc w:val="both"/>
              <w:rPr>
                <w:lang w:val="pt-BR"/>
              </w:rPr>
            </w:pPr>
            <w:r>
              <w:rPr>
                <w:lang w:val="pt-BR"/>
              </w:rPr>
              <w:t xml:space="preserve">                          </w:t>
            </w:r>
            <w:r w:rsidRPr="000872B2">
              <w:rPr>
                <w:rFonts w:eastAsia="VNI-Times"/>
              </w:rPr>
              <w:t>CH</w:t>
            </w:r>
            <w:r w:rsidRPr="000872B2">
              <w:rPr>
                <w:rFonts w:eastAsia="VNI-Times"/>
                <w:vertAlign w:val="subscript"/>
              </w:rPr>
              <w:t>3</w:t>
            </w:r>
            <w:r w:rsidRPr="000872B2">
              <w:rPr>
                <w:rFonts w:eastAsia="VNI-Times"/>
              </w:rPr>
              <w:t>COO</w:t>
            </w:r>
            <w:r w:rsidRPr="000872B2">
              <w:rPr>
                <w:lang w:val="pt-BR"/>
              </w:rPr>
              <w:t xml:space="preserve">Na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OH</w:t>
            </w:r>
          </w:p>
          <w:p w14:paraId="2CE82ACC"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3" w:name="_Toc8233571"/>
            <w:r w:rsidRPr="003A356C">
              <w:rPr>
                <w:rFonts w:ascii="Times New Roman" w:hAnsi="Times New Roman"/>
                <w:b/>
                <w:sz w:val="24"/>
                <w:u w:val="single"/>
              </w:rPr>
              <w:t>Điều chế</w:t>
            </w:r>
            <w:bookmarkEnd w:id="113"/>
          </w:p>
          <w:p w14:paraId="61BE96A5"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Phương pháp thông dụng : </w:t>
            </w:r>
            <w:hyperlink r:id="rId152" w:anchor="nm" w:tgtFrame="_blank" w:history="1">
              <w:r w:rsidRPr="000872B2">
                <w:rPr>
                  <w:rStyle w:val="Hyperlink"/>
                  <w:color w:val="auto"/>
                  <w:u w:val="none"/>
                  <w:lang w:val="pt-BR"/>
                </w:rPr>
                <w:t>Phản ứng este hóa</w:t>
              </w:r>
            </w:hyperlink>
            <w:r w:rsidRPr="000872B2">
              <w:rPr>
                <w:lang w:val="pt-BR"/>
              </w:rPr>
              <w:t xml:space="preserve"> giữa ancol với </w:t>
            </w:r>
            <w:hyperlink r:id="rId153" w:anchor="1" w:tgtFrame="_blank" w:history="1">
              <w:r w:rsidRPr="000872B2">
                <w:rPr>
                  <w:rStyle w:val="Hyperlink"/>
                  <w:color w:val="auto"/>
                  <w:u w:val="none"/>
                  <w:lang w:val="pt-BR"/>
                </w:rPr>
                <w:t>axit cacboxylic</w:t>
              </w:r>
            </w:hyperlink>
            <w:r w:rsidRPr="000872B2">
              <w:rPr>
                <w:lang w:val="pt-BR"/>
              </w:rPr>
              <w:t>.</w:t>
            </w:r>
          </w:p>
          <w:p w14:paraId="144F11F8" w14:textId="77777777" w:rsidR="002A45C5" w:rsidRDefault="002A45C5" w:rsidP="003A356C">
            <w:pPr>
              <w:pStyle w:val="NormalWeb"/>
              <w:spacing w:before="120" w:beforeAutospacing="0" w:after="0" w:afterAutospacing="0"/>
              <w:jc w:val="both"/>
              <w:rPr>
                <w:lang w:val="pt-BR"/>
              </w:rPr>
            </w:pPr>
            <w:r w:rsidRPr="000872B2">
              <w:rPr>
                <w:lang w:val="pt-BR"/>
              </w:rPr>
              <w:t>CH</w:t>
            </w:r>
            <w:r w:rsidRPr="000872B2">
              <w:rPr>
                <w:vertAlign w:val="subscript"/>
                <w:lang w:val="pt-BR"/>
              </w:rPr>
              <w:t>3</w:t>
            </w:r>
            <w:r w:rsidRPr="000872B2">
              <w:rPr>
                <w:lang w:val="pt-BR"/>
              </w:rPr>
              <w:t>COOH  + 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OH </w:t>
            </w:r>
            <w:r w:rsidRPr="000872B2">
              <w:rPr>
                <w:position w:val="-20"/>
              </w:rPr>
              <w:object w:dxaOrig="760" w:dyaOrig="540" w14:anchorId="3F14E6A0">
                <v:shape id="_x0000_i1079" type="#_x0000_t75" style="width:38.5pt;height:27pt" o:ole="">
                  <v:imagedata r:id="rId120" o:title=""/>
                </v:shape>
                <o:OLEObject Type="Embed" ProgID="Equation.DSMT4" ShapeID="_x0000_i1079" DrawAspect="Content" ObjectID="_1694097342" r:id="rId154"/>
              </w:object>
            </w:r>
            <w:r w:rsidRPr="000872B2">
              <w:rPr>
                <w:lang w:val="pt-BR"/>
              </w:rPr>
              <w:t xml:space="preserve"> </w:t>
            </w:r>
          </w:p>
          <w:p w14:paraId="67A61D2B" w14:textId="64C3484B" w:rsidR="002A45C5" w:rsidRPr="000872B2" w:rsidRDefault="002A45C5" w:rsidP="003A356C">
            <w:pPr>
              <w:pStyle w:val="NormalWeb"/>
              <w:spacing w:before="120" w:beforeAutospacing="0" w:after="0" w:afterAutospacing="0"/>
              <w:jc w:val="both"/>
              <w:rPr>
                <w:lang w:val="pt-BR"/>
              </w:rPr>
            </w:pPr>
            <w:r>
              <w:rPr>
                <w:lang w:val="pt-BR"/>
              </w:rPr>
              <w:t xml:space="preserve">                             </w:t>
            </w:r>
            <w:r w:rsidRPr="000872B2">
              <w:rPr>
                <w:lang w:val="pt-BR"/>
              </w:rPr>
              <w:t>CH</w:t>
            </w:r>
            <w:r w:rsidRPr="000872B2">
              <w:rPr>
                <w:vertAlign w:val="subscript"/>
                <w:lang w:val="pt-BR"/>
              </w:rPr>
              <w:t>3</w:t>
            </w:r>
            <w:r w:rsidRPr="000872B2">
              <w:rPr>
                <w:lang w:val="pt-BR"/>
              </w:rPr>
              <w:t>COOC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 + H</w:t>
            </w:r>
            <w:r w:rsidRPr="000872B2">
              <w:rPr>
                <w:vertAlign w:val="subscript"/>
                <w:lang w:val="pt-BR"/>
              </w:rPr>
              <w:t>2</w:t>
            </w:r>
            <w:r w:rsidRPr="000872B2">
              <w:rPr>
                <w:lang w:val="pt-BR"/>
              </w:rPr>
              <w:t>O</w:t>
            </w:r>
          </w:p>
          <w:p w14:paraId="78600A48" w14:textId="77777777" w:rsidR="002A45C5" w:rsidRPr="000872B2" w:rsidRDefault="002A45C5" w:rsidP="000872B2">
            <w:pPr>
              <w:pStyle w:val="NormalWeb"/>
              <w:spacing w:before="120" w:beforeAutospacing="0" w:after="0" w:afterAutospacing="0"/>
              <w:jc w:val="both"/>
              <w:rPr>
                <w:lang w:val="pt-BR"/>
              </w:rPr>
            </w:pPr>
            <w:r w:rsidRPr="000872B2">
              <w:rPr>
                <w:lang w:val="pt-BR"/>
              </w:rPr>
              <w:t>Trường hợp đặc biệt:</w:t>
            </w:r>
          </w:p>
          <w:p w14:paraId="0B9893EC" w14:textId="77777777" w:rsidR="002A45C5" w:rsidRDefault="002A45C5" w:rsidP="000872B2">
            <w:pPr>
              <w:pStyle w:val="NormalWeb"/>
              <w:spacing w:before="120" w:beforeAutospacing="0" w:after="0" w:afterAutospacing="0"/>
              <w:jc w:val="both"/>
            </w:pPr>
            <w:r w:rsidRPr="000872B2">
              <w:t>CH</w:t>
            </w:r>
            <w:r w:rsidRPr="000872B2">
              <w:rPr>
                <w:vertAlign w:val="subscript"/>
              </w:rPr>
              <w:t>3</w:t>
            </w:r>
            <w:r w:rsidRPr="000872B2">
              <w:t>COOH  + C</w:t>
            </w:r>
            <w:r w:rsidRPr="000872B2">
              <w:rPr>
                <w:vertAlign w:val="subscript"/>
              </w:rPr>
              <w:t>2</w:t>
            </w:r>
            <w:r w:rsidRPr="000872B2">
              <w:t>H</w:t>
            </w:r>
            <w:r w:rsidRPr="000872B2">
              <w:rPr>
                <w:vertAlign w:val="subscript"/>
              </w:rPr>
              <w:t xml:space="preserve">2 </w:t>
            </w:r>
            <w:r w:rsidRPr="000872B2">
              <w:rPr>
                <w:position w:val="-6"/>
              </w:rPr>
              <w:object w:dxaOrig="840" w:dyaOrig="360" w14:anchorId="1FE06C15">
                <v:shape id="_x0000_i1080" type="#_x0000_t75" style="width:42pt;height:18pt" o:ole="">
                  <v:imagedata r:id="rId155" o:title=""/>
                </v:shape>
                <o:OLEObject Type="Embed" ProgID="Equation.DSMT4" ShapeID="_x0000_i1080" DrawAspect="Content" ObjectID="_1694097343" r:id="rId156"/>
              </w:object>
            </w:r>
            <w:r w:rsidRPr="000872B2">
              <w:t xml:space="preserve"> </w:t>
            </w:r>
            <w:r>
              <w:t xml:space="preserve"> </w:t>
            </w:r>
          </w:p>
          <w:p w14:paraId="17777354" w14:textId="095B0D31" w:rsidR="002A45C5" w:rsidRPr="000872B2" w:rsidRDefault="002A45C5" w:rsidP="000872B2">
            <w:pPr>
              <w:pStyle w:val="NormalWeb"/>
              <w:spacing w:before="120" w:beforeAutospacing="0" w:after="0" w:afterAutospacing="0"/>
              <w:jc w:val="both"/>
              <w:rPr>
                <w:vertAlign w:val="subscript"/>
              </w:rPr>
            </w:pPr>
            <w:r>
              <w:t xml:space="preserve">                                   </w:t>
            </w:r>
            <w:r w:rsidRPr="000872B2">
              <w:t>CH</w:t>
            </w:r>
            <w:r w:rsidRPr="000872B2">
              <w:rPr>
                <w:vertAlign w:val="subscript"/>
              </w:rPr>
              <w:t>3</w:t>
            </w:r>
            <w:r w:rsidRPr="000872B2">
              <w:t>COOCH=CH</w:t>
            </w:r>
            <w:r w:rsidRPr="000872B2">
              <w:rPr>
                <w:vertAlign w:val="subscript"/>
              </w:rPr>
              <w:t>2</w:t>
            </w:r>
            <w:r w:rsidRPr="000872B2">
              <w:t xml:space="preserve"> </w:t>
            </w:r>
          </w:p>
          <w:p w14:paraId="5C902B11"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4" w:name="_Toc8233572"/>
            <w:r w:rsidRPr="003A356C">
              <w:rPr>
                <w:rFonts w:ascii="Times New Roman" w:hAnsi="Times New Roman"/>
                <w:b/>
                <w:bCs/>
                <w:sz w:val="24"/>
                <w:u w:val="single"/>
              </w:rPr>
              <w:t>Ứng dụng</w:t>
            </w:r>
            <w:bookmarkEnd w:id="114"/>
          </w:p>
          <w:p w14:paraId="5119116E" w14:textId="014E2147" w:rsidR="002A45C5" w:rsidRPr="000872B2" w:rsidRDefault="002A45C5" w:rsidP="000872B2">
            <w:pPr>
              <w:jc w:val="both"/>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28E830" w14:textId="77777777" w:rsidR="002A45C5" w:rsidRPr="000A6A3D" w:rsidRDefault="002A45C5" w:rsidP="004E320D">
            <w:pPr>
              <w:jc w:val="both"/>
              <w:rPr>
                <w:lang w:val="nb-NO"/>
              </w:rPr>
            </w:pPr>
          </w:p>
          <w:p w14:paraId="406051A1" w14:textId="77777777" w:rsidR="002A45C5" w:rsidRPr="000A6A3D" w:rsidRDefault="002A45C5" w:rsidP="004E320D">
            <w:pPr>
              <w:jc w:val="both"/>
              <w:rPr>
                <w:lang w:val="nb-NO"/>
              </w:rPr>
            </w:pPr>
          </w:p>
          <w:p w14:paraId="4A285F4F" w14:textId="77777777" w:rsidR="002A45C5" w:rsidRPr="000A6A3D" w:rsidRDefault="002A45C5" w:rsidP="004E320D">
            <w:pPr>
              <w:jc w:val="both"/>
              <w:rPr>
                <w:lang w:val="nb-NO"/>
              </w:rPr>
            </w:pPr>
          </w:p>
          <w:p w14:paraId="46FC02BB" w14:textId="77777777" w:rsidR="00867E8F" w:rsidRDefault="00867E8F" w:rsidP="004E320D">
            <w:pPr>
              <w:jc w:val="both"/>
              <w:rPr>
                <w:lang w:val="nb-NO"/>
              </w:rPr>
            </w:pPr>
            <w:r>
              <w:rPr>
                <w:lang w:val="nb-NO"/>
              </w:rPr>
              <w:t xml:space="preserve"> </w:t>
            </w:r>
          </w:p>
          <w:p w14:paraId="13075A8C" w14:textId="6857A55A" w:rsidR="002A45C5" w:rsidRPr="000A6A3D" w:rsidRDefault="002A45C5" w:rsidP="004E320D">
            <w:pPr>
              <w:jc w:val="both"/>
              <w:rPr>
                <w:lang w:val="nb-NO"/>
              </w:rPr>
            </w:pPr>
            <w:r w:rsidRPr="000A6A3D">
              <w:rPr>
                <w:lang w:val="nb-NO"/>
              </w:rPr>
              <w:t xml:space="preserve">GV </w:t>
            </w:r>
            <w:r>
              <w:rPr>
                <w:lang w:val="nb-NO"/>
              </w:rPr>
              <w:t xml:space="preserve">giới thiệu </w:t>
            </w:r>
            <w:r w:rsidR="00867E8F">
              <w:rPr>
                <w:lang w:val="nb-NO"/>
              </w:rPr>
              <w:t>khái niệm</w:t>
            </w:r>
            <w:r>
              <w:rPr>
                <w:lang w:val="nb-NO"/>
              </w:rPr>
              <w:t>, c</w:t>
            </w:r>
            <w:r w:rsidR="00867E8F">
              <w:rPr>
                <w:lang w:val="nb-NO"/>
              </w:rPr>
              <w:t xml:space="preserve">ông thức chung </w:t>
            </w:r>
            <w:r>
              <w:rPr>
                <w:lang w:val="nb-NO"/>
              </w:rPr>
              <w:t xml:space="preserve">và </w:t>
            </w:r>
            <w:r w:rsidR="00867E8F">
              <w:rPr>
                <w:lang w:val="nb-NO"/>
              </w:rPr>
              <w:t xml:space="preserve">cách </w:t>
            </w:r>
            <w:r>
              <w:rPr>
                <w:lang w:val="nb-NO"/>
              </w:rPr>
              <w:t xml:space="preserve">gọi tên </w:t>
            </w:r>
            <w:r w:rsidR="00867E8F">
              <w:rPr>
                <w:lang w:val="nb-NO"/>
              </w:rPr>
              <w:t>este</w:t>
            </w:r>
            <w:r>
              <w:rPr>
                <w:lang w:val="nb-NO"/>
              </w:rPr>
              <w:t xml:space="preserve"> .</w:t>
            </w:r>
          </w:p>
          <w:p w14:paraId="1C2971CC" w14:textId="77777777" w:rsidR="002A45C5" w:rsidRPr="000A6A3D" w:rsidRDefault="002A45C5" w:rsidP="004E320D">
            <w:pPr>
              <w:jc w:val="both"/>
              <w:rPr>
                <w:lang w:val="de-DE"/>
              </w:rPr>
            </w:pPr>
          </w:p>
          <w:p w14:paraId="7CFF56C7" w14:textId="77777777" w:rsidR="002A45C5" w:rsidRDefault="002A45C5" w:rsidP="004E320D">
            <w:pPr>
              <w:jc w:val="both"/>
              <w:rPr>
                <w:lang w:val="de-DE"/>
              </w:rPr>
            </w:pPr>
          </w:p>
          <w:p w14:paraId="6AB10EEB" w14:textId="77777777" w:rsidR="002A45C5" w:rsidRDefault="002A45C5" w:rsidP="004E320D">
            <w:pPr>
              <w:jc w:val="both"/>
              <w:rPr>
                <w:lang w:val="de-DE"/>
              </w:rPr>
            </w:pPr>
          </w:p>
          <w:p w14:paraId="25964CAD" w14:textId="77777777" w:rsidR="002A45C5" w:rsidRDefault="002A45C5" w:rsidP="004E320D">
            <w:pPr>
              <w:jc w:val="both"/>
              <w:rPr>
                <w:lang w:val="de-DE"/>
              </w:rPr>
            </w:pPr>
          </w:p>
          <w:p w14:paraId="1A76D4AB" w14:textId="77777777" w:rsidR="00867E8F" w:rsidRDefault="00867E8F" w:rsidP="004E320D">
            <w:pPr>
              <w:jc w:val="both"/>
              <w:rPr>
                <w:lang w:val="de-DE"/>
              </w:rPr>
            </w:pPr>
          </w:p>
          <w:p w14:paraId="5BC9531A" w14:textId="77777777" w:rsidR="00867E8F" w:rsidRDefault="00867E8F" w:rsidP="004E320D">
            <w:pPr>
              <w:jc w:val="both"/>
              <w:rPr>
                <w:lang w:val="de-DE"/>
              </w:rPr>
            </w:pPr>
          </w:p>
          <w:p w14:paraId="5585E203" w14:textId="77777777" w:rsidR="00867E8F" w:rsidRDefault="00867E8F" w:rsidP="004E320D">
            <w:pPr>
              <w:jc w:val="both"/>
              <w:rPr>
                <w:lang w:val="de-DE"/>
              </w:rPr>
            </w:pPr>
          </w:p>
          <w:p w14:paraId="0C3C7791" w14:textId="77777777" w:rsidR="00867E8F" w:rsidRDefault="00867E8F" w:rsidP="004E320D">
            <w:pPr>
              <w:jc w:val="both"/>
              <w:rPr>
                <w:lang w:val="de-DE"/>
              </w:rPr>
            </w:pPr>
          </w:p>
          <w:p w14:paraId="06C3AD6D" w14:textId="77777777" w:rsidR="00867E8F" w:rsidRDefault="00867E8F" w:rsidP="004E320D">
            <w:pPr>
              <w:jc w:val="both"/>
              <w:rPr>
                <w:lang w:val="de-DE"/>
              </w:rPr>
            </w:pPr>
          </w:p>
          <w:p w14:paraId="120853A1" w14:textId="77777777" w:rsidR="002A45C5" w:rsidRDefault="002A45C5" w:rsidP="004E320D">
            <w:pPr>
              <w:jc w:val="both"/>
              <w:rPr>
                <w:lang w:val="de-DE"/>
              </w:rPr>
            </w:pPr>
            <w:r>
              <w:rPr>
                <w:lang w:val="de-DE"/>
              </w:rPr>
              <w:t>GV nêu câu hỏi</w:t>
            </w:r>
          </w:p>
          <w:p w14:paraId="647D059A" w14:textId="77777777" w:rsidR="002A45C5" w:rsidRDefault="002A45C5" w:rsidP="004E320D">
            <w:pPr>
              <w:jc w:val="both"/>
              <w:rPr>
                <w:lang w:val="de-DE"/>
              </w:rPr>
            </w:pPr>
          </w:p>
          <w:p w14:paraId="2B4CD50A" w14:textId="77777777" w:rsidR="002A45C5" w:rsidRDefault="002A45C5" w:rsidP="004E320D">
            <w:pPr>
              <w:ind w:right="51"/>
              <w:jc w:val="both"/>
              <w:rPr>
                <w:lang w:val="nb-NO"/>
              </w:rPr>
            </w:pPr>
          </w:p>
          <w:p w14:paraId="3D95B048" w14:textId="77777777" w:rsidR="002A45C5" w:rsidRDefault="002A45C5" w:rsidP="004E320D">
            <w:pPr>
              <w:ind w:right="51"/>
              <w:jc w:val="both"/>
              <w:rPr>
                <w:lang w:val="nb-NO"/>
              </w:rPr>
            </w:pPr>
          </w:p>
          <w:p w14:paraId="32989738" w14:textId="03D500B8" w:rsidR="002A45C5" w:rsidRPr="000A6A3D" w:rsidRDefault="002A45C5" w:rsidP="004E320D">
            <w:pPr>
              <w:ind w:right="51"/>
              <w:jc w:val="both"/>
              <w:rPr>
                <w:lang w:val="nb-NO"/>
              </w:rPr>
            </w:pPr>
            <w:r>
              <w:rPr>
                <w:lang w:val="nb-NO"/>
              </w:rPr>
              <w:t xml:space="preserve">GV hướng dẫn cách viết phương trình phản ứng </w:t>
            </w:r>
            <w:r w:rsidR="00CF4B85">
              <w:rPr>
                <w:lang w:val="nb-NO"/>
              </w:rPr>
              <w:t>thủy phân, lưu ý điều kiện phản ứng</w:t>
            </w:r>
            <w:r>
              <w:rPr>
                <w:lang w:val="nb-NO"/>
              </w:rPr>
              <w:t>.</w:t>
            </w:r>
          </w:p>
          <w:p w14:paraId="22EE09C0" w14:textId="77777777" w:rsidR="002A45C5" w:rsidRPr="000A6A3D" w:rsidRDefault="002A45C5" w:rsidP="004E320D">
            <w:pPr>
              <w:jc w:val="both"/>
              <w:rPr>
                <w:lang w:val="nb-NO"/>
              </w:rPr>
            </w:pPr>
          </w:p>
          <w:p w14:paraId="20F8CC64" w14:textId="77777777" w:rsidR="002A45C5" w:rsidRPr="000A6A3D" w:rsidRDefault="002A45C5" w:rsidP="004E320D">
            <w:pPr>
              <w:jc w:val="both"/>
              <w:rPr>
                <w:lang w:val="nb-NO"/>
              </w:rPr>
            </w:pPr>
          </w:p>
          <w:p w14:paraId="03C5D04E" w14:textId="77777777" w:rsidR="002A45C5" w:rsidRDefault="002A45C5" w:rsidP="004E320D">
            <w:pPr>
              <w:jc w:val="both"/>
              <w:rPr>
                <w:lang w:val="de-DE"/>
              </w:rPr>
            </w:pPr>
          </w:p>
          <w:p w14:paraId="56D4E7BF" w14:textId="77777777" w:rsidR="002A45C5" w:rsidRDefault="002A45C5" w:rsidP="004E320D">
            <w:pPr>
              <w:jc w:val="both"/>
              <w:rPr>
                <w:lang w:val="de-DE"/>
              </w:rPr>
            </w:pPr>
          </w:p>
          <w:p w14:paraId="40CB790E" w14:textId="77777777" w:rsidR="002A45C5" w:rsidRDefault="002A45C5" w:rsidP="004E320D">
            <w:pPr>
              <w:jc w:val="both"/>
              <w:rPr>
                <w:lang w:val="de-DE"/>
              </w:rPr>
            </w:pPr>
          </w:p>
          <w:p w14:paraId="58EFF2CA" w14:textId="77777777" w:rsidR="002A45C5" w:rsidRDefault="002A45C5" w:rsidP="004E320D">
            <w:pPr>
              <w:jc w:val="both"/>
              <w:rPr>
                <w:lang w:val="de-DE"/>
              </w:rPr>
            </w:pPr>
          </w:p>
          <w:p w14:paraId="08420E05" w14:textId="77777777" w:rsidR="002A45C5" w:rsidRDefault="002A45C5" w:rsidP="004E320D">
            <w:pPr>
              <w:jc w:val="both"/>
              <w:rPr>
                <w:lang w:val="de-DE"/>
              </w:rPr>
            </w:pPr>
          </w:p>
          <w:p w14:paraId="0A651C56" w14:textId="7C3DC2BE" w:rsidR="002A45C5" w:rsidRDefault="002A45C5" w:rsidP="004E320D">
            <w:pPr>
              <w:jc w:val="both"/>
              <w:rPr>
                <w:lang w:val="de-DE"/>
              </w:rPr>
            </w:pPr>
            <w:r w:rsidRPr="000A6A3D">
              <w:rPr>
                <w:lang w:val="de-DE"/>
              </w:rPr>
              <w:t>G</w:t>
            </w:r>
            <w:r>
              <w:rPr>
                <w:lang w:val="de-DE"/>
              </w:rPr>
              <w:t>V giới thiệu</w:t>
            </w:r>
            <w:r w:rsidRPr="000A6A3D">
              <w:rPr>
                <w:lang w:val="de-DE"/>
              </w:rPr>
              <w:t xml:space="preserve"> </w:t>
            </w:r>
            <w:r>
              <w:rPr>
                <w:lang w:val="de-DE"/>
              </w:rPr>
              <w:t>phương pháp điều</w:t>
            </w:r>
            <w:r w:rsidR="00CF4B85">
              <w:rPr>
                <w:lang w:val="de-DE"/>
              </w:rPr>
              <w:t xml:space="preserve"> chế este.</w:t>
            </w:r>
          </w:p>
          <w:p w14:paraId="63FCCBEF" w14:textId="77777777" w:rsidR="002A45C5" w:rsidRDefault="002A45C5" w:rsidP="004E320D">
            <w:pPr>
              <w:jc w:val="both"/>
              <w:rPr>
                <w:lang w:val="de-DE"/>
              </w:rPr>
            </w:pPr>
          </w:p>
          <w:p w14:paraId="74286E9B" w14:textId="77777777" w:rsidR="002A45C5" w:rsidRDefault="002A45C5" w:rsidP="004E320D">
            <w:pPr>
              <w:jc w:val="both"/>
              <w:rPr>
                <w:lang w:val="de-DE"/>
              </w:rPr>
            </w:pPr>
          </w:p>
          <w:p w14:paraId="4E2827E5" w14:textId="77777777" w:rsidR="002A45C5" w:rsidRDefault="002A45C5" w:rsidP="004E320D">
            <w:pPr>
              <w:jc w:val="both"/>
              <w:rPr>
                <w:lang w:val="de-DE"/>
              </w:rPr>
            </w:pPr>
          </w:p>
          <w:p w14:paraId="758F5222" w14:textId="77777777" w:rsidR="002A45C5" w:rsidRDefault="002A45C5" w:rsidP="004E320D">
            <w:pPr>
              <w:jc w:val="both"/>
              <w:rPr>
                <w:lang w:val="de-DE"/>
              </w:rPr>
            </w:pPr>
          </w:p>
          <w:p w14:paraId="164EC94E" w14:textId="77777777" w:rsidR="002A45C5" w:rsidRDefault="002A45C5" w:rsidP="004E320D">
            <w:pPr>
              <w:jc w:val="both"/>
              <w:rPr>
                <w:lang w:val="de-DE"/>
              </w:rPr>
            </w:pPr>
          </w:p>
          <w:p w14:paraId="678D7EFD" w14:textId="77777777" w:rsidR="002A45C5" w:rsidRDefault="002A45C5" w:rsidP="004E320D">
            <w:pPr>
              <w:jc w:val="both"/>
              <w:rPr>
                <w:lang w:val="de-DE"/>
              </w:rPr>
            </w:pPr>
          </w:p>
          <w:p w14:paraId="6864F9D1" w14:textId="77777777" w:rsidR="00CF4B85" w:rsidRDefault="00CF4B85" w:rsidP="004E320D">
            <w:pPr>
              <w:jc w:val="both"/>
              <w:rPr>
                <w:lang w:val="de-DE"/>
              </w:rPr>
            </w:pPr>
          </w:p>
          <w:p w14:paraId="04D0BE71" w14:textId="77777777" w:rsidR="00CF4B85" w:rsidRDefault="00CF4B85" w:rsidP="004E320D">
            <w:pPr>
              <w:jc w:val="both"/>
              <w:rPr>
                <w:lang w:val="de-DE"/>
              </w:rPr>
            </w:pPr>
          </w:p>
          <w:p w14:paraId="210E399A" w14:textId="3A4D9EF4" w:rsidR="002A45C5" w:rsidRPr="001B1C4D" w:rsidRDefault="002A45C5" w:rsidP="001B1C4D">
            <w:pPr>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7F83AE" w14:textId="77777777" w:rsidR="002A45C5" w:rsidRPr="000A6A3D" w:rsidRDefault="002A45C5" w:rsidP="004E320D">
            <w:pPr>
              <w:jc w:val="both"/>
              <w:rPr>
                <w:lang w:val="nb-NO"/>
              </w:rPr>
            </w:pPr>
          </w:p>
          <w:p w14:paraId="3BEB95BC" w14:textId="77777777" w:rsidR="002A45C5" w:rsidRPr="000A6A3D" w:rsidRDefault="002A45C5" w:rsidP="004E320D">
            <w:pPr>
              <w:jc w:val="both"/>
              <w:rPr>
                <w:lang w:val="nb-NO"/>
              </w:rPr>
            </w:pPr>
          </w:p>
          <w:p w14:paraId="57DC19DF" w14:textId="77777777" w:rsidR="002A45C5" w:rsidRPr="000A6A3D" w:rsidRDefault="002A45C5" w:rsidP="004E320D">
            <w:pPr>
              <w:jc w:val="both"/>
              <w:rPr>
                <w:lang w:val="nb-NO"/>
              </w:rPr>
            </w:pPr>
          </w:p>
          <w:p w14:paraId="056F50AE" w14:textId="77777777" w:rsidR="00867E8F" w:rsidRDefault="00867E8F" w:rsidP="004E320D">
            <w:pPr>
              <w:jc w:val="both"/>
              <w:rPr>
                <w:lang w:val="nb-NO"/>
              </w:rPr>
            </w:pPr>
          </w:p>
          <w:p w14:paraId="4F0281D6" w14:textId="77777777" w:rsidR="002A45C5" w:rsidRPr="000A6A3D" w:rsidRDefault="002A45C5" w:rsidP="004E320D">
            <w:pPr>
              <w:jc w:val="both"/>
              <w:rPr>
                <w:lang w:val="nb-NO"/>
              </w:rPr>
            </w:pPr>
            <w:r>
              <w:rPr>
                <w:lang w:val="nb-NO"/>
              </w:rPr>
              <w:t>HS theo dõi, ghi bài, làm bài luyện tập</w:t>
            </w:r>
          </w:p>
          <w:p w14:paraId="2E3BD937" w14:textId="77777777" w:rsidR="002A45C5" w:rsidRDefault="002A45C5" w:rsidP="004E320D">
            <w:pPr>
              <w:jc w:val="both"/>
              <w:rPr>
                <w:lang w:val="nb-NO"/>
              </w:rPr>
            </w:pPr>
          </w:p>
          <w:p w14:paraId="4908F117" w14:textId="77777777" w:rsidR="002A45C5" w:rsidRDefault="002A45C5" w:rsidP="004E320D">
            <w:pPr>
              <w:jc w:val="both"/>
              <w:rPr>
                <w:lang w:val="nb-NO"/>
              </w:rPr>
            </w:pPr>
          </w:p>
          <w:p w14:paraId="1BE0E779" w14:textId="77777777" w:rsidR="00867E8F" w:rsidRDefault="00867E8F" w:rsidP="004E320D">
            <w:pPr>
              <w:jc w:val="both"/>
              <w:rPr>
                <w:lang w:val="nb-NO"/>
              </w:rPr>
            </w:pPr>
          </w:p>
          <w:p w14:paraId="1E1CBB44" w14:textId="77777777" w:rsidR="00867E8F" w:rsidRDefault="00867E8F" w:rsidP="004E320D">
            <w:pPr>
              <w:jc w:val="both"/>
              <w:rPr>
                <w:lang w:val="nb-NO"/>
              </w:rPr>
            </w:pPr>
          </w:p>
          <w:p w14:paraId="4F48DCEB" w14:textId="77777777" w:rsidR="00867E8F" w:rsidRDefault="00867E8F" w:rsidP="004E320D">
            <w:pPr>
              <w:jc w:val="both"/>
              <w:rPr>
                <w:lang w:val="nb-NO"/>
              </w:rPr>
            </w:pPr>
          </w:p>
          <w:p w14:paraId="39500C92" w14:textId="77777777" w:rsidR="00867E8F" w:rsidRDefault="00867E8F" w:rsidP="004E320D">
            <w:pPr>
              <w:jc w:val="both"/>
              <w:rPr>
                <w:lang w:val="nb-NO"/>
              </w:rPr>
            </w:pPr>
          </w:p>
          <w:p w14:paraId="4EFF17C7" w14:textId="77777777" w:rsidR="00867E8F" w:rsidRDefault="00867E8F" w:rsidP="004E320D">
            <w:pPr>
              <w:jc w:val="both"/>
              <w:rPr>
                <w:lang w:val="nb-NO"/>
              </w:rPr>
            </w:pPr>
          </w:p>
          <w:p w14:paraId="2B4005DC" w14:textId="77777777" w:rsidR="00867E8F" w:rsidRDefault="00867E8F" w:rsidP="004E320D">
            <w:pPr>
              <w:jc w:val="both"/>
              <w:rPr>
                <w:lang w:val="nb-NO"/>
              </w:rPr>
            </w:pPr>
          </w:p>
          <w:p w14:paraId="7715DE96" w14:textId="77777777" w:rsidR="002A45C5" w:rsidRDefault="002A45C5" w:rsidP="004E320D">
            <w:pPr>
              <w:jc w:val="both"/>
              <w:rPr>
                <w:lang w:val="nb-NO"/>
              </w:rPr>
            </w:pPr>
          </w:p>
          <w:p w14:paraId="1D091B87" w14:textId="77777777" w:rsidR="002A45C5" w:rsidRDefault="002A45C5" w:rsidP="004E320D">
            <w:pPr>
              <w:jc w:val="both"/>
              <w:rPr>
                <w:lang w:val="nb-NO"/>
              </w:rPr>
            </w:pPr>
          </w:p>
          <w:p w14:paraId="0171C76A" w14:textId="77777777" w:rsidR="002A45C5" w:rsidRDefault="002A45C5" w:rsidP="004E320D">
            <w:pPr>
              <w:jc w:val="both"/>
              <w:rPr>
                <w:lang w:val="nb-NO"/>
              </w:rPr>
            </w:pPr>
            <w:r>
              <w:rPr>
                <w:lang w:val="nb-NO"/>
              </w:rPr>
              <w:t>HS trả lời, ghi bài.</w:t>
            </w:r>
          </w:p>
          <w:p w14:paraId="04FBD7EC" w14:textId="77777777" w:rsidR="002A45C5" w:rsidRDefault="002A45C5" w:rsidP="004E320D">
            <w:pPr>
              <w:jc w:val="both"/>
              <w:rPr>
                <w:lang w:val="nb-NO"/>
              </w:rPr>
            </w:pPr>
          </w:p>
          <w:p w14:paraId="4C9724DE" w14:textId="77777777" w:rsidR="002A45C5" w:rsidRDefault="002A45C5" w:rsidP="004E320D">
            <w:pPr>
              <w:jc w:val="both"/>
              <w:rPr>
                <w:lang w:val="nb-NO"/>
              </w:rPr>
            </w:pPr>
          </w:p>
          <w:p w14:paraId="5D6E3D75" w14:textId="77777777" w:rsidR="002A45C5" w:rsidRDefault="002A45C5" w:rsidP="004E320D">
            <w:pPr>
              <w:jc w:val="both"/>
              <w:rPr>
                <w:lang w:val="nb-NO"/>
              </w:rPr>
            </w:pPr>
          </w:p>
          <w:p w14:paraId="6938A62A" w14:textId="77777777" w:rsidR="002A45C5" w:rsidRPr="000A6A3D" w:rsidRDefault="002A45C5" w:rsidP="004E320D">
            <w:pPr>
              <w:jc w:val="both"/>
              <w:rPr>
                <w:lang w:val="nb-NO"/>
              </w:rPr>
            </w:pPr>
            <w:r w:rsidRPr="000A6A3D">
              <w:rPr>
                <w:lang w:val="nb-NO"/>
              </w:rPr>
              <w:t xml:space="preserve">HS theo dõi, ghi bài </w:t>
            </w:r>
          </w:p>
          <w:p w14:paraId="3D4B9258" w14:textId="77777777" w:rsidR="002A45C5" w:rsidRPr="000A6A3D" w:rsidRDefault="002A45C5" w:rsidP="004E320D">
            <w:pPr>
              <w:jc w:val="both"/>
              <w:rPr>
                <w:lang w:val="nb-NO"/>
              </w:rPr>
            </w:pPr>
          </w:p>
          <w:p w14:paraId="173A01D4" w14:textId="77777777" w:rsidR="002A45C5" w:rsidRPr="000A6A3D" w:rsidRDefault="002A45C5" w:rsidP="004E320D">
            <w:pPr>
              <w:jc w:val="both"/>
              <w:rPr>
                <w:lang w:val="nb-NO"/>
              </w:rPr>
            </w:pPr>
            <w:r>
              <w:rPr>
                <w:lang w:val="nb-NO"/>
              </w:rPr>
              <w:t>HS làm bài luyện tập.</w:t>
            </w:r>
          </w:p>
          <w:p w14:paraId="2764DCE9" w14:textId="77777777" w:rsidR="002A45C5" w:rsidRPr="000A6A3D" w:rsidRDefault="002A45C5" w:rsidP="004E320D">
            <w:pPr>
              <w:jc w:val="both"/>
              <w:rPr>
                <w:lang w:val="nb-NO"/>
              </w:rPr>
            </w:pPr>
          </w:p>
          <w:p w14:paraId="637BA7A4" w14:textId="77777777" w:rsidR="002A45C5" w:rsidRPr="000A6A3D" w:rsidRDefault="002A45C5" w:rsidP="004E320D">
            <w:pPr>
              <w:jc w:val="both"/>
              <w:rPr>
                <w:lang w:val="nb-NO"/>
              </w:rPr>
            </w:pPr>
          </w:p>
          <w:p w14:paraId="19DB25FB" w14:textId="77777777" w:rsidR="002A45C5" w:rsidRPr="000A6A3D" w:rsidRDefault="002A45C5" w:rsidP="004E320D">
            <w:pPr>
              <w:jc w:val="both"/>
              <w:rPr>
                <w:lang w:val="nb-NO"/>
              </w:rPr>
            </w:pPr>
          </w:p>
          <w:p w14:paraId="074CDB24" w14:textId="77777777" w:rsidR="002A45C5" w:rsidRPr="000A6A3D" w:rsidRDefault="002A45C5" w:rsidP="004E320D">
            <w:pPr>
              <w:jc w:val="both"/>
              <w:rPr>
                <w:lang w:val="nb-NO"/>
              </w:rPr>
            </w:pPr>
          </w:p>
          <w:p w14:paraId="2A7F9619" w14:textId="77777777" w:rsidR="002A45C5" w:rsidRDefault="002A45C5" w:rsidP="004E320D">
            <w:pPr>
              <w:jc w:val="both"/>
              <w:rPr>
                <w:lang w:val="nb-NO"/>
              </w:rPr>
            </w:pPr>
          </w:p>
          <w:p w14:paraId="7BAE0263" w14:textId="77777777" w:rsidR="002A45C5" w:rsidRPr="000A6A3D" w:rsidRDefault="002A45C5" w:rsidP="004E320D">
            <w:pPr>
              <w:jc w:val="both"/>
              <w:rPr>
                <w:lang w:val="nb-NO"/>
              </w:rPr>
            </w:pPr>
          </w:p>
          <w:p w14:paraId="5D9E90D7" w14:textId="77777777" w:rsidR="002A45C5" w:rsidRDefault="002A45C5" w:rsidP="004E320D">
            <w:pPr>
              <w:jc w:val="both"/>
              <w:rPr>
                <w:lang w:val="nb-NO"/>
              </w:rPr>
            </w:pPr>
          </w:p>
          <w:p w14:paraId="27277221" w14:textId="77777777" w:rsidR="002A45C5" w:rsidRDefault="002A45C5" w:rsidP="004E320D">
            <w:pPr>
              <w:jc w:val="both"/>
              <w:rPr>
                <w:lang w:val="nb-NO"/>
              </w:rPr>
            </w:pPr>
          </w:p>
          <w:p w14:paraId="00077645" w14:textId="77777777" w:rsidR="002A45C5" w:rsidRDefault="002A45C5" w:rsidP="004E320D">
            <w:pPr>
              <w:jc w:val="both"/>
              <w:rPr>
                <w:lang w:val="nb-NO"/>
              </w:rPr>
            </w:pPr>
            <w:r w:rsidRPr="000A6A3D">
              <w:rPr>
                <w:lang w:val="nb-NO"/>
              </w:rPr>
              <w:t>HS theo dõi, ghi bài</w:t>
            </w:r>
            <w:r>
              <w:rPr>
                <w:lang w:val="nb-NO"/>
              </w:rPr>
              <w:t>.</w:t>
            </w:r>
          </w:p>
          <w:p w14:paraId="0D1045A4" w14:textId="77777777" w:rsidR="002A45C5" w:rsidRDefault="002A45C5" w:rsidP="004E320D">
            <w:pPr>
              <w:jc w:val="both"/>
              <w:rPr>
                <w:lang w:val="nb-NO"/>
              </w:rPr>
            </w:pPr>
          </w:p>
          <w:p w14:paraId="444C5030" w14:textId="77777777" w:rsidR="002A45C5" w:rsidRDefault="002A45C5" w:rsidP="004E320D">
            <w:pPr>
              <w:jc w:val="both"/>
              <w:rPr>
                <w:lang w:val="nb-NO"/>
              </w:rPr>
            </w:pPr>
          </w:p>
          <w:p w14:paraId="3EAD1EB7" w14:textId="77777777" w:rsidR="002A45C5" w:rsidRDefault="002A45C5" w:rsidP="004E320D">
            <w:pPr>
              <w:jc w:val="both"/>
              <w:rPr>
                <w:lang w:val="nb-NO"/>
              </w:rPr>
            </w:pPr>
          </w:p>
          <w:p w14:paraId="12802282" w14:textId="77777777" w:rsidR="002A45C5" w:rsidRDefault="002A45C5" w:rsidP="004E320D">
            <w:pPr>
              <w:jc w:val="both"/>
              <w:rPr>
                <w:lang w:val="nb-NO"/>
              </w:rPr>
            </w:pPr>
          </w:p>
          <w:p w14:paraId="58B88867" w14:textId="77777777" w:rsidR="002A45C5" w:rsidRDefault="002A45C5" w:rsidP="004E320D">
            <w:pPr>
              <w:jc w:val="both"/>
              <w:rPr>
                <w:lang w:val="nb-NO"/>
              </w:rPr>
            </w:pPr>
          </w:p>
          <w:p w14:paraId="57269DA9" w14:textId="77777777" w:rsidR="00CF4B85" w:rsidRDefault="00CF4B85" w:rsidP="004E320D">
            <w:pPr>
              <w:jc w:val="both"/>
              <w:rPr>
                <w:lang w:val="nb-NO"/>
              </w:rPr>
            </w:pPr>
          </w:p>
          <w:p w14:paraId="7F7B4777" w14:textId="77777777" w:rsidR="00CF4B85" w:rsidRDefault="00CF4B85" w:rsidP="004E320D">
            <w:pPr>
              <w:jc w:val="both"/>
              <w:rPr>
                <w:lang w:val="nb-NO"/>
              </w:rPr>
            </w:pPr>
          </w:p>
          <w:p w14:paraId="37718FBA" w14:textId="77777777" w:rsidR="00CF4B85" w:rsidRDefault="00CF4B85" w:rsidP="004E320D">
            <w:pPr>
              <w:jc w:val="both"/>
              <w:rPr>
                <w:lang w:val="nb-NO"/>
              </w:rPr>
            </w:pPr>
          </w:p>
          <w:p w14:paraId="1AA390D7" w14:textId="77777777" w:rsidR="00CF4B85" w:rsidRDefault="00CF4B85" w:rsidP="004E320D">
            <w:pPr>
              <w:jc w:val="both"/>
              <w:rPr>
                <w:lang w:val="nb-NO"/>
              </w:rPr>
            </w:pPr>
          </w:p>
          <w:p w14:paraId="5CDBC9FA" w14:textId="3A55B395" w:rsidR="002A45C5" w:rsidRPr="001B1C4D" w:rsidRDefault="002A45C5" w:rsidP="001B1C4D">
            <w:pPr>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38FAB8" w14:textId="26C292EA" w:rsidR="002A45C5" w:rsidRPr="000A6A3D" w:rsidRDefault="002A45C5" w:rsidP="000A6A3D">
            <w:pPr>
              <w:rPr>
                <w:lang w:val="nb-NO"/>
              </w:rPr>
            </w:pPr>
          </w:p>
          <w:p w14:paraId="5199CCCE" w14:textId="77777777" w:rsidR="00CD252F" w:rsidRDefault="00CD252F" w:rsidP="000A6A3D">
            <w:pPr>
              <w:jc w:val="center"/>
              <w:rPr>
                <w:lang w:val="pt-BR"/>
              </w:rPr>
            </w:pPr>
          </w:p>
          <w:p w14:paraId="1452D7E6" w14:textId="77777777" w:rsidR="00CD252F" w:rsidRDefault="00CD252F" w:rsidP="000A6A3D">
            <w:pPr>
              <w:jc w:val="center"/>
              <w:rPr>
                <w:lang w:val="pt-BR"/>
              </w:rPr>
            </w:pPr>
          </w:p>
          <w:p w14:paraId="34E711D2" w14:textId="665B03B2" w:rsidR="002A45C5" w:rsidRPr="000A6A3D" w:rsidRDefault="00CD252F" w:rsidP="000A6A3D">
            <w:pPr>
              <w:jc w:val="center"/>
              <w:rPr>
                <w:lang w:val="pt-BR"/>
              </w:rPr>
            </w:pPr>
            <w:r>
              <w:rPr>
                <w:lang w:val="pt-BR"/>
              </w:rPr>
              <w:t>40</w:t>
            </w:r>
          </w:p>
          <w:p w14:paraId="1FA37AB6" w14:textId="77777777" w:rsidR="002A45C5" w:rsidRPr="000A6A3D" w:rsidRDefault="002A45C5" w:rsidP="000A6A3D">
            <w:pPr>
              <w:jc w:val="center"/>
              <w:rPr>
                <w:lang w:val="pt-BR"/>
              </w:rPr>
            </w:pPr>
            <w:r w:rsidRPr="000A6A3D">
              <w:rPr>
                <w:lang w:val="pt-BR"/>
              </w:rPr>
              <w:t>phút</w:t>
            </w:r>
          </w:p>
          <w:p w14:paraId="5DA74E4A" w14:textId="77777777" w:rsidR="002A45C5" w:rsidRPr="000A6A3D" w:rsidRDefault="002A45C5" w:rsidP="000A6A3D">
            <w:pPr>
              <w:jc w:val="center"/>
              <w:rPr>
                <w:lang w:val="pt-BR"/>
              </w:rPr>
            </w:pPr>
          </w:p>
          <w:p w14:paraId="7673533B" w14:textId="77777777" w:rsidR="002A45C5" w:rsidRPr="000A6A3D" w:rsidRDefault="002A45C5" w:rsidP="000A6A3D">
            <w:pPr>
              <w:jc w:val="center"/>
              <w:rPr>
                <w:lang w:val="pt-BR"/>
              </w:rPr>
            </w:pPr>
          </w:p>
          <w:p w14:paraId="414D0348" w14:textId="77777777" w:rsidR="002A45C5" w:rsidRPr="000A6A3D" w:rsidRDefault="002A45C5" w:rsidP="000A6A3D">
            <w:pPr>
              <w:jc w:val="center"/>
              <w:rPr>
                <w:lang w:val="pt-BR"/>
              </w:rPr>
            </w:pPr>
          </w:p>
          <w:p w14:paraId="4283BCF2" w14:textId="77777777" w:rsidR="002A45C5" w:rsidRPr="000A6A3D" w:rsidRDefault="002A45C5" w:rsidP="000A6A3D">
            <w:pPr>
              <w:jc w:val="center"/>
              <w:rPr>
                <w:lang w:val="pt-BR"/>
              </w:rPr>
            </w:pPr>
          </w:p>
          <w:p w14:paraId="52F456F2" w14:textId="77777777" w:rsidR="002A45C5" w:rsidRPr="000A6A3D" w:rsidRDefault="002A45C5" w:rsidP="000A6A3D">
            <w:pPr>
              <w:jc w:val="center"/>
              <w:rPr>
                <w:lang w:val="pt-BR"/>
              </w:rPr>
            </w:pPr>
          </w:p>
          <w:p w14:paraId="02B86340" w14:textId="77777777" w:rsidR="002A45C5" w:rsidRDefault="002A45C5" w:rsidP="000A6A3D">
            <w:pPr>
              <w:jc w:val="center"/>
              <w:rPr>
                <w:lang w:val="pt-BR"/>
              </w:rPr>
            </w:pPr>
          </w:p>
          <w:p w14:paraId="4CA9B7CD" w14:textId="77777777" w:rsidR="00CD252F" w:rsidRDefault="00CD252F" w:rsidP="000A6A3D">
            <w:pPr>
              <w:jc w:val="center"/>
              <w:rPr>
                <w:lang w:val="pt-BR"/>
              </w:rPr>
            </w:pPr>
          </w:p>
          <w:p w14:paraId="25FD2225" w14:textId="77777777" w:rsidR="00CD252F" w:rsidRDefault="00CD252F" w:rsidP="000A6A3D">
            <w:pPr>
              <w:jc w:val="center"/>
              <w:rPr>
                <w:lang w:val="pt-BR"/>
              </w:rPr>
            </w:pPr>
          </w:p>
          <w:p w14:paraId="7B13A3C7" w14:textId="77777777" w:rsidR="00CD252F" w:rsidRDefault="00CD252F" w:rsidP="000A6A3D">
            <w:pPr>
              <w:jc w:val="center"/>
              <w:rPr>
                <w:lang w:val="pt-BR"/>
              </w:rPr>
            </w:pPr>
          </w:p>
          <w:p w14:paraId="3B7F0E4B" w14:textId="77777777" w:rsidR="00CD252F" w:rsidRDefault="00CD252F" w:rsidP="000A6A3D">
            <w:pPr>
              <w:jc w:val="center"/>
              <w:rPr>
                <w:lang w:val="pt-BR"/>
              </w:rPr>
            </w:pPr>
          </w:p>
          <w:p w14:paraId="1454169C" w14:textId="77777777" w:rsidR="00CD252F" w:rsidRDefault="00CD252F" w:rsidP="000A6A3D">
            <w:pPr>
              <w:jc w:val="center"/>
              <w:rPr>
                <w:lang w:val="pt-BR"/>
              </w:rPr>
            </w:pPr>
          </w:p>
          <w:p w14:paraId="78F41D75" w14:textId="77777777" w:rsidR="00CD252F" w:rsidRDefault="00CD252F" w:rsidP="000A6A3D">
            <w:pPr>
              <w:jc w:val="center"/>
              <w:rPr>
                <w:lang w:val="pt-BR"/>
              </w:rPr>
            </w:pPr>
          </w:p>
          <w:p w14:paraId="481B19F3" w14:textId="77777777" w:rsidR="00CD252F" w:rsidRDefault="00CD252F" w:rsidP="000A6A3D">
            <w:pPr>
              <w:jc w:val="center"/>
              <w:rPr>
                <w:lang w:val="pt-BR"/>
              </w:rPr>
            </w:pPr>
          </w:p>
          <w:p w14:paraId="52BF5046" w14:textId="77777777" w:rsidR="00CD252F" w:rsidRDefault="00CD252F" w:rsidP="000A6A3D">
            <w:pPr>
              <w:jc w:val="center"/>
              <w:rPr>
                <w:lang w:val="pt-BR"/>
              </w:rPr>
            </w:pPr>
          </w:p>
          <w:p w14:paraId="107774D5" w14:textId="77777777" w:rsidR="00CD252F" w:rsidRPr="000A6A3D" w:rsidRDefault="00CD252F" w:rsidP="000A6A3D">
            <w:pPr>
              <w:jc w:val="center"/>
              <w:rPr>
                <w:lang w:val="pt-BR"/>
              </w:rPr>
            </w:pPr>
          </w:p>
          <w:p w14:paraId="76C43FD9" w14:textId="77777777" w:rsidR="002A45C5" w:rsidRPr="000A6A3D" w:rsidRDefault="002A45C5" w:rsidP="000A6A3D">
            <w:pPr>
              <w:jc w:val="center"/>
              <w:rPr>
                <w:lang w:val="pt-BR"/>
              </w:rPr>
            </w:pPr>
          </w:p>
          <w:p w14:paraId="5154B7AC" w14:textId="44BE7944" w:rsidR="002A45C5" w:rsidRPr="000A6A3D" w:rsidRDefault="009C3E40" w:rsidP="00066123">
            <w:pPr>
              <w:jc w:val="center"/>
              <w:rPr>
                <w:lang w:val="pt-BR"/>
              </w:rPr>
            </w:pPr>
            <w:r>
              <w:rPr>
                <w:lang w:val="pt-BR"/>
              </w:rPr>
              <w:t>3</w:t>
            </w:r>
            <w:r w:rsidR="002A45C5">
              <w:rPr>
                <w:lang w:val="pt-BR"/>
              </w:rPr>
              <w:t>0</w:t>
            </w:r>
          </w:p>
          <w:p w14:paraId="3A1720B8" w14:textId="77777777" w:rsidR="002A45C5" w:rsidRPr="000A6A3D" w:rsidRDefault="002A45C5" w:rsidP="00066123">
            <w:pPr>
              <w:jc w:val="center"/>
              <w:rPr>
                <w:lang w:val="pt-BR"/>
              </w:rPr>
            </w:pPr>
            <w:r w:rsidRPr="000A6A3D">
              <w:rPr>
                <w:lang w:val="pt-BR"/>
              </w:rPr>
              <w:t>phút</w:t>
            </w:r>
          </w:p>
          <w:p w14:paraId="61D2717A" w14:textId="77777777" w:rsidR="002A45C5" w:rsidRPr="000A6A3D" w:rsidRDefault="002A45C5" w:rsidP="000A6A3D">
            <w:pPr>
              <w:jc w:val="center"/>
              <w:rPr>
                <w:lang w:val="pt-BR"/>
              </w:rPr>
            </w:pPr>
          </w:p>
          <w:p w14:paraId="615839A6" w14:textId="77777777" w:rsidR="002A45C5" w:rsidRPr="000A6A3D" w:rsidRDefault="002A45C5" w:rsidP="000A6A3D">
            <w:pPr>
              <w:jc w:val="center"/>
              <w:rPr>
                <w:lang w:val="pt-BR"/>
              </w:rPr>
            </w:pPr>
          </w:p>
          <w:p w14:paraId="10A87777" w14:textId="77777777" w:rsidR="002A45C5" w:rsidRPr="000A6A3D" w:rsidRDefault="002A45C5" w:rsidP="000A6A3D">
            <w:pPr>
              <w:jc w:val="center"/>
              <w:rPr>
                <w:lang w:val="pt-BR"/>
              </w:rPr>
            </w:pPr>
          </w:p>
          <w:p w14:paraId="29FBC1C2" w14:textId="77777777" w:rsidR="002A45C5" w:rsidRPr="000A6A3D" w:rsidRDefault="002A45C5" w:rsidP="000A6A3D">
            <w:pPr>
              <w:jc w:val="center"/>
              <w:rPr>
                <w:lang w:val="pt-BR"/>
              </w:rPr>
            </w:pPr>
          </w:p>
          <w:p w14:paraId="3A450BCA" w14:textId="77777777" w:rsidR="002A45C5" w:rsidRPr="000A6A3D" w:rsidRDefault="002A45C5" w:rsidP="000A6A3D">
            <w:pPr>
              <w:jc w:val="center"/>
              <w:rPr>
                <w:lang w:val="pt-BR"/>
              </w:rPr>
            </w:pPr>
          </w:p>
          <w:p w14:paraId="05E215D5" w14:textId="77777777" w:rsidR="002A45C5" w:rsidRPr="000A6A3D" w:rsidRDefault="002A45C5" w:rsidP="000A6A3D">
            <w:pPr>
              <w:jc w:val="center"/>
              <w:rPr>
                <w:lang w:val="pt-BR"/>
              </w:rPr>
            </w:pPr>
          </w:p>
          <w:p w14:paraId="4D6C50DD" w14:textId="77777777" w:rsidR="002A45C5" w:rsidRPr="000A6A3D" w:rsidRDefault="002A45C5" w:rsidP="000A6A3D">
            <w:pPr>
              <w:jc w:val="center"/>
              <w:rPr>
                <w:lang w:val="pt-BR"/>
              </w:rPr>
            </w:pPr>
          </w:p>
          <w:p w14:paraId="4F6708DF" w14:textId="77777777" w:rsidR="002A45C5" w:rsidRPr="000A6A3D" w:rsidRDefault="002A45C5" w:rsidP="000A6A3D">
            <w:pPr>
              <w:jc w:val="center"/>
              <w:rPr>
                <w:lang w:val="pt-BR"/>
              </w:rPr>
            </w:pPr>
          </w:p>
          <w:p w14:paraId="3ECC4401" w14:textId="77777777" w:rsidR="002A45C5" w:rsidRPr="000A6A3D" w:rsidRDefault="002A45C5" w:rsidP="000A6A3D">
            <w:pPr>
              <w:jc w:val="center"/>
              <w:rPr>
                <w:lang w:val="pt-BR"/>
              </w:rPr>
            </w:pPr>
          </w:p>
          <w:p w14:paraId="3D59B0E8" w14:textId="77777777" w:rsidR="002A45C5" w:rsidRPr="000A6A3D" w:rsidRDefault="002A45C5" w:rsidP="000A6A3D">
            <w:pPr>
              <w:jc w:val="center"/>
              <w:rPr>
                <w:lang w:val="pt-BR"/>
              </w:rPr>
            </w:pPr>
          </w:p>
          <w:p w14:paraId="7B486AA1" w14:textId="1EAB9F58" w:rsidR="002A45C5" w:rsidRPr="000A6A3D" w:rsidRDefault="009C3E40" w:rsidP="00562510">
            <w:pPr>
              <w:jc w:val="center"/>
              <w:rPr>
                <w:lang w:val="pt-BR"/>
              </w:rPr>
            </w:pPr>
            <w:r>
              <w:rPr>
                <w:lang w:val="pt-BR"/>
              </w:rPr>
              <w:t>4</w:t>
            </w:r>
            <w:r w:rsidR="002A45C5">
              <w:rPr>
                <w:lang w:val="pt-BR"/>
              </w:rPr>
              <w:t>0</w:t>
            </w:r>
          </w:p>
          <w:p w14:paraId="242FA4DE" w14:textId="77777777" w:rsidR="002A45C5" w:rsidRPr="000A6A3D" w:rsidRDefault="002A45C5" w:rsidP="00562510">
            <w:pPr>
              <w:jc w:val="center"/>
              <w:rPr>
                <w:lang w:val="pt-BR"/>
              </w:rPr>
            </w:pPr>
            <w:r w:rsidRPr="000A6A3D">
              <w:rPr>
                <w:lang w:val="pt-BR"/>
              </w:rPr>
              <w:t>phút</w:t>
            </w:r>
          </w:p>
          <w:p w14:paraId="0D07B21B" w14:textId="77777777" w:rsidR="002A45C5" w:rsidRPr="00562510" w:rsidRDefault="002A45C5" w:rsidP="00562510">
            <w:pPr>
              <w:rPr>
                <w:lang w:val="nb-NO"/>
              </w:rPr>
            </w:pPr>
          </w:p>
        </w:tc>
      </w:tr>
      <w:tr w:rsidR="002A45C5" w:rsidRPr="000A6A3D" w14:paraId="0613F948"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037497B3" w14:textId="4D01ACCE" w:rsidR="002A45C5" w:rsidRPr="000A6A3D" w:rsidRDefault="002A45C5"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EC54EB" w14:textId="77777777" w:rsidR="002A45C5" w:rsidRPr="000A6A3D" w:rsidRDefault="002A45C5" w:rsidP="000A6A3D">
            <w:pPr>
              <w:rPr>
                <w:b/>
                <w:bCs/>
                <w:u w:val="single"/>
                <w:lang w:val="nb-NO"/>
              </w:rPr>
            </w:pPr>
            <w:r w:rsidRPr="000A6A3D">
              <w:rPr>
                <w:b/>
                <w:bCs/>
                <w:u w:val="single"/>
                <w:lang w:val="nb-NO"/>
              </w:rPr>
              <w:t>Củng cố kiến thức và kết thúc bài</w:t>
            </w:r>
          </w:p>
          <w:p w14:paraId="0E7DF8BD" w14:textId="77777777" w:rsidR="002A45C5" w:rsidRDefault="002A45C5" w:rsidP="000A6A3D"/>
          <w:p w14:paraId="5543245B" w14:textId="77777777" w:rsidR="002A45C5" w:rsidRDefault="002A45C5" w:rsidP="000A6A3D">
            <w:r>
              <w:t>- Phản ứng thủy phân este.</w:t>
            </w:r>
          </w:p>
          <w:p w14:paraId="7372DA86" w14:textId="78761871" w:rsidR="002A45C5" w:rsidRPr="000A6A3D" w:rsidRDefault="002A45C5" w:rsidP="00924B18">
            <w:r>
              <w:t>- Phương pháp điều chế este.</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948EE6" w14:textId="36B15FB5" w:rsidR="002A45C5" w:rsidRDefault="002A45C5" w:rsidP="000A6A3D">
            <w:pPr>
              <w:rPr>
                <w:lang w:val="de-DE"/>
              </w:rPr>
            </w:pPr>
            <w:r w:rsidRPr="000A6A3D">
              <w:rPr>
                <w:lang w:val="de-DE"/>
              </w:rPr>
              <w:t>G</w:t>
            </w:r>
            <w:r w:rsidR="00C415D8">
              <w:rPr>
                <w:lang w:val="de-DE"/>
              </w:rPr>
              <w:t>V</w:t>
            </w:r>
            <w:r w:rsidRPr="000A6A3D">
              <w:rPr>
                <w:lang w:val="de-DE"/>
              </w:rPr>
              <w:t xml:space="preserve"> trình bày tóm tắt nội dung bằng lời. </w:t>
            </w:r>
          </w:p>
          <w:p w14:paraId="759D7A05" w14:textId="4F3CCC80" w:rsidR="002A45C5" w:rsidRPr="000A6A3D" w:rsidRDefault="002A45C5" w:rsidP="00924B18">
            <w:pPr>
              <w:rPr>
                <w:lang w:val="vi-VN"/>
              </w:rPr>
            </w:pPr>
            <w:r w:rsidRPr="000A6A3D">
              <w:rPr>
                <w:lang w:val="nb-NO"/>
              </w:rPr>
              <w:t xml:space="preserve">GV hướng dẫn bài tập 1 – </w:t>
            </w:r>
            <w:r>
              <w:rPr>
                <w:lang w:val="nb-NO"/>
              </w:rPr>
              <w:t>4</w:t>
            </w:r>
            <w:r w:rsidRPr="000A6A3D">
              <w:rPr>
                <w:lang w:val="nb-NO"/>
              </w:rPr>
              <w:t xml:space="preserve"> trang </w:t>
            </w:r>
            <w:r>
              <w:rPr>
                <w:lang w:val="nb-NO"/>
              </w:rPr>
              <w:t xml:space="preserve">83 </w:t>
            </w:r>
            <w:r w:rsidRPr="000A6A3D">
              <w:rPr>
                <w:lang w:val="nb-NO"/>
              </w:rPr>
              <w:t xml:space="preserve"> trong giáo trình</w:t>
            </w:r>
            <w:r>
              <w:rPr>
                <w:lang w:val="nb-NO"/>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88440C" w14:textId="4CC4FF7E" w:rsidR="002A45C5" w:rsidRPr="000A6A3D" w:rsidRDefault="002A45C5" w:rsidP="000A6A3D">
            <w:pPr>
              <w:rPr>
                <w:lang w:val="nb-NO"/>
              </w:rPr>
            </w:pPr>
            <w:r w:rsidRPr="000A6A3D">
              <w:rPr>
                <w:lang w:val="de-DE"/>
              </w:rPr>
              <w:t xml:space="preserve">Học sinh lắng nghe và ghi chép những nội dung cần thiết. </w:t>
            </w:r>
            <w:r w:rsidRPr="000A6A3D">
              <w:rPr>
                <w:lang w:val="nb-NO"/>
              </w:rPr>
              <w:t>HS làm bài tập theo nhóm</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A740A5" w14:textId="77777777" w:rsidR="002A45C5" w:rsidRPr="000A6A3D" w:rsidRDefault="002A45C5" w:rsidP="000A6A3D">
            <w:pPr>
              <w:jc w:val="center"/>
              <w:rPr>
                <w:lang w:val="nb-NO"/>
              </w:rPr>
            </w:pPr>
          </w:p>
          <w:p w14:paraId="4367F44D" w14:textId="0FFE5D95" w:rsidR="002A45C5" w:rsidRPr="000A6A3D" w:rsidRDefault="002A45C5" w:rsidP="000A6A3D">
            <w:pPr>
              <w:jc w:val="center"/>
              <w:rPr>
                <w:lang w:val="nb-NO"/>
              </w:rPr>
            </w:pPr>
            <w:r w:rsidRPr="000A6A3D">
              <w:rPr>
                <w:lang w:val="pt-BR"/>
              </w:rPr>
              <w:t>40 phút</w:t>
            </w:r>
          </w:p>
        </w:tc>
      </w:tr>
      <w:tr w:rsidR="002A45C5" w:rsidRPr="000A6A3D" w14:paraId="50AA18CB"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474EE153" w14:textId="0BD69FD0" w:rsidR="002A45C5" w:rsidRPr="000A6A3D" w:rsidRDefault="002A45C5"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270066" w14:textId="77777777" w:rsidR="002A45C5" w:rsidRDefault="002A45C5" w:rsidP="000A6A3D">
            <w:pPr>
              <w:rPr>
                <w:b/>
                <w:bCs/>
                <w:u w:val="single"/>
                <w:lang w:val="pt-BR"/>
              </w:rPr>
            </w:pPr>
            <w:r w:rsidRPr="000A6A3D">
              <w:rPr>
                <w:b/>
                <w:bCs/>
                <w:u w:val="single"/>
                <w:lang w:val="pt-BR"/>
              </w:rPr>
              <w:t>Hướng dẫn tự học</w:t>
            </w:r>
          </w:p>
          <w:p w14:paraId="2E5FB1BE" w14:textId="77777777" w:rsidR="002A45C5" w:rsidRPr="000A6A3D" w:rsidRDefault="002A45C5" w:rsidP="000A6A3D">
            <w:pPr>
              <w:rPr>
                <w:b/>
                <w:bCs/>
                <w:u w:val="single"/>
                <w:lang w:val="pt-BR"/>
              </w:rPr>
            </w:pPr>
          </w:p>
          <w:p w14:paraId="01F029EE" w14:textId="28C91DC3" w:rsidR="002A45C5" w:rsidRPr="000A6A3D" w:rsidRDefault="002A45C5" w:rsidP="000A6A3D">
            <w:pPr>
              <w:rPr>
                <w:bCs/>
                <w:lang w:val="nb-NO"/>
              </w:rPr>
            </w:pPr>
            <w:r w:rsidRPr="000A6A3D">
              <w:rPr>
                <w:bCs/>
                <w:lang w:val="nb-NO"/>
              </w:rPr>
              <w:t xml:space="preserve">- Bài tập </w:t>
            </w:r>
            <w:r>
              <w:rPr>
                <w:bCs/>
                <w:lang w:val="nb-NO"/>
              </w:rPr>
              <w:t>5</w:t>
            </w:r>
            <w:r w:rsidRPr="000A6A3D">
              <w:rPr>
                <w:bCs/>
                <w:lang w:val="nb-NO"/>
              </w:rPr>
              <w:t xml:space="preserve"> trang</w:t>
            </w:r>
            <w:r>
              <w:rPr>
                <w:bCs/>
                <w:lang w:val="nb-NO"/>
              </w:rPr>
              <w:t xml:space="preserve"> 8</w:t>
            </w:r>
            <w:r w:rsidRPr="000A6A3D">
              <w:rPr>
                <w:bCs/>
                <w:lang w:val="nb-NO"/>
              </w:rPr>
              <w:t xml:space="preserve">4 trong giáo trình. </w:t>
            </w:r>
          </w:p>
          <w:p w14:paraId="13772D99" w14:textId="6E3FAF3A" w:rsidR="002A45C5" w:rsidRPr="000A6A3D" w:rsidRDefault="002A45C5" w:rsidP="000A6A3D">
            <w:pPr>
              <w:rPr>
                <w:bCs/>
                <w:u w:val="single"/>
                <w:lang w:val="nb-NO"/>
              </w:rPr>
            </w:pPr>
            <w:r w:rsidRPr="000A6A3D">
              <w:rPr>
                <w:lang w:val="pt-BR"/>
              </w:rPr>
              <w:t xml:space="preserve">- Chuẩn bị </w:t>
            </w:r>
            <w:r w:rsidRPr="000A6A3D">
              <w:rPr>
                <w:bCs/>
              </w:rPr>
              <w:t xml:space="preserve">Bài </w:t>
            </w:r>
            <w:r>
              <w:rPr>
                <w:bCs/>
              </w:rPr>
              <w:t>59</w:t>
            </w:r>
            <w:r w:rsidRPr="000A6A3D">
              <w:rPr>
                <w:bCs/>
              </w:rPr>
              <w:t xml:space="preserve">. </w:t>
            </w:r>
            <w:r>
              <w:rPr>
                <w:bCs/>
              </w:rPr>
              <w:t>Lipit</w:t>
            </w:r>
          </w:p>
          <w:p w14:paraId="5E1D0D63" w14:textId="77777777" w:rsidR="002A45C5" w:rsidRPr="000A6A3D" w:rsidRDefault="002A45C5" w:rsidP="000A6A3D">
            <w:pPr>
              <w:rPr>
                <w:bCs/>
                <w:u w:val="single"/>
                <w:lang w:val="nb-NO"/>
              </w:rPr>
            </w:pPr>
          </w:p>
          <w:p w14:paraId="1B9781C2" w14:textId="77777777" w:rsidR="002A45C5" w:rsidRPr="000A6A3D" w:rsidRDefault="002A45C5"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4F55F6" w14:textId="77777777" w:rsidR="002A45C5" w:rsidRDefault="002A45C5" w:rsidP="000A6A3D">
            <w:pPr>
              <w:rPr>
                <w:lang w:val="pt-BR"/>
              </w:rPr>
            </w:pPr>
          </w:p>
          <w:p w14:paraId="715FAA34" w14:textId="14EFF324" w:rsidR="002A45C5" w:rsidRPr="000A6A3D" w:rsidRDefault="002A45C5"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F6F775D" w14:textId="77777777" w:rsidR="002A45C5" w:rsidRDefault="002A45C5" w:rsidP="000A6A3D">
            <w:pPr>
              <w:rPr>
                <w:lang w:val="pt-BR"/>
              </w:rPr>
            </w:pPr>
          </w:p>
          <w:p w14:paraId="0213E6D5" w14:textId="0CE80F7A" w:rsidR="002A45C5" w:rsidRPr="000A6A3D" w:rsidRDefault="002A45C5" w:rsidP="00314BD0">
            <w:pPr>
              <w:rPr>
                <w:lang w:val="pt-BR"/>
              </w:rPr>
            </w:pPr>
            <w:r w:rsidRPr="000A6A3D">
              <w:rPr>
                <w:lang w:val="pt-BR"/>
              </w:rPr>
              <w:t>Học sinh giải bài tập, tự nghiên cứu nội dung mới trước khi lên lớp</w:t>
            </w:r>
            <w:r>
              <w:rPr>
                <w:lang w:val="pt-BR"/>
              </w:rPr>
              <w:t xml:space="preserve">. </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8B2B81" w14:textId="77777777" w:rsidR="002A45C5" w:rsidRPr="000A6A3D" w:rsidRDefault="002A45C5" w:rsidP="000A6A3D">
            <w:pPr>
              <w:jc w:val="center"/>
              <w:rPr>
                <w:lang w:val="pt-BR"/>
              </w:rPr>
            </w:pPr>
          </w:p>
          <w:p w14:paraId="0610E191" w14:textId="3CD2F532" w:rsidR="002A45C5" w:rsidRPr="000A6A3D" w:rsidRDefault="009C3E40" w:rsidP="000A6A3D">
            <w:pPr>
              <w:jc w:val="center"/>
              <w:rPr>
                <w:lang w:val="pt-BR"/>
              </w:rPr>
            </w:pPr>
            <w:r>
              <w:rPr>
                <w:lang w:val="pt-BR"/>
              </w:rPr>
              <w:t>7</w:t>
            </w:r>
            <w:r w:rsidR="002A45C5" w:rsidRPr="000A6A3D">
              <w:rPr>
                <w:lang w:val="pt-BR"/>
              </w:rPr>
              <w:t xml:space="preserve"> phút</w:t>
            </w:r>
          </w:p>
        </w:tc>
      </w:tr>
    </w:tbl>
    <w:p w14:paraId="28860887" w14:textId="7CCC0537" w:rsidR="008420EB"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6965"/>
      </w:tblGrid>
      <w:tr w:rsidR="008420EB" w:rsidRPr="000A6A3D" w14:paraId="261FE37C" w14:textId="77777777" w:rsidTr="003A356C">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901E248" w14:textId="77777777" w:rsidR="008420EB" w:rsidRPr="000A6A3D" w:rsidRDefault="008420EB" w:rsidP="000A6A3D">
            <w:pPr>
              <w:rPr>
                <w:u w:val="single"/>
                <w:lang w:val="pt-BR"/>
              </w:rPr>
            </w:pPr>
          </w:p>
          <w:p w14:paraId="1852C9B0" w14:textId="77777777" w:rsidR="008420EB" w:rsidRPr="000A6A3D" w:rsidRDefault="008420EB" w:rsidP="000A6A3D">
            <w:pPr>
              <w:rPr>
                <w:u w:val="single"/>
                <w:lang w:val="pt-BR"/>
              </w:rPr>
            </w:pPr>
          </w:p>
          <w:p w14:paraId="3B101D22" w14:textId="77777777" w:rsidR="008420EB" w:rsidRPr="000A6A3D" w:rsidRDefault="008420EB"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743A8407" w14:textId="37BFC916" w:rsidR="008420EB" w:rsidRPr="000A6A3D" w:rsidRDefault="008420EB" w:rsidP="000A6A3D">
            <w:pPr>
              <w:jc w:val="both"/>
            </w:pPr>
            <w:r w:rsidRPr="000A6A3D">
              <w:t xml:space="preserve">1. </w:t>
            </w:r>
            <w:r w:rsidRPr="000A6A3D">
              <w:rPr>
                <w:i/>
                <w:iCs/>
              </w:rPr>
              <w:t xml:space="preserve">Giáo trình hóa học </w:t>
            </w:r>
            <w:r w:rsidR="003A356C">
              <w:rPr>
                <w:i/>
                <w:iCs/>
              </w:rPr>
              <w:t>3</w:t>
            </w:r>
            <w:r w:rsidRPr="000A6A3D">
              <w:rPr>
                <w:i/>
                <w:iCs/>
              </w:rPr>
              <w:t xml:space="preserve">, </w:t>
            </w:r>
            <w:r w:rsidR="003A356C">
              <w:t>Trường CĐ L</w:t>
            </w:r>
            <w:r w:rsidRPr="000A6A3D">
              <w:t xml:space="preserve">ý </w:t>
            </w:r>
            <w:r w:rsidR="003A356C">
              <w:t>Tự T</w:t>
            </w:r>
            <w:r w:rsidRPr="000A6A3D">
              <w:t>rọng Tp. HCM, năm 201</w:t>
            </w:r>
            <w:r w:rsidR="003A356C">
              <w:t>9</w:t>
            </w:r>
            <w:r w:rsidRPr="000A6A3D">
              <w:t>.</w:t>
            </w:r>
          </w:p>
          <w:p w14:paraId="03E80937" w14:textId="259F6BCD" w:rsidR="008420EB" w:rsidRPr="000A6A3D" w:rsidRDefault="008420EB" w:rsidP="000A6A3D">
            <w:pPr>
              <w:jc w:val="both"/>
            </w:pPr>
            <w:r w:rsidRPr="000A6A3D">
              <w:t xml:space="preserve">2. </w:t>
            </w:r>
            <w:r w:rsidRPr="000A6A3D">
              <w:rPr>
                <w:lang w:val="vi-VN"/>
              </w:rPr>
              <w:t>Nguyễn Xuân Trường</w:t>
            </w:r>
            <w:r w:rsidRPr="000A6A3D">
              <w:t xml:space="preserve">, </w:t>
            </w:r>
            <w:r w:rsidRPr="000A6A3D">
              <w:rPr>
                <w:i/>
                <w:iCs/>
              </w:rPr>
              <w:t>Hóa học 1</w:t>
            </w:r>
            <w:r w:rsidR="003A356C">
              <w:rPr>
                <w:i/>
                <w:iCs/>
              </w:rPr>
              <w:t>2</w:t>
            </w:r>
            <w:r w:rsidRPr="000A6A3D">
              <w:rPr>
                <w:i/>
                <w:iCs/>
              </w:rPr>
              <w:t xml:space="preserve">, </w:t>
            </w:r>
            <w:r w:rsidRPr="000A6A3D">
              <w:rPr>
                <w:lang w:val="vi-VN"/>
              </w:rPr>
              <w:t>NXB Giáo dục Việt Nam</w:t>
            </w:r>
            <w:r w:rsidRPr="000A6A3D">
              <w:t>, năm 2015.</w:t>
            </w:r>
          </w:p>
          <w:p w14:paraId="77B64271" w14:textId="7DE9139A" w:rsidR="008420EB" w:rsidRPr="000A6A3D" w:rsidRDefault="008420EB" w:rsidP="003A356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A356C">
              <w:t>2</w:t>
            </w:r>
            <w:r w:rsidRPr="000A6A3D">
              <w:t xml:space="preserve">, </w:t>
            </w:r>
            <w:r w:rsidRPr="000A6A3D">
              <w:rPr>
                <w:lang w:val="vi-VN"/>
              </w:rPr>
              <w:t>NXB Giáo dục Việt Nam</w:t>
            </w:r>
            <w:r w:rsidRPr="000A6A3D">
              <w:t>, năm 2015.</w:t>
            </w:r>
          </w:p>
        </w:tc>
      </w:tr>
      <w:tr w:rsidR="008420EB" w:rsidRPr="000A6A3D" w14:paraId="43CFA769" w14:textId="77777777" w:rsidTr="003A35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3066DE65" w14:textId="77777777" w:rsidR="008420EB" w:rsidRPr="000A6A3D" w:rsidRDefault="008420EB" w:rsidP="000A6A3D">
            <w:pPr>
              <w:rPr>
                <w:lang w:val="pt-BR"/>
              </w:rPr>
            </w:pPr>
          </w:p>
          <w:p w14:paraId="13530FB0" w14:textId="77777777" w:rsidR="00DF6BD1" w:rsidRDefault="00DF6BD1" w:rsidP="000A6A3D">
            <w:pPr>
              <w:jc w:val="center"/>
              <w:rPr>
                <w:b/>
                <w:bCs/>
                <w:lang w:val="pt-BR"/>
              </w:rPr>
            </w:pPr>
          </w:p>
          <w:p w14:paraId="756E9411" w14:textId="77777777" w:rsidR="008420EB" w:rsidRPr="000A6A3D" w:rsidRDefault="008420EB" w:rsidP="000A6A3D">
            <w:pPr>
              <w:jc w:val="center"/>
              <w:rPr>
                <w:b/>
                <w:bCs/>
                <w:lang w:val="pt-BR"/>
              </w:rPr>
            </w:pPr>
            <w:r w:rsidRPr="000A6A3D">
              <w:rPr>
                <w:b/>
                <w:bCs/>
                <w:lang w:val="pt-BR"/>
              </w:rPr>
              <w:t>Trưởng tổ môn</w:t>
            </w:r>
          </w:p>
          <w:p w14:paraId="2E33460A" w14:textId="4AA48D24" w:rsidR="008420EB" w:rsidRPr="000A6A3D" w:rsidRDefault="008420EB" w:rsidP="000A6A3D">
            <w:pPr>
              <w:jc w:val="center"/>
              <w:rPr>
                <w:b/>
                <w:bCs/>
                <w:lang w:val="pt-BR"/>
              </w:rPr>
            </w:pPr>
            <w:r w:rsidRPr="000A6A3D">
              <w:rPr>
                <w:b/>
                <w:bCs/>
                <w:lang w:val="vi-VN"/>
              </w:rPr>
              <w:t xml:space="preserve">   </w:t>
            </w:r>
          </w:p>
          <w:p w14:paraId="0012BCD6" w14:textId="77777777" w:rsidR="008420EB" w:rsidRPr="000A6A3D" w:rsidRDefault="008420EB" w:rsidP="000A6A3D">
            <w:pPr>
              <w:rPr>
                <w:b/>
                <w:bCs/>
                <w:lang w:val="vi-VN"/>
              </w:rPr>
            </w:pPr>
          </w:p>
          <w:p w14:paraId="69E310FE" w14:textId="77777777" w:rsidR="008420EB" w:rsidRPr="000A6A3D" w:rsidRDefault="008420EB" w:rsidP="000A6A3D">
            <w:pPr>
              <w:rPr>
                <w:b/>
                <w:bCs/>
                <w:lang w:val="vi-VN"/>
              </w:rPr>
            </w:pPr>
          </w:p>
        </w:tc>
        <w:tc>
          <w:tcPr>
            <w:tcW w:w="6965" w:type="dxa"/>
            <w:shd w:val="clear" w:color="auto" w:fill="auto"/>
          </w:tcPr>
          <w:p w14:paraId="470FC368" w14:textId="77777777" w:rsidR="008420EB" w:rsidRPr="000A6A3D" w:rsidRDefault="008420EB" w:rsidP="000A6A3D">
            <w:pPr>
              <w:rPr>
                <w:lang w:val="pt-BR"/>
              </w:rPr>
            </w:pPr>
          </w:p>
          <w:p w14:paraId="42C839CF" w14:textId="06F6F1BD" w:rsidR="008420EB" w:rsidRPr="000A6A3D" w:rsidRDefault="008420EB" w:rsidP="000A6A3D">
            <w:pPr>
              <w:ind w:left="1730"/>
              <w:rPr>
                <w:i/>
                <w:lang w:val="pt-BR"/>
              </w:rPr>
            </w:pPr>
            <w:r w:rsidRPr="000A6A3D">
              <w:rPr>
                <w:i/>
                <w:lang w:val="pt-BR"/>
              </w:rPr>
              <w:t xml:space="preserve">Tp. Hồ Chí Minh, ngày  </w:t>
            </w:r>
            <w:r w:rsidR="00AE34F5">
              <w:rPr>
                <w:i/>
                <w:lang w:val="pt-BR"/>
              </w:rPr>
              <w:t>20</w:t>
            </w:r>
            <w:r w:rsidRPr="000A6A3D">
              <w:rPr>
                <w:i/>
                <w:lang w:val="pt-BR"/>
              </w:rPr>
              <w:t xml:space="preserve">    tháng  </w:t>
            </w:r>
            <w:r w:rsidR="00AE34F5">
              <w:rPr>
                <w:i/>
                <w:lang w:val="pt-BR"/>
              </w:rPr>
              <w:t>9</w:t>
            </w:r>
            <w:r w:rsidRPr="000A6A3D">
              <w:rPr>
                <w:i/>
                <w:lang w:val="pt-BR"/>
              </w:rPr>
              <w:t xml:space="preserve">    năm 20</w:t>
            </w:r>
            <w:r w:rsidR="00AE34F5">
              <w:rPr>
                <w:i/>
                <w:lang w:val="pt-BR"/>
              </w:rPr>
              <w:t>21</w:t>
            </w:r>
            <w:r w:rsidRPr="000A6A3D">
              <w:rPr>
                <w:i/>
                <w:lang w:val="pt-BR"/>
              </w:rPr>
              <w:t xml:space="preserve"> </w:t>
            </w:r>
          </w:p>
          <w:p w14:paraId="748D8AAE" w14:textId="77777777" w:rsidR="008420EB" w:rsidRDefault="008420EB" w:rsidP="000A6A3D">
            <w:pPr>
              <w:jc w:val="center"/>
              <w:rPr>
                <w:b/>
                <w:lang w:val="pt-BR"/>
              </w:rPr>
            </w:pPr>
            <w:r w:rsidRPr="000A6A3D">
              <w:rPr>
                <w:b/>
                <w:lang w:val="pt-BR"/>
              </w:rPr>
              <w:t>Giảng viên</w:t>
            </w:r>
          </w:p>
          <w:p w14:paraId="165E898D" w14:textId="1BA4AB24" w:rsidR="00DF6BD1" w:rsidRPr="000A6A3D" w:rsidRDefault="001B224E" w:rsidP="000A6A3D">
            <w:pPr>
              <w:jc w:val="center"/>
              <w:rPr>
                <w:lang w:val="pt-BR"/>
              </w:rPr>
            </w:pPr>
            <w:r>
              <w:rPr>
                <w:b/>
                <w:bCs/>
                <w:sz w:val="26"/>
                <w:szCs w:val="26"/>
              </w:rPr>
              <w:t>Trịnh Khắc Vũ</w:t>
            </w:r>
            <w:r>
              <w:rPr>
                <w:b/>
                <w:bCs/>
                <w:sz w:val="26"/>
                <w:szCs w:val="26"/>
              </w:rPr>
              <w:tab/>
            </w:r>
          </w:p>
        </w:tc>
      </w:tr>
    </w:tbl>
    <w:p w14:paraId="49C9C212" w14:textId="77777777" w:rsidR="00B32FCA" w:rsidRDefault="00B32FCA">
      <w:r>
        <w:br w:type="page"/>
      </w:r>
    </w:p>
    <w:p w14:paraId="0C62D3C1" w14:textId="77777777" w:rsidR="00314BD0" w:rsidRDefault="00314BD0"/>
    <w:tbl>
      <w:tblPr>
        <w:tblW w:w="10738" w:type="dxa"/>
        <w:tblInd w:w="108" w:type="dxa"/>
        <w:tblLook w:val="01E0" w:firstRow="1" w:lastRow="1" w:firstColumn="1" w:lastColumn="1" w:noHBand="0" w:noVBand="0"/>
      </w:tblPr>
      <w:tblGrid>
        <w:gridCol w:w="3870"/>
        <w:gridCol w:w="6868"/>
      </w:tblGrid>
      <w:tr w:rsidR="00755E7D" w:rsidRPr="000A6A3D" w14:paraId="74E7EB80" w14:textId="77777777" w:rsidTr="00755E7D">
        <w:tc>
          <w:tcPr>
            <w:tcW w:w="3870" w:type="dxa"/>
            <w:shd w:val="clear" w:color="auto" w:fill="auto"/>
          </w:tcPr>
          <w:p w14:paraId="5AC3ACFB" w14:textId="01FFB4DA" w:rsidR="00755E7D" w:rsidRPr="000A6A3D" w:rsidRDefault="00755E7D" w:rsidP="000A6A3D">
            <w:pPr>
              <w:rPr>
                <w:lang w:val="pt-BR"/>
              </w:rPr>
            </w:pPr>
            <w:r w:rsidRPr="000A6A3D">
              <w:br w:type="page"/>
            </w:r>
            <w:r w:rsidRPr="000A6A3D">
              <w:rPr>
                <w:lang w:val="pt-BR"/>
              </w:rPr>
              <w:t>Giáo án số:  16</w:t>
            </w:r>
          </w:p>
        </w:tc>
        <w:tc>
          <w:tcPr>
            <w:tcW w:w="6868" w:type="dxa"/>
            <w:shd w:val="clear" w:color="auto" w:fill="auto"/>
          </w:tcPr>
          <w:p w14:paraId="1FCFEDEE" w14:textId="671F2B4C" w:rsidR="00755E7D" w:rsidRPr="000A6A3D" w:rsidRDefault="00755E7D" w:rsidP="000A6A3D">
            <w:r w:rsidRPr="000A6A3D">
              <w:t xml:space="preserve">Thời gian thực hiện: </w:t>
            </w:r>
            <w:r w:rsidR="008224B4" w:rsidRPr="000A6A3D">
              <w:t>2</w:t>
            </w:r>
            <w:r w:rsidRPr="000A6A3D">
              <w:t xml:space="preserve"> tiết</w:t>
            </w:r>
          </w:p>
          <w:p w14:paraId="515A32FC" w14:textId="77777777" w:rsidR="00314BD0" w:rsidRPr="000A6A3D" w:rsidRDefault="00314BD0" w:rsidP="00314BD0">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7B4BAA04" w14:textId="0C24CA76" w:rsidR="00755E7D" w:rsidRPr="000A6A3D" w:rsidRDefault="001E36D0" w:rsidP="000A6A3D">
            <w:r w:rsidRPr="000A6A3D">
              <w:t xml:space="preserve">Thực hiện ngày   </w:t>
            </w:r>
            <w:r w:rsidR="00AE34F5">
              <w:t>4</w:t>
            </w:r>
            <w:r>
              <w:t xml:space="preserve">    </w:t>
            </w:r>
            <w:r w:rsidRPr="000A6A3D">
              <w:t xml:space="preserve">tháng    </w:t>
            </w:r>
            <w:r w:rsidR="00AE34F5">
              <w:t>10</w:t>
            </w:r>
            <w:r w:rsidRPr="000A6A3D">
              <w:t xml:space="preserve"> </w:t>
            </w:r>
            <w:r>
              <w:t xml:space="preserve">            </w:t>
            </w:r>
            <w:r w:rsidRPr="000A6A3D">
              <w:t>năm 20</w:t>
            </w:r>
            <w:r w:rsidR="00AE34F5">
              <w:t>21</w:t>
            </w:r>
            <w:r w:rsidR="00755E7D" w:rsidRPr="000A6A3D">
              <w:t xml:space="preserve"> </w:t>
            </w:r>
          </w:p>
          <w:p w14:paraId="20C65CEE" w14:textId="77777777" w:rsidR="00755E7D" w:rsidRPr="000A6A3D" w:rsidRDefault="00755E7D" w:rsidP="000A6A3D"/>
        </w:tc>
      </w:tr>
    </w:tbl>
    <w:p w14:paraId="004293ED" w14:textId="2B52672D" w:rsidR="00755E7D" w:rsidRPr="000A6A3D" w:rsidRDefault="00755E7D" w:rsidP="000A6A3D">
      <w:pPr>
        <w:rPr>
          <w:lang w:val="it-IT"/>
        </w:rPr>
      </w:pPr>
      <w:r w:rsidRPr="000A6A3D">
        <w:rPr>
          <w:lang w:val="it-IT"/>
        </w:rPr>
        <w:t xml:space="preserve">Tên bài: </w:t>
      </w:r>
      <w:r w:rsidRPr="000A6A3D">
        <w:rPr>
          <w:lang w:val="it-IT"/>
        </w:rPr>
        <w:tab/>
      </w:r>
      <w:r w:rsidRPr="000A6A3D">
        <w:rPr>
          <w:lang w:val="it-IT"/>
        </w:rPr>
        <w:tab/>
      </w:r>
      <w:r w:rsidR="00314BD0">
        <w:rPr>
          <w:b/>
          <w:i/>
        </w:rPr>
        <w:t>Bài 5</w:t>
      </w:r>
      <w:r w:rsidR="00DF6BD1">
        <w:rPr>
          <w:b/>
          <w:i/>
        </w:rPr>
        <w:t>7</w:t>
      </w:r>
      <w:r w:rsidRPr="000A6A3D">
        <w:rPr>
          <w:b/>
          <w:i/>
        </w:rPr>
        <w:t xml:space="preserve">: </w:t>
      </w:r>
      <w:r w:rsidR="00314BD0">
        <w:rPr>
          <w:b/>
        </w:rPr>
        <w:t>LIPIT</w:t>
      </w:r>
    </w:p>
    <w:p w14:paraId="1531997B" w14:textId="77777777" w:rsidR="00755E7D" w:rsidRPr="000A6A3D" w:rsidRDefault="00755E7D" w:rsidP="000A6A3D">
      <w:pPr>
        <w:rPr>
          <w:b/>
          <w:u w:val="single"/>
          <w:lang w:val="it-IT"/>
        </w:rPr>
      </w:pPr>
      <w:r w:rsidRPr="000A6A3D">
        <w:rPr>
          <w:b/>
          <w:u w:val="single"/>
          <w:lang w:val="it-IT"/>
        </w:rPr>
        <w:t xml:space="preserve">Mục tiêu của bài: </w:t>
      </w:r>
    </w:p>
    <w:p w14:paraId="2AD9C7DF" w14:textId="77777777" w:rsidR="00755E7D" w:rsidRPr="000A6A3D" w:rsidRDefault="00755E7D" w:rsidP="000A6A3D">
      <w:pPr>
        <w:rPr>
          <w:b/>
          <w:lang w:val="it-IT"/>
        </w:rPr>
      </w:pPr>
      <w:r w:rsidRPr="000A6A3D">
        <w:rPr>
          <w:lang w:val="it-IT"/>
        </w:rPr>
        <w:t xml:space="preserve">Sau khi học xong bài này người học có khả năng: </w:t>
      </w:r>
    </w:p>
    <w:p w14:paraId="7FD58317" w14:textId="77777777" w:rsidR="00755E7D" w:rsidRPr="000A6A3D" w:rsidRDefault="00755E7D" w:rsidP="000A6A3D">
      <w:pPr>
        <w:rPr>
          <w:b/>
        </w:rPr>
      </w:pPr>
      <w:r w:rsidRPr="000A6A3D">
        <w:rPr>
          <w:b/>
        </w:rPr>
        <w:t>1. Kiến thức:</w:t>
      </w:r>
    </w:p>
    <w:p w14:paraId="177245FB" w14:textId="14AA1024" w:rsidR="002A5405" w:rsidRPr="002A5405" w:rsidRDefault="0060203B" w:rsidP="002A5405">
      <w:pPr>
        <w:tabs>
          <w:tab w:val="left" w:leader="dot" w:pos="9540"/>
        </w:tabs>
        <w:ind w:firstLine="284"/>
        <w:jc w:val="both"/>
      </w:pPr>
      <w:r>
        <w:t>Trình bày được khái niệm, tính chất vật lí, ứng dụng của L</w:t>
      </w:r>
      <w:r w:rsidR="002A5405" w:rsidRPr="002A5405">
        <w:t>ipit</w:t>
      </w:r>
      <w:r>
        <w:t>.</w:t>
      </w:r>
    </w:p>
    <w:p w14:paraId="407D7EAE" w14:textId="559AE0DD" w:rsidR="00755E7D" w:rsidRPr="002A5405" w:rsidRDefault="00755E7D" w:rsidP="00314BD0">
      <w:pPr>
        <w:jc w:val="both"/>
        <w:rPr>
          <w:b/>
        </w:rPr>
      </w:pPr>
      <w:r w:rsidRPr="002A5405">
        <w:rPr>
          <w:b/>
          <w:bCs/>
        </w:rPr>
        <w:t xml:space="preserve">2. </w:t>
      </w:r>
      <w:r w:rsidR="004D3139" w:rsidRPr="002A5405">
        <w:rPr>
          <w:b/>
          <w:bCs/>
        </w:rPr>
        <w:t>Kỹ năng</w:t>
      </w:r>
      <w:r w:rsidRPr="002A5405">
        <w:rPr>
          <w:b/>
          <w:bCs/>
        </w:rPr>
        <w:t xml:space="preserve">: </w:t>
      </w:r>
    </w:p>
    <w:p w14:paraId="646E6564" w14:textId="0CCDC020" w:rsidR="002A5405" w:rsidRPr="002A5405" w:rsidRDefault="002A5405" w:rsidP="002A5405">
      <w:pPr>
        <w:tabs>
          <w:tab w:val="left" w:leader="dot" w:pos="9540"/>
        </w:tabs>
        <w:ind w:firstLine="284"/>
        <w:jc w:val="both"/>
      </w:pPr>
      <w:r>
        <w:t>V</w:t>
      </w:r>
      <w:r w:rsidRPr="002A5405">
        <w:t xml:space="preserve">iết được phương trình hóa học minh họa tính chất </w:t>
      </w:r>
      <w:r>
        <w:t>của Lipit</w:t>
      </w:r>
      <w:r w:rsidRPr="002A5405">
        <w:t>.</w:t>
      </w:r>
    </w:p>
    <w:p w14:paraId="0AD4C10D" w14:textId="77777777" w:rsidR="00755E7D" w:rsidRPr="000A6A3D" w:rsidRDefault="00755E7D" w:rsidP="00314BD0">
      <w:pPr>
        <w:jc w:val="both"/>
        <w:rPr>
          <w:lang w:val="vi-VN"/>
        </w:rPr>
      </w:pPr>
      <w:r w:rsidRPr="000A6A3D">
        <w:rPr>
          <w:b/>
          <w:bCs/>
        </w:rPr>
        <w:t>3. Thái độ:</w:t>
      </w:r>
    </w:p>
    <w:p w14:paraId="1EFED256" w14:textId="62E5C249" w:rsidR="00755E7D" w:rsidRPr="000A6A3D" w:rsidRDefault="00022465" w:rsidP="00314BD0">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55E7D" w:rsidRPr="000A6A3D">
        <w:rPr>
          <w:color w:val="000000"/>
        </w:rPr>
        <w:t>inh có</w:t>
      </w:r>
      <w:r w:rsidR="00755E7D" w:rsidRPr="000A6A3D">
        <w:rPr>
          <w:color w:val="000000"/>
          <w:lang w:val="vi-VN"/>
        </w:rPr>
        <w:t xml:space="preserve"> </w:t>
      </w:r>
      <w:r w:rsidR="00755E7D" w:rsidRPr="000A6A3D">
        <w:rPr>
          <w:bCs/>
        </w:rPr>
        <w:t>lòng say mê học tập, biết vận dụng những kiến thức được học vào cuộc sống</w:t>
      </w:r>
      <w:r w:rsidR="00755E7D" w:rsidRPr="000A6A3D">
        <w:rPr>
          <w:bCs/>
          <w:lang w:val="vi-VN"/>
        </w:rPr>
        <w:t>, có</w:t>
      </w:r>
      <w:r w:rsidR="00755E7D" w:rsidRPr="000A6A3D">
        <w:rPr>
          <w:bCs/>
        </w:rPr>
        <w:t xml:space="preserve"> </w:t>
      </w:r>
      <w:r w:rsidR="00755E7D" w:rsidRPr="000A6A3D">
        <w:rPr>
          <w:color w:val="000000"/>
        </w:rPr>
        <w:t>tư duy khoa học, logic trước các sự vật hiện tượng trong tự nhiên</w:t>
      </w:r>
      <w:r w:rsidR="00755E7D" w:rsidRPr="000A6A3D">
        <w:rPr>
          <w:color w:val="000000"/>
          <w:lang w:val="vi-VN"/>
        </w:rPr>
        <w:t>,</w:t>
      </w:r>
      <w:r w:rsidR="00755E7D" w:rsidRPr="000A6A3D">
        <w:rPr>
          <w:bCs/>
        </w:rPr>
        <w:t xml:space="preserve"> có ý thức bảo vệ môi trường và tài</w:t>
      </w:r>
      <w:r w:rsidR="00755E7D" w:rsidRPr="000A6A3D">
        <w:rPr>
          <w:color w:val="000000"/>
        </w:rPr>
        <w:t xml:space="preserve"> </w:t>
      </w:r>
      <w:r w:rsidR="00755E7D" w:rsidRPr="000A6A3D">
        <w:rPr>
          <w:bCs/>
        </w:rPr>
        <w:t xml:space="preserve">nguyên, sử dụng </w:t>
      </w:r>
      <w:r w:rsidR="00113F9F">
        <w:rPr>
          <w:bCs/>
        </w:rPr>
        <w:t>hợp lý</w:t>
      </w:r>
      <w:r w:rsidR="00755E7D" w:rsidRPr="000A6A3D">
        <w:rPr>
          <w:bCs/>
        </w:rPr>
        <w:t xml:space="preserve"> tài nguyên.</w:t>
      </w:r>
    </w:p>
    <w:p w14:paraId="30D7F314" w14:textId="77777777" w:rsidR="00755E7D" w:rsidRPr="000A6A3D" w:rsidRDefault="00755E7D" w:rsidP="000A6A3D">
      <w:pPr>
        <w:rPr>
          <w:b/>
          <w:lang w:val="it-IT"/>
        </w:rPr>
      </w:pPr>
      <w:r w:rsidRPr="000A6A3D">
        <w:rPr>
          <w:b/>
          <w:lang w:val="it-IT"/>
        </w:rPr>
        <w:t>Đồ dùng và phương tiện dạy học:</w:t>
      </w:r>
    </w:p>
    <w:p w14:paraId="679504D4" w14:textId="77777777" w:rsidR="00755E7D" w:rsidRPr="000A6A3D" w:rsidRDefault="00755E7D" w:rsidP="000A6A3D">
      <w:pPr>
        <w:rPr>
          <w:lang w:val="it-IT"/>
        </w:rPr>
      </w:pPr>
      <w:r w:rsidRPr="000A6A3D">
        <w:rPr>
          <w:lang w:val="it-IT"/>
        </w:rPr>
        <w:t>Máy chiếu, màn ảnh, máy tính, bảng, phấn.</w:t>
      </w:r>
    </w:p>
    <w:p w14:paraId="5AE72C8E" w14:textId="77777777" w:rsidR="00755E7D" w:rsidRPr="000A6A3D" w:rsidRDefault="00755E7D" w:rsidP="000A6A3D">
      <w:pPr>
        <w:rPr>
          <w:lang w:val="it-IT"/>
        </w:rPr>
      </w:pPr>
      <w:r w:rsidRPr="000A6A3D">
        <w:rPr>
          <w:b/>
          <w:lang w:val="it-IT"/>
        </w:rPr>
        <w:t xml:space="preserve">I. Ổn định lớp học:                                                 </w:t>
      </w:r>
      <w:r w:rsidRPr="000A6A3D">
        <w:rPr>
          <w:lang w:val="it-IT"/>
        </w:rPr>
        <w:t>Thời gian:  05 phút.</w:t>
      </w:r>
    </w:p>
    <w:p w14:paraId="71A520DE" w14:textId="77777777" w:rsidR="00755E7D" w:rsidRPr="000A6A3D" w:rsidRDefault="00755E7D" w:rsidP="000A6A3D">
      <w:pPr>
        <w:rPr>
          <w:lang w:val="it-IT"/>
        </w:rPr>
      </w:pPr>
      <w:r w:rsidRPr="000A6A3D">
        <w:rPr>
          <w:lang w:val="it-IT"/>
        </w:rPr>
        <w:t>Số học sinh vắng:…………Tên:……………………………………………………..................................</w:t>
      </w:r>
    </w:p>
    <w:p w14:paraId="66EAEA52" w14:textId="77777777" w:rsidR="00755E7D" w:rsidRPr="000A6A3D" w:rsidRDefault="00755E7D" w:rsidP="000A6A3D">
      <w:pPr>
        <w:rPr>
          <w:lang w:val="it-IT"/>
        </w:rPr>
      </w:pPr>
      <w:r w:rsidRPr="000A6A3D">
        <w:rPr>
          <w:lang w:val="it-IT"/>
        </w:rPr>
        <w:t>......................................................................................................................................................................</w:t>
      </w:r>
    </w:p>
    <w:p w14:paraId="5D2C276D" w14:textId="77777777" w:rsidR="00755E7D" w:rsidRPr="000A6A3D" w:rsidRDefault="00755E7D" w:rsidP="000A6A3D">
      <w:pPr>
        <w:rPr>
          <w:b/>
          <w:lang w:val="sv-SE"/>
        </w:rPr>
      </w:pPr>
      <w:r w:rsidRPr="000A6A3D">
        <w:rPr>
          <w:b/>
          <w:lang w:val="sv-SE"/>
        </w:rPr>
        <w:t>II. Thực hiện bài học:</w:t>
      </w:r>
    </w:p>
    <w:p w14:paraId="01F1600F" w14:textId="77777777" w:rsidR="00755E7D" w:rsidRPr="000A6A3D" w:rsidRDefault="00755E7D"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55E7D" w:rsidRPr="000A6A3D" w14:paraId="44BD851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FEE2A9" w14:textId="77777777" w:rsidR="00755E7D" w:rsidRPr="000A6A3D" w:rsidRDefault="00755E7D"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4A449E" w14:textId="77777777" w:rsidR="00755E7D" w:rsidRPr="000A6A3D" w:rsidRDefault="00755E7D"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1600" w14:textId="77777777" w:rsidR="00755E7D" w:rsidRPr="000A6A3D" w:rsidRDefault="00755E7D"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53C51B" w14:textId="77777777" w:rsidR="00755E7D" w:rsidRPr="000A6A3D" w:rsidRDefault="00755E7D" w:rsidP="000A6A3D">
            <w:pPr>
              <w:jc w:val="center"/>
              <w:rPr>
                <w:lang w:val="de-DE"/>
              </w:rPr>
            </w:pPr>
            <w:r w:rsidRPr="000A6A3D">
              <w:rPr>
                <w:lang w:val="de-DE"/>
              </w:rPr>
              <w:t>Thời gian</w:t>
            </w:r>
          </w:p>
        </w:tc>
      </w:tr>
      <w:tr w:rsidR="00755E7D" w:rsidRPr="000A6A3D" w14:paraId="099D5C45"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85705" w14:textId="77777777" w:rsidR="00755E7D" w:rsidRPr="000A6A3D" w:rsidRDefault="00755E7D"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1F181C" w14:textId="77777777" w:rsidR="00755E7D" w:rsidRPr="000A6A3D" w:rsidRDefault="00755E7D"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1ECB3FA"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C15470"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D125A2" w14:textId="77777777" w:rsidR="00755E7D" w:rsidRPr="000A6A3D" w:rsidRDefault="00755E7D" w:rsidP="000A6A3D">
            <w:pPr>
              <w:jc w:val="center"/>
              <w:rPr>
                <w:lang w:val="de-DE"/>
              </w:rPr>
            </w:pPr>
          </w:p>
        </w:tc>
      </w:tr>
      <w:tr w:rsidR="0060203B" w:rsidRPr="000A6A3D" w14:paraId="0F98794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74E9812E" w14:textId="77777777" w:rsidR="0060203B" w:rsidRPr="000A6A3D" w:rsidRDefault="0060203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F8D378" w14:textId="77777777" w:rsidR="0060203B" w:rsidRDefault="0060203B" w:rsidP="0015254A">
            <w:pPr>
              <w:rPr>
                <w:b/>
                <w:bCs/>
                <w:u w:val="single"/>
                <w:lang w:val="de-DE"/>
              </w:rPr>
            </w:pPr>
            <w:r w:rsidRPr="000A6A3D">
              <w:rPr>
                <w:b/>
                <w:bCs/>
                <w:u w:val="single"/>
                <w:lang w:val="de-DE"/>
              </w:rPr>
              <w:t>Dẫn nhập</w:t>
            </w:r>
          </w:p>
          <w:p w14:paraId="4DB17506" w14:textId="77777777" w:rsidR="00C415D8" w:rsidRPr="000A6A3D" w:rsidRDefault="00C415D8" w:rsidP="0015254A">
            <w:pPr>
              <w:rPr>
                <w:lang w:val="de-DE"/>
              </w:rPr>
            </w:pPr>
          </w:p>
          <w:p w14:paraId="0DD56655" w14:textId="78236BD7" w:rsidR="0060203B" w:rsidRDefault="0060203B" w:rsidP="0015254A">
            <w:pPr>
              <w:jc w:val="both"/>
              <w:rPr>
                <w:iCs/>
                <w:lang w:val="de-DE"/>
              </w:rPr>
            </w:pPr>
            <w:r w:rsidRPr="000A6A3D">
              <w:rPr>
                <w:iCs/>
                <w:lang w:val="de-DE"/>
              </w:rPr>
              <w:t xml:space="preserve">- </w:t>
            </w:r>
            <w:r>
              <w:rPr>
                <w:iCs/>
                <w:lang w:val="de-DE"/>
              </w:rPr>
              <w:t>Viết phương trình phản ứng thủy phân este.</w:t>
            </w:r>
          </w:p>
          <w:p w14:paraId="4EC38626" w14:textId="77777777" w:rsidR="0060203B" w:rsidRDefault="0060203B" w:rsidP="0015254A">
            <w:pPr>
              <w:jc w:val="both"/>
              <w:rPr>
                <w:iCs/>
                <w:lang w:val="de-DE"/>
              </w:rPr>
            </w:pPr>
          </w:p>
          <w:p w14:paraId="103EA11C" w14:textId="4CD31E45" w:rsidR="0060203B" w:rsidRPr="000A6A3D" w:rsidRDefault="0060203B" w:rsidP="0060203B">
            <w:pPr>
              <w:jc w:val="both"/>
              <w:rPr>
                <w:lang w:val="de-DE"/>
              </w:rPr>
            </w:pPr>
            <w:r w:rsidRPr="000A6A3D">
              <w:rPr>
                <w:iCs/>
                <w:lang w:val="de-DE"/>
              </w:rPr>
              <w:t xml:space="preserve">- Giới thiệu </w:t>
            </w:r>
            <w:r>
              <w:rPr>
                <w:iCs/>
                <w:lang w:val="de-DE"/>
              </w:rPr>
              <w:t>về ứng dụng của lipit</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FC925E" w14:textId="77777777" w:rsidR="0060203B" w:rsidRPr="000A6A3D" w:rsidRDefault="0060203B" w:rsidP="00C415D8">
            <w:pPr>
              <w:jc w:val="both"/>
              <w:rPr>
                <w:lang w:val="de-DE"/>
              </w:rPr>
            </w:pPr>
          </w:p>
          <w:p w14:paraId="3F87F185" w14:textId="77777777" w:rsidR="0060203B" w:rsidRPr="000A6A3D" w:rsidRDefault="0060203B" w:rsidP="00C415D8">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6AA21C0" w14:textId="5D495F32" w:rsidR="0060203B" w:rsidRPr="000A6A3D" w:rsidRDefault="0060203B" w:rsidP="00C415D8">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DDB6E4" w14:textId="77777777" w:rsidR="0060203B" w:rsidRPr="000A6A3D" w:rsidRDefault="0060203B" w:rsidP="00C415D8">
            <w:pPr>
              <w:jc w:val="both"/>
              <w:rPr>
                <w:lang w:val="de-DE"/>
              </w:rPr>
            </w:pPr>
          </w:p>
          <w:p w14:paraId="7FBE1121" w14:textId="77777777" w:rsidR="0060203B" w:rsidRPr="000A6A3D" w:rsidRDefault="0060203B" w:rsidP="00C415D8">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9A42A0E" w14:textId="77777777" w:rsidR="0060203B" w:rsidRPr="000A6A3D" w:rsidRDefault="0060203B" w:rsidP="00C415D8">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EE39B8" w14:textId="77777777" w:rsidR="0060203B" w:rsidRPr="000A6A3D" w:rsidRDefault="0060203B" w:rsidP="000A6A3D">
            <w:pPr>
              <w:rPr>
                <w:lang w:val="de-DE"/>
              </w:rPr>
            </w:pPr>
          </w:p>
          <w:p w14:paraId="7329317D" w14:textId="48EC3D77" w:rsidR="0060203B" w:rsidRPr="000A6A3D" w:rsidRDefault="00CD5EE0" w:rsidP="000A6A3D">
            <w:pPr>
              <w:jc w:val="center"/>
              <w:rPr>
                <w:lang w:val="pt-BR"/>
              </w:rPr>
            </w:pPr>
            <w:r>
              <w:rPr>
                <w:lang w:val="pt-BR"/>
              </w:rPr>
              <w:t>8</w:t>
            </w:r>
          </w:p>
          <w:p w14:paraId="0E5C8CF6" w14:textId="77777777" w:rsidR="0060203B" w:rsidRPr="000A6A3D" w:rsidRDefault="0060203B" w:rsidP="000A6A3D">
            <w:pPr>
              <w:jc w:val="center"/>
              <w:rPr>
                <w:lang w:val="de-DE"/>
              </w:rPr>
            </w:pPr>
            <w:r w:rsidRPr="000A6A3D">
              <w:rPr>
                <w:lang w:val="pt-BR"/>
              </w:rPr>
              <w:t>phút</w:t>
            </w:r>
            <w:r w:rsidRPr="000A6A3D">
              <w:rPr>
                <w:lang w:val="de-DE"/>
              </w:rPr>
              <w:t xml:space="preserve"> </w:t>
            </w:r>
          </w:p>
        </w:tc>
      </w:tr>
      <w:tr w:rsidR="00C415D8" w:rsidRPr="000A6A3D" w14:paraId="5AAF7AE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677196AC" w14:textId="77777777" w:rsidR="00C415D8" w:rsidRPr="000A6A3D" w:rsidRDefault="00C415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AE2452" w14:textId="77777777" w:rsidR="00C415D8" w:rsidRPr="0026462F" w:rsidRDefault="00C415D8" w:rsidP="000A6A3D">
            <w:pPr>
              <w:rPr>
                <w:b/>
                <w:bCs/>
                <w:u w:val="single"/>
                <w:lang w:val="nb-NO"/>
              </w:rPr>
            </w:pPr>
            <w:r w:rsidRPr="0026462F">
              <w:rPr>
                <w:b/>
                <w:bCs/>
                <w:u w:val="single"/>
                <w:lang w:val="nb-NO"/>
              </w:rPr>
              <w:t>Giảng bài mới</w:t>
            </w:r>
          </w:p>
          <w:p w14:paraId="686EC847"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15" w:name="_Toc8233574"/>
            <w:r w:rsidRPr="0026462F">
              <w:rPr>
                <w:rFonts w:ascii="Times New Roman" w:hAnsi="Times New Roman"/>
                <w:b/>
                <w:bCs/>
                <w:sz w:val="24"/>
                <w:u w:val="single"/>
              </w:rPr>
              <w:t>Khái niệm</w:t>
            </w:r>
            <w:bookmarkEnd w:id="115"/>
            <w:r w:rsidRPr="0026462F">
              <w:rPr>
                <w:rFonts w:ascii="Times New Roman" w:hAnsi="Times New Roman"/>
                <w:b/>
                <w:sz w:val="24"/>
                <w:u w:val="single"/>
              </w:rPr>
              <w:t xml:space="preserve"> </w:t>
            </w:r>
          </w:p>
          <w:p w14:paraId="7D064CBE" w14:textId="77777777" w:rsidR="00C415D8" w:rsidRPr="0026462F" w:rsidRDefault="00B9417F" w:rsidP="00FA3414">
            <w:pPr>
              <w:pStyle w:val="NormalWeb"/>
              <w:spacing w:before="120" w:beforeAutospacing="0" w:after="0" w:afterAutospacing="0"/>
              <w:jc w:val="both"/>
              <w:rPr>
                <w:rStyle w:val="Strong"/>
                <w:b w:val="0"/>
                <w:i/>
                <w:iCs/>
                <w:lang w:val="pt-BR"/>
              </w:rPr>
            </w:pPr>
            <w:hyperlink r:id="rId157" w:tgtFrame="_blank" w:history="1">
              <w:r w:rsidR="00C415D8" w:rsidRPr="0026462F">
                <w:rPr>
                  <w:rStyle w:val="Hyperlink"/>
                  <w:bCs/>
                  <w:i/>
                  <w:iCs/>
                  <w:color w:val="auto"/>
                  <w:lang w:val="pt-BR"/>
                </w:rPr>
                <w:t>Lipit</w:t>
              </w:r>
            </w:hyperlink>
            <w:r w:rsidR="00C415D8" w:rsidRPr="0026462F">
              <w:rPr>
                <w:rStyle w:val="Strong"/>
                <w:b w:val="0"/>
                <w:i/>
                <w:iCs/>
                <w:lang w:val="pt-BR"/>
              </w:rPr>
              <w:t xml:space="preserve"> là những hợp chất hữu cơ có trong tế bào sống, không hòa tan trong nước nhưng tan nhiều trong dung môi hữu cơ không phân cực</w:t>
            </w:r>
          </w:p>
          <w:p w14:paraId="353286B5" w14:textId="521B72CB" w:rsidR="00C415D8" w:rsidRPr="0026462F" w:rsidRDefault="00C415D8" w:rsidP="00FA3414">
            <w:pPr>
              <w:spacing w:before="120"/>
              <w:jc w:val="both"/>
              <w:rPr>
                <w:rFonts w:eastAsia="VNI-Times"/>
              </w:rPr>
            </w:pPr>
            <w:r w:rsidRPr="0026462F">
              <w:rPr>
                <w:rFonts w:eastAsia="VNI-Times"/>
              </w:rPr>
              <w:t>Axit béo thường gặp là: axit panmitic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14</w:t>
            </w:r>
            <w:r w:rsidRPr="0026462F">
              <w:rPr>
                <w:rFonts w:eastAsia="VNI-Times"/>
              </w:rPr>
              <w:t>COOH</w:t>
            </w:r>
            <w:r>
              <w:rPr>
                <w:rFonts w:eastAsia="VNI-Times"/>
              </w:rPr>
              <w:t xml:space="preserve">, </w:t>
            </w:r>
            <w:r w:rsidRPr="0026462F">
              <w:rPr>
                <w:rFonts w:eastAsia="VNI-Times"/>
              </w:rPr>
              <w:t>axit stearic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16</w:t>
            </w:r>
            <w:r w:rsidRPr="0026462F">
              <w:rPr>
                <w:rFonts w:eastAsia="VNI-Times"/>
              </w:rPr>
              <w:t>COOH, axit oleic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CH=CH(CH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 xml:space="preserve">COOH (dạng </w:t>
            </w:r>
            <w:r w:rsidRPr="0026462F">
              <w:rPr>
                <w:rFonts w:eastAsia="VNI-Times"/>
                <w:i/>
              </w:rPr>
              <w:t>cis-)</w:t>
            </w:r>
            <w:r w:rsidRPr="0026462F">
              <w:rPr>
                <w:rFonts w:eastAsia="VNI-Times"/>
              </w:rPr>
              <w:t>.</w:t>
            </w:r>
          </w:p>
          <w:bookmarkStart w:id="116" w:name="d"/>
          <w:bookmarkEnd w:id="116"/>
          <w:p w14:paraId="6E669516"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bCs/>
                <w:sz w:val="24"/>
                <w:u w:val="single"/>
              </w:rPr>
            </w:pPr>
            <w:r w:rsidRPr="0026462F">
              <w:rPr>
                <w:rFonts w:ascii="Times New Roman" w:hAnsi="Times New Roman"/>
                <w:b/>
                <w:sz w:val="24"/>
                <w:u w:val="single"/>
              </w:rPr>
              <w:fldChar w:fldCharType="begin"/>
            </w:r>
            <w:r w:rsidRPr="0026462F">
              <w:rPr>
                <w:rFonts w:ascii="Times New Roman" w:hAnsi="Times New Roman"/>
                <w:b/>
                <w:sz w:val="24"/>
                <w:u w:val="single"/>
              </w:rPr>
              <w:instrText xml:space="preserve"> HYPERLINK "http://www.onthi.com/?a=OT&amp;ot=LT&amp;hdn_lt_id=728" \l "d" \t "_blank" </w:instrText>
            </w:r>
            <w:r w:rsidRPr="0026462F">
              <w:rPr>
                <w:rFonts w:ascii="Times New Roman" w:hAnsi="Times New Roman"/>
                <w:b/>
                <w:sz w:val="24"/>
                <w:u w:val="single"/>
              </w:rPr>
              <w:fldChar w:fldCharType="separate"/>
            </w:r>
            <w:bookmarkStart w:id="117" w:name="_Toc8233575"/>
            <w:r w:rsidRPr="0026462F">
              <w:rPr>
                <w:rFonts w:ascii="Times New Roman" w:hAnsi="Times New Roman"/>
                <w:b/>
                <w:sz w:val="24"/>
                <w:u w:val="single"/>
              </w:rPr>
              <w:t>Tính chất vật lí</w:t>
            </w:r>
            <w:bookmarkEnd w:id="117"/>
            <w:r w:rsidRPr="0026462F">
              <w:rPr>
                <w:rFonts w:ascii="Times New Roman" w:hAnsi="Times New Roman"/>
                <w:b/>
                <w:sz w:val="24"/>
                <w:u w:val="single"/>
              </w:rPr>
              <w:t xml:space="preserve"> </w:t>
            </w:r>
            <w:r w:rsidRPr="0026462F">
              <w:rPr>
                <w:rFonts w:ascii="Times New Roman" w:hAnsi="Times New Roman"/>
                <w:b/>
                <w:sz w:val="24"/>
                <w:u w:val="single"/>
              </w:rPr>
              <w:fldChar w:fldCharType="end"/>
            </w:r>
          </w:p>
          <w:p w14:paraId="70724F55" w14:textId="77777777" w:rsidR="00C415D8" w:rsidRPr="0026462F" w:rsidRDefault="00C415D8" w:rsidP="00FA3414">
            <w:pPr>
              <w:pStyle w:val="NormalWeb"/>
              <w:spacing w:before="120" w:beforeAutospacing="0" w:after="0" w:afterAutospacing="0"/>
              <w:jc w:val="both"/>
            </w:pPr>
            <w:r w:rsidRPr="0026462F">
              <w:t xml:space="preserve">Ở nhiệt độ phòng, </w:t>
            </w:r>
            <w:hyperlink r:id="rId158" w:tgtFrame="_blank" w:history="1">
              <w:r w:rsidRPr="0026462F">
                <w:rPr>
                  <w:rStyle w:val="Hyperlink"/>
                  <w:color w:val="auto"/>
                </w:rPr>
                <w:t>lipit</w:t>
              </w:r>
            </w:hyperlink>
            <w:r w:rsidRPr="0026462F">
              <w:t xml:space="preserve"> động vật (mỡ), thường ở trạng thái rắn. </w:t>
            </w:r>
            <w:hyperlink r:id="rId159" w:tgtFrame="_blank" w:history="1">
              <w:r w:rsidRPr="0026462F">
                <w:rPr>
                  <w:rStyle w:val="Hyperlink"/>
                  <w:color w:val="auto"/>
                </w:rPr>
                <w:t>Lipit</w:t>
              </w:r>
            </w:hyperlink>
            <w:r w:rsidRPr="0026462F">
              <w:t xml:space="preserve"> loại này chứa chủ yếu các gốc </w:t>
            </w:r>
            <w:hyperlink r:id="rId160" w:anchor="111" w:tgtFrame="_blank" w:history="1">
              <w:r w:rsidRPr="0026462F">
                <w:rPr>
                  <w:rStyle w:val="Hyperlink"/>
                  <w:color w:val="auto"/>
                </w:rPr>
                <w:t>axit</w:t>
              </w:r>
            </w:hyperlink>
            <w:r w:rsidRPr="0026462F">
              <w:t xml:space="preserve"> béo no. Một số ít </w:t>
            </w:r>
            <w:hyperlink r:id="rId161" w:tgtFrame="_blank" w:history="1">
              <w:r w:rsidRPr="0026462F">
                <w:rPr>
                  <w:rStyle w:val="Hyperlink"/>
                  <w:color w:val="auto"/>
                </w:rPr>
                <w:t>lipit</w:t>
              </w:r>
            </w:hyperlink>
            <w:r w:rsidRPr="0026462F">
              <w:t xml:space="preserve"> động vật ở trạng thái lỏng (dầu cá ...). </w:t>
            </w:r>
          </w:p>
          <w:p w14:paraId="6C5A6C7B" w14:textId="77777777" w:rsidR="00C415D8" w:rsidRPr="0026462F" w:rsidRDefault="00B9417F" w:rsidP="00FA3414">
            <w:pPr>
              <w:pStyle w:val="NormalWeb"/>
              <w:spacing w:before="120" w:beforeAutospacing="0" w:after="0" w:afterAutospacing="0"/>
              <w:jc w:val="both"/>
            </w:pPr>
            <w:hyperlink r:id="rId162" w:tgtFrame="_blank" w:history="1">
              <w:r w:rsidR="00C415D8" w:rsidRPr="0026462F">
                <w:rPr>
                  <w:rStyle w:val="Hyperlink"/>
                  <w:color w:val="auto"/>
                </w:rPr>
                <w:t>Lipit</w:t>
              </w:r>
            </w:hyperlink>
            <w:r w:rsidR="00C415D8" w:rsidRPr="0026462F">
              <w:t xml:space="preserve"> thực vật (dầu thực vật) hầu hết ở trạng thái lỏng (dầu lạc, dầu dừa...). Các </w:t>
            </w:r>
            <w:hyperlink r:id="rId163" w:tgtFrame="_blank" w:history="1">
              <w:r w:rsidR="00C415D8" w:rsidRPr="0026462F">
                <w:rPr>
                  <w:rStyle w:val="Hyperlink"/>
                  <w:color w:val="auto"/>
                </w:rPr>
                <w:t>lipit</w:t>
              </w:r>
            </w:hyperlink>
            <w:r w:rsidR="00C415D8" w:rsidRPr="0026462F">
              <w:t xml:space="preserve"> đều nhẹ hơn nước, không tan trong nước, nhưng tan nhiều trong dung môi hữu cơ.</w:t>
            </w:r>
          </w:p>
          <w:bookmarkStart w:id="118" w:name="o"/>
          <w:bookmarkEnd w:id="118"/>
          <w:p w14:paraId="6400AD95"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r w:rsidRPr="0026462F">
              <w:rPr>
                <w:rFonts w:ascii="Times New Roman" w:hAnsi="Times New Roman"/>
                <w:b/>
                <w:bCs/>
                <w:sz w:val="24"/>
                <w:u w:val="single"/>
              </w:rPr>
              <w:lastRenderedPageBreak/>
              <w:fldChar w:fldCharType="begin"/>
            </w:r>
            <w:r w:rsidRPr="0026462F">
              <w:rPr>
                <w:rFonts w:ascii="Times New Roman" w:hAnsi="Times New Roman"/>
                <w:b/>
                <w:bCs/>
                <w:sz w:val="24"/>
                <w:u w:val="single"/>
              </w:rPr>
              <w:instrText xml:space="preserve"> HYPERLINK "http://www.onthi.com/?a=OT&amp;ot=LT&amp;hdn_lt_id=728" \l "o" \t "_blank" </w:instrText>
            </w:r>
            <w:r w:rsidRPr="0026462F">
              <w:rPr>
                <w:rFonts w:ascii="Times New Roman" w:hAnsi="Times New Roman"/>
                <w:b/>
                <w:bCs/>
                <w:sz w:val="24"/>
                <w:u w:val="single"/>
              </w:rPr>
              <w:fldChar w:fldCharType="separate"/>
            </w:r>
            <w:bookmarkStart w:id="119" w:name="_Toc8233576"/>
            <w:r w:rsidRPr="0026462F">
              <w:rPr>
                <w:rFonts w:ascii="Times New Roman" w:hAnsi="Times New Roman"/>
                <w:b/>
                <w:sz w:val="24"/>
                <w:u w:val="single"/>
              </w:rPr>
              <w:t>Tính chất hóa học</w:t>
            </w:r>
            <w:bookmarkEnd w:id="119"/>
            <w:r w:rsidRPr="0026462F">
              <w:rPr>
                <w:rFonts w:ascii="Times New Roman" w:hAnsi="Times New Roman"/>
                <w:b/>
                <w:bCs/>
                <w:sz w:val="24"/>
                <w:u w:val="single"/>
              </w:rPr>
              <w:fldChar w:fldCharType="end"/>
            </w:r>
          </w:p>
          <w:p w14:paraId="0910138F" w14:textId="77777777" w:rsidR="00C415D8" w:rsidRPr="0026462F" w:rsidRDefault="00C415D8" w:rsidP="00FA3414">
            <w:pPr>
              <w:pStyle w:val="Heading3"/>
              <w:ind w:left="480" w:hanging="480"/>
              <w:rPr>
                <w:bCs w:val="0"/>
              </w:rPr>
            </w:pPr>
            <w:bookmarkStart w:id="120" w:name="mk"/>
            <w:bookmarkStart w:id="121" w:name="_Toc8233577"/>
            <w:bookmarkEnd w:id="120"/>
            <w:r w:rsidRPr="0026462F">
              <w:rPr>
                <w:bCs w:val="0"/>
              </w:rPr>
              <w:t xml:space="preserve">3.1. </w:t>
            </w:r>
            <w:hyperlink r:id="rId164" w:anchor="mk" w:tgtFrame="_blank" w:history="1">
              <w:r w:rsidRPr="0026462F">
                <w:t>Phản ứng thủy phân</w:t>
              </w:r>
              <w:bookmarkEnd w:id="121"/>
            </w:hyperlink>
            <w:bookmarkStart w:id="122" w:name="po"/>
            <w:bookmarkEnd w:id="122"/>
          </w:p>
          <w:p w14:paraId="020FABEB" w14:textId="77777777" w:rsidR="00C415D8" w:rsidRDefault="00C415D8" w:rsidP="0026462F">
            <w:pPr>
              <w:spacing w:before="120"/>
              <w:jc w:val="both"/>
            </w:pPr>
            <w:r w:rsidRPr="0026462F">
              <w:t>(RCOO)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552B2DF1">
                <v:shape id="_x0000_i1081" type="#_x0000_t75" style="width:38.5pt;height:27pt" o:ole="">
                  <v:imagedata r:id="rId120" o:title=""/>
                </v:shape>
                <o:OLEObject Type="Embed" ProgID="Equation.DSMT4" ShapeID="_x0000_i1081" DrawAspect="Content" ObjectID="_1694097344" r:id="rId165"/>
              </w:object>
            </w:r>
            <w:r w:rsidRPr="0026462F">
              <w:t xml:space="preserve">  </w:t>
            </w:r>
          </w:p>
          <w:p w14:paraId="48CB140A" w14:textId="5C36E301" w:rsidR="00C415D8" w:rsidRPr="0026462F" w:rsidRDefault="00C415D8" w:rsidP="0026462F">
            <w:pPr>
              <w:spacing w:before="120"/>
              <w:jc w:val="both"/>
            </w:pPr>
            <w:r>
              <w:t xml:space="preserve">            </w:t>
            </w:r>
            <w:r w:rsidRPr="0026462F">
              <w:t>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+ 3RCOOH</w:t>
            </w:r>
          </w:p>
          <w:p w14:paraId="116BC083" w14:textId="4618B96B" w:rsidR="00C415D8" w:rsidRPr="0026462F" w:rsidRDefault="00C415D8" w:rsidP="0026462F">
            <w:pPr>
              <w:jc w:val="both"/>
              <w:rPr>
                <w:vertAlign w:val="subscript"/>
              </w:rPr>
            </w:pP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748E4E70">
                <v:shape id="_x0000_i1082" type="#_x0000_t75" style="width:38.5pt;height:27pt" o:ole="">
                  <v:imagedata r:id="rId120" o:title=""/>
                </v:shape>
                <o:OLEObject Type="Embed" ProgID="Equation.DSMT4" ShapeID="_x0000_i1082" DrawAspect="Content" ObjectID="_1694097345" r:id="rId166"/>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35</w:t>
            </w:r>
            <w:r w:rsidRPr="0026462F">
              <w:t>COOH (axit stearic)</w:t>
            </w:r>
          </w:p>
          <w:p w14:paraId="6DC51D28" w14:textId="77777777" w:rsidR="00C415D8" w:rsidRPr="0026462F" w:rsidRDefault="00C415D8" w:rsidP="00FA3414">
            <w:pPr>
              <w:pStyle w:val="Heading3"/>
              <w:ind w:left="480" w:hanging="480"/>
            </w:pPr>
            <w:bookmarkStart w:id="123" w:name="_Toc8233578"/>
            <w:r w:rsidRPr="0026462F">
              <w:t xml:space="preserve">3.2. </w:t>
            </w:r>
            <w:hyperlink r:id="rId167" w:anchor="po" w:tgtFrame="_blank" w:history="1">
              <w:r w:rsidRPr="0026462F">
                <w:t>Phản ứng xà phòng hóa</w:t>
              </w:r>
              <w:bookmarkEnd w:id="123"/>
            </w:hyperlink>
          </w:p>
          <w:p w14:paraId="3DFC70E2" w14:textId="77777777" w:rsidR="00C415D8" w:rsidRPr="0026462F" w:rsidRDefault="00C415D8" w:rsidP="0026462F">
            <w:pPr>
              <w:spacing w:before="120"/>
              <w:jc w:val="both"/>
              <w:rPr>
                <w:vertAlign w:val="subscript"/>
              </w:rPr>
            </w:pP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+ 3NaOH </w:t>
            </w:r>
            <w:r w:rsidRPr="0026462F">
              <w:rPr>
                <w:position w:val="-6"/>
              </w:rPr>
              <w:object w:dxaOrig="680" w:dyaOrig="360" w14:anchorId="1264215E">
                <v:shape id="_x0000_i1083" type="#_x0000_t75" style="width:33.5pt;height:18pt" o:ole="">
                  <v:imagedata r:id="rId168" o:title=""/>
                </v:shape>
                <o:OLEObject Type="Embed" ProgID="Equation.DSMT4" ShapeID="_x0000_i1083" DrawAspect="Content" ObjectID="_1694097346" r:id="rId169"/>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33</w:t>
            </w:r>
            <w:r w:rsidRPr="0026462F">
              <w:t>COONa (natri stearat)</w:t>
            </w:r>
          </w:p>
          <w:p w14:paraId="18835091" w14:textId="77777777" w:rsidR="00C415D8" w:rsidRPr="0026462F" w:rsidRDefault="00C415D8" w:rsidP="00FA3414">
            <w:pPr>
              <w:spacing w:before="120"/>
              <w:jc w:val="both"/>
            </w:pPr>
            <w:r w:rsidRPr="0026462F">
              <w:rPr>
                <w:rStyle w:val="Strong"/>
              </w:rPr>
              <w:t>3.3. Phản ứng cộng hiđro của chất béo</w:t>
            </w:r>
            <w:bookmarkStart w:id="124" w:name="ad"/>
            <w:bookmarkEnd w:id="124"/>
            <w:r w:rsidRPr="0026462F">
              <w:rPr>
                <w:rStyle w:val="Strong"/>
              </w:rPr>
              <w:t xml:space="preserve"> lỏng</w:t>
            </w:r>
            <w:r w:rsidRPr="0026462F">
              <w:t xml:space="preserve"> </w:t>
            </w:r>
          </w:p>
          <w:p w14:paraId="1D164F4C" w14:textId="77777777" w:rsidR="00C415D8" w:rsidRDefault="00C415D8" w:rsidP="00FA3414">
            <w:pPr>
              <w:spacing w:before="120"/>
              <w:jc w:val="both"/>
            </w:pPr>
            <w:r w:rsidRPr="0026462F">
              <w:rPr>
                <w:rFonts w:eastAsia="VNI-Times"/>
              </w:rPr>
              <w:t xml:space="preserve">  </w:t>
            </w: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 </w:t>
            </w:r>
            <w:r w:rsidRPr="0026462F">
              <w:rPr>
                <w:position w:val="-6"/>
              </w:rPr>
              <w:object w:dxaOrig="859" w:dyaOrig="360" w14:anchorId="2660BE3C">
                <v:shape id="_x0000_i1084" type="#_x0000_t75" style="width:42.5pt;height:18pt" o:ole="">
                  <v:imagedata r:id="rId170" o:title=""/>
                </v:shape>
                <o:OLEObject Type="Embed" ProgID="Equation.DSMT4" ShapeID="_x0000_i1084" DrawAspect="Content" ObjectID="_1694097347" r:id="rId171"/>
              </w:object>
            </w:r>
            <w:r w:rsidRPr="0026462F">
              <w:t xml:space="preserve">  </w:t>
            </w:r>
          </w:p>
          <w:p w14:paraId="00B68294" w14:textId="49FF9DE7" w:rsidR="00C415D8" w:rsidRPr="0026462F" w:rsidRDefault="00C415D8" w:rsidP="00FA3414">
            <w:pPr>
              <w:spacing w:before="120"/>
              <w:jc w:val="both"/>
            </w:pPr>
            <w:r>
              <w:t xml:space="preserve">                                      </w:t>
            </w: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w:t>
            </w:r>
          </w:p>
          <w:p w14:paraId="6C93CC0B"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25" w:name="_Toc8233579"/>
            <w:r w:rsidRPr="0026462F">
              <w:rPr>
                <w:rFonts w:ascii="Times New Roman" w:hAnsi="Times New Roman"/>
                <w:b/>
                <w:sz w:val="24"/>
                <w:u w:val="single"/>
              </w:rPr>
              <w:t>Ứng dụng</w:t>
            </w:r>
            <w:bookmarkEnd w:id="125"/>
            <w:r w:rsidRPr="0026462F">
              <w:rPr>
                <w:rFonts w:ascii="Times New Roman" w:hAnsi="Times New Roman"/>
                <w:b/>
                <w:sz w:val="24"/>
                <w:u w:val="single"/>
              </w:rPr>
              <w:t xml:space="preserve"> </w:t>
            </w:r>
          </w:p>
          <w:p w14:paraId="75E8B534" w14:textId="1636EEAE" w:rsidR="00C415D8" w:rsidRPr="0026462F" w:rsidRDefault="00C415D8" w:rsidP="000A6A3D">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81624BE" w14:textId="77777777" w:rsidR="00C415D8" w:rsidRPr="000A6A3D" w:rsidRDefault="00C415D8" w:rsidP="00627B1D">
            <w:pPr>
              <w:jc w:val="both"/>
              <w:rPr>
                <w:lang w:val="nb-NO"/>
              </w:rPr>
            </w:pPr>
          </w:p>
          <w:p w14:paraId="548C321D" w14:textId="77777777" w:rsidR="00C415D8" w:rsidRPr="000A6A3D" w:rsidRDefault="00C415D8" w:rsidP="00627B1D">
            <w:pPr>
              <w:jc w:val="both"/>
              <w:rPr>
                <w:lang w:val="nb-NO"/>
              </w:rPr>
            </w:pPr>
          </w:p>
          <w:p w14:paraId="216B5901" w14:textId="77777777" w:rsidR="00C415D8" w:rsidRPr="000A6A3D" w:rsidRDefault="00C415D8" w:rsidP="00627B1D">
            <w:pPr>
              <w:jc w:val="both"/>
              <w:rPr>
                <w:lang w:val="nb-NO"/>
              </w:rPr>
            </w:pPr>
          </w:p>
          <w:p w14:paraId="3F92572B" w14:textId="7BE6ABD4" w:rsidR="00C415D8" w:rsidRPr="000A6A3D" w:rsidRDefault="00C415D8" w:rsidP="00627B1D">
            <w:pPr>
              <w:jc w:val="both"/>
              <w:rPr>
                <w:lang w:val="nb-NO"/>
              </w:rPr>
            </w:pPr>
            <w:r>
              <w:rPr>
                <w:lang w:val="nb-NO"/>
              </w:rPr>
              <w:t xml:space="preserve"> </w:t>
            </w:r>
            <w:r w:rsidRPr="000A6A3D">
              <w:rPr>
                <w:lang w:val="nb-NO"/>
              </w:rPr>
              <w:t xml:space="preserve">GV </w:t>
            </w:r>
            <w:r>
              <w:rPr>
                <w:lang w:val="nb-NO"/>
              </w:rPr>
              <w:t xml:space="preserve">giới thiệu khái niệm, công thức </w:t>
            </w:r>
            <w:r w:rsidR="005C3B82">
              <w:rPr>
                <w:lang w:val="nb-NO"/>
              </w:rPr>
              <w:t xml:space="preserve">cấu tạo </w:t>
            </w:r>
            <w:r>
              <w:rPr>
                <w:lang w:val="nb-NO"/>
              </w:rPr>
              <w:t xml:space="preserve">chung và </w:t>
            </w:r>
            <w:r w:rsidR="005C3B82">
              <w:rPr>
                <w:lang w:val="nb-NO"/>
              </w:rPr>
              <w:t>tên</w:t>
            </w:r>
            <w:r>
              <w:rPr>
                <w:lang w:val="nb-NO"/>
              </w:rPr>
              <w:t xml:space="preserve"> gọi </w:t>
            </w:r>
            <w:r w:rsidR="005C3B82">
              <w:rPr>
                <w:lang w:val="nb-NO"/>
              </w:rPr>
              <w:t xml:space="preserve">một số axit béo thường gặp </w:t>
            </w:r>
            <w:r>
              <w:rPr>
                <w:lang w:val="nb-NO"/>
              </w:rPr>
              <w:t xml:space="preserve"> .</w:t>
            </w:r>
          </w:p>
          <w:p w14:paraId="6C26F059" w14:textId="77777777" w:rsidR="00C415D8" w:rsidRPr="000A6A3D" w:rsidRDefault="00C415D8" w:rsidP="00627B1D">
            <w:pPr>
              <w:jc w:val="both"/>
              <w:rPr>
                <w:lang w:val="de-DE"/>
              </w:rPr>
            </w:pPr>
          </w:p>
          <w:p w14:paraId="2CDF7D78" w14:textId="77777777" w:rsidR="00C415D8" w:rsidRDefault="00C415D8" w:rsidP="00627B1D">
            <w:pPr>
              <w:jc w:val="both"/>
              <w:rPr>
                <w:lang w:val="de-DE"/>
              </w:rPr>
            </w:pPr>
          </w:p>
          <w:p w14:paraId="14DD373E" w14:textId="77777777" w:rsidR="00C415D8" w:rsidRDefault="00C415D8" w:rsidP="00627B1D">
            <w:pPr>
              <w:jc w:val="both"/>
              <w:rPr>
                <w:lang w:val="de-DE"/>
              </w:rPr>
            </w:pPr>
          </w:p>
          <w:p w14:paraId="059D066A" w14:textId="77777777" w:rsidR="00C415D8" w:rsidRDefault="00C415D8" w:rsidP="00627B1D">
            <w:pPr>
              <w:jc w:val="both"/>
              <w:rPr>
                <w:lang w:val="de-DE"/>
              </w:rPr>
            </w:pPr>
          </w:p>
          <w:p w14:paraId="2EF9B4E5" w14:textId="6EAEC47B" w:rsidR="00C415D8" w:rsidRDefault="00C415D8" w:rsidP="00627B1D">
            <w:pPr>
              <w:jc w:val="both"/>
              <w:rPr>
                <w:lang w:val="de-DE"/>
              </w:rPr>
            </w:pPr>
            <w:r>
              <w:rPr>
                <w:lang w:val="de-DE"/>
              </w:rPr>
              <w:t>GV nêu câu hỏi</w:t>
            </w:r>
            <w:r w:rsidR="005C3B82">
              <w:rPr>
                <w:lang w:val="de-DE"/>
              </w:rPr>
              <w:t xml:space="preserve"> về các trạng thái của lipit.</w:t>
            </w:r>
          </w:p>
          <w:p w14:paraId="3C9D83A4" w14:textId="77777777" w:rsidR="00C415D8" w:rsidRDefault="00C415D8" w:rsidP="00627B1D">
            <w:pPr>
              <w:jc w:val="both"/>
              <w:rPr>
                <w:lang w:val="de-DE"/>
              </w:rPr>
            </w:pPr>
          </w:p>
          <w:p w14:paraId="01D00B3D" w14:textId="77777777" w:rsidR="00C415D8" w:rsidRDefault="00C415D8" w:rsidP="00627B1D">
            <w:pPr>
              <w:ind w:right="51"/>
              <w:jc w:val="both"/>
              <w:rPr>
                <w:lang w:val="nb-NO"/>
              </w:rPr>
            </w:pPr>
          </w:p>
          <w:p w14:paraId="254BE2C7" w14:textId="7CA2F000" w:rsidR="00C415D8" w:rsidRDefault="005C3B82" w:rsidP="00627B1D">
            <w:pPr>
              <w:ind w:right="51"/>
              <w:jc w:val="both"/>
              <w:rPr>
                <w:lang w:val="nb-NO"/>
              </w:rPr>
            </w:pPr>
            <w:r>
              <w:rPr>
                <w:lang w:val="nb-NO"/>
              </w:rPr>
              <w:t>GV bổ sung.</w:t>
            </w:r>
          </w:p>
          <w:p w14:paraId="41B4A2BC" w14:textId="77777777" w:rsidR="005C3B82" w:rsidRDefault="005C3B82" w:rsidP="00627B1D">
            <w:pPr>
              <w:ind w:right="51"/>
              <w:jc w:val="both"/>
              <w:rPr>
                <w:lang w:val="nb-NO"/>
              </w:rPr>
            </w:pPr>
          </w:p>
          <w:p w14:paraId="49D3F078" w14:textId="77777777" w:rsidR="005C3B82" w:rsidRDefault="005C3B82" w:rsidP="00627B1D">
            <w:pPr>
              <w:ind w:right="51"/>
              <w:jc w:val="both"/>
              <w:rPr>
                <w:lang w:val="nb-NO"/>
              </w:rPr>
            </w:pPr>
          </w:p>
          <w:p w14:paraId="62BD1431" w14:textId="77777777" w:rsidR="005C3B82" w:rsidRDefault="005C3B82" w:rsidP="00627B1D">
            <w:pPr>
              <w:ind w:right="51"/>
              <w:jc w:val="both"/>
              <w:rPr>
                <w:lang w:val="nb-NO"/>
              </w:rPr>
            </w:pPr>
          </w:p>
          <w:p w14:paraId="0ABC8B86" w14:textId="77777777" w:rsidR="005C3B82" w:rsidRDefault="005C3B82" w:rsidP="00627B1D">
            <w:pPr>
              <w:ind w:right="51"/>
              <w:jc w:val="both"/>
              <w:rPr>
                <w:lang w:val="nb-NO"/>
              </w:rPr>
            </w:pPr>
          </w:p>
          <w:p w14:paraId="7E41407C" w14:textId="77777777" w:rsidR="005C3B82" w:rsidRDefault="005C3B82" w:rsidP="00627B1D">
            <w:pPr>
              <w:ind w:right="51"/>
              <w:jc w:val="both"/>
              <w:rPr>
                <w:lang w:val="nb-NO"/>
              </w:rPr>
            </w:pPr>
          </w:p>
          <w:p w14:paraId="6B47A7F0" w14:textId="03A7B105" w:rsidR="00C415D8" w:rsidRPr="000A6A3D" w:rsidRDefault="00C415D8" w:rsidP="00627B1D">
            <w:pPr>
              <w:ind w:right="51"/>
              <w:jc w:val="both"/>
              <w:rPr>
                <w:lang w:val="nb-NO"/>
              </w:rPr>
            </w:pPr>
            <w:r>
              <w:rPr>
                <w:lang w:val="nb-NO"/>
              </w:rPr>
              <w:t>GV hướng dẫn cách viết phương trình phản ứng thủy phân, lưu ý điều kiện phản ứng</w:t>
            </w:r>
            <w:r w:rsidR="002E26E3">
              <w:rPr>
                <w:lang w:val="nb-NO"/>
              </w:rPr>
              <w:t>; phản ứng xà phòng hóa; phản ứng cộng hidro.</w:t>
            </w:r>
          </w:p>
          <w:p w14:paraId="37028325" w14:textId="77777777" w:rsidR="00C415D8" w:rsidRPr="000A6A3D" w:rsidRDefault="00C415D8" w:rsidP="00627B1D">
            <w:pPr>
              <w:jc w:val="both"/>
              <w:rPr>
                <w:lang w:val="nb-NO"/>
              </w:rPr>
            </w:pPr>
          </w:p>
          <w:p w14:paraId="766DFE13" w14:textId="77777777" w:rsidR="00C415D8" w:rsidRPr="000A6A3D" w:rsidRDefault="00C415D8" w:rsidP="00627B1D">
            <w:pPr>
              <w:jc w:val="both"/>
              <w:rPr>
                <w:lang w:val="nb-NO"/>
              </w:rPr>
            </w:pPr>
          </w:p>
          <w:p w14:paraId="74B924B9" w14:textId="77777777" w:rsidR="00C415D8" w:rsidRDefault="00C415D8" w:rsidP="00627B1D">
            <w:pPr>
              <w:jc w:val="both"/>
              <w:rPr>
                <w:lang w:val="de-DE"/>
              </w:rPr>
            </w:pPr>
          </w:p>
          <w:p w14:paraId="7DC2B6ED" w14:textId="77777777" w:rsidR="00C415D8" w:rsidRDefault="00C415D8" w:rsidP="00627B1D">
            <w:pPr>
              <w:jc w:val="both"/>
              <w:rPr>
                <w:lang w:val="de-DE"/>
              </w:rPr>
            </w:pPr>
          </w:p>
          <w:p w14:paraId="31F0ADB1" w14:textId="77777777" w:rsidR="00C415D8" w:rsidRDefault="00C415D8" w:rsidP="00627B1D">
            <w:pPr>
              <w:jc w:val="both"/>
              <w:rPr>
                <w:lang w:val="de-DE"/>
              </w:rPr>
            </w:pPr>
          </w:p>
          <w:p w14:paraId="7944220F" w14:textId="77777777" w:rsidR="00C415D8" w:rsidRDefault="00C415D8" w:rsidP="00627B1D">
            <w:pPr>
              <w:jc w:val="both"/>
              <w:rPr>
                <w:lang w:val="de-DE"/>
              </w:rPr>
            </w:pPr>
          </w:p>
          <w:p w14:paraId="22121AA5" w14:textId="77777777" w:rsidR="00C415D8" w:rsidRDefault="00C415D8" w:rsidP="00627B1D">
            <w:pPr>
              <w:jc w:val="both"/>
              <w:rPr>
                <w:lang w:val="de-DE"/>
              </w:rPr>
            </w:pPr>
          </w:p>
          <w:p w14:paraId="2B94F2C0" w14:textId="77777777" w:rsidR="00C415D8" w:rsidRDefault="00C415D8" w:rsidP="00627B1D">
            <w:pPr>
              <w:jc w:val="both"/>
              <w:rPr>
                <w:lang w:val="de-DE"/>
              </w:rPr>
            </w:pPr>
          </w:p>
          <w:p w14:paraId="0C317C2E" w14:textId="77777777" w:rsidR="00C415D8" w:rsidRDefault="00C415D8" w:rsidP="00627B1D">
            <w:pPr>
              <w:jc w:val="both"/>
              <w:rPr>
                <w:lang w:val="de-DE"/>
              </w:rPr>
            </w:pPr>
          </w:p>
          <w:p w14:paraId="4E3D7804" w14:textId="77777777" w:rsidR="00497EAF" w:rsidRDefault="00497EAF" w:rsidP="00627B1D">
            <w:pPr>
              <w:jc w:val="both"/>
              <w:rPr>
                <w:lang w:val="de-DE"/>
              </w:rPr>
            </w:pPr>
          </w:p>
          <w:p w14:paraId="7E36A2F3" w14:textId="6175AEAD" w:rsidR="00C415D8" w:rsidRPr="00471706" w:rsidRDefault="00C415D8" w:rsidP="00627B1D">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BB0500" w14:textId="77777777" w:rsidR="00C415D8" w:rsidRPr="000A6A3D" w:rsidRDefault="00C415D8" w:rsidP="00627B1D">
            <w:pPr>
              <w:jc w:val="both"/>
              <w:rPr>
                <w:lang w:val="nb-NO"/>
              </w:rPr>
            </w:pPr>
          </w:p>
          <w:p w14:paraId="73BBCF40" w14:textId="77777777" w:rsidR="00C415D8" w:rsidRPr="000A6A3D" w:rsidRDefault="00C415D8" w:rsidP="00627B1D">
            <w:pPr>
              <w:jc w:val="both"/>
              <w:rPr>
                <w:lang w:val="nb-NO"/>
              </w:rPr>
            </w:pPr>
          </w:p>
          <w:p w14:paraId="070ACD01" w14:textId="77777777" w:rsidR="00C415D8" w:rsidRPr="000A6A3D" w:rsidRDefault="00C415D8" w:rsidP="00627B1D">
            <w:pPr>
              <w:jc w:val="both"/>
              <w:rPr>
                <w:lang w:val="nb-NO"/>
              </w:rPr>
            </w:pPr>
          </w:p>
          <w:p w14:paraId="1392E0A7" w14:textId="3E12B4CC" w:rsidR="00C415D8" w:rsidRDefault="00C415D8" w:rsidP="00627B1D">
            <w:pPr>
              <w:jc w:val="both"/>
              <w:rPr>
                <w:lang w:val="nb-NO"/>
              </w:rPr>
            </w:pPr>
            <w:r>
              <w:rPr>
                <w:lang w:val="nb-NO"/>
              </w:rPr>
              <w:t>HS theo dõi, ghi bài</w:t>
            </w:r>
            <w:r w:rsidR="005C3B82">
              <w:rPr>
                <w:lang w:val="nb-NO"/>
              </w:rPr>
              <w:t>.</w:t>
            </w:r>
          </w:p>
          <w:p w14:paraId="04C12E27" w14:textId="77777777" w:rsidR="00C415D8" w:rsidRDefault="00C415D8" w:rsidP="00627B1D">
            <w:pPr>
              <w:jc w:val="both"/>
              <w:rPr>
                <w:lang w:val="nb-NO"/>
              </w:rPr>
            </w:pPr>
          </w:p>
          <w:p w14:paraId="02144C96" w14:textId="77777777" w:rsidR="00C415D8" w:rsidRDefault="00C415D8" w:rsidP="00627B1D">
            <w:pPr>
              <w:jc w:val="both"/>
              <w:rPr>
                <w:lang w:val="nb-NO"/>
              </w:rPr>
            </w:pPr>
          </w:p>
          <w:p w14:paraId="5FCAD5BB" w14:textId="77777777" w:rsidR="00C415D8" w:rsidRDefault="00C415D8" w:rsidP="00627B1D">
            <w:pPr>
              <w:jc w:val="both"/>
              <w:rPr>
                <w:lang w:val="nb-NO"/>
              </w:rPr>
            </w:pPr>
          </w:p>
          <w:p w14:paraId="03764C78" w14:textId="77777777" w:rsidR="00C415D8" w:rsidRDefault="00C415D8" w:rsidP="00627B1D">
            <w:pPr>
              <w:jc w:val="both"/>
              <w:rPr>
                <w:lang w:val="nb-NO"/>
              </w:rPr>
            </w:pPr>
          </w:p>
          <w:p w14:paraId="6C60406D" w14:textId="77777777" w:rsidR="00C415D8" w:rsidRDefault="00C415D8" w:rsidP="00627B1D">
            <w:pPr>
              <w:jc w:val="both"/>
              <w:rPr>
                <w:lang w:val="nb-NO"/>
              </w:rPr>
            </w:pPr>
          </w:p>
          <w:p w14:paraId="43949593" w14:textId="77777777" w:rsidR="00C415D8" w:rsidRDefault="00C415D8" w:rsidP="00627B1D">
            <w:pPr>
              <w:jc w:val="both"/>
              <w:rPr>
                <w:lang w:val="nb-NO"/>
              </w:rPr>
            </w:pPr>
          </w:p>
          <w:p w14:paraId="363B0B89" w14:textId="77777777" w:rsidR="00C415D8" w:rsidRDefault="00C415D8" w:rsidP="00627B1D">
            <w:pPr>
              <w:jc w:val="both"/>
              <w:rPr>
                <w:lang w:val="nb-NO"/>
              </w:rPr>
            </w:pPr>
          </w:p>
          <w:p w14:paraId="59258FF4" w14:textId="79884A9A" w:rsidR="00C415D8" w:rsidRDefault="00C415D8" w:rsidP="00627B1D">
            <w:pPr>
              <w:jc w:val="both"/>
              <w:rPr>
                <w:lang w:val="nb-NO"/>
              </w:rPr>
            </w:pPr>
            <w:r>
              <w:rPr>
                <w:lang w:val="nb-NO"/>
              </w:rPr>
              <w:t xml:space="preserve">HS </w:t>
            </w:r>
            <w:r w:rsidR="005C3B82">
              <w:rPr>
                <w:lang w:val="nb-NO"/>
              </w:rPr>
              <w:t xml:space="preserve">tham khảo giáo trình </w:t>
            </w:r>
            <w:r>
              <w:rPr>
                <w:lang w:val="nb-NO"/>
              </w:rPr>
              <w:t xml:space="preserve">trả </w:t>
            </w:r>
            <w:r w:rsidR="005C3B82">
              <w:rPr>
                <w:lang w:val="nb-NO"/>
              </w:rPr>
              <w:t>lời</w:t>
            </w:r>
            <w:r>
              <w:rPr>
                <w:lang w:val="nb-NO"/>
              </w:rPr>
              <w:t>.</w:t>
            </w:r>
          </w:p>
          <w:p w14:paraId="11106713" w14:textId="77777777" w:rsidR="00C415D8" w:rsidRDefault="00C415D8" w:rsidP="00627B1D">
            <w:pPr>
              <w:jc w:val="both"/>
              <w:rPr>
                <w:lang w:val="nb-NO"/>
              </w:rPr>
            </w:pPr>
          </w:p>
          <w:p w14:paraId="3D4EF8CD" w14:textId="77777777" w:rsidR="00C415D8" w:rsidRDefault="00C415D8" w:rsidP="00627B1D">
            <w:pPr>
              <w:jc w:val="both"/>
              <w:rPr>
                <w:lang w:val="nb-NO"/>
              </w:rPr>
            </w:pPr>
          </w:p>
          <w:p w14:paraId="19ABB375" w14:textId="77777777" w:rsidR="00C415D8" w:rsidRDefault="00C415D8" w:rsidP="00627B1D">
            <w:pPr>
              <w:jc w:val="both"/>
              <w:rPr>
                <w:lang w:val="nb-NO"/>
              </w:rPr>
            </w:pPr>
          </w:p>
          <w:p w14:paraId="6B1040F4" w14:textId="704E879C" w:rsidR="00C415D8" w:rsidRPr="000A6A3D" w:rsidRDefault="00C415D8" w:rsidP="00627B1D">
            <w:pPr>
              <w:jc w:val="both"/>
              <w:rPr>
                <w:lang w:val="nb-NO"/>
              </w:rPr>
            </w:pPr>
            <w:r w:rsidRPr="000A6A3D">
              <w:rPr>
                <w:lang w:val="nb-NO"/>
              </w:rPr>
              <w:t>HS theo dõi, ghi bà</w:t>
            </w:r>
            <w:r w:rsidR="002E26E3">
              <w:rPr>
                <w:lang w:val="nb-NO"/>
              </w:rPr>
              <w:t>i.</w:t>
            </w:r>
          </w:p>
          <w:p w14:paraId="78ABF106" w14:textId="77777777" w:rsidR="002E26E3" w:rsidRDefault="002E26E3" w:rsidP="00627B1D">
            <w:pPr>
              <w:jc w:val="both"/>
              <w:rPr>
                <w:lang w:val="nb-NO"/>
              </w:rPr>
            </w:pPr>
          </w:p>
          <w:p w14:paraId="774A58DB" w14:textId="77777777" w:rsidR="002E26E3" w:rsidRDefault="002E26E3" w:rsidP="00627B1D">
            <w:pPr>
              <w:jc w:val="both"/>
              <w:rPr>
                <w:lang w:val="nb-NO"/>
              </w:rPr>
            </w:pPr>
          </w:p>
          <w:p w14:paraId="7A3FB620" w14:textId="77777777" w:rsidR="002E26E3" w:rsidRDefault="002E26E3" w:rsidP="00627B1D">
            <w:pPr>
              <w:jc w:val="both"/>
              <w:rPr>
                <w:lang w:val="nb-NO"/>
              </w:rPr>
            </w:pPr>
          </w:p>
          <w:p w14:paraId="793AF178" w14:textId="77777777" w:rsidR="002E26E3" w:rsidRDefault="002E26E3" w:rsidP="00627B1D">
            <w:pPr>
              <w:jc w:val="both"/>
              <w:rPr>
                <w:lang w:val="nb-NO"/>
              </w:rPr>
            </w:pPr>
          </w:p>
          <w:p w14:paraId="6998CC58" w14:textId="3A520C3A" w:rsidR="00C415D8" w:rsidRDefault="002E26E3" w:rsidP="00627B1D">
            <w:pPr>
              <w:jc w:val="both"/>
              <w:rPr>
                <w:lang w:val="nb-NO"/>
              </w:rPr>
            </w:pPr>
            <w:r w:rsidRPr="000A6A3D">
              <w:rPr>
                <w:lang w:val="nb-NO"/>
              </w:rPr>
              <w:t>HS theo dõi, ghi bà</w:t>
            </w:r>
            <w:r>
              <w:rPr>
                <w:lang w:val="nb-NO"/>
              </w:rPr>
              <w:t>i.</w:t>
            </w:r>
          </w:p>
          <w:p w14:paraId="533EBAB6" w14:textId="77777777" w:rsidR="002E26E3" w:rsidRPr="000A6A3D" w:rsidRDefault="002E26E3" w:rsidP="00627B1D">
            <w:pPr>
              <w:jc w:val="both"/>
              <w:rPr>
                <w:lang w:val="nb-NO"/>
              </w:rPr>
            </w:pPr>
          </w:p>
          <w:p w14:paraId="25E447FA" w14:textId="77777777" w:rsidR="00C415D8" w:rsidRPr="000A6A3D" w:rsidRDefault="00C415D8" w:rsidP="00627B1D">
            <w:pPr>
              <w:jc w:val="both"/>
              <w:rPr>
                <w:lang w:val="nb-NO"/>
              </w:rPr>
            </w:pPr>
            <w:r>
              <w:rPr>
                <w:lang w:val="nb-NO"/>
              </w:rPr>
              <w:t>HS làm bài luyện tập.</w:t>
            </w:r>
          </w:p>
          <w:p w14:paraId="41AA0CE6" w14:textId="77777777" w:rsidR="00C415D8" w:rsidRPr="000A6A3D" w:rsidRDefault="00C415D8" w:rsidP="00627B1D">
            <w:pPr>
              <w:jc w:val="both"/>
              <w:rPr>
                <w:lang w:val="nb-NO"/>
              </w:rPr>
            </w:pPr>
          </w:p>
          <w:p w14:paraId="33BDAD8B" w14:textId="77777777" w:rsidR="00C415D8" w:rsidRPr="000A6A3D" w:rsidRDefault="00C415D8" w:rsidP="00627B1D">
            <w:pPr>
              <w:jc w:val="both"/>
              <w:rPr>
                <w:lang w:val="nb-NO"/>
              </w:rPr>
            </w:pPr>
          </w:p>
          <w:p w14:paraId="0EB78D1C" w14:textId="77777777" w:rsidR="00C415D8" w:rsidRPr="000A6A3D" w:rsidRDefault="00C415D8" w:rsidP="00627B1D">
            <w:pPr>
              <w:jc w:val="both"/>
              <w:rPr>
                <w:lang w:val="nb-NO"/>
              </w:rPr>
            </w:pPr>
          </w:p>
          <w:p w14:paraId="32AD15F5" w14:textId="77777777" w:rsidR="00C415D8" w:rsidRPr="000A6A3D" w:rsidRDefault="00C415D8" w:rsidP="00627B1D">
            <w:pPr>
              <w:jc w:val="both"/>
              <w:rPr>
                <w:lang w:val="nb-NO"/>
              </w:rPr>
            </w:pPr>
          </w:p>
          <w:p w14:paraId="353026FB" w14:textId="77777777" w:rsidR="00C415D8" w:rsidRDefault="00C415D8" w:rsidP="00627B1D">
            <w:pPr>
              <w:jc w:val="both"/>
              <w:rPr>
                <w:lang w:val="nb-NO"/>
              </w:rPr>
            </w:pPr>
          </w:p>
          <w:p w14:paraId="13542FE5" w14:textId="77777777" w:rsidR="00C415D8" w:rsidRPr="000A6A3D" w:rsidRDefault="00C415D8" w:rsidP="00627B1D">
            <w:pPr>
              <w:jc w:val="both"/>
              <w:rPr>
                <w:lang w:val="nb-NO"/>
              </w:rPr>
            </w:pPr>
          </w:p>
          <w:p w14:paraId="13081A37" w14:textId="77777777" w:rsidR="00C415D8" w:rsidRDefault="00C415D8" w:rsidP="00627B1D">
            <w:pPr>
              <w:jc w:val="both"/>
              <w:rPr>
                <w:lang w:val="nb-NO"/>
              </w:rPr>
            </w:pPr>
          </w:p>
          <w:p w14:paraId="38E25A8A" w14:textId="77777777" w:rsidR="00C415D8" w:rsidRDefault="00C415D8" w:rsidP="00627B1D">
            <w:pPr>
              <w:jc w:val="both"/>
              <w:rPr>
                <w:lang w:val="nb-NO"/>
              </w:rPr>
            </w:pPr>
          </w:p>
          <w:p w14:paraId="5EB84090" w14:textId="77777777" w:rsidR="00C415D8" w:rsidRDefault="00C415D8" w:rsidP="00627B1D">
            <w:pPr>
              <w:jc w:val="both"/>
              <w:rPr>
                <w:lang w:val="nb-NO"/>
              </w:rPr>
            </w:pPr>
          </w:p>
          <w:p w14:paraId="5D91CBBF" w14:textId="77777777" w:rsidR="00C415D8" w:rsidRDefault="00C415D8" w:rsidP="00627B1D">
            <w:pPr>
              <w:jc w:val="both"/>
              <w:rPr>
                <w:lang w:val="nb-NO"/>
              </w:rPr>
            </w:pPr>
          </w:p>
          <w:p w14:paraId="27321B1B" w14:textId="77777777" w:rsidR="00497EAF" w:rsidRDefault="00497EAF" w:rsidP="00627B1D">
            <w:pPr>
              <w:jc w:val="both"/>
              <w:rPr>
                <w:lang w:val="nb-NO"/>
              </w:rPr>
            </w:pPr>
          </w:p>
          <w:p w14:paraId="3D424CC2" w14:textId="77777777" w:rsidR="00C415D8" w:rsidRDefault="00C415D8" w:rsidP="00627B1D">
            <w:pPr>
              <w:jc w:val="both"/>
              <w:rPr>
                <w:lang w:val="nb-NO"/>
              </w:rPr>
            </w:pPr>
          </w:p>
          <w:p w14:paraId="534E648C" w14:textId="3387774F" w:rsidR="00C415D8" w:rsidRPr="00471706" w:rsidRDefault="00C415D8" w:rsidP="00627B1D">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E2CCB" w14:textId="77777777" w:rsidR="00C415D8" w:rsidRPr="000A6A3D" w:rsidRDefault="00C415D8" w:rsidP="000A6A3D">
            <w:pPr>
              <w:rPr>
                <w:lang w:val="nb-NO"/>
              </w:rPr>
            </w:pPr>
          </w:p>
          <w:p w14:paraId="3A269D52" w14:textId="77777777" w:rsidR="00CC2352" w:rsidRDefault="00CC2352" w:rsidP="000A6A3D">
            <w:pPr>
              <w:jc w:val="center"/>
              <w:rPr>
                <w:lang w:val="pt-BR"/>
              </w:rPr>
            </w:pPr>
          </w:p>
          <w:p w14:paraId="766E2DF9" w14:textId="77777777" w:rsidR="00CC2352" w:rsidRDefault="00CC2352" w:rsidP="000A6A3D">
            <w:pPr>
              <w:jc w:val="center"/>
              <w:rPr>
                <w:lang w:val="pt-BR"/>
              </w:rPr>
            </w:pPr>
          </w:p>
          <w:p w14:paraId="52C92F74" w14:textId="182D89A8" w:rsidR="00C415D8" w:rsidRPr="000A6A3D" w:rsidRDefault="00CC2352" w:rsidP="000A6A3D">
            <w:pPr>
              <w:jc w:val="center"/>
              <w:rPr>
                <w:lang w:val="pt-BR"/>
              </w:rPr>
            </w:pPr>
            <w:r>
              <w:rPr>
                <w:lang w:val="pt-BR"/>
              </w:rPr>
              <w:t>25</w:t>
            </w:r>
          </w:p>
          <w:p w14:paraId="0B2E4877" w14:textId="77777777" w:rsidR="00C415D8" w:rsidRPr="000A6A3D" w:rsidRDefault="00C415D8" w:rsidP="000A6A3D">
            <w:pPr>
              <w:jc w:val="center"/>
              <w:rPr>
                <w:lang w:val="pt-BR"/>
              </w:rPr>
            </w:pPr>
            <w:r w:rsidRPr="000A6A3D">
              <w:rPr>
                <w:lang w:val="pt-BR"/>
              </w:rPr>
              <w:t>phút</w:t>
            </w:r>
          </w:p>
          <w:p w14:paraId="099EB01C" w14:textId="77777777" w:rsidR="00C415D8" w:rsidRPr="000A6A3D" w:rsidRDefault="00C415D8" w:rsidP="000A6A3D">
            <w:pPr>
              <w:jc w:val="center"/>
              <w:rPr>
                <w:lang w:val="pt-BR"/>
              </w:rPr>
            </w:pPr>
          </w:p>
          <w:p w14:paraId="27D6E276" w14:textId="77777777" w:rsidR="00C415D8" w:rsidRPr="000A6A3D" w:rsidRDefault="00C415D8" w:rsidP="000A6A3D">
            <w:pPr>
              <w:jc w:val="center"/>
              <w:rPr>
                <w:lang w:val="pt-BR"/>
              </w:rPr>
            </w:pPr>
          </w:p>
          <w:p w14:paraId="79BA9CDC" w14:textId="77777777" w:rsidR="00C415D8" w:rsidRPr="000A6A3D" w:rsidRDefault="00C415D8" w:rsidP="000A6A3D">
            <w:pPr>
              <w:jc w:val="center"/>
              <w:rPr>
                <w:lang w:val="pt-BR"/>
              </w:rPr>
            </w:pPr>
          </w:p>
          <w:p w14:paraId="07209584" w14:textId="77777777" w:rsidR="00C415D8" w:rsidRPr="000A6A3D" w:rsidRDefault="00C415D8" w:rsidP="000A6A3D">
            <w:pPr>
              <w:jc w:val="center"/>
              <w:rPr>
                <w:lang w:val="pt-BR"/>
              </w:rPr>
            </w:pPr>
          </w:p>
          <w:p w14:paraId="0814AA85" w14:textId="77777777" w:rsidR="00C415D8" w:rsidRPr="000A6A3D" w:rsidRDefault="00C415D8" w:rsidP="000A6A3D">
            <w:pPr>
              <w:jc w:val="center"/>
              <w:rPr>
                <w:lang w:val="pt-BR"/>
              </w:rPr>
            </w:pPr>
          </w:p>
          <w:p w14:paraId="1BDE6152" w14:textId="77777777" w:rsidR="00C415D8" w:rsidRPr="000A6A3D" w:rsidRDefault="00C415D8" w:rsidP="000A6A3D">
            <w:pPr>
              <w:jc w:val="center"/>
              <w:rPr>
                <w:lang w:val="pt-BR"/>
              </w:rPr>
            </w:pPr>
          </w:p>
          <w:p w14:paraId="3D4858B0" w14:textId="77777777" w:rsidR="00C415D8" w:rsidRPr="000A6A3D" w:rsidRDefault="00C415D8" w:rsidP="000A6A3D">
            <w:pPr>
              <w:jc w:val="center"/>
              <w:rPr>
                <w:lang w:val="pt-BR"/>
              </w:rPr>
            </w:pPr>
          </w:p>
          <w:p w14:paraId="1B7F1FDF" w14:textId="77777777" w:rsidR="00C415D8" w:rsidRPr="000A6A3D" w:rsidRDefault="00C415D8" w:rsidP="000A6A3D">
            <w:pPr>
              <w:jc w:val="center"/>
              <w:rPr>
                <w:lang w:val="pt-BR"/>
              </w:rPr>
            </w:pPr>
          </w:p>
          <w:p w14:paraId="76F66FDF" w14:textId="77777777" w:rsidR="00C415D8" w:rsidRPr="000A6A3D" w:rsidRDefault="00C415D8" w:rsidP="000A6A3D">
            <w:pPr>
              <w:jc w:val="center"/>
              <w:rPr>
                <w:lang w:val="pt-BR"/>
              </w:rPr>
            </w:pPr>
          </w:p>
          <w:p w14:paraId="672EB140" w14:textId="77777777" w:rsidR="00C415D8" w:rsidRPr="000A6A3D" w:rsidRDefault="00C415D8" w:rsidP="000A6A3D">
            <w:pPr>
              <w:jc w:val="center"/>
              <w:rPr>
                <w:lang w:val="pt-BR"/>
              </w:rPr>
            </w:pPr>
          </w:p>
          <w:p w14:paraId="0552CC2E" w14:textId="77777777" w:rsidR="00C415D8" w:rsidRPr="000A6A3D" w:rsidRDefault="00C415D8" w:rsidP="000A6A3D">
            <w:pPr>
              <w:jc w:val="center"/>
              <w:rPr>
                <w:lang w:val="pt-BR"/>
              </w:rPr>
            </w:pPr>
          </w:p>
          <w:p w14:paraId="546FB1B7" w14:textId="77777777" w:rsidR="00C415D8" w:rsidRPr="000A6A3D" w:rsidRDefault="00C415D8" w:rsidP="000A6A3D">
            <w:pPr>
              <w:jc w:val="center"/>
              <w:rPr>
                <w:lang w:val="pt-BR"/>
              </w:rPr>
            </w:pPr>
          </w:p>
          <w:p w14:paraId="5C018B60" w14:textId="77777777" w:rsidR="00C415D8" w:rsidRPr="000A6A3D" w:rsidRDefault="00C415D8" w:rsidP="000A6A3D">
            <w:pPr>
              <w:jc w:val="center"/>
              <w:rPr>
                <w:lang w:val="pt-BR"/>
              </w:rPr>
            </w:pPr>
          </w:p>
          <w:p w14:paraId="424CD02B" w14:textId="77777777" w:rsidR="00C415D8" w:rsidRPr="000A6A3D" w:rsidRDefault="00C415D8" w:rsidP="000A6A3D">
            <w:pPr>
              <w:jc w:val="center"/>
              <w:rPr>
                <w:lang w:val="pt-BR"/>
              </w:rPr>
            </w:pPr>
          </w:p>
          <w:p w14:paraId="17DAE9D9" w14:textId="77777777" w:rsidR="00C415D8" w:rsidRPr="000A6A3D" w:rsidRDefault="00C415D8" w:rsidP="000A6A3D">
            <w:pPr>
              <w:jc w:val="center"/>
              <w:rPr>
                <w:lang w:val="pt-BR"/>
              </w:rPr>
            </w:pPr>
          </w:p>
          <w:p w14:paraId="4449F6B5" w14:textId="77777777" w:rsidR="00C415D8" w:rsidRPr="000A6A3D" w:rsidRDefault="00C415D8" w:rsidP="000A6A3D">
            <w:pPr>
              <w:jc w:val="center"/>
              <w:rPr>
                <w:lang w:val="pt-BR"/>
              </w:rPr>
            </w:pPr>
          </w:p>
          <w:p w14:paraId="648A6587" w14:textId="77777777" w:rsidR="00C415D8" w:rsidRPr="000A6A3D" w:rsidRDefault="00C415D8" w:rsidP="000A6A3D">
            <w:pPr>
              <w:jc w:val="center"/>
              <w:rPr>
                <w:lang w:val="pt-BR"/>
              </w:rPr>
            </w:pPr>
          </w:p>
          <w:p w14:paraId="2C65DBD6" w14:textId="5E53A9B0" w:rsidR="00C415D8" w:rsidRDefault="00C415D8" w:rsidP="000A6A3D">
            <w:pPr>
              <w:jc w:val="center"/>
              <w:rPr>
                <w:lang w:val="nb-NO"/>
              </w:rPr>
            </w:pPr>
          </w:p>
          <w:p w14:paraId="2B1427AD" w14:textId="070E64CB" w:rsidR="00C415D8" w:rsidRPr="000A6A3D" w:rsidRDefault="00497EAF" w:rsidP="00C14114">
            <w:pPr>
              <w:jc w:val="center"/>
              <w:rPr>
                <w:lang w:val="pt-BR"/>
              </w:rPr>
            </w:pPr>
            <w:r>
              <w:rPr>
                <w:lang w:val="pt-BR"/>
              </w:rPr>
              <w:t>25</w:t>
            </w:r>
          </w:p>
          <w:p w14:paraId="3F42CFBF" w14:textId="77777777" w:rsidR="00C415D8" w:rsidRPr="000A6A3D" w:rsidRDefault="00C415D8" w:rsidP="00C14114">
            <w:pPr>
              <w:jc w:val="center"/>
              <w:rPr>
                <w:lang w:val="pt-BR"/>
              </w:rPr>
            </w:pPr>
            <w:r w:rsidRPr="000A6A3D">
              <w:rPr>
                <w:lang w:val="pt-BR"/>
              </w:rPr>
              <w:t>phút</w:t>
            </w:r>
          </w:p>
          <w:p w14:paraId="49A5FE0B" w14:textId="089C60BC" w:rsidR="00C415D8" w:rsidRDefault="00C415D8" w:rsidP="00C14114">
            <w:pPr>
              <w:rPr>
                <w:lang w:val="nb-NO"/>
              </w:rPr>
            </w:pPr>
          </w:p>
          <w:p w14:paraId="59AB9EBF" w14:textId="77777777" w:rsidR="00C415D8" w:rsidRPr="00C14114" w:rsidRDefault="00C415D8" w:rsidP="00C14114">
            <w:pPr>
              <w:rPr>
                <w:lang w:val="nb-NO"/>
              </w:rPr>
            </w:pPr>
          </w:p>
          <w:p w14:paraId="208F8E14" w14:textId="77777777" w:rsidR="00C415D8" w:rsidRPr="00C14114" w:rsidRDefault="00C415D8" w:rsidP="00C14114">
            <w:pPr>
              <w:rPr>
                <w:lang w:val="nb-NO"/>
              </w:rPr>
            </w:pPr>
          </w:p>
          <w:p w14:paraId="44BB3CD7" w14:textId="77777777" w:rsidR="00C415D8" w:rsidRPr="00C14114" w:rsidRDefault="00C415D8" w:rsidP="00C14114">
            <w:pPr>
              <w:rPr>
                <w:lang w:val="nb-NO"/>
              </w:rPr>
            </w:pPr>
          </w:p>
          <w:p w14:paraId="20700995" w14:textId="77777777" w:rsidR="00C415D8" w:rsidRPr="00C14114" w:rsidRDefault="00C415D8" w:rsidP="00C14114">
            <w:pPr>
              <w:rPr>
                <w:lang w:val="nb-NO"/>
              </w:rPr>
            </w:pPr>
          </w:p>
          <w:p w14:paraId="10330018" w14:textId="77777777" w:rsidR="00C415D8" w:rsidRPr="00C14114" w:rsidRDefault="00C415D8" w:rsidP="00C14114">
            <w:pPr>
              <w:rPr>
                <w:lang w:val="nb-NO"/>
              </w:rPr>
            </w:pPr>
          </w:p>
          <w:p w14:paraId="3CD3EEFF" w14:textId="77777777" w:rsidR="00C415D8" w:rsidRPr="00C14114" w:rsidRDefault="00C415D8" w:rsidP="00C14114">
            <w:pPr>
              <w:rPr>
                <w:lang w:val="nb-NO"/>
              </w:rPr>
            </w:pPr>
          </w:p>
          <w:p w14:paraId="5C58A5CB" w14:textId="77777777" w:rsidR="00C415D8" w:rsidRPr="00C14114" w:rsidRDefault="00C415D8" w:rsidP="00C14114">
            <w:pPr>
              <w:rPr>
                <w:lang w:val="nb-NO"/>
              </w:rPr>
            </w:pPr>
          </w:p>
          <w:p w14:paraId="75727F6D" w14:textId="77777777" w:rsidR="00C415D8" w:rsidRPr="00C14114" w:rsidRDefault="00C415D8" w:rsidP="00C14114">
            <w:pPr>
              <w:rPr>
                <w:lang w:val="nb-NO"/>
              </w:rPr>
            </w:pPr>
          </w:p>
          <w:p w14:paraId="4F847D5C" w14:textId="77777777" w:rsidR="00C415D8" w:rsidRPr="00C14114" w:rsidRDefault="00C415D8" w:rsidP="00C14114">
            <w:pPr>
              <w:rPr>
                <w:lang w:val="nb-NO"/>
              </w:rPr>
            </w:pPr>
          </w:p>
          <w:p w14:paraId="6A59571B" w14:textId="77777777" w:rsidR="00C415D8" w:rsidRPr="00C14114" w:rsidRDefault="00C415D8" w:rsidP="00C14114">
            <w:pPr>
              <w:rPr>
                <w:lang w:val="nb-NO"/>
              </w:rPr>
            </w:pPr>
          </w:p>
          <w:p w14:paraId="52030254" w14:textId="77777777" w:rsidR="00C415D8" w:rsidRPr="00C14114" w:rsidRDefault="00C415D8" w:rsidP="00C14114">
            <w:pPr>
              <w:rPr>
                <w:lang w:val="nb-NO"/>
              </w:rPr>
            </w:pPr>
          </w:p>
          <w:p w14:paraId="54C062D7" w14:textId="77777777" w:rsidR="00C415D8" w:rsidRPr="00C14114" w:rsidRDefault="00C415D8" w:rsidP="00C14114">
            <w:pPr>
              <w:rPr>
                <w:lang w:val="nb-NO"/>
              </w:rPr>
            </w:pPr>
          </w:p>
          <w:p w14:paraId="5E4EDFA2" w14:textId="77777777" w:rsidR="00C415D8" w:rsidRPr="00C14114" w:rsidRDefault="00C415D8" w:rsidP="00C14114">
            <w:pPr>
              <w:rPr>
                <w:lang w:val="nb-NO"/>
              </w:rPr>
            </w:pPr>
          </w:p>
          <w:p w14:paraId="7237CC82" w14:textId="12E63A2C" w:rsidR="00C415D8" w:rsidRDefault="00C415D8" w:rsidP="00C14114">
            <w:pPr>
              <w:rPr>
                <w:lang w:val="nb-NO"/>
              </w:rPr>
            </w:pPr>
          </w:p>
          <w:p w14:paraId="14DF32E4" w14:textId="77777777" w:rsidR="00C415D8" w:rsidRPr="00C14114" w:rsidRDefault="00C415D8" w:rsidP="00497EAF">
            <w:pPr>
              <w:jc w:val="center"/>
              <w:rPr>
                <w:lang w:val="nb-NO"/>
              </w:rPr>
            </w:pPr>
          </w:p>
        </w:tc>
      </w:tr>
      <w:tr w:rsidR="00C415D8" w:rsidRPr="000A6A3D" w14:paraId="0C0DC380"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1909F749" w14:textId="288DA88E" w:rsidR="00C415D8" w:rsidRPr="000A6A3D" w:rsidRDefault="00C415D8"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14954BC" w14:textId="77777777" w:rsidR="00C415D8" w:rsidRPr="000A6A3D" w:rsidRDefault="00C415D8" w:rsidP="0015254A">
            <w:pPr>
              <w:rPr>
                <w:b/>
                <w:bCs/>
                <w:u w:val="single"/>
                <w:lang w:val="nb-NO"/>
              </w:rPr>
            </w:pPr>
            <w:r w:rsidRPr="000A6A3D">
              <w:rPr>
                <w:b/>
                <w:bCs/>
                <w:u w:val="single"/>
                <w:lang w:val="nb-NO"/>
              </w:rPr>
              <w:t>Củng cố kiến thức và kết thúc bài</w:t>
            </w:r>
          </w:p>
          <w:p w14:paraId="054488A4" w14:textId="77777777" w:rsidR="00C415D8" w:rsidRDefault="00C415D8" w:rsidP="0015254A"/>
          <w:p w14:paraId="313AB4F9" w14:textId="683E29D1" w:rsidR="00C415D8" w:rsidRDefault="00C415D8" w:rsidP="0015254A">
            <w:r>
              <w:t>- Phản ứng thủy phân, phản ứng xà phòng hóa, phản ứng cộng hidro của lipit.</w:t>
            </w:r>
          </w:p>
          <w:p w14:paraId="738CB2D1" w14:textId="687FD807" w:rsidR="00C415D8" w:rsidRPr="000A6A3D" w:rsidRDefault="00C415D8"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523CAB36" w14:textId="77777777" w:rsidR="00C415D8" w:rsidRDefault="00C415D8" w:rsidP="00627B1D">
            <w:pPr>
              <w:jc w:val="both"/>
              <w:rPr>
                <w:lang w:val="de-DE"/>
              </w:rPr>
            </w:pPr>
          </w:p>
          <w:p w14:paraId="74605D8C" w14:textId="77777777" w:rsidR="00C415D8" w:rsidRDefault="00C415D8" w:rsidP="00627B1D">
            <w:pPr>
              <w:jc w:val="both"/>
              <w:rPr>
                <w:lang w:val="de-DE"/>
              </w:rPr>
            </w:pPr>
            <w:r w:rsidRPr="000A6A3D">
              <w:rPr>
                <w:lang w:val="de-DE"/>
              </w:rPr>
              <w:t>Giảng viên trình bày tóm tắt nội dung bằng lời.</w:t>
            </w:r>
          </w:p>
          <w:p w14:paraId="77B4E892" w14:textId="2FF1C44A" w:rsidR="00C415D8" w:rsidRPr="000A6A3D" w:rsidRDefault="00C415D8"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86/GT.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810B48" w14:textId="77777777" w:rsidR="00C415D8" w:rsidRDefault="00C415D8" w:rsidP="00627B1D">
            <w:pPr>
              <w:jc w:val="both"/>
              <w:rPr>
                <w:lang w:val="de-DE"/>
              </w:rPr>
            </w:pPr>
          </w:p>
          <w:p w14:paraId="724B1190" w14:textId="49A76C04" w:rsidR="00C415D8" w:rsidRPr="000A6A3D" w:rsidRDefault="00C415D8"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EDAA23" w14:textId="77777777" w:rsidR="00C415D8" w:rsidRPr="000A6A3D" w:rsidRDefault="00C415D8" w:rsidP="000A6A3D">
            <w:pPr>
              <w:jc w:val="center"/>
              <w:rPr>
                <w:lang w:val="nb-NO"/>
              </w:rPr>
            </w:pPr>
          </w:p>
          <w:p w14:paraId="6CA4DF0C" w14:textId="003349EC" w:rsidR="00C415D8" w:rsidRPr="000A6A3D" w:rsidRDefault="00C415D8" w:rsidP="000A6A3D">
            <w:pPr>
              <w:jc w:val="center"/>
              <w:rPr>
                <w:lang w:val="nb-NO"/>
              </w:rPr>
            </w:pPr>
            <w:r w:rsidRPr="000A6A3D">
              <w:rPr>
                <w:lang w:val="pt-BR"/>
              </w:rPr>
              <w:t>25 phút</w:t>
            </w:r>
          </w:p>
        </w:tc>
      </w:tr>
      <w:tr w:rsidR="00C415D8" w:rsidRPr="000A6A3D" w14:paraId="0016D1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711CDF6" w14:textId="77777777" w:rsidR="00C415D8" w:rsidRPr="000A6A3D" w:rsidRDefault="00C415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952023B" w14:textId="77777777" w:rsidR="00C415D8" w:rsidRDefault="00C415D8" w:rsidP="0015254A">
            <w:pPr>
              <w:rPr>
                <w:b/>
                <w:bCs/>
                <w:u w:val="single"/>
                <w:lang w:val="pt-BR"/>
              </w:rPr>
            </w:pPr>
            <w:r w:rsidRPr="000A6A3D">
              <w:rPr>
                <w:b/>
                <w:bCs/>
                <w:u w:val="single"/>
                <w:lang w:val="pt-BR"/>
              </w:rPr>
              <w:t>Hướng dẫn tự học</w:t>
            </w:r>
          </w:p>
          <w:p w14:paraId="1A2C56E5" w14:textId="77777777" w:rsidR="00C415D8" w:rsidRPr="000A6A3D" w:rsidRDefault="00C415D8" w:rsidP="0015254A">
            <w:pPr>
              <w:rPr>
                <w:b/>
                <w:bCs/>
                <w:u w:val="single"/>
                <w:lang w:val="pt-BR"/>
              </w:rPr>
            </w:pPr>
          </w:p>
          <w:p w14:paraId="320E5148" w14:textId="61132F3D" w:rsidR="00C415D8" w:rsidRPr="000A6A3D" w:rsidRDefault="00C415D8" w:rsidP="0015254A">
            <w:pPr>
              <w:rPr>
                <w:bCs/>
                <w:lang w:val="nb-NO"/>
              </w:rPr>
            </w:pPr>
            <w:r w:rsidRPr="000A6A3D">
              <w:rPr>
                <w:bCs/>
                <w:lang w:val="nb-NO"/>
              </w:rPr>
              <w:t xml:space="preserve">- Bài tập </w:t>
            </w:r>
            <w:r>
              <w:rPr>
                <w:bCs/>
                <w:lang w:val="nb-NO"/>
              </w:rPr>
              <w:t>4</w:t>
            </w:r>
            <w:r w:rsidRPr="000A6A3D">
              <w:rPr>
                <w:bCs/>
                <w:lang w:val="nb-NO"/>
              </w:rPr>
              <w:t xml:space="preserve"> trang</w:t>
            </w:r>
            <w:r>
              <w:rPr>
                <w:bCs/>
                <w:lang w:val="nb-NO"/>
              </w:rPr>
              <w:t xml:space="preserve"> 87</w:t>
            </w:r>
            <w:r w:rsidRPr="000A6A3D">
              <w:rPr>
                <w:bCs/>
                <w:lang w:val="nb-NO"/>
              </w:rPr>
              <w:t xml:space="preserve"> trong giáo trình. </w:t>
            </w:r>
          </w:p>
          <w:p w14:paraId="6A50F292" w14:textId="07FBA4E4" w:rsidR="00C415D8" w:rsidRPr="000A6A3D" w:rsidRDefault="00C415D8" w:rsidP="0015254A">
            <w:pPr>
              <w:rPr>
                <w:bCs/>
                <w:u w:val="single"/>
                <w:lang w:val="nb-NO"/>
              </w:rPr>
            </w:pPr>
            <w:r w:rsidRPr="000A6A3D">
              <w:rPr>
                <w:lang w:val="pt-BR"/>
              </w:rPr>
              <w:t xml:space="preserve">- Chuẩn bị </w:t>
            </w:r>
            <w:r w:rsidRPr="000A6A3D">
              <w:rPr>
                <w:bCs/>
              </w:rPr>
              <w:t xml:space="preserve">Bài </w:t>
            </w:r>
            <w:r>
              <w:rPr>
                <w:bCs/>
              </w:rPr>
              <w:t>60</w:t>
            </w:r>
            <w:r w:rsidRPr="000A6A3D">
              <w:rPr>
                <w:bCs/>
              </w:rPr>
              <w:t xml:space="preserve">. </w:t>
            </w:r>
            <w:r>
              <w:rPr>
                <w:bCs/>
              </w:rPr>
              <w:t>Khái niệm về xà phòng và chất giặt rửa tổng hợp.</w:t>
            </w:r>
          </w:p>
          <w:p w14:paraId="3E76CCD1" w14:textId="77777777" w:rsidR="00C415D8" w:rsidRPr="000A6A3D" w:rsidRDefault="00C415D8" w:rsidP="0015254A">
            <w:pPr>
              <w:rPr>
                <w:bCs/>
                <w:u w:val="single"/>
                <w:lang w:val="nb-NO"/>
              </w:rPr>
            </w:pPr>
          </w:p>
          <w:p w14:paraId="5060FA41" w14:textId="77777777" w:rsidR="00C415D8" w:rsidRPr="000A6A3D" w:rsidRDefault="00C415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248B0C5" w14:textId="77777777" w:rsidR="00C415D8" w:rsidRDefault="00C415D8" w:rsidP="00627B1D">
            <w:pPr>
              <w:jc w:val="both"/>
              <w:rPr>
                <w:lang w:val="pt-BR"/>
              </w:rPr>
            </w:pPr>
          </w:p>
          <w:p w14:paraId="336D63E9" w14:textId="77777777" w:rsidR="00C415D8" w:rsidRPr="000A6A3D" w:rsidRDefault="00C415D8"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B26BBB" w14:textId="77777777" w:rsidR="00C415D8" w:rsidRDefault="00C415D8" w:rsidP="00627B1D">
            <w:pPr>
              <w:jc w:val="both"/>
              <w:rPr>
                <w:lang w:val="pt-BR"/>
              </w:rPr>
            </w:pPr>
          </w:p>
          <w:p w14:paraId="069EA263" w14:textId="77777777" w:rsidR="00C415D8" w:rsidRPr="000A6A3D" w:rsidRDefault="00C415D8" w:rsidP="00627B1D">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C8610C" w14:textId="77777777" w:rsidR="00C415D8" w:rsidRPr="000A6A3D" w:rsidRDefault="00C415D8" w:rsidP="000A6A3D">
            <w:pPr>
              <w:jc w:val="center"/>
              <w:rPr>
                <w:lang w:val="pt-BR"/>
              </w:rPr>
            </w:pPr>
          </w:p>
          <w:p w14:paraId="383FBBDD" w14:textId="77777777" w:rsidR="00C415D8" w:rsidRPr="000A6A3D" w:rsidRDefault="00C415D8" w:rsidP="000A6A3D">
            <w:pPr>
              <w:jc w:val="center"/>
              <w:rPr>
                <w:lang w:val="pt-BR"/>
              </w:rPr>
            </w:pPr>
            <w:r w:rsidRPr="000A6A3D">
              <w:rPr>
                <w:lang w:val="pt-BR"/>
              </w:rPr>
              <w:t>2 phút</w:t>
            </w:r>
          </w:p>
        </w:tc>
      </w:tr>
    </w:tbl>
    <w:p w14:paraId="06606E53" w14:textId="710B425E" w:rsidR="00755E7D"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755E7D" w:rsidRPr="000A6A3D" w14:paraId="1EA2C341" w14:textId="77777777" w:rsidTr="00186382">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C750925" w14:textId="77777777" w:rsidR="00755E7D" w:rsidRPr="000A6A3D" w:rsidRDefault="00755E7D" w:rsidP="000A6A3D">
            <w:pPr>
              <w:rPr>
                <w:u w:val="single"/>
                <w:lang w:val="pt-BR"/>
              </w:rPr>
            </w:pPr>
          </w:p>
          <w:p w14:paraId="70ECB144" w14:textId="77777777" w:rsidR="00755E7D" w:rsidRPr="000A6A3D" w:rsidRDefault="00755E7D" w:rsidP="000A6A3D">
            <w:pPr>
              <w:rPr>
                <w:u w:val="single"/>
                <w:lang w:val="pt-BR"/>
              </w:rPr>
            </w:pPr>
          </w:p>
          <w:p w14:paraId="435969C0" w14:textId="77777777" w:rsidR="00755E7D" w:rsidRPr="000A6A3D" w:rsidRDefault="00755E7D"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583AC1E4" w14:textId="3A867B15" w:rsidR="00755E7D" w:rsidRPr="000A6A3D" w:rsidRDefault="00755E7D" w:rsidP="000A6A3D">
            <w:pPr>
              <w:jc w:val="both"/>
            </w:pPr>
            <w:r w:rsidRPr="000A6A3D">
              <w:t xml:space="preserve">1. </w:t>
            </w:r>
            <w:r w:rsidRPr="000A6A3D">
              <w:rPr>
                <w:i/>
                <w:iCs/>
              </w:rPr>
              <w:t xml:space="preserve">Giáo trình hóa học </w:t>
            </w:r>
            <w:r w:rsidR="00186382">
              <w:rPr>
                <w:i/>
                <w:iCs/>
              </w:rPr>
              <w:t>3</w:t>
            </w:r>
            <w:r w:rsidRPr="000A6A3D">
              <w:rPr>
                <w:i/>
                <w:iCs/>
              </w:rPr>
              <w:t xml:space="preserve">, </w:t>
            </w:r>
            <w:r w:rsidR="00186382">
              <w:t>Trường CĐ L</w:t>
            </w:r>
            <w:r w:rsidRPr="000A6A3D">
              <w:t xml:space="preserve">ý </w:t>
            </w:r>
            <w:r w:rsidR="00186382">
              <w:t>T</w:t>
            </w:r>
            <w:r w:rsidRPr="000A6A3D">
              <w:t xml:space="preserve">ự </w:t>
            </w:r>
            <w:r w:rsidR="00186382">
              <w:t>T</w:t>
            </w:r>
            <w:r w:rsidRPr="000A6A3D">
              <w:t>rọng Tp. HCM, năm 201</w:t>
            </w:r>
            <w:r w:rsidR="00186382">
              <w:t>9</w:t>
            </w:r>
            <w:r w:rsidRPr="000A6A3D">
              <w:t>.</w:t>
            </w:r>
          </w:p>
          <w:p w14:paraId="612D2B2E" w14:textId="4E0EE738" w:rsidR="00755E7D" w:rsidRPr="000A6A3D" w:rsidRDefault="00755E7D" w:rsidP="000A6A3D">
            <w:pPr>
              <w:jc w:val="both"/>
            </w:pPr>
            <w:r w:rsidRPr="000A6A3D">
              <w:t xml:space="preserve">2. </w:t>
            </w:r>
            <w:r w:rsidRPr="000A6A3D">
              <w:rPr>
                <w:lang w:val="vi-VN"/>
              </w:rPr>
              <w:t>Nguyễn Xuân Trường</w:t>
            </w:r>
            <w:r w:rsidRPr="000A6A3D">
              <w:t xml:space="preserve">, </w:t>
            </w:r>
            <w:r w:rsidRPr="000A6A3D">
              <w:rPr>
                <w:i/>
                <w:iCs/>
              </w:rPr>
              <w:t>Hóa học 1</w:t>
            </w:r>
            <w:r w:rsidR="00186382">
              <w:rPr>
                <w:i/>
                <w:iCs/>
              </w:rPr>
              <w:t>2</w:t>
            </w:r>
            <w:r w:rsidRPr="000A6A3D">
              <w:rPr>
                <w:i/>
                <w:iCs/>
              </w:rPr>
              <w:t xml:space="preserve">, </w:t>
            </w:r>
            <w:r w:rsidRPr="000A6A3D">
              <w:rPr>
                <w:lang w:val="vi-VN"/>
              </w:rPr>
              <w:t>NXB Giáo dục Việt Nam</w:t>
            </w:r>
            <w:r w:rsidRPr="000A6A3D">
              <w:t>, năm 2015.</w:t>
            </w:r>
          </w:p>
          <w:p w14:paraId="1CDE7E5F" w14:textId="3B634B93" w:rsidR="00755E7D" w:rsidRPr="000A6A3D" w:rsidRDefault="00755E7D" w:rsidP="0018638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86382">
              <w:t>2</w:t>
            </w:r>
            <w:r w:rsidRPr="000A6A3D">
              <w:t xml:space="preserve">, </w:t>
            </w:r>
            <w:r w:rsidRPr="000A6A3D">
              <w:rPr>
                <w:lang w:val="vi-VN"/>
              </w:rPr>
              <w:t>NXB Giáo dục Việt Nam</w:t>
            </w:r>
            <w:r w:rsidRPr="000A6A3D">
              <w:t>, năm 2015.</w:t>
            </w:r>
          </w:p>
        </w:tc>
      </w:tr>
      <w:tr w:rsidR="00755E7D" w:rsidRPr="000A6A3D" w14:paraId="779D0C43" w14:textId="77777777" w:rsidTr="001863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652945B0" w14:textId="77777777" w:rsidR="00755E7D" w:rsidRPr="000A6A3D" w:rsidRDefault="00755E7D" w:rsidP="000A6A3D">
            <w:pPr>
              <w:rPr>
                <w:lang w:val="pt-BR"/>
              </w:rPr>
            </w:pPr>
          </w:p>
          <w:p w14:paraId="134CEF09" w14:textId="77777777" w:rsidR="00DF6BD1" w:rsidRDefault="00DF6BD1" w:rsidP="000A6A3D">
            <w:pPr>
              <w:jc w:val="center"/>
              <w:rPr>
                <w:b/>
                <w:bCs/>
                <w:lang w:val="pt-BR"/>
              </w:rPr>
            </w:pPr>
          </w:p>
          <w:p w14:paraId="7B63702A" w14:textId="77777777" w:rsidR="00755E7D" w:rsidRPr="000A6A3D" w:rsidRDefault="00755E7D" w:rsidP="000A6A3D">
            <w:pPr>
              <w:jc w:val="center"/>
              <w:rPr>
                <w:b/>
                <w:bCs/>
                <w:lang w:val="pt-BR"/>
              </w:rPr>
            </w:pPr>
            <w:r w:rsidRPr="000A6A3D">
              <w:rPr>
                <w:b/>
                <w:bCs/>
                <w:lang w:val="pt-BR"/>
              </w:rPr>
              <w:t>Trưởng tổ môn</w:t>
            </w:r>
          </w:p>
          <w:p w14:paraId="30D2E56F" w14:textId="4DF41664" w:rsidR="00755E7D" w:rsidRPr="000A6A3D" w:rsidRDefault="00755E7D" w:rsidP="000A6A3D">
            <w:pPr>
              <w:jc w:val="center"/>
              <w:rPr>
                <w:b/>
                <w:bCs/>
                <w:lang w:val="pt-BR"/>
              </w:rPr>
            </w:pPr>
            <w:r w:rsidRPr="000A6A3D">
              <w:rPr>
                <w:b/>
                <w:bCs/>
                <w:lang w:val="vi-VN"/>
              </w:rPr>
              <w:t xml:space="preserve">   </w:t>
            </w:r>
          </w:p>
          <w:p w14:paraId="25B895A3" w14:textId="77777777" w:rsidR="00755E7D" w:rsidRPr="000A6A3D" w:rsidRDefault="00755E7D" w:rsidP="000A6A3D">
            <w:pPr>
              <w:rPr>
                <w:b/>
                <w:bCs/>
                <w:lang w:val="vi-VN"/>
              </w:rPr>
            </w:pPr>
          </w:p>
          <w:p w14:paraId="35515E8A" w14:textId="77777777" w:rsidR="00755E7D" w:rsidRPr="000A6A3D" w:rsidRDefault="00755E7D" w:rsidP="000A6A3D">
            <w:pPr>
              <w:rPr>
                <w:b/>
                <w:bCs/>
                <w:lang w:val="vi-VN"/>
              </w:rPr>
            </w:pPr>
          </w:p>
        </w:tc>
        <w:tc>
          <w:tcPr>
            <w:tcW w:w="6965" w:type="dxa"/>
            <w:gridSpan w:val="2"/>
            <w:shd w:val="clear" w:color="auto" w:fill="auto"/>
          </w:tcPr>
          <w:p w14:paraId="0DA4A330" w14:textId="77777777" w:rsidR="00755E7D" w:rsidRPr="000A6A3D" w:rsidRDefault="00755E7D" w:rsidP="000A6A3D">
            <w:pPr>
              <w:rPr>
                <w:lang w:val="pt-BR"/>
              </w:rPr>
            </w:pPr>
          </w:p>
          <w:p w14:paraId="00150DC2" w14:textId="712906BB" w:rsidR="00755E7D" w:rsidRPr="000A6A3D" w:rsidRDefault="00755E7D" w:rsidP="000A6A3D">
            <w:pPr>
              <w:ind w:left="1730"/>
              <w:rPr>
                <w:i/>
                <w:lang w:val="pt-BR"/>
              </w:rPr>
            </w:pPr>
            <w:r w:rsidRPr="000A6A3D">
              <w:rPr>
                <w:i/>
                <w:lang w:val="pt-BR"/>
              </w:rPr>
              <w:t xml:space="preserve">Tp. Hồ Chí Minh, ngày   </w:t>
            </w:r>
            <w:r w:rsidR="00AE34F5">
              <w:rPr>
                <w:i/>
                <w:lang w:val="pt-BR"/>
              </w:rPr>
              <w:t>20</w:t>
            </w:r>
            <w:r w:rsidRPr="000A6A3D">
              <w:rPr>
                <w:i/>
                <w:lang w:val="pt-BR"/>
              </w:rPr>
              <w:t xml:space="preserve">   tháng   </w:t>
            </w:r>
            <w:r w:rsidR="00AE34F5">
              <w:rPr>
                <w:i/>
                <w:lang w:val="pt-BR"/>
              </w:rPr>
              <w:t>8</w:t>
            </w:r>
            <w:r w:rsidRPr="000A6A3D">
              <w:rPr>
                <w:i/>
                <w:lang w:val="pt-BR"/>
              </w:rPr>
              <w:t xml:space="preserve">   năm 20</w:t>
            </w:r>
            <w:r w:rsidR="00AE34F5">
              <w:rPr>
                <w:i/>
                <w:lang w:val="pt-BR"/>
              </w:rPr>
              <w:t>21</w:t>
            </w:r>
            <w:r w:rsidRPr="000A6A3D">
              <w:rPr>
                <w:i/>
                <w:lang w:val="pt-BR"/>
              </w:rPr>
              <w:t xml:space="preserve"> </w:t>
            </w:r>
          </w:p>
          <w:p w14:paraId="6CDBA991" w14:textId="77777777" w:rsidR="00755E7D" w:rsidRDefault="00755E7D" w:rsidP="000A6A3D">
            <w:pPr>
              <w:jc w:val="center"/>
              <w:rPr>
                <w:b/>
                <w:lang w:val="pt-BR"/>
              </w:rPr>
            </w:pPr>
            <w:r w:rsidRPr="000A6A3D">
              <w:rPr>
                <w:b/>
                <w:lang w:val="pt-BR"/>
              </w:rPr>
              <w:t>Giảng viên</w:t>
            </w:r>
          </w:p>
          <w:p w14:paraId="42050833" w14:textId="2C42DDEF" w:rsidR="00186382" w:rsidRDefault="001B224E" w:rsidP="000A6A3D">
            <w:pPr>
              <w:jc w:val="center"/>
              <w:rPr>
                <w:b/>
                <w:lang w:val="pt-BR"/>
              </w:rPr>
            </w:pPr>
            <w:r>
              <w:rPr>
                <w:b/>
                <w:bCs/>
                <w:sz w:val="26"/>
                <w:szCs w:val="26"/>
              </w:rPr>
              <w:t>Trịnh Khắc Vũ</w:t>
            </w:r>
            <w:r>
              <w:rPr>
                <w:b/>
                <w:bCs/>
                <w:sz w:val="26"/>
                <w:szCs w:val="26"/>
              </w:rPr>
              <w:tab/>
            </w:r>
          </w:p>
          <w:p w14:paraId="5618755A" w14:textId="77777777" w:rsidR="00186382" w:rsidRDefault="00186382" w:rsidP="000A6A3D">
            <w:pPr>
              <w:jc w:val="center"/>
              <w:rPr>
                <w:b/>
                <w:lang w:val="pt-BR"/>
              </w:rPr>
            </w:pPr>
          </w:p>
          <w:p w14:paraId="035ADBF6" w14:textId="77777777" w:rsidR="00186382" w:rsidRDefault="00186382" w:rsidP="000A6A3D">
            <w:pPr>
              <w:jc w:val="center"/>
              <w:rPr>
                <w:b/>
                <w:lang w:val="pt-BR"/>
              </w:rPr>
            </w:pPr>
          </w:p>
          <w:p w14:paraId="4FB50CCF" w14:textId="77777777" w:rsidR="00186382" w:rsidRDefault="00186382" w:rsidP="000A6A3D">
            <w:pPr>
              <w:jc w:val="center"/>
              <w:rPr>
                <w:b/>
                <w:lang w:val="pt-BR"/>
              </w:rPr>
            </w:pPr>
          </w:p>
          <w:p w14:paraId="6FB953FD" w14:textId="77777777" w:rsidR="00186382" w:rsidRDefault="00186382" w:rsidP="000A6A3D">
            <w:pPr>
              <w:jc w:val="center"/>
              <w:rPr>
                <w:b/>
                <w:lang w:val="pt-BR"/>
              </w:rPr>
            </w:pPr>
          </w:p>
          <w:p w14:paraId="33D7F53D" w14:textId="77777777" w:rsidR="00186382" w:rsidRDefault="00186382" w:rsidP="000A6A3D">
            <w:pPr>
              <w:jc w:val="center"/>
              <w:rPr>
                <w:b/>
                <w:lang w:val="pt-BR"/>
              </w:rPr>
            </w:pPr>
          </w:p>
          <w:p w14:paraId="7EE80763" w14:textId="77777777" w:rsidR="00186382" w:rsidRDefault="00186382" w:rsidP="000A6A3D">
            <w:pPr>
              <w:jc w:val="center"/>
              <w:rPr>
                <w:b/>
                <w:lang w:val="pt-BR"/>
              </w:rPr>
            </w:pPr>
          </w:p>
          <w:p w14:paraId="26706630" w14:textId="77777777" w:rsidR="00186382" w:rsidRDefault="00186382" w:rsidP="000A6A3D">
            <w:pPr>
              <w:jc w:val="center"/>
              <w:rPr>
                <w:b/>
                <w:lang w:val="pt-BR"/>
              </w:rPr>
            </w:pPr>
          </w:p>
          <w:p w14:paraId="410D17C7" w14:textId="77777777" w:rsidR="00186382" w:rsidRDefault="00186382" w:rsidP="000A6A3D">
            <w:pPr>
              <w:jc w:val="center"/>
              <w:rPr>
                <w:b/>
                <w:lang w:val="pt-BR"/>
              </w:rPr>
            </w:pPr>
          </w:p>
          <w:p w14:paraId="42BD6A1F" w14:textId="77777777" w:rsidR="00186382" w:rsidRPr="000A6A3D" w:rsidRDefault="00186382" w:rsidP="000A6A3D">
            <w:pPr>
              <w:jc w:val="center"/>
              <w:rPr>
                <w:lang w:val="pt-BR"/>
              </w:rPr>
            </w:pPr>
          </w:p>
        </w:tc>
      </w:tr>
      <w:tr w:rsidR="002F628E" w:rsidRPr="000A6A3D" w14:paraId="409E16B2" w14:textId="77777777" w:rsidTr="009338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CA7D347" w14:textId="39DD0CD3" w:rsidR="002F628E" w:rsidRPr="000A6A3D" w:rsidRDefault="00BC0AD7" w:rsidP="000A6A3D">
            <w:pPr>
              <w:rPr>
                <w:lang w:val="pt-BR"/>
              </w:rPr>
            </w:pPr>
            <w:r>
              <w:br w:type="column"/>
            </w:r>
            <w:r w:rsidR="002F628E" w:rsidRPr="000A6A3D">
              <w:br w:type="page"/>
            </w:r>
            <w:r w:rsidR="002F628E" w:rsidRPr="000A6A3D">
              <w:rPr>
                <w:lang w:val="pt-BR"/>
              </w:rPr>
              <w:t>Giáo án số:  17</w:t>
            </w:r>
          </w:p>
        </w:tc>
        <w:tc>
          <w:tcPr>
            <w:tcW w:w="6868" w:type="dxa"/>
            <w:gridSpan w:val="2"/>
            <w:shd w:val="clear" w:color="auto" w:fill="auto"/>
          </w:tcPr>
          <w:p w14:paraId="0D61107B" w14:textId="2AC01FD3" w:rsidR="002F628E" w:rsidRPr="000A6A3D" w:rsidRDefault="002F628E" w:rsidP="000A6A3D">
            <w:r w:rsidRPr="000A6A3D">
              <w:t xml:space="preserve">Thời gian thực hiện: </w:t>
            </w:r>
            <w:r w:rsidR="003C3AA5">
              <w:t>1</w:t>
            </w:r>
            <w:r w:rsidRPr="000A6A3D">
              <w:t xml:space="preserve"> tiết</w:t>
            </w:r>
          </w:p>
          <w:p w14:paraId="585370AA" w14:textId="77777777" w:rsidR="003C3AA5" w:rsidRPr="000A6A3D" w:rsidRDefault="003C3AA5" w:rsidP="003C3AA5">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2E06A57B" w14:textId="5ED623A8" w:rsidR="002F628E" w:rsidRPr="000A6A3D" w:rsidRDefault="001E36D0" w:rsidP="000A6A3D">
            <w:r w:rsidRPr="000A6A3D">
              <w:t xml:space="preserve">Thực hiện ngày    </w:t>
            </w:r>
            <w:r>
              <w:t xml:space="preserve">  </w:t>
            </w:r>
            <w:r w:rsidR="00AE34F5">
              <w:t>4</w:t>
            </w:r>
            <w:r>
              <w:t xml:space="preserve">    </w:t>
            </w:r>
            <w:r w:rsidRPr="000A6A3D">
              <w:t xml:space="preserve">tháng     </w:t>
            </w:r>
            <w:r>
              <w:t xml:space="preserve"> </w:t>
            </w:r>
            <w:r w:rsidR="00AE34F5">
              <w:t>10</w:t>
            </w:r>
            <w:r>
              <w:t xml:space="preserve">           </w:t>
            </w:r>
            <w:r w:rsidRPr="000A6A3D">
              <w:t>năm 20</w:t>
            </w:r>
            <w:r w:rsidR="00AE34F5">
              <w:t>21</w:t>
            </w:r>
            <w:r w:rsidRPr="000A6A3D">
              <w:t xml:space="preserve"> </w:t>
            </w:r>
            <w:r w:rsidR="002F628E" w:rsidRPr="000A6A3D">
              <w:t xml:space="preserve"> </w:t>
            </w:r>
          </w:p>
          <w:p w14:paraId="50073C38" w14:textId="77777777" w:rsidR="002F628E" w:rsidRPr="000A6A3D" w:rsidRDefault="002F628E" w:rsidP="000A6A3D"/>
        </w:tc>
      </w:tr>
    </w:tbl>
    <w:p w14:paraId="0B113D19" w14:textId="112ADA9D" w:rsidR="003C3AA5" w:rsidRPr="000A6A3D" w:rsidRDefault="002F628E" w:rsidP="003C3AA5">
      <w:pPr>
        <w:rPr>
          <w:bCs/>
          <w:u w:val="single"/>
          <w:lang w:val="nb-NO"/>
        </w:rPr>
      </w:pPr>
      <w:r w:rsidRPr="000A6A3D">
        <w:rPr>
          <w:lang w:val="it-IT"/>
        </w:rPr>
        <w:t xml:space="preserve">Tên bài: </w:t>
      </w:r>
      <w:r w:rsidRPr="000A6A3D">
        <w:rPr>
          <w:lang w:val="it-IT"/>
        </w:rPr>
        <w:tab/>
      </w:r>
      <w:r w:rsidRPr="000A6A3D">
        <w:rPr>
          <w:lang w:val="it-IT"/>
        </w:rPr>
        <w:tab/>
      </w:r>
      <w:r w:rsidRPr="000A6A3D">
        <w:rPr>
          <w:b/>
          <w:i/>
        </w:rPr>
        <w:t xml:space="preserve">Bài </w:t>
      </w:r>
      <w:r w:rsidR="00DF6BD1">
        <w:rPr>
          <w:b/>
          <w:i/>
        </w:rPr>
        <w:t>58</w:t>
      </w:r>
      <w:r w:rsidRPr="000A6A3D">
        <w:rPr>
          <w:b/>
          <w:i/>
        </w:rPr>
        <w:t xml:space="preserve">: </w:t>
      </w:r>
      <w:r w:rsidR="00AC08BF" w:rsidRPr="00AC08BF">
        <w:rPr>
          <w:b/>
          <w:bCs/>
        </w:rPr>
        <w:t>KHÁI NIỆM VỀ XÀ PHÒNG VÀ CHẤT GIẶT RỬA TỔNG HỢP.</w:t>
      </w:r>
    </w:p>
    <w:p w14:paraId="673083BC" w14:textId="77777777" w:rsidR="008B5712" w:rsidRPr="000A6A3D" w:rsidRDefault="008B5712" w:rsidP="000A6A3D">
      <w:pPr>
        <w:rPr>
          <w:b/>
          <w:u w:val="single"/>
          <w:lang w:val="it-IT"/>
        </w:rPr>
      </w:pPr>
      <w:r w:rsidRPr="000A6A3D">
        <w:rPr>
          <w:b/>
          <w:u w:val="single"/>
          <w:lang w:val="it-IT"/>
        </w:rPr>
        <w:t xml:space="preserve">Mục tiêu của bài: </w:t>
      </w:r>
    </w:p>
    <w:p w14:paraId="4B3AA4EE" w14:textId="77777777" w:rsidR="008B5712" w:rsidRPr="000A6A3D" w:rsidRDefault="008B5712" w:rsidP="000A6A3D">
      <w:pPr>
        <w:rPr>
          <w:b/>
          <w:lang w:val="it-IT"/>
        </w:rPr>
      </w:pPr>
      <w:r w:rsidRPr="000A6A3D">
        <w:rPr>
          <w:lang w:val="it-IT"/>
        </w:rPr>
        <w:t xml:space="preserve">Sau khi học xong bài này người học có khả năng: </w:t>
      </w:r>
    </w:p>
    <w:p w14:paraId="23D60BF0" w14:textId="77777777" w:rsidR="008B5712" w:rsidRPr="000A6A3D" w:rsidRDefault="008B5712" w:rsidP="000A6A3D">
      <w:pPr>
        <w:rPr>
          <w:b/>
        </w:rPr>
      </w:pPr>
      <w:r w:rsidRPr="000A6A3D">
        <w:rPr>
          <w:b/>
        </w:rPr>
        <w:t>1. Kiến thức:</w:t>
      </w:r>
    </w:p>
    <w:p w14:paraId="1F359E44" w14:textId="74C8487D" w:rsidR="005A0EBE" w:rsidRPr="005A0EBE" w:rsidRDefault="00C8445C" w:rsidP="005A0EBE">
      <w:pPr>
        <w:tabs>
          <w:tab w:val="left" w:leader="dot" w:pos="9540"/>
        </w:tabs>
        <w:ind w:firstLine="284"/>
        <w:jc w:val="both"/>
      </w:pPr>
      <w:r>
        <w:t>Trình bày được</w:t>
      </w:r>
      <w:r w:rsidR="005A0EBE" w:rsidRPr="005A0EBE">
        <w:t xml:space="preserve"> khái niệm</w:t>
      </w:r>
      <w:r>
        <w:t xml:space="preserve"> và phương pháp sản xuất</w:t>
      </w:r>
      <w:r w:rsidR="005A0EBE" w:rsidRPr="005A0EBE">
        <w:t xml:space="preserve"> xà phòng, chất giặt rửa tổng hợp</w:t>
      </w:r>
    </w:p>
    <w:p w14:paraId="17EF3A60" w14:textId="7F3A8B01" w:rsidR="008B5712" w:rsidRPr="005A0EBE" w:rsidRDefault="008B5712" w:rsidP="00AC08BF">
      <w:pPr>
        <w:jc w:val="both"/>
        <w:rPr>
          <w:b/>
        </w:rPr>
      </w:pPr>
      <w:r w:rsidRPr="005A0EBE">
        <w:rPr>
          <w:b/>
          <w:bCs/>
        </w:rPr>
        <w:t xml:space="preserve">2. </w:t>
      </w:r>
      <w:r w:rsidR="004D3139" w:rsidRPr="005A0EBE">
        <w:rPr>
          <w:b/>
          <w:bCs/>
        </w:rPr>
        <w:t>Kỹ năng</w:t>
      </w:r>
      <w:r w:rsidRPr="005A0EBE">
        <w:rPr>
          <w:b/>
          <w:bCs/>
        </w:rPr>
        <w:t xml:space="preserve">: </w:t>
      </w:r>
    </w:p>
    <w:p w14:paraId="68FBC235" w14:textId="4291CFFB" w:rsidR="005A0EBE" w:rsidRPr="005A0EBE" w:rsidRDefault="00C8445C" w:rsidP="005A0EBE">
      <w:pPr>
        <w:tabs>
          <w:tab w:val="left" w:leader="dot" w:pos="9540"/>
        </w:tabs>
        <w:ind w:firstLine="284"/>
        <w:jc w:val="both"/>
      </w:pPr>
      <w:r>
        <w:t>Gỉai</w:t>
      </w:r>
      <w:r w:rsidR="005A0EBE">
        <w:t xml:space="preserve"> thích được </w:t>
      </w:r>
      <w:r>
        <w:t>nguyên nhân tạo nên tác dụng tẩy rửa của</w:t>
      </w:r>
      <w:r w:rsidR="005A0EBE" w:rsidRPr="005A0EBE">
        <w:t xml:space="preserve"> xà phòng và chất giặt rửa tổng hợp</w:t>
      </w:r>
      <w:r>
        <w:t>.</w:t>
      </w:r>
    </w:p>
    <w:p w14:paraId="285A50AE" w14:textId="77777777" w:rsidR="008B5712" w:rsidRPr="000A6A3D" w:rsidRDefault="008B5712" w:rsidP="00AC08BF">
      <w:pPr>
        <w:jc w:val="both"/>
        <w:rPr>
          <w:lang w:val="vi-VN"/>
        </w:rPr>
      </w:pPr>
      <w:r w:rsidRPr="000A6A3D">
        <w:rPr>
          <w:b/>
          <w:bCs/>
        </w:rPr>
        <w:t>3. Thái độ:</w:t>
      </w:r>
    </w:p>
    <w:p w14:paraId="2BD5E0BB" w14:textId="6468E00D" w:rsidR="008B5712" w:rsidRPr="000A6A3D" w:rsidRDefault="00C8445C" w:rsidP="00AC08BF">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B5712" w:rsidRPr="000A6A3D">
        <w:rPr>
          <w:color w:val="000000"/>
        </w:rPr>
        <w:t>inh có</w:t>
      </w:r>
      <w:r w:rsidR="008B5712" w:rsidRPr="000A6A3D">
        <w:rPr>
          <w:color w:val="000000"/>
          <w:lang w:val="vi-VN"/>
        </w:rPr>
        <w:t xml:space="preserve"> </w:t>
      </w:r>
      <w:r w:rsidR="008B5712" w:rsidRPr="000A6A3D">
        <w:rPr>
          <w:bCs/>
        </w:rPr>
        <w:t>lòng say mê học tập, biết vận dụng những kiến thức được học vào cuộc sống</w:t>
      </w:r>
      <w:r w:rsidR="008B5712" w:rsidRPr="000A6A3D">
        <w:rPr>
          <w:bCs/>
          <w:lang w:val="vi-VN"/>
        </w:rPr>
        <w:t>, có</w:t>
      </w:r>
      <w:r w:rsidR="008B5712" w:rsidRPr="000A6A3D">
        <w:rPr>
          <w:bCs/>
        </w:rPr>
        <w:t xml:space="preserve"> </w:t>
      </w:r>
      <w:r w:rsidR="008B5712" w:rsidRPr="000A6A3D">
        <w:rPr>
          <w:color w:val="000000"/>
        </w:rPr>
        <w:t>tư duy khoa học, logic trước các sự vật hiện tượng trong tự nhiên</w:t>
      </w:r>
      <w:r w:rsidR="008B5712" w:rsidRPr="000A6A3D">
        <w:rPr>
          <w:color w:val="000000"/>
          <w:lang w:val="vi-VN"/>
        </w:rPr>
        <w:t>,</w:t>
      </w:r>
      <w:r w:rsidR="008B5712" w:rsidRPr="000A6A3D">
        <w:rPr>
          <w:bCs/>
        </w:rPr>
        <w:t xml:space="preserve"> có ý thức bảo vệ môi trường và tài</w:t>
      </w:r>
      <w:r w:rsidR="008B5712" w:rsidRPr="000A6A3D">
        <w:rPr>
          <w:color w:val="000000"/>
        </w:rPr>
        <w:t xml:space="preserve"> </w:t>
      </w:r>
      <w:r w:rsidR="008B5712" w:rsidRPr="000A6A3D">
        <w:rPr>
          <w:bCs/>
        </w:rPr>
        <w:t xml:space="preserve">nguyên, sử dụng </w:t>
      </w:r>
      <w:r w:rsidR="00113F9F">
        <w:rPr>
          <w:bCs/>
        </w:rPr>
        <w:t>hợp lý</w:t>
      </w:r>
      <w:r w:rsidR="008B5712" w:rsidRPr="000A6A3D">
        <w:rPr>
          <w:bCs/>
        </w:rPr>
        <w:t xml:space="preserve"> tài nguyên.</w:t>
      </w:r>
    </w:p>
    <w:p w14:paraId="471B1E48" w14:textId="77777777" w:rsidR="008B5712" w:rsidRPr="000A6A3D" w:rsidRDefault="008B5712" w:rsidP="000A6A3D">
      <w:pPr>
        <w:rPr>
          <w:b/>
          <w:lang w:val="it-IT"/>
        </w:rPr>
      </w:pPr>
      <w:r w:rsidRPr="000A6A3D">
        <w:rPr>
          <w:b/>
          <w:lang w:val="it-IT"/>
        </w:rPr>
        <w:t>Đồ dùng và phương tiện dạy học:</w:t>
      </w:r>
    </w:p>
    <w:p w14:paraId="76657A68" w14:textId="77777777" w:rsidR="008B5712" w:rsidRPr="000A6A3D" w:rsidRDefault="008B5712" w:rsidP="000A6A3D">
      <w:pPr>
        <w:rPr>
          <w:lang w:val="it-IT"/>
        </w:rPr>
      </w:pPr>
      <w:r w:rsidRPr="000A6A3D">
        <w:rPr>
          <w:lang w:val="it-IT"/>
        </w:rPr>
        <w:t>Máy chiếu, màn ảnh, máy tính, bảng, phấn.</w:t>
      </w:r>
    </w:p>
    <w:p w14:paraId="2E15E836" w14:textId="77777777" w:rsidR="008B5712" w:rsidRPr="000A6A3D" w:rsidRDefault="008B5712" w:rsidP="000A6A3D">
      <w:pPr>
        <w:rPr>
          <w:lang w:val="it-IT"/>
        </w:rPr>
      </w:pPr>
      <w:r w:rsidRPr="000A6A3D">
        <w:rPr>
          <w:b/>
          <w:lang w:val="it-IT"/>
        </w:rPr>
        <w:t xml:space="preserve">I. Ổn định lớp học:                                                 </w:t>
      </w:r>
      <w:r w:rsidRPr="000A6A3D">
        <w:rPr>
          <w:lang w:val="it-IT"/>
        </w:rPr>
        <w:t>Thời gian:  05 phút.</w:t>
      </w:r>
    </w:p>
    <w:p w14:paraId="197A1FFC" w14:textId="77777777" w:rsidR="008B5712" w:rsidRPr="000A6A3D" w:rsidRDefault="008B5712" w:rsidP="000A6A3D">
      <w:pPr>
        <w:rPr>
          <w:lang w:val="it-IT"/>
        </w:rPr>
      </w:pPr>
      <w:r w:rsidRPr="000A6A3D">
        <w:rPr>
          <w:lang w:val="it-IT"/>
        </w:rPr>
        <w:t>Số học sinh vắng:…………Tên:……………………………………………………..................................</w:t>
      </w:r>
    </w:p>
    <w:p w14:paraId="7D29BB25" w14:textId="77777777" w:rsidR="008B5712" w:rsidRPr="000A6A3D" w:rsidRDefault="008B5712" w:rsidP="000A6A3D">
      <w:pPr>
        <w:rPr>
          <w:lang w:val="it-IT"/>
        </w:rPr>
      </w:pPr>
      <w:r w:rsidRPr="000A6A3D">
        <w:rPr>
          <w:lang w:val="it-IT"/>
        </w:rPr>
        <w:t>......................................................................................................................................................................</w:t>
      </w:r>
    </w:p>
    <w:p w14:paraId="44FD67E9" w14:textId="77777777" w:rsidR="008B5712" w:rsidRPr="000A6A3D" w:rsidRDefault="008B5712" w:rsidP="000A6A3D">
      <w:pPr>
        <w:rPr>
          <w:b/>
          <w:lang w:val="sv-SE"/>
        </w:rPr>
      </w:pPr>
      <w:r w:rsidRPr="000A6A3D">
        <w:rPr>
          <w:b/>
          <w:lang w:val="sv-SE"/>
        </w:rPr>
        <w:t>II. Thực hiện bài học:</w:t>
      </w:r>
    </w:p>
    <w:p w14:paraId="48883E05" w14:textId="77777777" w:rsidR="008B5712" w:rsidRPr="000A6A3D" w:rsidRDefault="008B571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B5712" w:rsidRPr="000A6A3D" w14:paraId="2615AEA7"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020A2" w14:textId="77777777" w:rsidR="008B5712" w:rsidRPr="000A6A3D" w:rsidRDefault="008B571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B0A006" w14:textId="77777777" w:rsidR="008B5712" w:rsidRPr="000A6A3D" w:rsidRDefault="008B571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D05D" w14:textId="77777777" w:rsidR="008B5712" w:rsidRPr="000A6A3D" w:rsidRDefault="008B571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012C84" w14:textId="77777777" w:rsidR="008B5712" w:rsidRPr="000A6A3D" w:rsidRDefault="008B5712" w:rsidP="000A6A3D">
            <w:pPr>
              <w:jc w:val="center"/>
              <w:rPr>
                <w:lang w:val="de-DE"/>
              </w:rPr>
            </w:pPr>
            <w:r w:rsidRPr="000A6A3D">
              <w:rPr>
                <w:lang w:val="de-DE"/>
              </w:rPr>
              <w:t>Thời gian</w:t>
            </w:r>
          </w:p>
        </w:tc>
      </w:tr>
      <w:tr w:rsidR="008B5712" w:rsidRPr="000A6A3D" w14:paraId="5FD843D2"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DA0952" w14:textId="77777777" w:rsidR="008B5712" w:rsidRPr="000A6A3D" w:rsidRDefault="008B571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A461A9" w14:textId="77777777" w:rsidR="008B5712" w:rsidRPr="000A6A3D" w:rsidRDefault="008B571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043662F"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4B41873"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1AEBE3" w14:textId="77777777" w:rsidR="008B5712" w:rsidRPr="000A6A3D" w:rsidRDefault="008B5712" w:rsidP="000A6A3D">
            <w:pPr>
              <w:jc w:val="center"/>
              <w:rPr>
                <w:lang w:val="de-DE"/>
              </w:rPr>
            </w:pPr>
          </w:p>
        </w:tc>
      </w:tr>
      <w:tr w:rsidR="00C8445C" w:rsidRPr="000A6A3D" w14:paraId="4248918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6AEBFE9" w14:textId="77777777" w:rsidR="00C8445C" w:rsidRPr="000A6A3D" w:rsidRDefault="00C8445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4BD1E77" w14:textId="77777777" w:rsidR="00C8445C" w:rsidRDefault="00C8445C" w:rsidP="0015254A">
            <w:pPr>
              <w:rPr>
                <w:b/>
                <w:bCs/>
                <w:u w:val="single"/>
                <w:lang w:val="de-DE"/>
              </w:rPr>
            </w:pPr>
            <w:r w:rsidRPr="000A6A3D">
              <w:rPr>
                <w:b/>
                <w:bCs/>
                <w:u w:val="single"/>
                <w:lang w:val="de-DE"/>
              </w:rPr>
              <w:t>Dẫn nhập</w:t>
            </w:r>
          </w:p>
          <w:p w14:paraId="484692A1" w14:textId="77777777" w:rsidR="00497EAF" w:rsidRPr="000A6A3D" w:rsidRDefault="00497EAF" w:rsidP="0015254A">
            <w:pPr>
              <w:rPr>
                <w:lang w:val="de-DE"/>
              </w:rPr>
            </w:pPr>
          </w:p>
          <w:p w14:paraId="664674A0" w14:textId="26A423D7" w:rsidR="00C8445C" w:rsidRDefault="00C8445C" w:rsidP="0015254A">
            <w:pPr>
              <w:jc w:val="both"/>
              <w:rPr>
                <w:iCs/>
                <w:lang w:val="de-DE"/>
              </w:rPr>
            </w:pPr>
            <w:r w:rsidRPr="000A6A3D">
              <w:rPr>
                <w:iCs/>
                <w:lang w:val="de-DE"/>
              </w:rPr>
              <w:t xml:space="preserve">- </w:t>
            </w:r>
            <w:r>
              <w:rPr>
                <w:iCs/>
                <w:lang w:val="de-DE"/>
              </w:rPr>
              <w:t>Kiểm tra bài cũ.</w:t>
            </w:r>
          </w:p>
          <w:p w14:paraId="4E5BD587" w14:textId="77777777" w:rsidR="00C8445C" w:rsidRDefault="00C8445C" w:rsidP="0015254A">
            <w:pPr>
              <w:jc w:val="both"/>
              <w:rPr>
                <w:iCs/>
                <w:lang w:val="de-DE"/>
              </w:rPr>
            </w:pPr>
          </w:p>
          <w:p w14:paraId="069B49B0" w14:textId="40DA53C8" w:rsidR="00C8445C" w:rsidRPr="000A6A3D" w:rsidRDefault="00C8445C" w:rsidP="001B7A8B">
            <w:pPr>
              <w:jc w:val="both"/>
              <w:rPr>
                <w:lang w:val="de-DE"/>
              </w:rPr>
            </w:pPr>
            <w:r w:rsidRPr="000A6A3D">
              <w:rPr>
                <w:iCs/>
                <w:lang w:val="de-DE"/>
              </w:rPr>
              <w:t xml:space="preserve">- Giới thiệu </w:t>
            </w:r>
            <w:r>
              <w:rPr>
                <w:iCs/>
                <w:lang w:val="de-DE"/>
              </w:rPr>
              <w:t xml:space="preserve">về </w:t>
            </w:r>
            <w:r w:rsidR="001B7A8B" w:rsidRPr="005A0EBE">
              <w:t>xà phòng, chất giặt rửa tổng hợp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80F2ED" w14:textId="77777777" w:rsidR="00C8445C" w:rsidRPr="000A6A3D" w:rsidRDefault="00C8445C" w:rsidP="00497EAF">
            <w:pPr>
              <w:jc w:val="both"/>
              <w:rPr>
                <w:lang w:val="de-DE"/>
              </w:rPr>
            </w:pPr>
          </w:p>
          <w:p w14:paraId="24F43163" w14:textId="77777777" w:rsidR="00C8445C" w:rsidRPr="000A6A3D" w:rsidRDefault="00C8445C" w:rsidP="00497EAF">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2C71FA1" w14:textId="47175AC9" w:rsidR="00C8445C" w:rsidRPr="000A6A3D" w:rsidRDefault="00C8445C" w:rsidP="00497EAF">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151278" w14:textId="77777777" w:rsidR="00C8445C" w:rsidRPr="000A6A3D" w:rsidRDefault="00C8445C" w:rsidP="00497EAF">
            <w:pPr>
              <w:jc w:val="both"/>
              <w:rPr>
                <w:lang w:val="de-DE"/>
              </w:rPr>
            </w:pPr>
          </w:p>
          <w:p w14:paraId="3F725B2A" w14:textId="77777777" w:rsidR="00C8445C" w:rsidRPr="000A6A3D" w:rsidRDefault="00C8445C" w:rsidP="00497EAF">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120355F" w14:textId="77777777" w:rsidR="00C8445C" w:rsidRPr="000A6A3D" w:rsidRDefault="00C8445C" w:rsidP="00497EAF">
            <w:pPr>
              <w:jc w:val="both"/>
              <w:rPr>
                <w:lang w:val="nb-NO"/>
              </w:rPr>
            </w:pPr>
          </w:p>
          <w:p w14:paraId="6BAC528E" w14:textId="77777777" w:rsidR="00C8445C" w:rsidRPr="000A6A3D" w:rsidRDefault="00C8445C" w:rsidP="00497EAF">
            <w:pPr>
              <w:jc w:val="both"/>
              <w:rPr>
                <w:lang w:val="de-DE"/>
              </w:rPr>
            </w:pPr>
          </w:p>
          <w:p w14:paraId="4CE7F1A5" w14:textId="77777777" w:rsidR="00C8445C" w:rsidRPr="000A6A3D" w:rsidRDefault="00C8445C" w:rsidP="00497EAF">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2E1BAF" w14:textId="77777777" w:rsidR="00C8445C" w:rsidRPr="000A6A3D" w:rsidRDefault="00C8445C" w:rsidP="000A6A3D">
            <w:pPr>
              <w:rPr>
                <w:lang w:val="de-DE"/>
              </w:rPr>
            </w:pPr>
          </w:p>
          <w:p w14:paraId="78E8F31E" w14:textId="50D51F9F" w:rsidR="00C8445C" w:rsidRPr="000A6A3D" w:rsidRDefault="00627B1D" w:rsidP="000A6A3D">
            <w:pPr>
              <w:jc w:val="center"/>
              <w:rPr>
                <w:lang w:val="pt-BR"/>
              </w:rPr>
            </w:pPr>
            <w:r>
              <w:rPr>
                <w:lang w:val="pt-BR"/>
              </w:rPr>
              <w:t>8</w:t>
            </w:r>
          </w:p>
          <w:p w14:paraId="1BC3D17E" w14:textId="77777777" w:rsidR="00C8445C" w:rsidRPr="000A6A3D" w:rsidRDefault="00C8445C" w:rsidP="000A6A3D">
            <w:pPr>
              <w:jc w:val="center"/>
              <w:rPr>
                <w:lang w:val="de-DE"/>
              </w:rPr>
            </w:pPr>
            <w:r w:rsidRPr="000A6A3D">
              <w:rPr>
                <w:lang w:val="pt-BR"/>
              </w:rPr>
              <w:t>phút</w:t>
            </w:r>
            <w:r w:rsidRPr="000A6A3D">
              <w:rPr>
                <w:lang w:val="de-DE"/>
              </w:rPr>
              <w:t xml:space="preserve"> </w:t>
            </w:r>
          </w:p>
        </w:tc>
      </w:tr>
      <w:tr w:rsidR="00497EAF" w:rsidRPr="000A6A3D" w14:paraId="0B7CA3F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75040889" w14:textId="77777777" w:rsidR="00497EAF" w:rsidRPr="000A6A3D" w:rsidRDefault="00497E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C872D2" w14:textId="77777777" w:rsidR="00497EAF" w:rsidRPr="001B7A8B" w:rsidRDefault="00497EAF" w:rsidP="000A6A3D">
            <w:pPr>
              <w:rPr>
                <w:b/>
                <w:bCs/>
                <w:u w:val="single"/>
                <w:lang w:val="nb-NO"/>
              </w:rPr>
            </w:pPr>
            <w:r w:rsidRPr="001B7A8B">
              <w:rPr>
                <w:b/>
                <w:bCs/>
                <w:u w:val="single"/>
                <w:lang w:val="nb-NO"/>
              </w:rPr>
              <w:t>Giảng bài mới</w:t>
            </w:r>
          </w:p>
          <w:p w14:paraId="11BB8665"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26" w:name="_Toc8233581"/>
            <w:r w:rsidRPr="001B7A8B">
              <w:rPr>
                <w:rFonts w:ascii="Times New Roman" w:hAnsi="Times New Roman"/>
                <w:b/>
                <w:sz w:val="24"/>
                <w:u w:val="single"/>
              </w:rPr>
              <w:t>Xà phòng</w:t>
            </w:r>
            <w:bookmarkEnd w:id="126"/>
          </w:p>
          <w:p w14:paraId="621F7EC5" w14:textId="77777777" w:rsidR="00497EAF" w:rsidRPr="001B7A8B" w:rsidRDefault="00497EAF" w:rsidP="001B7A8B">
            <w:pPr>
              <w:pStyle w:val="Heading3"/>
              <w:ind w:left="480" w:hanging="480"/>
            </w:pPr>
            <w:bookmarkStart w:id="127" w:name="_Toc8233582"/>
            <w:r w:rsidRPr="001B7A8B">
              <w:t>1.1 Khái niệm</w:t>
            </w:r>
            <w:bookmarkEnd w:id="127"/>
          </w:p>
          <w:p w14:paraId="6D4F409A" w14:textId="77777777" w:rsidR="00497EAF" w:rsidRPr="001B7A8B" w:rsidRDefault="00497EAF" w:rsidP="001B7A8B">
            <w:pPr>
              <w:spacing w:before="120"/>
              <w:rPr>
                <w:bCs/>
                <w:noProof/>
                <w:lang w:val="pt-BR"/>
              </w:rPr>
            </w:pPr>
            <w:r w:rsidRPr="001B7A8B">
              <w:rPr>
                <w:bCs/>
                <w:noProof/>
                <w:lang w:val="pt-BR"/>
              </w:rPr>
              <w:t>Xà phòng thường dùng là hỗn hợp muối natri hoặc muối kali của axit béo, có thêm chất phụ gia.</w:t>
            </w:r>
          </w:p>
          <w:p w14:paraId="146E4983" w14:textId="77777777" w:rsidR="00497EAF" w:rsidRPr="001B7A8B" w:rsidRDefault="00497EAF" w:rsidP="001B7A8B">
            <w:pPr>
              <w:pStyle w:val="Heading3"/>
              <w:ind w:left="480" w:hanging="480"/>
            </w:pPr>
            <w:bookmarkStart w:id="128" w:name="_Toc8233583"/>
            <w:r w:rsidRPr="001B7A8B">
              <w:t>1.2. Phương pháp sản xuất</w:t>
            </w:r>
            <w:bookmarkEnd w:id="128"/>
          </w:p>
          <w:p w14:paraId="6606D9EA" w14:textId="77777777" w:rsidR="00497EAF" w:rsidRPr="001B7A8B" w:rsidRDefault="00497EAF" w:rsidP="001B7A8B">
            <w:pPr>
              <w:spacing w:before="120"/>
              <w:rPr>
                <w:bCs/>
                <w:noProof/>
                <w:lang w:val="pt-BR"/>
              </w:rPr>
            </w:pPr>
            <w:r w:rsidRPr="001B7A8B">
              <w:rPr>
                <w:bCs/>
                <w:noProof/>
                <w:lang w:val="pt-BR"/>
              </w:rPr>
              <w:t>Muốn sản xuất xà phòng, đun chất béo với dung dịch kiềm trong các thùng kín ở nhiệt độ cao.</w:t>
            </w:r>
          </w:p>
          <w:p w14:paraId="7F5480E6" w14:textId="77777777" w:rsidR="00497EAF" w:rsidRDefault="00497EAF" w:rsidP="001B7A8B">
            <w:pPr>
              <w:spacing w:before="120"/>
              <w:rPr>
                <w:bCs/>
                <w:noProof/>
                <w:position w:val="-6"/>
                <w:lang w:val="pt-BR"/>
              </w:rPr>
            </w:pPr>
            <w:r w:rsidRPr="001B7A8B">
              <w:rPr>
                <w:bCs/>
                <w:noProof/>
                <w:lang w:val="pt-BR"/>
              </w:rPr>
              <w:t>(RCOO)</w:t>
            </w:r>
            <w:r w:rsidRPr="001B7A8B">
              <w:rPr>
                <w:bCs/>
                <w:noProof/>
                <w:vertAlign w:val="subscript"/>
                <w:lang w:val="pt-BR"/>
              </w:rPr>
              <w:t>3</w:t>
            </w:r>
            <w:r w:rsidRPr="001B7A8B">
              <w:rPr>
                <w:bCs/>
                <w:noProof/>
                <w:lang w:val="pt-BR"/>
              </w:rPr>
              <w:t>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 xml:space="preserve"> + 3NaOH </w:t>
            </w:r>
            <w:r w:rsidRPr="001B7A8B">
              <w:rPr>
                <w:bCs/>
                <w:noProof/>
                <w:position w:val="-6"/>
                <w:lang w:val="pt-BR"/>
              </w:rPr>
              <w:object w:dxaOrig="680" w:dyaOrig="360" w14:anchorId="19E07CBA">
                <v:shape id="_x0000_i1085" type="#_x0000_t75" style="width:33.5pt;height:18pt" o:ole="">
                  <v:imagedata r:id="rId172" o:title=""/>
                </v:shape>
                <o:OLEObject Type="Embed" ProgID="Equation.DSMT4" ShapeID="_x0000_i1085" DrawAspect="Content" ObjectID="_1694097348" r:id="rId173"/>
              </w:object>
            </w:r>
          </w:p>
          <w:p w14:paraId="2FE2D01C" w14:textId="60F955AC" w:rsidR="00497EAF" w:rsidRPr="001B7A8B" w:rsidRDefault="00497EAF" w:rsidP="001B7A8B">
            <w:pPr>
              <w:spacing w:before="120"/>
              <w:rPr>
                <w:bCs/>
                <w:noProof/>
                <w:lang w:val="pt-BR"/>
              </w:rPr>
            </w:pPr>
            <w:r>
              <w:rPr>
                <w:bCs/>
                <w:noProof/>
                <w:position w:val="-6"/>
                <w:lang w:val="pt-BR"/>
              </w:rPr>
              <w:t xml:space="preserve">                               </w:t>
            </w:r>
            <w:r w:rsidRPr="001B7A8B">
              <w:rPr>
                <w:bCs/>
                <w:noProof/>
                <w:lang w:val="pt-BR"/>
              </w:rPr>
              <w:t>3RCOONa + 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(OH)</w:t>
            </w:r>
            <w:r w:rsidRPr="001B7A8B">
              <w:rPr>
                <w:bCs/>
                <w:noProof/>
                <w:vertAlign w:val="subscript"/>
                <w:lang w:val="pt-BR"/>
              </w:rPr>
              <w:t>3</w:t>
            </w:r>
          </w:p>
          <w:p w14:paraId="2B567D71" w14:textId="77777777" w:rsidR="00497EAF" w:rsidRPr="001B7A8B" w:rsidRDefault="00497EAF" w:rsidP="001B7A8B">
            <w:pPr>
              <w:spacing w:before="120"/>
              <w:rPr>
                <w:bCs/>
                <w:noProof/>
                <w:lang w:val="pt-BR"/>
              </w:rPr>
            </w:pPr>
            <w:r w:rsidRPr="001B7A8B">
              <w:rPr>
                <w:bCs/>
                <w:noProof/>
                <w:lang w:val="pt-BR"/>
              </w:rPr>
              <w:t>Ngày nay, xà phòng còn được sản xuất theo sơ đồ sau:</w:t>
            </w:r>
          </w:p>
          <w:p w14:paraId="30172587" w14:textId="77777777" w:rsidR="00497EAF" w:rsidRPr="001B7A8B" w:rsidRDefault="00497EAF" w:rsidP="001B7A8B">
            <w:pPr>
              <w:spacing w:before="120"/>
              <w:rPr>
                <w:bCs/>
                <w:noProof/>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vertAlign w:val="subscript"/>
                <w:lang w:val="pt-BR"/>
              </w:rPr>
              <w:t>3</w:t>
            </w:r>
            <w:r w:rsidRPr="001B7A8B">
              <w:rPr>
                <w:bCs/>
                <w:noProof/>
                <w:lang w:val="pt-BR"/>
              </w:rPr>
              <w:t xml:space="preserve"> </w:t>
            </w:r>
            <w:r w:rsidRPr="001B7A8B">
              <w:rPr>
                <w:bCs/>
                <w:noProof/>
                <w:position w:val="-6"/>
                <w:lang w:val="pt-BR"/>
              </w:rPr>
              <w:object w:dxaOrig="1060" w:dyaOrig="360" w14:anchorId="541DAE7B">
                <v:shape id="_x0000_i1086" type="#_x0000_t75" style="width:53.5pt;height:18pt" o:ole="">
                  <v:imagedata r:id="rId174" o:title=""/>
                </v:shape>
                <o:OLEObject Type="Embed" ProgID="Equation.DSMT4" ShapeID="_x0000_i1086" DrawAspect="Content" ObjectID="_1694097349" r:id="rId175"/>
              </w:object>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w:t>
            </w:r>
          </w:p>
          <w:p w14:paraId="03077ED8" w14:textId="77777777" w:rsidR="00497EAF" w:rsidRPr="001B7A8B" w:rsidRDefault="00497EAF" w:rsidP="001B7A8B">
            <w:pPr>
              <w:spacing w:before="120"/>
              <w:rPr>
                <w:bCs/>
                <w:noProof/>
                <w:vertAlign w:val="subscript"/>
                <w:lang w:val="pt-BR"/>
              </w:rPr>
            </w:pPr>
            <w:r w:rsidRPr="001B7A8B">
              <w:rPr>
                <w:bCs/>
                <w:noProof/>
                <w:lang w:val="pt-BR"/>
              </w:rPr>
              <w:lastRenderedPageBreak/>
              <w:t>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5199CCEE"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29" w:name="_Toc8233584"/>
            <w:r w:rsidRPr="001B7A8B">
              <w:rPr>
                <w:rFonts w:ascii="Times New Roman" w:hAnsi="Times New Roman"/>
                <w:b/>
                <w:sz w:val="24"/>
                <w:u w:val="single"/>
              </w:rPr>
              <w:t>Chất giặt rửa tổng hợp</w:t>
            </w:r>
            <w:bookmarkEnd w:id="129"/>
          </w:p>
          <w:p w14:paraId="1457A39A" w14:textId="77777777" w:rsidR="00497EAF" w:rsidRPr="001B7A8B" w:rsidRDefault="00497EAF" w:rsidP="001B7A8B">
            <w:pPr>
              <w:pStyle w:val="Heading3"/>
              <w:ind w:left="480" w:hanging="480"/>
            </w:pPr>
            <w:bookmarkStart w:id="130" w:name="_Toc8233585"/>
            <w:r w:rsidRPr="001B7A8B">
              <w:t>2.1 Khái niệm</w:t>
            </w:r>
            <w:bookmarkEnd w:id="130"/>
          </w:p>
          <w:p w14:paraId="012C0CF6" w14:textId="77777777" w:rsidR="00497EAF" w:rsidRPr="001B7A8B" w:rsidRDefault="00497EAF" w:rsidP="001B7A8B">
            <w:pPr>
              <w:spacing w:before="120"/>
              <w:rPr>
                <w:bCs/>
                <w:noProof/>
                <w:lang w:val="pt-BR"/>
              </w:rPr>
            </w:pPr>
            <w:r w:rsidRPr="001B7A8B">
              <w:rPr>
                <w:bCs/>
                <w:noProof/>
                <w:lang w:val="pt-BR"/>
              </w:rPr>
              <w:t>Chất giặt rửa tổng hợp không phải là muối natri của axit cacboxylic nhưng có tính năng giặt rửa như xà phòng.</w:t>
            </w:r>
          </w:p>
          <w:p w14:paraId="11F9EDD2" w14:textId="77777777" w:rsidR="00497EAF" w:rsidRPr="001B7A8B" w:rsidRDefault="00497EAF" w:rsidP="001B7A8B">
            <w:pPr>
              <w:pStyle w:val="Heading3"/>
              <w:ind w:left="480" w:hanging="480"/>
            </w:pPr>
            <w:bookmarkStart w:id="131" w:name="_Toc8233586"/>
            <w:r w:rsidRPr="001B7A8B">
              <w:t>2.2. Phương pháp sản xuất</w:t>
            </w:r>
            <w:bookmarkEnd w:id="131"/>
          </w:p>
          <w:p w14:paraId="7DA6668B" w14:textId="77777777" w:rsidR="00497EAF" w:rsidRPr="001B7A8B" w:rsidRDefault="00497EAF" w:rsidP="001B7A8B">
            <w:pPr>
              <w:spacing w:before="120"/>
              <w:rPr>
                <w:bCs/>
                <w:noProof/>
                <w:lang w:val="pt-BR"/>
              </w:rPr>
            </w:pPr>
            <w:r w:rsidRPr="001B7A8B">
              <w:rPr>
                <w:bCs/>
                <w:noProof/>
                <w:lang w:val="pt-BR"/>
              </w:rPr>
              <w:t xml:space="preserve">Dầu mỏ </w:t>
            </w:r>
            <w:r w:rsidRPr="001B7A8B">
              <w:rPr>
                <w:bCs/>
                <w:noProof/>
                <w:lang w:val="pt-BR"/>
              </w:rPr>
              <w:sym w:font="Symbol" w:char="F0AE"/>
            </w:r>
            <w:r w:rsidRPr="001B7A8B">
              <w:rPr>
                <w:bCs/>
                <w:noProof/>
                <w:lang w:val="pt-BR"/>
              </w:rPr>
              <w:t xml:space="preserve"> Axit đođexylbenzensunfonic  </w:t>
            </w:r>
            <w:r w:rsidRPr="001B7A8B">
              <w:rPr>
                <w:bCs/>
                <w:noProof/>
                <w:lang w:val="pt-BR"/>
              </w:rPr>
              <w:sym w:font="Symbol" w:char="F0AE"/>
            </w:r>
            <w:r w:rsidRPr="001B7A8B">
              <w:rPr>
                <w:bCs/>
                <w:noProof/>
                <w:lang w:val="pt-BR"/>
              </w:rPr>
              <w:t xml:space="preserve"> natri đođexylbenzensunfonat</w:t>
            </w:r>
          </w:p>
          <w:p w14:paraId="73B8EA90" w14:textId="77777777" w:rsidR="00497EAF" w:rsidRPr="001B7A8B" w:rsidRDefault="00497EAF" w:rsidP="001B7A8B">
            <w:pPr>
              <w:spacing w:before="120"/>
              <w:rPr>
                <w:bCs/>
                <w:noProof/>
                <w:vertAlign w:val="subscript"/>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180B911F"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2" w:name="_Toc8233587"/>
            <w:r w:rsidRPr="001B7A8B">
              <w:rPr>
                <w:rFonts w:ascii="Times New Roman" w:hAnsi="Times New Roman"/>
                <w:b/>
                <w:sz w:val="24"/>
                <w:u w:val="single"/>
              </w:rPr>
              <w:t>Tác dụng tẩy rửa của xà phòng và chất giặt rửa tổng hợp</w:t>
            </w:r>
            <w:bookmarkEnd w:id="132"/>
          </w:p>
          <w:p w14:paraId="0ECB2104" w14:textId="77777777" w:rsidR="00497EAF" w:rsidRPr="001B7A8B" w:rsidRDefault="00497EAF" w:rsidP="001B7A8B">
            <w:pPr>
              <w:spacing w:before="120"/>
              <w:rPr>
                <w:bCs/>
                <w:noProof/>
                <w:lang w:val="pt-BR"/>
              </w:rPr>
            </w:pPr>
            <w:r w:rsidRPr="001B7A8B">
              <w:rPr>
                <w:bCs/>
                <w:noProof/>
                <w:lang w:val="pt-BR"/>
              </w:rPr>
              <w:t>Muối natri trong xà phòng hay trong chất giặt rửa tổng hợp có khả năng làm giảm sức căng bề mặt của các chất bẩn bám trên vải, chất bẩn bị phân tán thành nhiều phần nhỏ hơn và phân tán vào nước.</w:t>
            </w:r>
          </w:p>
          <w:p w14:paraId="1B9A2779" w14:textId="77777777" w:rsidR="00497EAF" w:rsidRPr="001B7A8B" w:rsidRDefault="00497EAF" w:rsidP="001B7A8B">
            <w:pPr>
              <w:spacing w:before="120"/>
              <w:jc w:val="center"/>
              <w:rPr>
                <w:bCs/>
                <w:noProof/>
                <w:lang w:val="pt-BR"/>
              </w:rPr>
            </w:pPr>
            <w:r w:rsidRPr="001B7A8B">
              <w:rPr>
                <w:bCs/>
                <w:noProof/>
              </w:rPr>
              <w:drawing>
                <wp:inline distT="0" distB="0" distL="0" distR="0" wp14:anchorId="03E90A1A" wp14:editId="1526D8FF">
                  <wp:extent cx="2880624" cy="1038225"/>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880624" cy="1038225"/>
                          </a:xfrm>
                          <a:prstGeom prst="rect">
                            <a:avLst/>
                          </a:prstGeom>
                          <a:noFill/>
                          <a:ln>
                            <a:noFill/>
                          </a:ln>
                        </pic:spPr>
                      </pic:pic>
                    </a:graphicData>
                  </a:graphic>
                </wp:inline>
              </w:drawing>
            </w:r>
          </w:p>
          <w:p w14:paraId="17FB3032" w14:textId="77777777" w:rsidR="00497EAF" w:rsidRPr="001B7A8B" w:rsidRDefault="00497EAF" w:rsidP="001B7A8B">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8A496AC" w14:textId="77777777" w:rsidR="00497EAF" w:rsidRPr="000A6A3D" w:rsidRDefault="00497EAF" w:rsidP="00627B1D">
            <w:pPr>
              <w:jc w:val="both"/>
              <w:rPr>
                <w:lang w:val="nb-NO"/>
              </w:rPr>
            </w:pPr>
          </w:p>
          <w:p w14:paraId="0D35225F" w14:textId="77777777" w:rsidR="00497EAF" w:rsidRPr="000A6A3D" w:rsidRDefault="00497EAF" w:rsidP="00627B1D">
            <w:pPr>
              <w:jc w:val="both"/>
              <w:rPr>
                <w:lang w:val="nb-NO"/>
              </w:rPr>
            </w:pPr>
          </w:p>
          <w:p w14:paraId="4A7460D7" w14:textId="77777777" w:rsidR="00497EAF" w:rsidRPr="000A6A3D" w:rsidRDefault="00497EAF" w:rsidP="00627B1D">
            <w:pPr>
              <w:jc w:val="both"/>
              <w:rPr>
                <w:lang w:val="nb-NO"/>
              </w:rPr>
            </w:pPr>
          </w:p>
          <w:p w14:paraId="6DB3F923" w14:textId="3D5A2F97" w:rsidR="00497EAF" w:rsidRPr="000A6A3D" w:rsidRDefault="00497EAF" w:rsidP="00627B1D">
            <w:pPr>
              <w:jc w:val="both"/>
              <w:rPr>
                <w:lang w:val="nb-NO"/>
              </w:rPr>
            </w:pPr>
            <w:r>
              <w:rPr>
                <w:lang w:val="nb-NO"/>
              </w:rPr>
              <w:t xml:space="preserve"> </w:t>
            </w:r>
            <w:r w:rsidRPr="000A6A3D">
              <w:rPr>
                <w:lang w:val="nb-NO"/>
              </w:rPr>
              <w:t xml:space="preserve">GV </w:t>
            </w:r>
            <w:r>
              <w:rPr>
                <w:lang w:val="nb-NO"/>
              </w:rPr>
              <w:t>giới thiệu khái niệm, phương pháp sản xuất xà phòng.</w:t>
            </w:r>
          </w:p>
          <w:p w14:paraId="2C69962C" w14:textId="77777777" w:rsidR="00497EAF" w:rsidRPr="000A6A3D" w:rsidRDefault="00497EAF" w:rsidP="00627B1D">
            <w:pPr>
              <w:jc w:val="both"/>
              <w:rPr>
                <w:lang w:val="de-DE"/>
              </w:rPr>
            </w:pPr>
          </w:p>
          <w:p w14:paraId="69B2E388" w14:textId="77777777" w:rsidR="00497EAF" w:rsidRDefault="00497EAF" w:rsidP="00627B1D">
            <w:pPr>
              <w:jc w:val="both"/>
              <w:rPr>
                <w:lang w:val="de-DE"/>
              </w:rPr>
            </w:pPr>
          </w:p>
          <w:p w14:paraId="0ECFD889" w14:textId="77777777" w:rsidR="00497EAF" w:rsidRDefault="00497EAF" w:rsidP="00627B1D">
            <w:pPr>
              <w:jc w:val="both"/>
              <w:rPr>
                <w:lang w:val="de-DE"/>
              </w:rPr>
            </w:pPr>
          </w:p>
          <w:p w14:paraId="56B2CA79" w14:textId="77777777" w:rsidR="00497EAF" w:rsidRDefault="00497EAF" w:rsidP="00627B1D">
            <w:pPr>
              <w:jc w:val="both"/>
              <w:rPr>
                <w:lang w:val="de-DE"/>
              </w:rPr>
            </w:pPr>
          </w:p>
          <w:p w14:paraId="47E093C3" w14:textId="77777777" w:rsidR="00497EAF" w:rsidRDefault="00497EAF" w:rsidP="00627B1D">
            <w:pPr>
              <w:jc w:val="both"/>
              <w:rPr>
                <w:lang w:val="de-DE"/>
              </w:rPr>
            </w:pPr>
          </w:p>
          <w:p w14:paraId="0D918CDD" w14:textId="77777777" w:rsidR="00497EAF" w:rsidRDefault="00497EAF" w:rsidP="00627B1D">
            <w:pPr>
              <w:jc w:val="both"/>
              <w:rPr>
                <w:lang w:val="de-DE"/>
              </w:rPr>
            </w:pPr>
          </w:p>
          <w:p w14:paraId="7C2A2D4B" w14:textId="77777777" w:rsidR="008D2FB7" w:rsidRPr="000A6A3D" w:rsidRDefault="00497EAF" w:rsidP="00627B1D">
            <w:pPr>
              <w:jc w:val="both"/>
              <w:rPr>
                <w:lang w:val="nb-NO"/>
              </w:rPr>
            </w:pPr>
            <w:r>
              <w:rPr>
                <w:lang w:val="de-DE"/>
              </w:rPr>
              <w:t xml:space="preserve">GV hướng dẫn cách viết phương trình phản ứng </w:t>
            </w:r>
            <w:r w:rsidR="008D2FB7">
              <w:rPr>
                <w:lang w:val="nb-NO"/>
              </w:rPr>
              <w:t>sản xuất xà phòng.</w:t>
            </w:r>
          </w:p>
          <w:p w14:paraId="240E6178" w14:textId="591E7080" w:rsidR="00497EAF" w:rsidRDefault="00497EAF" w:rsidP="00627B1D">
            <w:pPr>
              <w:jc w:val="both"/>
              <w:rPr>
                <w:lang w:val="de-DE"/>
              </w:rPr>
            </w:pPr>
          </w:p>
          <w:p w14:paraId="56BE0671" w14:textId="77777777" w:rsidR="00497EAF" w:rsidRDefault="00497EAF" w:rsidP="00627B1D">
            <w:pPr>
              <w:jc w:val="both"/>
              <w:rPr>
                <w:lang w:val="de-DE"/>
              </w:rPr>
            </w:pPr>
          </w:p>
          <w:p w14:paraId="530A12B0" w14:textId="77777777" w:rsidR="00497EAF" w:rsidRDefault="00497EAF" w:rsidP="00627B1D">
            <w:pPr>
              <w:ind w:right="51"/>
              <w:jc w:val="both"/>
              <w:rPr>
                <w:lang w:val="nb-NO"/>
              </w:rPr>
            </w:pPr>
          </w:p>
          <w:p w14:paraId="33C56948" w14:textId="77777777" w:rsidR="00497EAF" w:rsidRDefault="00497EAF" w:rsidP="00627B1D">
            <w:pPr>
              <w:ind w:right="51"/>
              <w:jc w:val="both"/>
              <w:rPr>
                <w:lang w:val="nb-NO"/>
              </w:rPr>
            </w:pPr>
          </w:p>
          <w:p w14:paraId="3764B8BD" w14:textId="77777777" w:rsidR="00497EAF" w:rsidRDefault="00497EAF" w:rsidP="00627B1D">
            <w:pPr>
              <w:ind w:right="51"/>
              <w:jc w:val="both"/>
              <w:rPr>
                <w:lang w:val="nb-NO"/>
              </w:rPr>
            </w:pPr>
          </w:p>
          <w:p w14:paraId="2E0FEC60" w14:textId="77777777" w:rsidR="00497EAF" w:rsidRDefault="00497EAF" w:rsidP="00627B1D">
            <w:pPr>
              <w:ind w:right="51"/>
              <w:jc w:val="both"/>
              <w:rPr>
                <w:lang w:val="nb-NO"/>
              </w:rPr>
            </w:pPr>
          </w:p>
          <w:p w14:paraId="33EBDDD1" w14:textId="77777777" w:rsidR="00497EAF" w:rsidRDefault="00497EAF" w:rsidP="00627B1D">
            <w:pPr>
              <w:ind w:right="51"/>
              <w:jc w:val="both"/>
              <w:rPr>
                <w:lang w:val="nb-NO"/>
              </w:rPr>
            </w:pPr>
          </w:p>
          <w:p w14:paraId="43E3B75F" w14:textId="77777777" w:rsidR="00497EAF" w:rsidRDefault="00497EAF" w:rsidP="00627B1D">
            <w:pPr>
              <w:jc w:val="both"/>
              <w:rPr>
                <w:lang w:val="de-DE"/>
              </w:rPr>
            </w:pPr>
          </w:p>
          <w:p w14:paraId="64E7224A" w14:textId="77777777" w:rsidR="008D2FB7" w:rsidRDefault="008D2FB7" w:rsidP="00627B1D">
            <w:pPr>
              <w:jc w:val="both"/>
              <w:rPr>
                <w:lang w:val="nb-NO"/>
              </w:rPr>
            </w:pPr>
          </w:p>
          <w:p w14:paraId="68023A3E" w14:textId="77777777" w:rsidR="008D2FB7" w:rsidRDefault="008D2FB7" w:rsidP="00627B1D">
            <w:pPr>
              <w:jc w:val="both"/>
              <w:rPr>
                <w:lang w:val="nb-NO"/>
              </w:rPr>
            </w:pPr>
          </w:p>
          <w:p w14:paraId="6A661A13" w14:textId="3950B37B" w:rsidR="008D2FB7" w:rsidRPr="000A6A3D" w:rsidRDefault="008D2FB7" w:rsidP="00627B1D">
            <w:pPr>
              <w:jc w:val="both"/>
              <w:rPr>
                <w:lang w:val="nb-NO"/>
              </w:rPr>
            </w:pPr>
            <w:r w:rsidRPr="000A6A3D">
              <w:rPr>
                <w:lang w:val="nb-NO"/>
              </w:rPr>
              <w:t xml:space="preserve">GV </w:t>
            </w:r>
            <w:r>
              <w:rPr>
                <w:lang w:val="nb-NO"/>
              </w:rPr>
              <w:t>giới thiệu khái niệm, phương pháp sản xuất chất giặt rửa tổng hợp.</w:t>
            </w:r>
          </w:p>
          <w:p w14:paraId="6A0343E9" w14:textId="77777777" w:rsidR="008D2FB7" w:rsidRPr="000A6A3D" w:rsidRDefault="008D2FB7" w:rsidP="00627B1D">
            <w:pPr>
              <w:jc w:val="both"/>
              <w:rPr>
                <w:lang w:val="de-DE"/>
              </w:rPr>
            </w:pPr>
          </w:p>
          <w:p w14:paraId="670C7B68" w14:textId="1AA42795" w:rsidR="008D2FB7" w:rsidRPr="000A6A3D" w:rsidRDefault="008D2FB7" w:rsidP="00627B1D">
            <w:pPr>
              <w:jc w:val="both"/>
              <w:rPr>
                <w:lang w:val="nb-NO"/>
              </w:rPr>
            </w:pPr>
            <w:r>
              <w:rPr>
                <w:lang w:val="de-DE"/>
              </w:rPr>
              <w:t xml:space="preserve">GV hướng dẫn cách viết phương trình phản ứng </w:t>
            </w:r>
            <w:r>
              <w:rPr>
                <w:lang w:val="nb-NO"/>
              </w:rPr>
              <w:t>chất giặt rửa tổng hợp.</w:t>
            </w:r>
          </w:p>
          <w:p w14:paraId="11FE9ACB" w14:textId="77777777" w:rsidR="00497EAF" w:rsidRDefault="00497EAF" w:rsidP="00627B1D">
            <w:pPr>
              <w:jc w:val="both"/>
              <w:rPr>
                <w:lang w:val="de-DE"/>
              </w:rPr>
            </w:pPr>
          </w:p>
          <w:p w14:paraId="6F852B12" w14:textId="77777777" w:rsidR="00497EAF" w:rsidRDefault="00497EAF" w:rsidP="00627B1D">
            <w:pPr>
              <w:jc w:val="both"/>
              <w:rPr>
                <w:lang w:val="de-DE"/>
              </w:rPr>
            </w:pPr>
          </w:p>
          <w:p w14:paraId="62D23CC2" w14:textId="77777777" w:rsidR="00497EAF" w:rsidRDefault="00497EAF" w:rsidP="00627B1D">
            <w:pPr>
              <w:jc w:val="both"/>
              <w:rPr>
                <w:lang w:val="de-DE"/>
              </w:rPr>
            </w:pPr>
          </w:p>
          <w:p w14:paraId="3671DBFB" w14:textId="77777777" w:rsidR="00497EAF" w:rsidRDefault="00497EAF" w:rsidP="00627B1D">
            <w:pPr>
              <w:jc w:val="both"/>
              <w:rPr>
                <w:lang w:val="de-DE"/>
              </w:rPr>
            </w:pPr>
          </w:p>
          <w:p w14:paraId="2EC0BA26" w14:textId="0C23C7EA" w:rsidR="00497EAF" w:rsidRPr="000A6A3D" w:rsidRDefault="00497EAF" w:rsidP="00627B1D">
            <w:pPr>
              <w:jc w:val="both"/>
              <w:rPr>
                <w:lang w:val="nb-NO"/>
              </w:rPr>
            </w:pPr>
            <w:r>
              <w:rPr>
                <w:lang w:val="de-DE"/>
              </w:rPr>
              <w:t xml:space="preserve">GV </w:t>
            </w:r>
            <w:r w:rsidR="00424581">
              <w:rPr>
                <w:lang w:val="de-DE"/>
              </w:rPr>
              <w:t xml:space="preserve">giải thích quá trình tẩy rửa của xà phòng và </w:t>
            </w:r>
            <w:r w:rsidR="00424581">
              <w:rPr>
                <w:lang w:val="nb-NO"/>
              </w:rPr>
              <w:t>chất giặt rửa tổng hợp.</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B5A21D5" w14:textId="77777777" w:rsidR="00497EAF" w:rsidRPr="000A6A3D" w:rsidRDefault="00497EAF" w:rsidP="00627B1D">
            <w:pPr>
              <w:jc w:val="both"/>
              <w:rPr>
                <w:lang w:val="nb-NO"/>
              </w:rPr>
            </w:pPr>
          </w:p>
          <w:p w14:paraId="1BD09231" w14:textId="77777777" w:rsidR="00497EAF" w:rsidRPr="000A6A3D" w:rsidRDefault="00497EAF" w:rsidP="00627B1D">
            <w:pPr>
              <w:jc w:val="both"/>
              <w:rPr>
                <w:lang w:val="nb-NO"/>
              </w:rPr>
            </w:pPr>
          </w:p>
          <w:p w14:paraId="2B8522EA" w14:textId="77777777" w:rsidR="00497EAF" w:rsidRPr="000A6A3D" w:rsidRDefault="00497EAF" w:rsidP="00627B1D">
            <w:pPr>
              <w:jc w:val="both"/>
              <w:rPr>
                <w:lang w:val="nb-NO"/>
              </w:rPr>
            </w:pPr>
          </w:p>
          <w:p w14:paraId="2D993EEE" w14:textId="77777777" w:rsidR="00497EAF" w:rsidRDefault="00497EAF" w:rsidP="00627B1D">
            <w:pPr>
              <w:jc w:val="both"/>
              <w:rPr>
                <w:lang w:val="nb-NO"/>
              </w:rPr>
            </w:pPr>
            <w:r>
              <w:rPr>
                <w:lang w:val="nb-NO"/>
              </w:rPr>
              <w:t>HS theo dõi, ghi bài.</w:t>
            </w:r>
          </w:p>
          <w:p w14:paraId="6B0FF4B8" w14:textId="77777777" w:rsidR="00497EAF" w:rsidRDefault="00497EAF" w:rsidP="00627B1D">
            <w:pPr>
              <w:jc w:val="both"/>
              <w:rPr>
                <w:lang w:val="nb-NO"/>
              </w:rPr>
            </w:pPr>
          </w:p>
          <w:p w14:paraId="5E2C22E4" w14:textId="77777777" w:rsidR="00497EAF" w:rsidRDefault="00497EAF" w:rsidP="00627B1D">
            <w:pPr>
              <w:jc w:val="both"/>
              <w:rPr>
                <w:lang w:val="nb-NO"/>
              </w:rPr>
            </w:pPr>
          </w:p>
          <w:p w14:paraId="5E435BF8" w14:textId="77777777" w:rsidR="00497EAF" w:rsidRDefault="00497EAF" w:rsidP="00627B1D">
            <w:pPr>
              <w:jc w:val="both"/>
              <w:rPr>
                <w:lang w:val="nb-NO"/>
              </w:rPr>
            </w:pPr>
          </w:p>
          <w:p w14:paraId="592C1C73" w14:textId="77777777" w:rsidR="00497EAF" w:rsidRDefault="00497EAF" w:rsidP="00627B1D">
            <w:pPr>
              <w:jc w:val="both"/>
              <w:rPr>
                <w:lang w:val="nb-NO"/>
              </w:rPr>
            </w:pPr>
          </w:p>
          <w:p w14:paraId="0C4C3C13" w14:textId="77777777" w:rsidR="00497EAF" w:rsidRDefault="00497EAF" w:rsidP="00627B1D">
            <w:pPr>
              <w:jc w:val="both"/>
              <w:rPr>
                <w:lang w:val="nb-NO"/>
              </w:rPr>
            </w:pPr>
          </w:p>
          <w:p w14:paraId="63A965A3" w14:textId="77777777" w:rsidR="00497EAF" w:rsidRDefault="00497EAF" w:rsidP="00627B1D">
            <w:pPr>
              <w:jc w:val="both"/>
              <w:rPr>
                <w:lang w:val="nb-NO"/>
              </w:rPr>
            </w:pPr>
          </w:p>
          <w:p w14:paraId="74AD1C04" w14:textId="77777777" w:rsidR="00497EAF" w:rsidRDefault="00497EAF" w:rsidP="00627B1D">
            <w:pPr>
              <w:jc w:val="both"/>
              <w:rPr>
                <w:lang w:val="nb-NO"/>
              </w:rPr>
            </w:pPr>
          </w:p>
          <w:p w14:paraId="5581F576" w14:textId="77777777" w:rsidR="00497EAF" w:rsidRPr="000A6A3D" w:rsidRDefault="00497EAF" w:rsidP="00627B1D">
            <w:pPr>
              <w:jc w:val="both"/>
              <w:rPr>
                <w:lang w:val="nb-NO"/>
              </w:rPr>
            </w:pPr>
            <w:r w:rsidRPr="000A6A3D">
              <w:rPr>
                <w:lang w:val="nb-NO"/>
              </w:rPr>
              <w:t>HS theo dõi, ghi bà</w:t>
            </w:r>
            <w:r>
              <w:rPr>
                <w:lang w:val="nb-NO"/>
              </w:rPr>
              <w:t>i.</w:t>
            </w:r>
          </w:p>
          <w:p w14:paraId="75B29A7D" w14:textId="77777777" w:rsidR="00497EAF" w:rsidRDefault="00497EAF" w:rsidP="00627B1D">
            <w:pPr>
              <w:jc w:val="both"/>
              <w:rPr>
                <w:lang w:val="nb-NO"/>
              </w:rPr>
            </w:pPr>
          </w:p>
          <w:p w14:paraId="5FDD9975" w14:textId="77777777" w:rsidR="00497EAF" w:rsidRDefault="00497EAF" w:rsidP="00627B1D">
            <w:pPr>
              <w:jc w:val="both"/>
              <w:rPr>
                <w:lang w:val="nb-NO"/>
              </w:rPr>
            </w:pPr>
          </w:p>
          <w:p w14:paraId="5354F4A5" w14:textId="77777777" w:rsidR="00497EAF" w:rsidRDefault="00497EAF" w:rsidP="00627B1D">
            <w:pPr>
              <w:jc w:val="both"/>
              <w:rPr>
                <w:lang w:val="nb-NO"/>
              </w:rPr>
            </w:pPr>
          </w:p>
          <w:p w14:paraId="7D3A414B" w14:textId="77777777" w:rsidR="00497EAF" w:rsidRDefault="00497EAF" w:rsidP="00627B1D">
            <w:pPr>
              <w:jc w:val="both"/>
              <w:rPr>
                <w:lang w:val="nb-NO"/>
              </w:rPr>
            </w:pPr>
          </w:p>
          <w:p w14:paraId="5EDF8918" w14:textId="77777777" w:rsidR="00497EAF" w:rsidRDefault="00497EAF" w:rsidP="00627B1D">
            <w:pPr>
              <w:jc w:val="both"/>
              <w:rPr>
                <w:lang w:val="nb-NO"/>
              </w:rPr>
            </w:pPr>
          </w:p>
          <w:p w14:paraId="3ECC5179" w14:textId="77777777" w:rsidR="008D2FB7" w:rsidRDefault="008D2FB7" w:rsidP="00627B1D">
            <w:pPr>
              <w:jc w:val="both"/>
              <w:rPr>
                <w:lang w:val="nb-NO"/>
              </w:rPr>
            </w:pPr>
          </w:p>
          <w:p w14:paraId="3F5E6D24" w14:textId="77777777" w:rsidR="008D2FB7" w:rsidRPr="000A6A3D" w:rsidRDefault="008D2FB7" w:rsidP="00627B1D">
            <w:pPr>
              <w:jc w:val="both"/>
              <w:rPr>
                <w:lang w:val="nb-NO"/>
              </w:rPr>
            </w:pPr>
          </w:p>
          <w:p w14:paraId="710EB6FA" w14:textId="77777777" w:rsidR="00497EAF" w:rsidRDefault="00497EAF" w:rsidP="00627B1D">
            <w:pPr>
              <w:jc w:val="both"/>
              <w:rPr>
                <w:lang w:val="nb-NO"/>
              </w:rPr>
            </w:pPr>
          </w:p>
          <w:p w14:paraId="5C8E971F" w14:textId="77777777" w:rsidR="00497EAF" w:rsidRDefault="00497EAF" w:rsidP="00627B1D">
            <w:pPr>
              <w:jc w:val="both"/>
              <w:rPr>
                <w:lang w:val="nb-NO"/>
              </w:rPr>
            </w:pPr>
          </w:p>
          <w:p w14:paraId="57227FA1" w14:textId="77777777" w:rsidR="008D2FB7" w:rsidRDefault="008D2FB7" w:rsidP="00627B1D">
            <w:pPr>
              <w:jc w:val="both"/>
              <w:rPr>
                <w:lang w:val="nb-NO"/>
              </w:rPr>
            </w:pPr>
          </w:p>
          <w:p w14:paraId="6187384D" w14:textId="77777777" w:rsidR="008D2FB7" w:rsidRDefault="008D2FB7" w:rsidP="00627B1D">
            <w:pPr>
              <w:jc w:val="both"/>
              <w:rPr>
                <w:lang w:val="nb-NO"/>
              </w:rPr>
            </w:pPr>
          </w:p>
          <w:p w14:paraId="1B87C2A2" w14:textId="77777777" w:rsidR="008D2FB7" w:rsidRDefault="008D2FB7" w:rsidP="00627B1D">
            <w:pPr>
              <w:jc w:val="both"/>
              <w:rPr>
                <w:lang w:val="nb-NO"/>
              </w:rPr>
            </w:pPr>
          </w:p>
          <w:p w14:paraId="51377223" w14:textId="77777777" w:rsidR="008D2FB7" w:rsidRPr="000A6A3D" w:rsidRDefault="008D2FB7" w:rsidP="00627B1D">
            <w:pPr>
              <w:jc w:val="both"/>
              <w:rPr>
                <w:lang w:val="nb-NO"/>
              </w:rPr>
            </w:pPr>
            <w:r w:rsidRPr="000A6A3D">
              <w:rPr>
                <w:lang w:val="nb-NO"/>
              </w:rPr>
              <w:t>HS theo dõi, ghi bà</w:t>
            </w:r>
            <w:r>
              <w:rPr>
                <w:lang w:val="nb-NO"/>
              </w:rPr>
              <w:t>i.</w:t>
            </w:r>
          </w:p>
          <w:p w14:paraId="2C301789" w14:textId="77777777" w:rsidR="00424581" w:rsidRDefault="00424581" w:rsidP="00627B1D">
            <w:pPr>
              <w:jc w:val="both"/>
              <w:rPr>
                <w:lang w:val="nb-NO"/>
              </w:rPr>
            </w:pPr>
          </w:p>
          <w:p w14:paraId="4C03A0CF" w14:textId="77777777" w:rsidR="00424581" w:rsidRDefault="00424581" w:rsidP="00627B1D">
            <w:pPr>
              <w:jc w:val="both"/>
              <w:rPr>
                <w:lang w:val="nb-NO"/>
              </w:rPr>
            </w:pPr>
          </w:p>
          <w:p w14:paraId="423D0E53" w14:textId="77777777" w:rsidR="00424581" w:rsidRDefault="00424581" w:rsidP="00627B1D">
            <w:pPr>
              <w:jc w:val="both"/>
              <w:rPr>
                <w:lang w:val="nb-NO"/>
              </w:rPr>
            </w:pPr>
          </w:p>
          <w:p w14:paraId="50D76FA7" w14:textId="77777777" w:rsidR="00424581" w:rsidRPr="000A6A3D" w:rsidRDefault="00424581" w:rsidP="00627B1D">
            <w:pPr>
              <w:jc w:val="both"/>
              <w:rPr>
                <w:lang w:val="nb-NO"/>
              </w:rPr>
            </w:pPr>
            <w:r w:rsidRPr="000A6A3D">
              <w:rPr>
                <w:lang w:val="nb-NO"/>
              </w:rPr>
              <w:t>HS theo dõi, ghi bà</w:t>
            </w:r>
            <w:r>
              <w:rPr>
                <w:lang w:val="nb-NO"/>
              </w:rPr>
              <w:t>i.</w:t>
            </w:r>
          </w:p>
          <w:p w14:paraId="6F27894B" w14:textId="77777777" w:rsidR="00424581" w:rsidRDefault="00424581" w:rsidP="00627B1D">
            <w:pPr>
              <w:jc w:val="both"/>
              <w:rPr>
                <w:lang w:val="nb-NO"/>
              </w:rPr>
            </w:pPr>
          </w:p>
          <w:p w14:paraId="5ACAE2FA" w14:textId="77777777" w:rsidR="00424581" w:rsidRDefault="00424581" w:rsidP="00627B1D">
            <w:pPr>
              <w:jc w:val="both"/>
              <w:rPr>
                <w:lang w:val="nb-NO"/>
              </w:rPr>
            </w:pPr>
          </w:p>
          <w:p w14:paraId="34727DD8" w14:textId="77777777" w:rsidR="00424581" w:rsidRDefault="00424581" w:rsidP="00627B1D">
            <w:pPr>
              <w:jc w:val="both"/>
              <w:rPr>
                <w:lang w:val="nb-NO"/>
              </w:rPr>
            </w:pPr>
          </w:p>
          <w:p w14:paraId="275285F6" w14:textId="77777777" w:rsidR="00424581" w:rsidRDefault="00424581" w:rsidP="00627B1D">
            <w:pPr>
              <w:jc w:val="both"/>
              <w:rPr>
                <w:lang w:val="nb-NO"/>
              </w:rPr>
            </w:pPr>
          </w:p>
          <w:p w14:paraId="23E9F494" w14:textId="77777777" w:rsidR="00424581" w:rsidRDefault="00424581" w:rsidP="00627B1D">
            <w:pPr>
              <w:jc w:val="both"/>
              <w:rPr>
                <w:lang w:val="nb-NO"/>
              </w:rPr>
            </w:pPr>
          </w:p>
          <w:p w14:paraId="53B90ECF" w14:textId="77777777" w:rsidR="00424581" w:rsidRDefault="00424581" w:rsidP="00627B1D">
            <w:pPr>
              <w:jc w:val="both"/>
              <w:rPr>
                <w:lang w:val="nb-NO"/>
              </w:rPr>
            </w:pPr>
          </w:p>
          <w:p w14:paraId="73E339A6" w14:textId="77777777" w:rsidR="00424581" w:rsidRPr="000A6A3D" w:rsidRDefault="00424581" w:rsidP="00627B1D">
            <w:pPr>
              <w:jc w:val="both"/>
              <w:rPr>
                <w:lang w:val="nb-NO"/>
              </w:rPr>
            </w:pPr>
            <w:r w:rsidRPr="000A6A3D">
              <w:rPr>
                <w:lang w:val="nb-NO"/>
              </w:rPr>
              <w:t>HS theo dõi, ghi bà</w:t>
            </w:r>
            <w:r>
              <w:rPr>
                <w:lang w:val="nb-NO"/>
              </w:rPr>
              <w:t>i.</w:t>
            </w:r>
          </w:p>
          <w:p w14:paraId="3B5B59EC" w14:textId="77777777" w:rsidR="00424581" w:rsidRDefault="00424581" w:rsidP="00627B1D">
            <w:pPr>
              <w:jc w:val="both"/>
              <w:rPr>
                <w:lang w:val="nb-NO"/>
              </w:rPr>
            </w:pPr>
          </w:p>
          <w:p w14:paraId="3A958F6C" w14:textId="77777777" w:rsidR="00424581" w:rsidRDefault="00424581" w:rsidP="00627B1D">
            <w:pPr>
              <w:jc w:val="both"/>
              <w:rPr>
                <w:lang w:val="nb-NO"/>
              </w:rPr>
            </w:pPr>
          </w:p>
          <w:p w14:paraId="16ABF02A" w14:textId="77777777" w:rsidR="00424581" w:rsidRDefault="00424581" w:rsidP="00627B1D">
            <w:pPr>
              <w:jc w:val="both"/>
              <w:rPr>
                <w:lang w:val="nb-NO"/>
              </w:rPr>
            </w:pPr>
          </w:p>
          <w:p w14:paraId="5D292B23" w14:textId="77777777" w:rsidR="00424581" w:rsidRDefault="00424581" w:rsidP="00627B1D">
            <w:pPr>
              <w:jc w:val="both"/>
              <w:rPr>
                <w:lang w:val="nb-NO"/>
              </w:rPr>
            </w:pPr>
          </w:p>
          <w:p w14:paraId="0F68BA2E" w14:textId="77777777" w:rsidR="00424581" w:rsidRDefault="00424581" w:rsidP="00627B1D">
            <w:pPr>
              <w:jc w:val="both"/>
              <w:rPr>
                <w:lang w:val="nb-NO"/>
              </w:rPr>
            </w:pPr>
          </w:p>
          <w:p w14:paraId="3FBB2FBB" w14:textId="77777777" w:rsidR="00424581" w:rsidRDefault="00424581" w:rsidP="00627B1D">
            <w:pPr>
              <w:jc w:val="both"/>
              <w:rPr>
                <w:lang w:val="nb-NO"/>
              </w:rPr>
            </w:pPr>
          </w:p>
          <w:p w14:paraId="0B22FB8B" w14:textId="77777777" w:rsidR="00424581" w:rsidRDefault="00424581" w:rsidP="00627B1D">
            <w:pPr>
              <w:jc w:val="both"/>
              <w:rPr>
                <w:lang w:val="nb-NO"/>
              </w:rPr>
            </w:pPr>
          </w:p>
          <w:p w14:paraId="5818B878" w14:textId="77777777" w:rsidR="00424581" w:rsidRDefault="00424581" w:rsidP="00627B1D">
            <w:pPr>
              <w:jc w:val="both"/>
              <w:rPr>
                <w:lang w:val="nb-NO"/>
              </w:rPr>
            </w:pPr>
          </w:p>
          <w:p w14:paraId="4769BD8B" w14:textId="77777777" w:rsidR="00424581" w:rsidRDefault="00424581" w:rsidP="00627B1D">
            <w:pPr>
              <w:jc w:val="both"/>
              <w:rPr>
                <w:lang w:val="nb-NO"/>
              </w:rPr>
            </w:pPr>
          </w:p>
          <w:p w14:paraId="6D158145" w14:textId="7D79FAE1" w:rsidR="00497EAF" w:rsidRPr="000A6A3D" w:rsidRDefault="00497EAF" w:rsidP="00627B1D">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D0D2A87" w14:textId="77777777" w:rsidR="00497EAF" w:rsidRPr="000A6A3D" w:rsidRDefault="00497EAF" w:rsidP="000A6A3D">
            <w:pPr>
              <w:rPr>
                <w:lang w:val="nb-NO"/>
              </w:rPr>
            </w:pPr>
          </w:p>
          <w:p w14:paraId="30DA0636" w14:textId="77777777" w:rsidR="00497EAF" w:rsidRDefault="00497EAF" w:rsidP="008465FF">
            <w:pPr>
              <w:jc w:val="center"/>
              <w:rPr>
                <w:lang w:val="pt-BR"/>
              </w:rPr>
            </w:pPr>
          </w:p>
          <w:p w14:paraId="55B2D2E0" w14:textId="77777777" w:rsidR="00497EAF" w:rsidRDefault="00497EAF" w:rsidP="008465FF">
            <w:pPr>
              <w:jc w:val="center"/>
              <w:rPr>
                <w:lang w:val="pt-BR"/>
              </w:rPr>
            </w:pPr>
          </w:p>
          <w:p w14:paraId="241676AB" w14:textId="591AF897" w:rsidR="00497EAF" w:rsidRPr="000A6A3D" w:rsidRDefault="00627B1D" w:rsidP="008465FF">
            <w:pPr>
              <w:jc w:val="center"/>
              <w:rPr>
                <w:lang w:val="pt-BR"/>
              </w:rPr>
            </w:pPr>
            <w:r>
              <w:rPr>
                <w:lang w:val="pt-BR"/>
              </w:rPr>
              <w:t>1</w:t>
            </w:r>
            <w:r w:rsidR="00497EAF">
              <w:rPr>
                <w:lang w:val="pt-BR"/>
              </w:rPr>
              <w:t>5</w:t>
            </w:r>
          </w:p>
          <w:p w14:paraId="0CD34D8C" w14:textId="77777777" w:rsidR="00497EAF" w:rsidRPr="000A6A3D" w:rsidRDefault="00497EAF" w:rsidP="008465FF">
            <w:pPr>
              <w:jc w:val="center"/>
              <w:rPr>
                <w:lang w:val="pt-BR"/>
              </w:rPr>
            </w:pPr>
            <w:r w:rsidRPr="000A6A3D">
              <w:rPr>
                <w:lang w:val="pt-BR"/>
              </w:rPr>
              <w:t>phút</w:t>
            </w:r>
          </w:p>
          <w:p w14:paraId="5AACB859" w14:textId="77777777" w:rsidR="00497EAF" w:rsidRPr="000A6A3D" w:rsidRDefault="00497EAF" w:rsidP="000A6A3D">
            <w:pPr>
              <w:jc w:val="center"/>
              <w:rPr>
                <w:lang w:val="pt-BR"/>
              </w:rPr>
            </w:pPr>
          </w:p>
          <w:p w14:paraId="2F291A28" w14:textId="77777777" w:rsidR="00497EAF" w:rsidRPr="000A6A3D" w:rsidRDefault="00497EAF" w:rsidP="000A6A3D">
            <w:pPr>
              <w:jc w:val="center"/>
              <w:rPr>
                <w:lang w:val="pt-BR"/>
              </w:rPr>
            </w:pPr>
          </w:p>
          <w:p w14:paraId="56DD329E" w14:textId="77777777" w:rsidR="00497EAF" w:rsidRPr="000A6A3D" w:rsidRDefault="00497EAF" w:rsidP="000A6A3D">
            <w:pPr>
              <w:jc w:val="center"/>
              <w:rPr>
                <w:lang w:val="pt-BR"/>
              </w:rPr>
            </w:pPr>
          </w:p>
          <w:p w14:paraId="7EEBB92D" w14:textId="77777777" w:rsidR="00497EAF" w:rsidRPr="000A6A3D" w:rsidRDefault="00497EAF" w:rsidP="000A6A3D">
            <w:pPr>
              <w:jc w:val="center"/>
              <w:rPr>
                <w:lang w:val="pt-BR"/>
              </w:rPr>
            </w:pPr>
          </w:p>
          <w:p w14:paraId="342BF520" w14:textId="77777777" w:rsidR="00497EAF" w:rsidRPr="000A6A3D" w:rsidRDefault="00497EAF" w:rsidP="000A6A3D">
            <w:pPr>
              <w:jc w:val="center"/>
              <w:rPr>
                <w:lang w:val="pt-BR"/>
              </w:rPr>
            </w:pPr>
          </w:p>
          <w:p w14:paraId="1567972E" w14:textId="77777777" w:rsidR="00497EAF" w:rsidRPr="000A6A3D" w:rsidRDefault="00497EAF" w:rsidP="000A6A3D">
            <w:pPr>
              <w:jc w:val="center"/>
              <w:rPr>
                <w:lang w:val="pt-BR"/>
              </w:rPr>
            </w:pPr>
          </w:p>
          <w:p w14:paraId="421F8F49" w14:textId="77777777" w:rsidR="00497EAF" w:rsidRPr="000A6A3D" w:rsidRDefault="00497EAF" w:rsidP="000A6A3D">
            <w:pPr>
              <w:jc w:val="center"/>
              <w:rPr>
                <w:lang w:val="pt-BR"/>
              </w:rPr>
            </w:pPr>
          </w:p>
          <w:p w14:paraId="4FC8B99D" w14:textId="77777777" w:rsidR="00497EAF" w:rsidRPr="000A6A3D" w:rsidRDefault="00497EAF" w:rsidP="000A6A3D">
            <w:pPr>
              <w:jc w:val="center"/>
              <w:rPr>
                <w:lang w:val="pt-BR"/>
              </w:rPr>
            </w:pPr>
          </w:p>
          <w:p w14:paraId="62858A8F" w14:textId="77777777" w:rsidR="00497EAF" w:rsidRPr="000A6A3D" w:rsidRDefault="00497EAF" w:rsidP="000A6A3D">
            <w:pPr>
              <w:jc w:val="center"/>
              <w:rPr>
                <w:lang w:val="pt-BR"/>
              </w:rPr>
            </w:pPr>
          </w:p>
          <w:p w14:paraId="38217793" w14:textId="77777777" w:rsidR="00497EAF" w:rsidRPr="000A6A3D" w:rsidRDefault="00497EAF" w:rsidP="000A6A3D">
            <w:pPr>
              <w:jc w:val="center"/>
              <w:rPr>
                <w:lang w:val="pt-BR"/>
              </w:rPr>
            </w:pPr>
          </w:p>
          <w:p w14:paraId="76F52441" w14:textId="77777777" w:rsidR="00497EAF" w:rsidRPr="000A6A3D" w:rsidRDefault="00497EAF" w:rsidP="000A6A3D">
            <w:pPr>
              <w:jc w:val="center"/>
              <w:rPr>
                <w:lang w:val="pt-BR"/>
              </w:rPr>
            </w:pPr>
          </w:p>
          <w:p w14:paraId="357CDA5C" w14:textId="77777777" w:rsidR="00497EAF" w:rsidRPr="000A6A3D" w:rsidRDefault="00497EAF" w:rsidP="000A6A3D">
            <w:pPr>
              <w:jc w:val="center"/>
              <w:rPr>
                <w:lang w:val="pt-BR"/>
              </w:rPr>
            </w:pPr>
          </w:p>
          <w:p w14:paraId="11D1C1EF" w14:textId="77777777" w:rsidR="00497EAF" w:rsidRPr="000A6A3D" w:rsidRDefault="00497EAF" w:rsidP="000A6A3D">
            <w:pPr>
              <w:jc w:val="center"/>
              <w:rPr>
                <w:lang w:val="pt-BR"/>
              </w:rPr>
            </w:pPr>
          </w:p>
          <w:p w14:paraId="37099E61" w14:textId="77777777" w:rsidR="00497EAF" w:rsidRPr="000A6A3D" w:rsidRDefault="00497EAF" w:rsidP="000A6A3D">
            <w:pPr>
              <w:jc w:val="center"/>
              <w:rPr>
                <w:lang w:val="pt-BR"/>
              </w:rPr>
            </w:pPr>
          </w:p>
          <w:p w14:paraId="070DBDB1" w14:textId="77777777" w:rsidR="00497EAF" w:rsidRPr="000A6A3D" w:rsidRDefault="00497EAF" w:rsidP="000A6A3D">
            <w:pPr>
              <w:jc w:val="center"/>
              <w:rPr>
                <w:lang w:val="pt-BR"/>
              </w:rPr>
            </w:pPr>
          </w:p>
          <w:p w14:paraId="3532E999" w14:textId="77777777" w:rsidR="00497EAF" w:rsidRPr="000A6A3D" w:rsidRDefault="00497EAF" w:rsidP="000A6A3D">
            <w:pPr>
              <w:jc w:val="center"/>
              <w:rPr>
                <w:lang w:val="pt-BR"/>
              </w:rPr>
            </w:pPr>
          </w:p>
          <w:p w14:paraId="7D385231" w14:textId="77777777" w:rsidR="00497EAF" w:rsidRPr="000A6A3D" w:rsidRDefault="00497EAF" w:rsidP="000A6A3D">
            <w:pPr>
              <w:jc w:val="center"/>
              <w:rPr>
                <w:lang w:val="pt-BR"/>
              </w:rPr>
            </w:pPr>
          </w:p>
          <w:p w14:paraId="74B62A2B" w14:textId="11AE2852" w:rsidR="00497EAF" w:rsidRDefault="00497EAF" w:rsidP="000A6A3D">
            <w:pPr>
              <w:jc w:val="center"/>
              <w:rPr>
                <w:lang w:val="nb-NO"/>
              </w:rPr>
            </w:pPr>
          </w:p>
          <w:p w14:paraId="307B245E" w14:textId="77777777" w:rsidR="00497EAF" w:rsidRPr="008465FF" w:rsidRDefault="00497EAF" w:rsidP="008465FF">
            <w:pPr>
              <w:rPr>
                <w:lang w:val="nb-NO"/>
              </w:rPr>
            </w:pPr>
          </w:p>
          <w:p w14:paraId="4A4E4BDB" w14:textId="77777777" w:rsidR="00497EAF" w:rsidRPr="008465FF" w:rsidRDefault="00497EAF" w:rsidP="008465FF">
            <w:pPr>
              <w:rPr>
                <w:lang w:val="nb-NO"/>
              </w:rPr>
            </w:pPr>
          </w:p>
          <w:p w14:paraId="5E4301D3" w14:textId="77777777" w:rsidR="00497EAF" w:rsidRPr="008465FF" w:rsidRDefault="00497EAF" w:rsidP="008465FF">
            <w:pPr>
              <w:rPr>
                <w:lang w:val="nb-NO"/>
              </w:rPr>
            </w:pPr>
          </w:p>
          <w:p w14:paraId="32754DB4" w14:textId="2A89E904" w:rsidR="00497EAF" w:rsidRPr="000A6A3D" w:rsidRDefault="00627B1D" w:rsidP="008465FF">
            <w:pPr>
              <w:jc w:val="center"/>
              <w:rPr>
                <w:lang w:val="pt-BR"/>
              </w:rPr>
            </w:pPr>
            <w:r>
              <w:rPr>
                <w:lang w:val="pt-BR"/>
              </w:rPr>
              <w:t>10</w:t>
            </w:r>
          </w:p>
          <w:p w14:paraId="5932C855" w14:textId="77777777" w:rsidR="00497EAF" w:rsidRPr="000A6A3D" w:rsidRDefault="00497EAF" w:rsidP="008465FF">
            <w:pPr>
              <w:jc w:val="center"/>
              <w:rPr>
                <w:lang w:val="pt-BR"/>
              </w:rPr>
            </w:pPr>
            <w:r w:rsidRPr="000A6A3D">
              <w:rPr>
                <w:lang w:val="pt-BR"/>
              </w:rPr>
              <w:t>phút</w:t>
            </w:r>
          </w:p>
          <w:p w14:paraId="639050B6" w14:textId="77777777" w:rsidR="00497EAF" w:rsidRPr="008465FF" w:rsidRDefault="00497EAF" w:rsidP="008465FF">
            <w:pPr>
              <w:rPr>
                <w:lang w:val="nb-NO"/>
              </w:rPr>
            </w:pPr>
          </w:p>
        </w:tc>
      </w:tr>
      <w:tr w:rsidR="00497EAF" w:rsidRPr="000A6A3D" w14:paraId="064AFA55"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7AA12D1" w14:textId="77777777" w:rsidR="00497EAF" w:rsidRPr="000A6A3D" w:rsidRDefault="00497EAF"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00F6E50" w14:textId="77777777" w:rsidR="00497EAF" w:rsidRPr="000A6A3D" w:rsidRDefault="00497EAF" w:rsidP="0015254A">
            <w:pPr>
              <w:rPr>
                <w:b/>
                <w:bCs/>
                <w:u w:val="single"/>
                <w:lang w:val="nb-NO"/>
              </w:rPr>
            </w:pPr>
            <w:r w:rsidRPr="000A6A3D">
              <w:rPr>
                <w:b/>
                <w:bCs/>
                <w:u w:val="single"/>
                <w:lang w:val="nb-NO"/>
              </w:rPr>
              <w:t>Củng cố kiến thức và kết thúc bài</w:t>
            </w:r>
          </w:p>
          <w:p w14:paraId="5B07CEEC" w14:textId="77777777" w:rsidR="00497EAF" w:rsidRDefault="00497EAF" w:rsidP="0015254A"/>
          <w:p w14:paraId="09C00822" w14:textId="3BD5BBC9" w:rsidR="00497EAF" w:rsidRDefault="00497EAF" w:rsidP="0015254A">
            <w:r>
              <w:t>- K</w:t>
            </w:r>
            <w:r w:rsidRPr="005A0EBE">
              <w:t>hái niệm</w:t>
            </w:r>
            <w:r>
              <w:t xml:space="preserve"> và phương pháp sản xuất</w:t>
            </w:r>
            <w:r w:rsidRPr="005A0EBE">
              <w:t xml:space="preserve"> xà phòng, chất giặt rửa tổng hợp</w:t>
            </w:r>
            <w:r>
              <w:t xml:space="preserve"> .</w:t>
            </w:r>
          </w:p>
          <w:p w14:paraId="5F76F8EF" w14:textId="04B90C4C" w:rsidR="00497EAF" w:rsidRPr="000A6A3D" w:rsidRDefault="00497EAF" w:rsidP="002A7945"/>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425BDB" w14:textId="77777777" w:rsidR="00497EAF" w:rsidRDefault="00497EAF" w:rsidP="00627B1D">
            <w:pPr>
              <w:jc w:val="both"/>
              <w:rPr>
                <w:lang w:val="de-DE"/>
              </w:rPr>
            </w:pPr>
          </w:p>
          <w:p w14:paraId="7AE3F262" w14:textId="77777777" w:rsidR="00497EAF" w:rsidRDefault="00497EAF" w:rsidP="00627B1D">
            <w:pPr>
              <w:jc w:val="both"/>
              <w:rPr>
                <w:lang w:val="de-DE"/>
              </w:rPr>
            </w:pPr>
            <w:r w:rsidRPr="000A6A3D">
              <w:rPr>
                <w:lang w:val="de-DE"/>
              </w:rPr>
              <w:t>Giảng viên trình bày tóm tắt nội dung bằng lời.</w:t>
            </w:r>
          </w:p>
          <w:p w14:paraId="08F22A04" w14:textId="15D6856D" w:rsidR="00497EAF" w:rsidRPr="000A6A3D" w:rsidRDefault="00497EAF"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89/GT.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B7CF416" w14:textId="77777777" w:rsidR="00497EAF" w:rsidRDefault="00497EAF" w:rsidP="00627B1D">
            <w:pPr>
              <w:jc w:val="both"/>
              <w:rPr>
                <w:lang w:val="de-DE"/>
              </w:rPr>
            </w:pPr>
          </w:p>
          <w:p w14:paraId="0EB403A7" w14:textId="03ACF465" w:rsidR="00497EAF" w:rsidRPr="000A6A3D" w:rsidRDefault="00497EAF"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AFCCF7F" w14:textId="77777777" w:rsidR="00497EAF" w:rsidRPr="000A6A3D" w:rsidRDefault="00497EAF" w:rsidP="000A6A3D">
            <w:pPr>
              <w:jc w:val="center"/>
              <w:rPr>
                <w:lang w:val="nb-NO"/>
              </w:rPr>
            </w:pPr>
          </w:p>
          <w:p w14:paraId="3FB10CF5" w14:textId="60E0374B" w:rsidR="00497EAF" w:rsidRPr="000A6A3D" w:rsidRDefault="00627B1D" w:rsidP="000A6A3D">
            <w:pPr>
              <w:jc w:val="center"/>
              <w:rPr>
                <w:lang w:val="nb-NO"/>
              </w:rPr>
            </w:pPr>
            <w:r>
              <w:rPr>
                <w:lang w:val="pt-BR"/>
              </w:rPr>
              <w:t>5</w:t>
            </w:r>
            <w:r w:rsidR="00497EAF" w:rsidRPr="000A6A3D">
              <w:rPr>
                <w:lang w:val="pt-BR"/>
              </w:rPr>
              <w:t xml:space="preserve"> phút</w:t>
            </w:r>
          </w:p>
        </w:tc>
      </w:tr>
      <w:tr w:rsidR="00497EAF" w:rsidRPr="000A6A3D" w14:paraId="0EECD9A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57254DE" w14:textId="77777777" w:rsidR="00497EAF" w:rsidRPr="000A6A3D" w:rsidRDefault="00497E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DA2996" w14:textId="77777777" w:rsidR="00497EAF" w:rsidRDefault="00497EAF" w:rsidP="0015254A">
            <w:pPr>
              <w:rPr>
                <w:b/>
                <w:bCs/>
                <w:u w:val="single"/>
                <w:lang w:val="pt-BR"/>
              </w:rPr>
            </w:pPr>
            <w:r w:rsidRPr="000A6A3D">
              <w:rPr>
                <w:b/>
                <w:bCs/>
                <w:u w:val="single"/>
                <w:lang w:val="pt-BR"/>
              </w:rPr>
              <w:t>Hướng dẫn tự học</w:t>
            </w:r>
          </w:p>
          <w:p w14:paraId="007A3F41" w14:textId="77777777" w:rsidR="00497EAF" w:rsidRPr="000A6A3D" w:rsidRDefault="00497EAF" w:rsidP="0015254A">
            <w:pPr>
              <w:rPr>
                <w:b/>
                <w:bCs/>
                <w:u w:val="single"/>
                <w:lang w:val="pt-BR"/>
              </w:rPr>
            </w:pPr>
          </w:p>
          <w:p w14:paraId="6944FEF9" w14:textId="182DFB89" w:rsidR="00497EAF" w:rsidRPr="000A6A3D" w:rsidRDefault="00497EAF" w:rsidP="0015254A">
            <w:pPr>
              <w:rPr>
                <w:bCs/>
                <w:u w:val="single"/>
                <w:lang w:val="nb-NO"/>
              </w:rPr>
            </w:pPr>
            <w:r w:rsidRPr="000A6A3D">
              <w:rPr>
                <w:lang w:val="pt-BR"/>
              </w:rPr>
              <w:t xml:space="preserve">- Chuẩn bị </w:t>
            </w:r>
            <w:r w:rsidRPr="000A6A3D">
              <w:rPr>
                <w:bCs/>
              </w:rPr>
              <w:t xml:space="preserve">Bài </w:t>
            </w:r>
            <w:r>
              <w:rPr>
                <w:bCs/>
              </w:rPr>
              <w:t>61</w:t>
            </w:r>
            <w:r w:rsidRPr="000A6A3D">
              <w:rPr>
                <w:bCs/>
              </w:rPr>
              <w:t xml:space="preserve">. </w:t>
            </w:r>
            <w:r>
              <w:rPr>
                <w:bCs/>
              </w:rPr>
              <w:t>Ôn tập chương.</w:t>
            </w:r>
          </w:p>
          <w:p w14:paraId="16F68DD2" w14:textId="77777777" w:rsidR="00497EAF" w:rsidRPr="000A6A3D" w:rsidRDefault="00497EAF" w:rsidP="0015254A">
            <w:pPr>
              <w:rPr>
                <w:bCs/>
                <w:u w:val="single"/>
                <w:lang w:val="nb-NO"/>
              </w:rPr>
            </w:pPr>
          </w:p>
          <w:p w14:paraId="6062C524" w14:textId="1601244C" w:rsidR="00497EAF" w:rsidRPr="000A6A3D" w:rsidRDefault="00497E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31D95C" w14:textId="77777777" w:rsidR="00497EAF" w:rsidRPr="000A6A3D" w:rsidRDefault="00497EAF" w:rsidP="00627B1D">
            <w:pPr>
              <w:jc w:val="both"/>
              <w:rPr>
                <w:lang w:val="pt-BR"/>
              </w:rPr>
            </w:pPr>
          </w:p>
          <w:p w14:paraId="3B6C6BC0" w14:textId="77777777" w:rsidR="00497EAF" w:rsidRPr="000A6A3D" w:rsidRDefault="00497EAF"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6E699C" w14:textId="77777777" w:rsidR="00497EAF" w:rsidRPr="000A6A3D" w:rsidRDefault="00497EAF" w:rsidP="00627B1D">
            <w:pPr>
              <w:jc w:val="both"/>
              <w:rPr>
                <w:lang w:val="de-DE"/>
              </w:rPr>
            </w:pPr>
          </w:p>
          <w:p w14:paraId="2BD65CBD" w14:textId="227D64E8" w:rsidR="00497EAF" w:rsidRPr="000A6A3D" w:rsidRDefault="00497EAF" w:rsidP="00627B1D">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B09B0C" w14:textId="77777777" w:rsidR="00497EAF" w:rsidRPr="000A6A3D" w:rsidRDefault="00497EAF" w:rsidP="000A6A3D">
            <w:pPr>
              <w:jc w:val="center"/>
              <w:rPr>
                <w:lang w:val="pt-BR"/>
              </w:rPr>
            </w:pPr>
          </w:p>
          <w:p w14:paraId="6738F3C6" w14:textId="77777777" w:rsidR="00497EAF" w:rsidRPr="000A6A3D" w:rsidRDefault="00497EAF" w:rsidP="000A6A3D">
            <w:pPr>
              <w:jc w:val="center"/>
              <w:rPr>
                <w:lang w:val="pt-BR"/>
              </w:rPr>
            </w:pPr>
            <w:r w:rsidRPr="000A6A3D">
              <w:rPr>
                <w:lang w:val="pt-BR"/>
              </w:rPr>
              <w:t>2 phút</w:t>
            </w:r>
          </w:p>
        </w:tc>
      </w:tr>
    </w:tbl>
    <w:p w14:paraId="2F66DCFF" w14:textId="48C33E7F" w:rsidR="008B5712" w:rsidRPr="00C42652" w:rsidRDefault="00C42652" w:rsidP="000A6A3D">
      <w:pPr>
        <w:rPr>
          <w:b/>
          <w:lang w:val="pt-BR"/>
        </w:rPr>
      </w:pPr>
      <w:r w:rsidRPr="00424430">
        <w:rPr>
          <w:b/>
          <w:lang w:val="pt-BR"/>
        </w:rPr>
        <w:t>III. Rút kinh nghiệm</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119"/>
        <w:gridCol w:w="1460"/>
        <w:gridCol w:w="101"/>
        <w:gridCol w:w="5634"/>
      </w:tblGrid>
      <w:tr w:rsidR="008B5712" w:rsidRPr="000A6A3D" w14:paraId="6434DD32" w14:textId="77777777" w:rsidTr="002A7945">
        <w:trPr>
          <w:gridBefore w:val="1"/>
          <w:wBefore w:w="108"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838E9BF" w14:textId="77777777" w:rsidR="008B5712" w:rsidRPr="000A6A3D" w:rsidRDefault="008B5712" w:rsidP="000A6A3D">
            <w:pPr>
              <w:rPr>
                <w:u w:val="single"/>
                <w:lang w:val="pt-BR"/>
              </w:rPr>
            </w:pPr>
          </w:p>
          <w:p w14:paraId="5A6C0653" w14:textId="77777777" w:rsidR="008B5712" w:rsidRPr="000A6A3D" w:rsidRDefault="008B5712" w:rsidP="000A6A3D">
            <w:pPr>
              <w:rPr>
                <w:u w:val="single"/>
                <w:lang w:val="pt-BR"/>
              </w:rPr>
            </w:pPr>
          </w:p>
          <w:p w14:paraId="7D3B71FE" w14:textId="77777777" w:rsidR="008B5712" w:rsidRPr="000A6A3D" w:rsidRDefault="008B5712" w:rsidP="000A6A3D">
            <w:pPr>
              <w:rPr>
                <w:b/>
                <w:u w:val="single"/>
                <w:lang w:val="pt-BR"/>
              </w:rPr>
            </w:pPr>
            <w:r w:rsidRPr="000A6A3D">
              <w:rPr>
                <w:b/>
                <w:u w:val="single"/>
                <w:lang w:val="pt-BR"/>
              </w:rPr>
              <w:t xml:space="preserve">Nguồn tài liệu tham khảo </w:t>
            </w:r>
          </w:p>
        </w:tc>
        <w:tc>
          <w:tcPr>
            <w:tcW w:w="7195" w:type="dxa"/>
            <w:gridSpan w:val="3"/>
            <w:tcBorders>
              <w:top w:val="single" w:sz="4" w:space="0" w:color="auto"/>
              <w:left w:val="single" w:sz="4" w:space="0" w:color="auto"/>
              <w:bottom w:val="single" w:sz="4" w:space="0" w:color="auto"/>
              <w:right w:val="single" w:sz="4" w:space="0" w:color="auto"/>
            </w:tcBorders>
            <w:shd w:val="clear" w:color="auto" w:fill="auto"/>
          </w:tcPr>
          <w:p w14:paraId="6C91274A" w14:textId="17442523" w:rsidR="008B5712" w:rsidRPr="000A6A3D" w:rsidRDefault="008B5712" w:rsidP="000A6A3D">
            <w:pPr>
              <w:jc w:val="both"/>
            </w:pPr>
            <w:r w:rsidRPr="000A6A3D">
              <w:t xml:space="preserve">1. </w:t>
            </w:r>
            <w:r w:rsidRPr="000A6A3D">
              <w:rPr>
                <w:i/>
                <w:iCs/>
              </w:rPr>
              <w:t xml:space="preserve">Giáo trình hóa học </w:t>
            </w:r>
            <w:r w:rsidR="000F66BC">
              <w:rPr>
                <w:i/>
                <w:iCs/>
              </w:rPr>
              <w:t>3</w:t>
            </w:r>
            <w:r w:rsidRPr="000A6A3D">
              <w:rPr>
                <w:i/>
                <w:iCs/>
              </w:rPr>
              <w:t xml:space="preserve">, </w:t>
            </w:r>
            <w:r w:rsidRPr="000A6A3D">
              <w:t xml:space="preserve">Trường CĐ </w:t>
            </w:r>
            <w:r w:rsidR="000F66BC">
              <w:t>L</w:t>
            </w:r>
            <w:r w:rsidRPr="000A6A3D">
              <w:t xml:space="preserve">ý </w:t>
            </w:r>
            <w:r w:rsidR="000F66BC">
              <w:t>T</w:t>
            </w:r>
            <w:r w:rsidRPr="000A6A3D">
              <w:t xml:space="preserve">ự </w:t>
            </w:r>
            <w:r w:rsidR="000F66BC">
              <w:t>T</w:t>
            </w:r>
            <w:r w:rsidRPr="000A6A3D">
              <w:t>rọng Tp. HCM, năm 201</w:t>
            </w:r>
            <w:r w:rsidR="000F66BC">
              <w:t>9</w:t>
            </w:r>
            <w:r w:rsidRPr="000A6A3D">
              <w:t>.</w:t>
            </w:r>
          </w:p>
          <w:p w14:paraId="179D3234" w14:textId="4A7C5348" w:rsidR="008B5712" w:rsidRPr="000A6A3D" w:rsidRDefault="008B5712" w:rsidP="000A6A3D">
            <w:pPr>
              <w:jc w:val="both"/>
            </w:pPr>
            <w:r w:rsidRPr="000A6A3D">
              <w:t xml:space="preserve">2. </w:t>
            </w:r>
            <w:r w:rsidRPr="000A6A3D">
              <w:rPr>
                <w:lang w:val="vi-VN"/>
              </w:rPr>
              <w:t>Nguyễn Xuân Trường</w:t>
            </w:r>
            <w:r w:rsidRPr="000A6A3D">
              <w:t xml:space="preserve">, </w:t>
            </w:r>
            <w:r w:rsidRPr="000A6A3D">
              <w:rPr>
                <w:i/>
                <w:iCs/>
              </w:rPr>
              <w:t>Hóa học 1</w:t>
            </w:r>
            <w:r w:rsidR="000F66BC">
              <w:rPr>
                <w:i/>
                <w:iCs/>
              </w:rPr>
              <w:t>2</w:t>
            </w:r>
            <w:r w:rsidRPr="000A6A3D">
              <w:rPr>
                <w:i/>
                <w:iCs/>
              </w:rPr>
              <w:t xml:space="preserve">, </w:t>
            </w:r>
            <w:r w:rsidRPr="000A6A3D">
              <w:rPr>
                <w:lang w:val="vi-VN"/>
              </w:rPr>
              <w:t>NXB Giáo dục Việt Nam</w:t>
            </w:r>
            <w:r w:rsidRPr="000A6A3D">
              <w:t>, năm 2015.</w:t>
            </w:r>
          </w:p>
          <w:p w14:paraId="049BB329" w14:textId="4864D057" w:rsidR="008B5712" w:rsidRPr="000A6A3D" w:rsidRDefault="008B571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000F66BC">
              <w:t>12</w:t>
            </w:r>
            <w:r w:rsidRPr="000A6A3D">
              <w:t xml:space="preserve">, </w:t>
            </w:r>
            <w:r w:rsidRPr="000A6A3D">
              <w:rPr>
                <w:lang w:val="vi-VN"/>
              </w:rPr>
              <w:t>NXB Giáo dục Việt Nam</w:t>
            </w:r>
            <w:r w:rsidRPr="000A6A3D">
              <w:t>, năm 2015.</w:t>
            </w:r>
          </w:p>
        </w:tc>
      </w:tr>
      <w:tr w:rsidR="008B5712" w:rsidRPr="000A6A3D" w14:paraId="3B4AF47B"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Height w:val="68"/>
        </w:trPr>
        <w:tc>
          <w:tcPr>
            <w:tcW w:w="4579" w:type="dxa"/>
            <w:gridSpan w:val="2"/>
            <w:shd w:val="clear" w:color="auto" w:fill="auto"/>
          </w:tcPr>
          <w:p w14:paraId="5B16B4EF" w14:textId="77777777" w:rsidR="008B5712" w:rsidRPr="000A6A3D" w:rsidRDefault="008B5712" w:rsidP="000A6A3D">
            <w:pPr>
              <w:rPr>
                <w:lang w:val="pt-BR"/>
              </w:rPr>
            </w:pPr>
          </w:p>
          <w:p w14:paraId="34116E63" w14:textId="77777777" w:rsidR="00DF6BD1" w:rsidRDefault="00DF6BD1" w:rsidP="000A6A3D">
            <w:pPr>
              <w:jc w:val="center"/>
              <w:rPr>
                <w:b/>
                <w:bCs/>
                <w:lang w:val="pt-BR"/>
              </w:rPr>
            </w:pPr>
          </w:p>
          <w:p w14:paraId="112812A3" w14:textId="77777777" w:rsidR="008B5712" w:rsidRPr="000A6A3D" w:rsidRDefault="008B5712" w:rsidP="000A6A3D">
            <w:pPr>
              <w:jc w:val="center"/>
              <w:rPr>
                <w:b/>
                <w:bCs/>
                <w:lang w:val="pt-BR"/>
              </w:rPr>
            </w:pPr>
            <w:r w:rsidRPr="000A6A3D">
              <w:rPr>
                <w:b/>
                <w:bCs/>
                <w:lang w:val="pt-BR"/>
              </w:rPr>
              <w:t>Trưởng tổ môn</w:t>
            </w:r>
          </w:p>
          <w:p w14:paraId="495FBA93" w14:textId="07C63FB3" w:rsidR="008B5712" w:rsidRPr="000A6A3D" w:rsidRDefault="008B5712" w:rsidP="000A6A3D">
            <w:pPr>
              <w:jc w:val="center"/>
              <w:rPr>
                <w:b/>
                <w:bCs/>
                <w:lang w:val="pt-BR"/>
              </w:rPr>
            </w:pPr>
            <w:r w:rsidRPr="000A6A3D">
              <w:rPr>
                <w:b/>
                <w:bCs/>
                <w:lang w:val="vi-VN"/>
              </w:rPr>
              <w:t xml:space="preserve">   </w:t>
            </w:r>
          </w:p>
          <w:p w14:paraId="78857E8D" w14:textId="77777777" w:rsidR="008B5712" w:rsidRPr="000A6A3D" w:rsidRDefault="008B5712" w:rsidP="000A6A3D">
            <w:pPr>
              <w:rPr>
                <w:b/>
                <w:bCs/>
                <w:lang w:val="vi-VN"/>
              </w:rPr>
            </w:pPr>
          </w:p>
          <w:p w14:paraId="3454EFAB" w14:textId="77777777" w:rsidR="00CD5EE0" w:rsidRPr="00CD5EE0" w:rsidRDefault="00CD5EE0" w:rsidP="000A6A3D">
            <w:pPr>
              <w:rPr>
                <w:b/>
                <w:bCs/>
              </w:rPr>
            </w:pPr>
          </w:p>
        </w:tc>
        <w:tc>
          <w:tcPr>
            <w:tcW w:w="5735" w:type="dxa"/>
            <w:gridSpan w:val="2"/>
            <w:shd w:val="clear" w:color="auto" w:fill="auto"/>
          </w:tcPr>
          <w:p w14:paraId="397B441F" w14:textId="77777777" w:rsidR="008B5712" w:rsidRPr="000A6A3D" w:rsidRDefault="008B5712" w:rsidP="000A6A3D">
            <w:pPr>
              <w:rPr>
                <w:lang w:val="pt-BR"/>
              </w:rPr>
            </w:pPr>
          </w:p>
          <w:p w14:paraId="48F11A4D" w14:textId="0A26A64B" w:rsidR="008B5712" w:rsidRPr="000A6A3D" w:rsidRDefault="008B5712" w:rsidP="000A6A3D">
            <w:pPr>
              <w:rPr>
                <w:i/>
                <w:lang w:val="pt-BR"/>
              </w:rPr>
            </w:pPr>
            <w:r w:rsidRPr="000A6A3D">
              <w:rPr>
                <w:i/>
                <w:lang w:val="pt-BR"/>
              </w:rPr>
              <w:t xml:space="preserve">Tp. Hồ Chí Minh, ngày  </w:t>
            </w:r>
            <w:r w:rsidR="00AE34F5">
              <w:rPr>
                <w:i/>
                <w:lang w:val="pt-BR"/>
              </w:rPr>
              <w:t>20</w:t>
            </w:r>
            <w:r w:rsidRPr="000A6A3D">
              <w:rPr>
                <w:i/>
                <w:lang w:val="pt-BR"/>
              </w:rPr>
              <w:t xml:space="preserve">    tháng  </w:t>
            </w:r>
            <w:r w:rsidR="00AE34F5">
              <w:rPr>
                <w:i/>
                <w:lang w:val="pt-BR"/>
              </w:rPr>
              <w:t>8</w:t>
            </w:r>
            <w:r w:rsidRPr="000A6A3D">
              <w:rPr>
                <w:i/>
                <w:lang w:val="pt-BR"/>
              </w:rPr>
              <w:t xml:space="preserve">    năm 20</w:t>
            </w:r>
            <w:r w:rsidR="00AE34F5">
              <w:rPr>
                <w:i/>
                <w:lang w:val="pt-BR"/>
              </w:rPr>
              <w:t>21</w:t>
            </w:r>
            <w:r w:rsidRPr="000A6A3D">
              <w:rPr>
                <w:i/>
                <w:lang w:val="pt-BR"/>
              </w:rPr>
              <w:t xml:space="preserve"> </w:t>
            </w:r>
          </w:p>
          <w:p w14:paraId="3F94D739" w14:textId="77777777" w:rsidR="008B5712" w:rsidRDefault="008B5712" w:rsidP="000A6A3D">
            <w:pPr>
              <w:jc w:val="center"/>
              <w:rPr>
                <w:b/>
                <w:lang w:val="pt-BR"/>
              </w:rPr>
            </w:pPr>
            <w:r w:rsidRPr="000A6A3D">
              <w:rPr>
                <w:b/>
                <w:lang w:val="pt-BR"/>
              </w:rPr>
              <w:t>Giảng viên</w:t>
            </w:r>
          </w:p>
          <w:p w14:paraId="4C116F5C" w14:textId="7EF1CA39" w:rsidR="002A7945" w:rsidRDefault="001B224E" w:rsidP="000A6A3D">
            <w:pPr>
              <w:jc w:val="center"/>
              <w:rPr>
                <w:b/>
                <w:lang w:val="pt-BR"/>
              </w:rPr>
            </w:pPr>
            <w:r>
              <w:rPr>
                <w:b/>
                <w:bCs/>
                <w:sz w:val="26"/>
                <w:szCs w:val="26"/>
              </w:rPr>
              <w:t>Trịnh Khắc Vũ</w:t>
            </w:r>
            <w:r>
              <w:rPr>
                <w:b/>
                <w:bCs/>
                <w:sz w:val="26"/>
                <w:szCs w:val="26"/>
              </w:rPr>
              <w:tab/>
            </w:r>
          </w:p>
          <w:p w14:paraId="648AC8EC" w14:textId="77777777" w:rsidR="002A7945" w:rsidRPr="000A6A3D" w:rsidRDefault="002A7945" w:rsidP="000A6A3D">
            <w:pPr>
              <w:jc w:val="center"/>
              <w:rPr>
                <w:lang w:val="pt-BR"/>
              </w:rPr>
            </w:pPr>
          </w:p>
        </w:tc>
      </w:tr>
      <w:tr w:rsidR="00970C11" w:rsidRPr="000A6A3D" w14:paraId="7DEE21A4"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9"/>
        </w:trPr>
        <w:tc>
          <w:tcPr>
            <w:tcW w:w="4788" w:type="dxa"/>
            <w:gridSpan w:val="4"/>
            <w:shd w:val="clear" w:color="auto" w:fill="auto"/>
          </w:tcPr>
          <w:p w14:paraId="599FEA87" w14:textId="19A283F9" w:rsidR="00970C11" w:rsidRPr="000A6A3D" w:rsidRDefault="00970C11" w:rsidP="000A6A3D">
            <w:pPr>
              <w:rPr>
                <w:lang w:val="vi-VN"/>
              </w:rPr>
            </w:pPr>
            <w:r w:rsidRPr="000A6A3D">
              <w:rPr>
                <w:lang w:val="pt-BR"/>
              </w:rPr>
              <w:lastRenderedPageBreak/>
              <w:t>Giáo án số: 18</w:t>
            </w:r>
          </w:p>
        </w:tc>
        <w:tc>
          <w:tcPr>
            <w:tcW w:w="5634" w:type="dxa"/>
            <w:shd w:val="clear" w:color="auto" w:fill="auto"/>
          </w:tcPr>
          <w:p w14:paraId="66F5124F" w14:textId="5711D440" w:rsidR="00970C11" w:rsidRPr="000A6A3D" w:rsidRDefault="00970C11" w:rsidP="000A6A3D">
            <w:pPr>
              <w:rPr>
                <w:lang w:val="vi-VN"/>
              </w:rPr>
            </w:pPr>
            <w:r w:rsidRPr="000A6A3D">
              <w:t>Thời gian thực hiện:</w:t>
            </w:r>
            <w:r w:rsidRPr="000A6A3D">
              <w:rPr>
                <w:lang w:val="vi-VN"/>
              </w:rPr>
              <w:t xml:space="preserve"> </w:t>
            </w:r>
            <w:r w:rsidR="003C3E32">
              <w:t>2</w:t>
            </w:r>
            <w:r w:rsidRPr="000A6A3D">
              <w:rPr>
                <w:lang w:val="vi-VN"/>
              </w:rPr>
              <w:t xml:space="preserve"> tiết</w:t>
            </w:r>
          </w:p>
          <w:p w14:paraId="0F73675D" w14:textId="77777777" w:rsidR="003C3E32" w:rsidRPr="000A6A3D" w:rsidRDefault="003C3E32" w:rsidP="003C3E32">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53FF22FD" w14:textId="43503A52" w:rsidR="00970C11" w:rsidRPr="000A6A3D" w:rsidRDefault="001E36D0" w:rsidP="001E36D0">
            <w:r w:rsidRPr="000A6A3D">
              <w:t xml:space="preserve">Thực hiện ngày    </w:t>
            </w:r>
            <w:r>
              <w:t xml:space="preserve">   </w:t>
            </w:r>
            <w:r w:rsidRPr="000A6A3D">
              <w:t xml:space="preserve"> </w:t>
            </w:r>
            <w:r w:rsidR="00AE34F5">
              <w:t>4</w:t>
            </w:r>
            <w:r>
              <w:t xml:space="preserve">          </w:t>
            </w:r>
            <w:r w:rsidRPr="000A6A3D">
              <w:t xml:space="preserve">tháng </w:t>
            </w:r>
            <w:r w:rsidR="00AE34F5">
              <w:t>10</w:t>
            </w:r>
            <w:r>
              <w:t xml:space="preserve">        </w:t>
            </w:r>
            <w:r w:rsidRPr="000A6A3D">
              <w:t>năm 20</w:t>
            </w:r>
            <w:r w:rsidR="00AE34F5">
              <w:t>21</w:t>
            </w:r>
          </w:p>
        </w:tc>
      </w:tr>
    </w:tbl>
    <w:p w14:paraId="338D99B3" w14:textId="77777777" w:rsidR="00970C11" w:rsidRPr="000A6A3D" w:rsidRDefault="00970C11" w:rsidP="000A6A3D"/>
    <w:p w14:paraId="3000949F" w14:textId="733426F1" w:rsidR="00CD5EE0" w:rsidRPr="000A6A3D" w:rsidRDefault="00CD5EE0" w:rsidP="00CD5EE0">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DF6BD1">
        <w:rPr>
          <w:b/>
          <w:i/>
        </w:rPr>
        <w:t>59</w:t>
      </w:r>
      <w:r w:rsidRPr="000A6A3D">
        <w:rPr>
          <w:b/>
          <w:i/>
        </w:rPr>
        <w:t xml:space="preserve">: </w:t>
      </w:r>
      <w:r>
        <w:rPr>
          <w:b/>
        </w:rPr>
        <w:t>ÔN TẬP CHƯƠNG XV</w:t>
      </w:r>
      <w:r w:rsidR="001F0CEE">
        <w:rPr>
          <w:b/>
        </w:rPr>
        <w:t>I</w:t>
      </w:r>
    </w:p>
    <w:p w14:paraId="2152549B" w14:textId="77777777" w:rsidR="00CD5EE0" w:rsidRPr="000A6A3D" w:rsidRDefault="00CD5EE0" w:rsidP="00CD5EE0">
      <w:pPr>
        <w:rPr>
          <w:b/>
          <w:u w:val="single"/>
          <w:lang w:val="it-IT"/>
        </w:rPr>
      </w:pPr>
      <w:r w:rsidRPr="000A6A3D">
        <w:rPr>
          <w:b/>
          <w:u w:val="single"/>
          <w:lang w:val="it-IT"/>
        </w:rPr>
        <w:t xml:space="preserve">Mục tiêu của bài: </w:t>
      </w:r>
    </w:p>
    <w:p w14:paraId="6E8484AA" w14:textId="77777777" w:rsidR="00CD5EE0" w:rsidRPr="000A6A3D" w:rsidRDefault="00CD5EE0" w:rsidP="00CD5EE0">
      <w:pPr>
        <w:rPr>
          <w:b/>
          <w:lang w:val="it-IT"/>
        </w:rPr>
      </w:pPr>
      <w:r w:rsidRPr="000A6A3D">
        <w:rPr>
          <w:lang w:val="it-IT"/>
        </w:rPr>
        <w:t xml:space="preserve">Sau khi học xong bài này người học có khả năng: </w:t>
      </w:r>
    </w:p>
    <w:p w14:paraId="6CE25D19" w14:textId="77777777" w:rsidR="00CD5EE0" w:rsidRPr="000A6A3D" w:rsidRDefault="00CD5EE0" w:rsidP="00CD5EE0">
      <w:pPr>
        <w:rPr>
          <w:b/>
        </w:rPr>
      </w:pPr>
      <w:r w:rsidRPr="000A6A3D">
        <w:rPr>
          <w:b/>
        </w:rPr>
        <w:t>1. Kiến thức:</w:t>
      </w:r>
    </w:p>
    <w:p w14:paraId="533C0A9F" w14:textId="019AA632" w:rsidR="001F0CEE" w:rsidRPr="001F0CEE" w:rsidRDefault="007950F2" w:rsidP="001F0CEE">
      <w:pPr>
        <w:tabs>
          <w:tab w:val="left" w:leader="dot" w:pos="9540"/>
        </w:tabs>
        <w:ind w:firstLine="284"/>
        <w:jc w:val="both"/>
      </w:pPr>
      <w:r>
        <w:t>Trình bày được</w:t>
      </w:r>
      <w:r w:rsidR="001957F6">
        <w:t xml:space="preserve"> khái niệm</w:t>
      </w:r>
      <w:r w:rsidR="001F0CEE" w:rsidRPr="001F0CEE">
        <w:t xml:space="preserve"> xà phòng và chất giặt rửa tổng hợp</w:t>
      </w:r>
    </w:p>
    <w:p w14:paraId="431A854A" w14:textId="588302F4" w:rsidR="00CD5EE0" w:rsidRPr="001F0CEE" w:rsidRDefault="00CD5EE0" w:rsidP="00CD5EE0">
      <w:pPr>
        <w:tabs>
          <w:tab w:val="left" w:leader="dot" w:pos="9540"/>
        </w:tabs>
        <w:ind w:firstLine="284"/>
        <w:jc w:val="both"/>
      </w:pPr>
      <w:r w:rsidRPr="001F0CEE">
        <w:t xml:space="preserve">Trình bày được </w:t>
      </w:r>
      <w:r w:rsidR="001957F6">
        <w:t>khái niệm</w:t>
      </w:r>
      <w:r w:rsidRPr="001F0CEE">
        <w:t xml:space="preserve">, </w:t>
      </w:r>
      <w:r w:rsidR="001957F6">
        <w:t xml:space="preserve">tính chất vật lí </w:t>
      </w:r>
      <w:r w:rsidR="001957F6" w:rsidRPr="001F0CEE">
        <w:t xml:space="preserve">và ứng dụng </w:t>
      </w:r>
      <w:r w:rsidR="001957F6">
        <w:t>của este, chất béo .</w:t>
      </w:r>
    </w:p>
    <w:p w14:paraId="7CC0C76E" w14:textId="77777777" w:rsidR="00CD5EE0" w:rsidRPr="001F0CEE" w:rsidRDefault="00CD5EE0" w:rsidP="00CD5EE0">
      <w:pPr>
        <w:jc w:val="both"/>
        <w:rPr>
          <w:b/>
        </w:rPr>
      </w:pPr>
      <w:r w:rsidRPr="001F0CEE">
        <w:rPr>
          <w:b/>
          <w:bCs/>
        </w:rPr>
        <w:t xml:space="preserve">2. Kỹ năng: </w:t>
      </w:r>
    </w:p>
    <w:p w14:paraId="15A35A8F" w14:textId="3A1FAC48" w:rsidR="00CD5EE0" w:rsidRPr="00D357FC" w:rsidRDefault="00CD5EE0" w:rsidP="00CD5EE0">
      <w:pPr>
        <w:tabs>
          <w:tab w:val="left" w:leader="dot" w:pos="9540"/>
        </w:tabs>
        <w:ind w:firstLine="284"/>
        <w:jc w:val="both"/>
      </w:pPr>
      <w:r>
        <w:t>V</w:t>
      </w:r>
      <w:r w:rsidRPr="00D357FC">
        <w:t xml:space="preserve">iết được phương trình </w:t>
      </w:r>
      <w:r w:rsidR="00816D89">
        <w:t xml:space="preserve">phản ứng thủy phân, phản ứng xà phòng hóa, phản ứng cộng hidro của este và chất béo. </w:t>
      </w:r>
    </w:p>
    <w:p w14:paraId="4419EE66" w14:textId="77777777" w:rsidR="00CD5EE0" w:rsidRPr="000A6A3D" w:rsidRDefault="00CD5EE0" w:rsidP="00CD5EE0">
      <w:pPr>
        <w:jc w:val="both"/>
        <w:rPr>
          <w:lang w:val="vi-VN"/>
        </w:rPr>
      </w:pPr>
      <w:r w:rsidRPr="000A6A3D">
        <w:rPr>
          <w:b/>
          <w:bCs/>
        </w:rPr>
        <w:t>3. Thái độ:</w:t>
      </w:r>
    </w:p>
    <w:p w14:paraId="31DB9C91" w14:textId="77777777" w:rsidR="00CD5EE0" w:rsidRPr="000A6A3D" w:rsidRDefault="00CD5EE0" w:rsidP="00CD5EE0">
      <w:pPr>
        <w:pStyle w:val="NormalWeb"/>
        <w:shd w:val="clear" w:color="auto" w:fill="FFFFFF"/>
        <w:spacing w:before="0" w:beforeAutospacing="0" w:after="0" w:afterAutospacing="0"/>
        <w:jc w:val="both"/>
        <w:textAlignment w:val="baseline"/>
        <w:rPr>
          <w:color w:val="000000"/>
        </w:rPr>
      </w:pPr>
      <w:r>
        <w:rPr>
          <w:color w:val="000000"/>
        </w:rPr>
        <w:t xml:space="preserve">    Học s</w:t>
      </w:r>
      <w:r w:rsidRPr="000A6A3D">
        <w:rPr>
          <w:color w:val="000000"/>
        </w:rPr>
        <w:t>inh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Pr>
          <w:bCs/>
        </w:rPr>
        <w:t>hợp lý</w:t>
      </w:r>
      <w:r w:rsidRPr="000A6A3D">
        <w:rPr>
          <w:bCs/>
        </w:rPr>
        <w:t xml:space="preserve"> tài nguyên.</w:t>
      </w:r>
    </w:p>
    <w:p w14:paraId="51123487" w14:textId="77777777" w:rsidR="00CD5EE0" w:rsidRPr="000A6A3D" w:rsidRDefault="00CD5EE0" w:rsidP="00CD5EE0">
      <w:pPr>
        <w:rPr>
          <w:b/>
          <w:lang w:val="it-IT"/>
        </w:rPr>
      </w:pPr>
      <w:r w:rsidRPr="000A6A3D">
        <w:rPr>
          <w:b/>
          <w:lang w:val="it-IT"/>
        </w:rPr>
        <w:t>Đồ dùng và phương tiện dạy học:</w:t>
      </w:r>
    </w:p>
    <w:p w14:paraId="4275EE51" w14:textId="77777777" w:rsidR="00CD5EE0" w:rsidRPr="000A6A3D" w:rsidRDefault="00CD5EE0" w:rsidP="00CD5EE0">
      <w:pPr>
        <w:rPr>
          <w:lang w:val="it-IT"/>
        </w:rPr>
      </w:pPr>
      <w:r w:rsidRPr="000A6A3D">
        <w:rPr>
          <w:lang w:val="it-IT"/>
        </w:rPr>
        <w:t>Máy chiếu, màn ảnh, máy tính, bảng, phấn.</w:t>
      </w:r>
    </w:p>
    <w:p w14:paraId="41447A02" w14:textId="77777777" w:rsidR="00CD5EE0" w:rsidRPr="000A6A3D" w:rsidRDefault="00CD5EE0" w:rsidP="00CD5EE0">
      <w:pPr>
        <w:rPr>
          <w:lang w:val="it-IT"/>
        </w:rPr>
      </w:pPr>
      <w:r w:rsidRPr="000A6A3D">
        <w:rPr>
          <w:b/>
          <w:lang w:val="it-IT"/>
        </w:rPr>
        <w:t xml:space="preserve">I. Ổn định lớp học:                                                 </w:t>
      </w:r>
      <w:r w:rsidRPr="000A6A3D">
        <w:rPr>
          <w:lang w:val="it-IT"/>
        </w:rPr>
        <w:t>Thời gian:  05 phút.</w:t>
      </w:r>
    </w:p>
    <w:p w14:paraId="7B097DBB" w14:textId="77777777" w:rsidR="00CD5EE0" w:rsidRPr="000A6A3D" w:rsidRDefault="00CD5EE0" w:rsidP="00CD5EE0">
      <w:pPr>
        <w:rPr>
          <w:lang w:val="it-IT"/>
        </w:rPr>
      </w:pPr>
      <w:r w:rsidRPr="000A6A3D">
        <w:rPr>
          <w:lang w:val="it-IT"/>
        </w:rPr>
        <w:t>Số học sinh vắng:…………Tên:……………………………………………………..................................</w:t>
      </w:r>
    </w:p>
    <w:p w14:paraId="36297B6D" w14:textId="77777777" w:rsidR="00CD5EE0" w:rsidRPr="000A6A3D" w:rsidRDefault="00CD5EE0" w:rsidP="00CD5EE0">
      <w:pPr>
        <w:rPr>
          <w:lang w:val="it-IT"/>
        </w:rPr>
      </w:pPr>
      <w:r w:rsidRPr="000A6A3D">
        <w:rPr>
          <w:lang w:val="it-IT"/>
        </w:rPr>
        <w:t>......................................................................................................................................................................</w:t>
      </w:r>
    </w:p>
    <w:p w14:paraId="7070CE40" w14:textId="77777777" w:rsidR="00CD5EE0" w:rsidRPr="000A6A3D" w:rsidRDefault="00CD5EE0" w:rsidP="00CD5EE0">
      <w:pPr>
        <w:rPr>
          <w:b/>
          <w:lang w:val="sv-SE"/>
        </w:rPr>
      </w:pPr>
      <w:r w:rsidRPr="000A6A3D">
        <w:rPr>
          <w:b/>
          <w:lang w:val="sv-SE"/>
        </w:rPr>
        <w:t>II. Thực hiện bài học:</w:t>
      </w:r>
    </w:p>
    <w:p w14:paraId="32A55C4B" w14:textId="77777777" w:rsidR="00CD5EE0" w:rsidRPr="000A6A3D" w:rsidRDefault="00CD5EE0" w:rsidP="00CD5EE0">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D5EE0" w:rsidRPr="000A6A3D" w14:paraId="5F834E8F" w14:textId="77777777" w:rsidTr="00442FC5">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D28A95" w14:textId="77777777" w:rsidR="00CD5EE0" w:rsidRPr="000A6A3D" w:rsidRDefault="00CD5EE0" w:rsidP="00442FC5">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1B27BC" w14:textId="77777777" w:rsidR="00CD5EE0" w:rsidRPr="000A6A3D" w:rsidRDefault="00CD5EE0" w:rsidP="00442FC5">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01437" w14:textId="77777777" w:rsidR="00CD5EE0" w:rsidRPr="000A6A3D" w:rsidRDefault="00CD5EE0" w:rsidP="00442FC5">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A44F4E" w14:textId="77777777" w:rsidR="00CD5EE0" w:rsidRPr="000A6A3D" w:rsidRDefault="00CD5EE0" w:rsidP="00442FC5">
            <w:pPr>
              <w:jc w:val="center"/>
              <w:rPr>
                <w:lang w:val="de-DE"/>
              </w:rPr>
            </w:pPr>
            <w:r w:rsidRPr="000A6A3D">
              <w:rPr>
                <w:lang w:val="de-DE"/>
              </w:rPr>
              <w:t>Thời gian</w:t>
            </w:r>
          </w:p>
        </w:tc>
      </w:tr>
      <w:tr w:rsidR="00CD5EE0" w:rsidRPr="000A6A3D" w14:paraId="5087B579" w14:textId="77777777" w:rsidTr="00442FC5">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699B04" w14:textId="77777777" w:rsidR="00CD5EE0" w:rsidRPr="000A6A3D" w:rsidRDefault="00CD5EE0" w:rsidP="00442FC5">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6CC4D7" w14:textId="77777777" w:rsidR="00CD5EE0" w:rsidRPr="000A6A3D" w:rsidRDefault="00CD5EE0" w:rsidP="00442FC5">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0C84485"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DF9890B"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0B45F5" w14:textId="77777777" w:rsidR="00CD5EE0" w:rsidRPr="000A6A3D" w:rsidRDefault="00CD5EE0" w:rsidP="00442FC5">
            <w:pPr>
              <w:jc w:val="center"/>
              <w:rPr>
                <w:lang w:val="de-DE"/>
              </w:rPr>
            </w:pPr>
          </w:p>
        </w:tc>
      </w:tr>
      <w:tr w:rsidR="00CD5EE0" w:rsidRPr="000A6A3D" w14:paraId="4DACF129"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0149CB43" w14:textId="77777777" w:rsidR="00CD5EE0" w:rsidRPr="000A6A3D" w:rsidRDefault="00CD5EE0" w:rsidP="00442FC5">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70776D3" w14:textId="77777777" w:rsidR="00CD5EE0" w:rsidRPr="000A6A3D" w:rsidRDefault="00CD5EE0" w:rsidP="00442FC5">
            <w:pPr>
              <w:rPr>
                <w:lang w:val="de-DE"/>
              </w:rPr>
            </w:pPr>
            <w:r w:rsidRPr="000A6A3D">
              <w:rPr>
                <w:b/>
                <w:bCs/>
                <w:u w:val="single"/>
                <w:lang w:val="de-DE"/>
              </w:rPr>
              <w:t>Dẫn nhập</w:t>
            </w:r>
          </w:p>
          <w:p w14:paraId="446639F2" w14:textId="46B51F9F" w:rsidR="00CD5EE0" w:rsidRDefault="00CD5EE0" w:rsidP="00442FC5">
            <w:pPr>
              <w:jc w:val="both"/>
              <w:rPr>
                <w:iCs/>
                <w:lang w:val="de-DE"/>
              </w:rPr>
            </w:pPr>
            <w:r w:rsidRPr="000A6A3D">
              <w:rPr>
                <w:iCs/>
                <w:lang w:val="de-DE"/>
              </w:rPr>
              <w:t xml:space="preserve">- </w:t>
            </w:r>
            <w:r>
              <w:rPr>
                <w:iCs/>
                <w:lang w:val="de-DE"/>
              </w:rPr>
              <w:t xml:space="preserve">Viết phương trình </w:t>
            </w:r>
            <w:r w:rsidR="00816D89">
              <w:rPr>
                <w:iCs/>
                <w:lang w:val="de-DE"/>
              </w:rPr>
              <w:t>p</w:t>
            </w:r>
            <w:r w:rsidR="00816D89">
              <w:t>hản ứng thủy phân của este, chất béo .</w:t>
            </w:r>
          </w:p>
          <w:p w14:paraId="20C9CE39" w14:textId="77777777" w:rsidR="00CD5EE0" w:rsidRDefault="00CD5EE0" w:rsidP="00442FC5">
            <w:pPr>
              <w:jc w:val="both"/>
              <w:rPr>
                <w:iCs/>
                <w:lang w:val="de-DE"/>
              </w:rPr>
            </w:pPr>
          </w:p>
          <w:p w14:paraId="78F91FA5" w14:textId="77777777" w:rsidR="00CD5EE0" w:rsidRDefault="00CD5EE0" w:rsidP="00442FC5">
            <w:pPr>
              <w:jc w:val="both"/>
              <w:rPr>
                <w:iCs/>
                <w:lang w:val="de-DE"/>
              </w:rPr>
            </w:pPr>
          </w:p>
          <w:p w14:paraId="2D8AE07E" w14:textId="77777777" w:rsidR="00CD5EE0" w:rsidRDefault="00CD5EE0" w:rsidP="00442FC5">
            <w:pPr>
              <w:jc w:val="both"/>
              <w:rPr>
                <w:iCs/>
                <w:lang w:val="de-DE"/>
              </w:rPr>
            </w:pPr>
            <w:r w:rsidRPr="000A6A3D">
              <w:rPr>
                <w:iCs/>
                <w:lang w:val="de-DE"/>
              </w:rPr>
              <w:t xml:space="preserve">- </w:t>
            </w:r>
            <w:r>
              <w:rPr>
                <w:iCs/>
                <w:lang w:val="de-DE"/>
              </w:rPr>
              <w:t>Hướng dẫn phương pháp làm bài tập</w:t>
            </w:r>
            <w:r w:rsidRPr="000A6A3D">
              <w:rPr>
                <w:iCs/>
                <w:lang w:val="de-DE"/>
              </w:rPr>
              <w:t>.</w:t>
            </w:r>
          </w:p>
          <w:p w14:paraId="083FECF7" w14:textId="77777777" w:rsidR="00816D89" w:rsidRPr="000A6A3D" w:rsidRDefault="00816D89" w:rsidP="00442FC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7726220" w14:textId="77777777" w:rsidR="00CD5EE0" w:rsidRPr="000A6A3D" w:rsidRDefault="00CD5EE0" w:rsidP="000F0D30">
            <w:pPr>
              <w:jc w:val="both"/>
              <w:rPr>
                <w:lang w:val="de-DE"/>
              </w:rPr>
            </w:pPr>
          </w:p>
          <w:p w14:paraId="1A2B276A" w14:textId="77777777" w:rsidR="00CD5EE0" w:rsidRPr="000A6A3D" w:rsidRDefault="00CD5EE0" w:rsidP="000F0D30">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493D36B" w14:textId="77777777" w:rsidR="00CD5EE0" w:rsidRPr="000A6A3D" w:rsidRDefault="00CD5EE0" w:rsidP="000F0D30">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6227568" w14:textId="77777777" w:rsidR="00CD5EE0" w:rsidRPr="000A6A3D" w:rsidRDefault="00CD5EE0" w:rsidP="000F0D30">
            <w:pPr>
              <w:jc w:val="both"/>
              <w:rPr>
                <w:lang w:val="de-DE"/>
              </w:rPr>
            </w:pPr>
          </w:p>
          <w:p w14:paraId="62FEDFD6" w14:textId="77777777" w:rsidR="00CD5EE0" w:rsidRPr="000A6A3D" w:rsidRDefault="00CD5EE0" w:rsidP="000F0D30">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6DDF267" w14:textId="77777777" w:rsidR="00CD5EE0" w:rsidRPr="000A6A3D" w:rsidRDefault="00CD5EE0" w:rsidP="000F0D30">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BA93534" w14:textId="77777777" w:rsidR="00CD5EE0" w:rsidRPr="000A6A3D" w:rsidRDefault="00CD5EE0" w:rsidP="00442FC5">
            <w:pPr>
              <w:rPr>
                <w:lang w:val="de-DE"/>
              </w:rPr>
            </w:pPr>
          </w:p>
          <w:p w14:paraId="556AF949" w14:textId="77777777" w:rsidR="00CD5EE0" w:rsidRPr="000A6A3D" w:rsidRDefault="00CD5EE0" w:rsidP="00442FC5">
            <w:pPr>
              <w:jc w:val="center"/>
              <w:rPr>
                <w:lang w:val="pt-BR"/>
              </w:rPr>
            </w:pPr>
            <w:r>
              <w:rPr>
                <w:lang w:val="pt-BR"/>
              </w:rPr>
              <w:t>8</w:t>
            </w:r>
          </w:p>
          <w:p w14:paraId="03EA46DB" w14:textId="77777777" w:rsidR="00CD5EE0" w:rsidRPr="000A6A3D" w:rsidRDefault="00CD5EE0" w:rsidP="00442FC5">
            <w:pPr>
              <w:jc w:val="center"/>
              <w:rPr>
                <w:lang w:val="de-DE"/>
              </w:rPr>
            </w:pPr>
            <w:r w:rsidRPr="000A6A3D">
              <w:rPr>
                <w:lang w:val="pt-BR"/>
              </w:rPr>
              <w:t>phút</w:t>
            </w:r>
            <w:r w:rsidRPr="000A6A3D">
              <w:rPr>
                <w:lang w:val="de-DE"/>
              </w:rPr>
              <w:t xml:space="preserve"> </w:t>
            </w:r>
          </w:p>
        </w:tc>
      </w:tr>
      <w:tr w:rsidR="000F0D30" w:rsidRPr="000A6A3D" w14:paraId="1856CB78" w14:textId="77777777" w:rsidTr="00442FC5">
        <w:trPr>
          <w:trHeight w:val="1323"/>
        </w:trPr>
        <w:tc>
          <w:tcPr>
            <w:tcW w:w="540" w:type="dxa"/>
            <w:tcBorders>
              <w:top w:val="single" w:sz="4" w:space="0" w:color="auto"/>
              <w:left w:val="single" w:sz="4" w:space="0" w:color="auto"/>
              <w:right w:val="single" w:sz="4" w:space="0" w:color="auto"/>
            </w:tcBorders>
            <w:shd w:val="clear" w:color="auto" w:fill="auto"/>
          </w:tcPr>
          <w:p w14:paraId="7EAC952C" w14:textId="77777777" w:rsidR="000F0D30" w:rsidRPr="000A6A3D" w:rsidRDefault="000F0D30" w:rsidP="00442FC5">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E3ACAD" w14:textId="77777777" w:rsidR="000F0D30" w:rsidRPr="00F52B15" w:rsidRDefault="000F0D30" w:rsidP="00442FC5">
            <w:pPr>
              <w:rPr>
                <w:b/>
                <w:bCs/>
                <w:u w:val="single"/>
                <w:lang w:val="nb-NO"/>
              </w:rPr>
            </w:pPr>
            <w:r w:rsidRPr="00F52B15">
              <w:rPr>
                <w:b/>
                <w:bCs/>
                <w:u w:val="single"/>
                <w:lang w:val="nb-NO"/>
              </w:rPr>
              <w:t>Giảng bài mới</w:t>
            </w:r>
          </w:p>
          <w:p w14:paraId="62642DB4" w14:textId="77777777" w:rsidR="000F0D30" w:rsidRPr="00F52B15" w:rsidRDefault="000F0D30" w:rsidP="00F52B15">
            <w:pPr>
              <w:tabs>
                <w:tab w:val="left" w:leader="dot" w:pos="9498"/>
              </w:tabs>
              <w:spacing w:before="120" w:line="276" w:lineRule="auto"/>
              <w:rPr>
                <w:b/>
                <w:bCs/>
                <w:u w:val="single"/>
              </w:rPr>
            </w:pPr>
            <w:r w:rsidRPr="00F52B15">
              <w:rPr>
                <w:b/>
                <w:bCs/>
                <w:u w:val="single"/>
              </w:rPr>
              <w:t xml:space="preserve">1. Kiến thức cần nắm vững </w:t>
            </w:r>
          </w:p>
          <w:p w14:paraId="776903CE" w14:textId="77777777" w:rsidR="000F0D30" w:rsidRPr="00F52B15" w:rsidRDefault="000F0D30" w:rsidP="006D3EAC">
            <w:pPr>
              <w:pStyle w:val="Heading3"/>
              <w:ind w:left="480" w:hanging="480"/>
            </w:pPr>
            <w:bookmarkStart w:id="133" w:name="_Toc8233590"/>
            <w:r w:rsidRPr="00F52B15">
              <w:t>1.1. Khái niệm</w:t>
            </w:r>
            <w:bookmarkEnd w:id="133"/>
          </w:p>
          <w:p w14:paraId="12C3DB84" w14:textId="77777777" w:rsidR="000F0D30" w:rsidRPr="00F52B15" w:rsidRDefault="000F0D30" w:rsidP="006D3EAC">
            <w:pPr>
              <w:spacing w:before="120"/>
              <w:jc w:val="both"/>
              <w:rPr>
                <w:rFonts w:eastAsia="VNI-Times"/>
                <w:i/>
                <w:lang w:val="vi-VN"/>
              </w:rPr>
            </w:pPr>
            <w:r w:rsidRPr="00F52B15">
              <w:rPr>
                <w:b/>
                <w:lang w:val="vi-VN"/>
              </w:rPr>
              <w:t>Este :</w:t>
            </w:r>
            <w:r w:rsidRPr="00F52B15">
              <w:rPr>
                <w:lang w:val="vi-VN"/>
              </w:rPr>
              <w:t xml:space="preserve"> </w:t>
            </w:r>
            <w:r w:rsidRPr="00F52B15">
              <w:rPr>
                <w:rFonts w:eastAsia="VNI-Times"/>
                <w:i/>
                <w:lang w:val="vi-VN"/>
              </w:rPr>
              <w:t>Khi thay nhóm -OH ở nhóm cacboxyl của axit cacboxylic bằng nhóm -OR thì được este.</w:t>
            </w:r>
          </w:p>
          <w:p w14:paraId="7EC91D28" w14:textId="77777777" w:rsidR="000F0D30" w:rsidRPr="00F52B15" w:rsidRDefault="000F0D30" w:rsidP="006D3EAC">
            <w:pPr>
              <w:spacing w:before="120"/>
              <w:jc w:val="both"/>
              <w:rPr>
                <w:rFonts w:eastAsia="VNI-Times"/>
                <w:lang w:val="vi-VN"/>
              </w:rPr>
            </w:pPr>
            <w:r w:rsidRPr="00F52B15">
              <w:rPr>
                <w:rFonts w:eastAsia="VNI-Times"/>
                <w:lang w:val="vi-VN"/>
              </w:rPr>
              <w:t>Este no, đơn chức mạch hở có công thức phân tử C</w:t>
            </w:r>
            <w:r w:rsidRPr="00F52B15">
              <w:rPr>
                <w:rFonts w:eastAsia="VNI-Times"/>
                <w:vertAlign w:val="subscript"/>
                <w:lang w:val="vi-VN"/>
              </w:rPr>
              <w:t>n</w:t>
            </w:r>
            <w:r w:rsidRPr="00F52B15">
              <w:rPr>
                <w:rFonts w:eastAsia="VNI-Times"/>
                <w:lang w:val="vi-VN"/>
              </w:rPr>
              <w:t>H</w:t>
            </w:r>
            <w:r w:rsidRPr="00F52B15">
              <w:rPr>
                <w:rFonts w:eastAsia="VNI-Times"/>
                <w:vertAlign w:val="subscript"/>
                <w:lang w:val="vi-VN"/>
              </w:rPr>
              <w:t>2n</w:t>
            </w:r>
            <w:r w:rsidRPr="00F52B15">
              <w:rPr>
                <w:rFonts w:eastAsia="VNI-Times"/>
                <w:lang w:val="vi-VN"/>
              </w:rPr>
              <w:t>O</w:t>
            </w:r>
            <w:r w:rsidRPr="00F52B15">
              <w:rPr>
                <w:rFonts w:eastAsia="VNI-Times"/>
                <w:vertAlign w:val="subscript"/>
                <w:lang w:val="vi-VN"/>
              </w:rPr>
              <w:t>2</w:t>
            </w:r>
            <w:r w:rsidRPr="00F52B15">
              <w:rPr>
                <w:rFonts w:eastAsia="VNI-Times"/>
                <w:lang w:val="vi-VN"/>
              </w:rPr>
              <w:t xml:space="preserve"> với n </w:t>
            </w:r>
            <w:r w:rsidRPr="00F52B15">
              <w:rPr>
                <w:rFonts w:eastAsia="VNI-Times"/>
              </w:rPr>
              <w:sym w:font="Symbol" w:char="F0B3"/>
            </w:r>
            <w:r w:rsidRPr="00F52B15">
              <w:rPr>
                <w:rFonts w:eastAsia="VNI-Times"/>
                <w:lang w:val="vi-VN"/>
              </w:rPr>
              <w:t xml:space="preserve"> 2.</w:t>
            </w:r>
          </w:p>
          <w:p w14:paraId="04708F4E" w14:textId="77777777" w:rsidR="000F0D30" w:rsidRPr="00F52B15" w:rsidRDefault="000F0D30" w:rsidP="006D3EAC">
            <w:pPr>
              <w:spacing w:before="120"/>
              <w:jc w:val="both"/>
              <w:rPr>
                <w:rStyle w:val="Strong"/>
                <w:b w:val="0"/>
                <w:i/>
                <w:iCs/>
                <w:lang w:val="vi-VN"/>
              </w:rPr>
            </w:pPr>
            <w:r w:rsidRPr="00F52B15">
              <w:rPr>
                <w:rStyle w:val="Strong"/>
                <w:iCs/>
                <w:lang w:val="vi-VN"/>
              </w:rPr>
              <w:t xml:space="preserve">Chất béo </w:t>
            </w:r>
            <w:r w:rsidRPr="00F52B15">
              <w:rPr>
                <w:rStyle w:val="Strong"/>
                <w:b w:val="0"/>
                <w:iCs/>
                <w:lang w:val="vi-VN"/>
              </w:rPr>
              <w:t>là trieste của axit béo có mạch cacbon dài với glixerol.</w:t>
            </w:r>
          </w:p>
          <w:p w14:paraId="6D365BE8" w14:textId="77777777" w:rsidR="000F0D30" w:rsidRPr="00F52B15" w:rsidRDefault="000F0D30" w:rsidP="006D3EAC">
            <w:pPr>
              <w:pStyle w:val="Heading3"/>
              <w:ind w:left="480" w:hanging="480"/>
            </w:pPr>
            <w:bookmarkStart w:id="134" w:name="_Toc8233591"/>
            <w:r w:rsidRPr="00F52B15">
              <w:rPr>
                <w:bCs w:val="0"/>
              </w:rPr>
              <w:t>1.2. Tính chất hóa học</w:t>
            </w:r>
            <w:bookmarkEnd w:id="134"/>
          </w:p>
          <w:p w14:paraId="5970B270"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 xml:space="preserve">Phản ứng thủy phân </w:t>
            </w:r>
          </w:p>
          <w:p w14:paraId="537A66E7" w14:textId="74416996" w:rsidR="000F0D30" w:rsidRPr="00F52B15" w:rsidRDefault="000F0D30" w:rsidP="00F52B15">
            <w:pPr>
              <w:tabs>
                <w:tab w:val="left" w:pos="2766"/>
              </w:tabs>
              <w:spacing w:before="120"/>
              <w:ind w:right="150"/>
              <w:rPr>
                <w:sz w:val="22"/>
                <w:szCs w:val="22"/>
                <w:lang w:val="vi-VN"/>
              </w:rPr>
            </w:pPr>
            <w:r w:rsidRPr="00F52B15">
              <w:rPr>
                <w:sz w:val="22"/>
                <w:szCs w:val="22"/>
                <w:lang w:val="vi-VN"/>
              </w:rPr>
              <w:t>RCOOR’  + H</w:t>
            </w:r>
            <w:r w:rsidRPr="00F52B15">
              <w:rPr>
                <w:sz w:val="22"/>
                <w:szCs w:val="22"/>
                <w:vertAlign w:val="subscript"/>
                <w:lang w:val="vi-VN"/>
              </w:rPr>
              <w:t>2</w:t>
            </w:r>
            <w:r w:rsidRPr="00F52B15">
              <w:rPr>
                <w:sz w:val="22"/>
                <w:szCs w:val="22"/>
                <w:lang w:val="vi-VN"/>
              </w:rPr>
              <w:t xml:space="preserve">O  </w:t>
            </w:r>
            <w:r w:rsidRPr="00F52B15">
              <w:rPr>
                <w:position w:val="-20"/>
                <w:sz w:val="22"/>
                <w:szCs w:val="22"/>
              </w:rPr>
              <w:object w:dxaOrig="760" w:dyaOrig="540" w14:anchorId="740B7EBA">
                <v:shape id="_x0000_i1087" type="#_x0000_t75" style="width:38.5pt;height:27pt" o:ole="">
                  <v:imagedata r:id="rId120" o:title=""/>
                </v:shape>
                <o:OLEObject Type="Embed" ProgID="Equation.DSMT4" ShapeID="_x0000_i1087" DrawAspect="Content" ObjectID="_1694097350" r:id="rId177"/>
              </w:object>
            </w:r>
            <w:r w:rsidRPr="00F52B15">
              <w:rPr>
                <w:sz w:val="22"/>
                <w:szCs w:val="22"/>
                <w:lang w:val="vi-VN"/>
              </w:rPr>
              <w:t xml:space="preserve"> RCOOH  +  R’OH</w:t>
            </w:r>
          </w:p>
          <w:p w14:paraId="19CA7B32"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Phản ứng xà phòng hóa</w:t>
            </w:r>
          </w:p>
          <w:p w14:paraId="07E4E763" w14:textId="77777777" w:rsidR="000F0D30" w:rsidRPr="00F52B15" w:rsidRDefault="000F0D30" w:rsidP="006D3EAC">
            <w:pPr>
              <w:spacing w:before="120"/>
              <w:ind w:firstLine="720"/>
              <w:jc w:val="both"/>
              <w:rPr>
                <w:lang w:val="pt-BR"/>
              </w:rPr>
            </w:pPr>
            <w:r w:rsidRPr="00F52B15">
              <w:rPr>
                <w:lang w:val="pt-BR"/>
              </w:rPr>
              <w:t xml:space="preserve">RCOOR’ +  NaOH </w:t>
            </w:r>
            <w:r w:rsidRPr="00F52B15">
              <w:rPr>
                <w:position w:val="-6"/>
              </w:rPr>
              <w:object w:dxaOrig="999" w:dyaOrig="360" w14:anchorId="7809A2B3">
                <v:shape id="_x0000_i1088" type="#_x0000_t75" style="width:50.5pt;height:18pt" o:ole="">
                  <v:imagedata r:id="rId178" o:title=""/>
                </v:shape>
                <o:OLEObject Type="Embed" ProgID="Equation.DSMT4" ShapeID="_x0000_i1088" DrawAspect="Content" ObjectID="_1694097351" r:id="rId179"/>
              </w:object>
            </w:r>
            <w:r w:rsidRPr="00F52B15">
              <w:rPr>
                <w:lang w:val="pt-BR"/>
              </w:rPr>
              <w:t xml:space="preserve"> </w:t>
            </w:r>
            <w:r w:rsidRPr="00F52B15">
              <w:rPr>
                <w:lang w:val="pt-BR"/>
              </w:rPr>
              <w:lastRenderedPageBreak/>
              <w:t>RCOONa  +  R’OH</w:t>
            </w:r>
          </w:p>
          <w:p w14:paraId="738D799C" w14:textId="77777777" w:rsidR="000F0D30" w:rsidRPr="00F52B15" w:rsidRDefault="000F0D30" w:rsidP="006D3EAC">
            <w:pPr>
              <w:spacing w:before="120"/>
              <w:ind w:firstLine="720"/>
              <w:jc w:val="both"/>
              <w:rPr>
                <w:vertAlign w:val="subscript"/>
              </w:rPr>
            </w:pPr>
            <w:r w:rsidRPr="00F52B15">
              <w:t>(C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+ 3NaOH </w:t>
            </w:r>
            <w:r w:rsidRPr="00F52B15">
              <w:rPr>
                <w:position w:val="-6"/>
              </w:rPr>
              <w:object w:dxaOrig="680" w:dyaOrig="360" w14:anchorId="24B3940E">
                <v:shape id="_x0000_i1089" type="#_x0000_t75" style="width:33.5pt;height:18pt" o:ole="">
                  <v:imagedata r:id="rId168" o:title=""/>
                </v:shape>
                <o:OLEObject Type="Embed" ProgID="Equation.DSMT4" ShapeID="_x0000_i1089" DrawAspect="Content" ObjectID="_1694097352" r:id="rId180"/>
              </w:object>
            </w:r>
            <w:r w:rsidRPr="00F52B15">
              <w:t xml:space="preserve"> C</w:t>
            </w:r>
            <w:r w:rsidRPr="00F52B15">
              <w:rPr>
                <w:vertAlign w:val="subscript"/>
              </w:rPr>
              <w:t>3</w:t>
            </w:r>
            <w:r w:rsidRPr="00F52B15">
              <w:t>H</w:t>
            </w:r>
            <w:r w:rsidRPr="00F52B15">
              <w:rPr>
                <w:vertAlign w:val="subscript"/>
              </w:rPr>
              <w:t>5</w:t>
            </w:r>
            <w:r w:rsidRPr="00F52B15">
              <w:t>(OH)</w:t>
            </w:r>
            <w:r w:rsidRPr="00F52B15">
              <w:rPr>
                <w:vertAlign w:val="subscript"/>
              </w:rPr>
              <w:t>3</w:t>
            </w:r>
            <w:r w:rsidRPr="00F52B15">
              <w:t xml:space="preserve"> + 3C</w:t>
            </w:r>
            <w:r w:rsidRPr="00F52B15">
              <w:rPr>
                <w:vertAlign w:val="subscript"/>
              </w:rPr>
              <w:t>17</w:t>
            </w:r>
            <w:r w:rsidRPr="00F52B15">
              <w:t>H</w:t>
            </w:r>
            <w:r w:rsidRPr="00F52B15">
              <w:rPr>
                <w:vertAlign w:val="subscript"/>
              </w:rPr>
              <w:t>33</w:t>
            </w:r>
            <w:r w:rsidRPr="00F52B15">
              <w:t>COONa (natri stearat)</w:t>
            </w:r>
          </w:p>
          <w:p w14:paraId="157F3BCD" w14:textId="77777777" w:rsidR="000F0D30" w:rsidRPr="00F52B15" w:rsidRDefault="000F0D30" w:rsidP="006D3EAC">
            <w:pPr>
              <w:spacing w:before="120"/>
              <w:ind w:firstLine="720"/>
              <w:jc w:val="both"/>
              <w:rPr>
                <w:b/>
                <w:i/>
              </w:rPr>
            </w:pPr>
            <w:r w:rsidRPr="00F52B15">
              <w:rPr>
                <w:rStyle w:val="Strong"/>
                <w:i/>
              </w:rPr>
              <w:t>Phản ứng cộng hiđro của chất béo lỏng</w:t>
            </w:r>
            <w:r w:rsidRPr="00F52B15">
              <w:rPr>
                <w:b/>
                <w:i/>
              </w:rPr>
              <w:t xml:space="preserve"> </w:t>
            </w:r>
          </w:p>
          <w:p w14:paraId="4D25F120" w14:textId="77777777" w:rsidR="000F0D30" w:rsidRPr="00F52B15" w:rsidRDefault="000F0D30" w:rsidP="006D3EAC">
            <w:pPr>
              <w:spacing w:before="120"/>
              <w:jc w:val="both"/>
            </w:pPr>
            <w:r w:rsidRPr="00F52B15">
              <w:t xml:space="preserve">           (C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+ 3H</w:t>
            </w:r>
            <w:r w:rsidRPr="00F52B15">
              <w:rPr>
                <w:vertAlign w:val="subscript"/>
              </w:rPr>
              <w:t>2</w:t>
            </w:r>
            <w:r w:rsidRPr="00F52B15">
              <w:t xml:space="preserve"> </w:t>
            </w:r>
            <w:r w:rsidRPr="00F52B15">
              <w:rPr>
                <w:position w:val="-6"/>
              </w:rPr>
              <w:object w:dxaOrig="859" w:dyaOrig="360" w14:anchorId="1843ADA3">
                <v:shape id="_x0000_i1090" type="#_x0000_t75" style="width:42.5pt;height:18pt" o:ole="">
                  <v:imagedata r:id="rId170" o:title=""/>
                </v:shape>
                <o:OLEObject Type="Embed" ProgID="Equation.DSMT4" ShapeID="_x0000_i1090" DrawAspect="Content" ObjectID="_1694097353" r:id="rId181"/>
              </w:object>
            </w:r>
            <w:r w:rsidRPr="00F52B15">
              <w:t xml:space="preserve">  (C</w:t>
            </w:r>
            <w:r w:rsidRPr="00F52B15">
              <w:rPr>
                <w:vertAlign w:val="subscript"/>
              </w:rPr>
              <w:t>17</w:t>
            </w:r>
            <w:r w:rsidRPr="00F52B15">
              <w:t>H</w:t>
            </w:r>
            <w:r w:rsidRPr="00F52B15">
              <w:rPr>
                <w:vertAlign w:val="subscript"/>
              </w:rPr>
              <w:t>35</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w:t>
            </w:r>
          </w:p>
          <w:p w14:paraId="43A047AB" w14:textId="0C7C8A91" w:rsidR="000F0D30" w:rsidRPr="00F52B15" w:rsidRDefault="000F0D30" w:rsidP="00F52B15">
            <w:pPr>
              <w:pStyle w:val="Heading2"/>
              <w:spacing w:before="120" w:line="288" w:lineRule="auto"/>
              <w:ind w:left="61"/>
              <w:jc w:val="both"/>
              <w:rPr>
                <w:rFonts w:ascii="Times New Roman" w:hAnsi="Times New Roman"/>
                <w:b/>
                <w:sz w:val="24"/>
                <w:u w:val="single"/>
              </w:rPr>
            </w:pPr>
            <w:bookmarkStart w:id="135" w:name="_Toc8233592"/>
            <w:r>
              <w:rPr>
                <w:rFonts w:ascii="Times New Roman" w:hAnsi="Times New Roman"/>
                <w:b/>
                <w:sz w:val="24"/>
                <w:u w:val="single"/>
                <w:lang w:val="en-US"/>
              </w:rPr>
              <w:t xml:space="preserve">2. </w:t>
            </w:r>
            <w:r w:rsidRPr="00F52B15">
              <w:rPr>
                <w:rFonts w:ascii="Times New Roman" w:hAnsi="Times New Roman"/>
                <w:b/>
                <w:sz w:val="24"/>
                <w:u w:val="single"/>
              </w:rPr>
              <w:t>Bài tập</w:t>
            </w:r>
            <w:bookmarkEnd w:id="135"/>
          </w:p>
          <w:p w14:paraId="76EA4C4D"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Làm bay hơi 8,8 gam một este (A) no, đơn chức thu được một thể tích hơi bằng thể tích của 3,2 gam khí oxi ở cùng điều kiện nhiệt độ, áp suất</w:t>
            </w:r>
          </w:p>
          <w:p w14:paraId="157E165E" w14:textId="77777777" w:rsidR="000F0D30" w:rsidRPr="00F52B15" w:rsidRDefault="000F0D30" w:rsidP="00F52B15">
            <w:pPr>
              <w:spacing w:before="120"/>
              <w:ind w:left="61" w:firstLine="15"/>
              <w:jc w:val="both"/>
              <w:rPr>
                <w:lang w:val="pt-BR"/>
              </w:rPr>
            </w:pPr>
            <w:r w:rsidRPr="00F52B15">
              <w:rPr>
                <w:lang w:val="pt-BR"/>
              </w:rPr>
              <w:t>a) Tìm công thức phân tử của (A).</w:t>
            </w:r>
          </w:p>
          <w:p w14:paraId="212CD94F" w14:textId="77777777" w:rsidR="000F0D30" w:rsidRPr="00F52B15" w:rsidRDefault="000F0D30" w:rsidP="00F52B15">
            <w:pPr>
              <w:spacing w:before="120"/>
              <w:ind w:left="61" w:firstLine="15"/>
              <w:jc w:val="both"/>
              <w:rPr>
                <w:lang w:val="pt-BR"/>
              </w:rPr>
            </w:pPr>
            <w:r w:rsidRPr="00F52B15">
              <w:rPr>
                <w:lang w:val="pt-BR"/>
              </w:rPr>
              <w:t>b) Thực hiện phản ứng xà phòng hóa 8,8 gam A với dung dịch NaOH đến khi phản ứng hoàn toàn thu được sản phẩm có 3,2 gam ancol. Xác định công thức phân tử của (A).</w:t>
            </w:r>
          </w:p>
          <w:p w14:paraId="2AA807B2"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Đốt cháy hoàn toàn 8,8 gam este đơn chức mạch hở với 100 ml dung dịch KOH 1M (vừa đủ) thu được 4,6 gam một ancol (Y). Gọi tên este.</w:t>
            </w:r>
          </w:p>
          <w:p w14:paraId="5F7EF515" w14:textId="77777777" w:rsidR="000F0D30" w:rsidRPr="00F52B15" w:rsidRDefault="000F0D30" w:rsidP="00816D89">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CFB0AD8" w14:textId="77777777" w:rsidR="000F0D30" w:rsidRPr="000A6A3D" w:rsidRDefault="000F0D30" w:rsidP="000F0D30">
            <w:pPr>
              <w:jc w:val="both"/>
              <w:rPr>
                <w:lang w:val="nb-NO"/>
              </w:rPr>
            </w:pPr>
          </w:p>
          <w:p w14:paraId="05DBDA89" w14:textId="77777777" w:rsidR="000F0D30" w:rsidRPr="000A6A3D" w:rsidRDefault="000F0D30" w:rsidP="000F0D30">
            <w:pPr>
              <w:jc w:val="both"/>
              <w:rPr>
                <w:lang w:val="nb-NO"/>
              </w:rPr>
            </w:pPr>
          </w:p>
          <w:p w14:paraId="5E5B79FB" w14:textId="77777777" w:rsidR="000F0D30" w:rsidRDefault="000F0D30" w:rsidP="000F0D30">
            <w:pPr>
              <w:jc w:val="both"/>
              <w:rPr>
                <w:lang w:val="nb-NO"/>
              </w:rPr>
            </w:pPr>
          </w:p>
          <w:p w14:paraId="630827C0" w14:textId="48A145E8" w:rsidR="000F0D30" w:rsidRDefault="000F0D30" w:rsidP="000F0D30">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khái niệm, tính chất hóa học.</w:t>
            </w:r>
          </w:p>
          <w:p w14:paraId="6E03B569" w14:textId="77777777" w:rsidR="000F0D30" w:rsidRPr="000A6A3D" w:rsidRDefault="000F0D30" w:rsidP="000F0D30">
            <w:pPr>
              <w:jc w:val="both"/>
              <w:rPr>
                <w:lang w:val="nb-NO"/>
              </w:rPr>
            </w:pPr>
          </w:p>
          <w:p w14:paraId="4AE9D860" w14:textId="77777777" w:rsidR="000F0D30" w:rsidRPr="000A6A3D" w:rsidRDefault="000F0D30" w:rsidP="000F0D30">
            <w:pPr>
              <w:jc w:val="both"/>
              <w:rPr>
                <w:lang w:val="nb-NO"/>
              </w:rPr>
            </w:pPr>
          </w:p>
          <w:p w14:paraId="081EBCBC" w14:textId="77777777" w:rsidR="000F0D30" w:rsidRDefault="000F0D30" w:rsidP="000F0D30">
            <w:pPr>
              <w:jc w:val="both"/>
              <w:rPr>
                <w:lang w:val="nb-NO"/>
              </w:rPr>
            </w:pPr>
            <w:r>
              <w:rPr>
                <w:lang w:val="nb-NO"/>
              </w:rPr>
              <w:t>GV nhận xét, đánh giá, bổ sung.</w:t>
            </w:r>
          </w:p>
          <w:p w14:paraId="1E3B3451" w14:textId="77777777" w:rsidR="000F0D30" w:rsidRDefault="000F0D30" w:rsidP="000F0D30">
            <w:pPr>
              <w:jc w:val="both"/>
              <w:rPr>
                <w:lang w:val="nb-NO"/>
              </w:rPr>
            </w:pPr>
          </w:p>
          <w:p w14:paraId="6052CDDB" w14:textId="77777777" w:rsidR="000F0D30" w:rsidRPr="000A6A3D" w:rsidRDefault="000F0D30" w:rsidP="000F0D30">
            <w:pPr>
              <w:jc w:val="both"/>
              <w:rPr>
                <w:lang w:val="nb-NO"/>
              </w:rPr>
            </w:pPr>
          </w:p>
          <w:p w14:paraId="63B040DE" w14:textId="77777777" w:rsidR="000F0D30" w:rsidRDefault="000F0D30" w:rsidP="000F0D30">
            <w:pPr>
              <w:jc w:val="both"/>
              <w:rPr>
                <w:lang w:val="nb-NO"/>
              </w:rPr>
            </w:pPr>
          </w:p>
          <w:p w14:paraId="7BB57D94" w14:textId="77777777" w:rsidR="000F0D30" w:rsidRDefault="000F0D30" w:rsidP="000F0D30">
            <w:pPr>
              <w:jc w:val="both"/>
              <w:rPr>
                <w:lang w:val="nb-NO"/>
              </w:rPr>
            </w:pPr>
          </w:p>
          <w:p w14:paraId="7C9F9D69" w14:textId="77777777" w:rsidR="000F0D30" w:rsidRDefault="000F0D30" w:rsidP="000F0D30">
            <w:pPr>
              <w:jc w:val="both"/>
              <w:rPr>
                <w:lang w:val="nb-NO"/>
              </w:rPr>
            </w:pPr>
          </w:p>
          <w:p w14:paraId="1266AEB9" w14:textId="77777777" w:rsidR="000F0D30" w:rsidRDefault="000F0D30" w:rsidP="000F0D30">
            <w:pPr>
              <w:jc w:val="both"/>
              <w:rPr>
                <w:lang w:val="nb-NO"/>
              </w:rPr>
            </w:pPr>
          </w:p>
          <w:p w14:paraId="0849A024" w14:textId="77777777" w:rsidR="000F0D30" w:rsidRDefault="000F0D30" w:rsidP="000F0D30">
            <w:pPr>
              <w:jc w:val="both"/>
              <w:rPr>
                <w:lang w:val="nb-NO"/>
              </w:rPr>
            </w:pPr>
          </w:p>
          <w:p w14:paraId="0B9129A6" w14:textId="77777777" w:rsidR="000F0D30" w:rsidRDefault="000F0D30" w:rsidP="000F0D30">
            <w:pPr>
              <w:jc w:val="both"/>
              <w:rPr>
                <w:lang w:val="nb-NO"/>
              </w:rPr>
            </w:pPr>
          </w:p>
          <w:p w14:paraId="5AF76AFE" w14:textId="77777777" w:rsidR="000F0D30" w:rsidRPr="000A6A3D" w:rsidRDefault="000F0D30" w:rsidP="000F0D30">
            <w:pPr>
              <w:jc w:val="both"/>
              <w:rPr>
                <w:lang w:val="nb-NO"/>
              </w:rPr>
            </w:pPr>
          </w:p>
          <w:p w14:paraId="60D07A1F" w14:textId="77777777" w:rsidR="000F0D30" w:rsidRDefault="000F0D30" w:rsidP="000F0D30">
            <w:pPr>
              <w:jc w:val="both"/>
              <w:rPr>
                <w:lang w:val="nb-NO"/>
              </w:rPr>
            </w:pPr>
          </w:p>
          <w:p w14:paraId="38E9EE06" w14:textId="77777777" w:rsidR="000F0D30" w:rsidRDefault="000F0D30" w:rsidP="000F0D30">
            <w:pPr>
              <w:jc w:val="both"/>
              <w:rPr>
                <w:lang w:val="nb-NO"/>
              </w:rPr>
            </w:pPr>
          </w:p>
          <w:p w14:paraId="015D3234" w14:textId="77777777" w:rsidR="000F0D30" w:rsidRDefault="000F0D30" w:rsidP="000F0D30">
            <w:pPr>
              <w:jc w:val="both"/>
              <w:rPr>
                <w:lang w:val="nb-NO"/>
              </w:rPr>
            </w:pPr>
          </w:p>
          <w:p w14:paraId="6F5B9615" w14:textId="77777777" w:rsidR="000F0D30" w:rsidRDefault="000F0D30" w:rsidP="000F0D30">
            <w:pPr>
              <w:jc w:val="both"/>
              <w:rPr>
                <w:lang w:val="nb-NO"/>
              </w:rPr>
            </w:pPr>
          </w:p>
          <w:p w14:paraId="27998F61" w14:textId="77777777" w:rsidR="000F0D30" w:rsidRDefault="000F0D30" w:rsidP="000F0D30">
            <w:pPr>
              <w:jc w:val="both"/>
              <w:rPr>
                <w:lang w:val="nb-NO"/>
              </w:rPr>
            </w:pPr>
          </w:p>
          <w:p w14:paraId="491E42E5" w14:textId="77777777" w:rsidR="000F0D30" w:rsidRDefault="000F0D30" w:rsidP="000F0D30">
            <w:pPr>
              <w:jc w:val="both"/>
              <w:rPr>
                <w:lang w:val="nb-NO"/>
              </w:rPr>
            </w:pPr>
          </w:p>
          <w:p w14:paraId="28F9300C" w14:textId="77777777" w:rsidR="000F0D30" w:rsidRDefault="000F0D30" w:rsidP="000F0D30">
            <w:pPr>
              <w:jc w:val="both"/>
              <w:rPr>
                <w:lang w:val="nb-NO"/>
              </w:rPr>
            </w:pPr>
          </w:p>
          <w:p w14:paraId="7AB50290" w14:textId="77777777" w:rsidR="000F0D30" w:rsidRDefault="000F0D30" w:rsidP="000F0D30">
            <w:pPr>
              <w:jc w:val="both"/>
              <w:rPr>
                <w:lang w:val="nb-NO"/>
              </w:rPr>
            </w:pPr>
          </w:p>
          <w:p w14:paraId="0D305616" w14:textId="77777777" w:rsidR="000F0D30" w:rsidRDefault="000F0D30" w:rsidP="000F0D30">
            <w:pPr>
              <w:jc w:val="both"/>
              <w:rPr>
                <w:lang w:val="nb-NO"/>
              </w:rPr>
            </w:pPr>
          </w:p>
          <w:p w14:paraId="12634291" w14:textId="77777777" w:rsidR="000F0D30" w:rsidRDefault="000F0D30" w:rsidP="000F0D30">
            <w:pPr>
              <w:jc w:val="both"/>
              <w:rPr>
                <w:lang w:val="nb-NO"/>
              </w:rPr>
            </w:pPr>
          </w:p>
          <w:p w14:paraId="095D88A9" w14:textId="77777777" w:rsidR="000F0D30" w:rsidRDefault="000F0D30" w:rsidP="000F0D30">
            <w:pPr>
              <w:jc w:val="both"/>
              <w:rPr>
                <w:lang w:val="nb-NO"/>
              </w:rPr>
            </w:pPr>
          </w:p>
          <w:p w14:paraId="64507CBB" w14:textId="77777777" w:rsidR="000F0D30" w:rsidRPr="000A6A3D" w:rsidRDefault="000F0D30" w:rsidP="000F0D30">
            <w:pPr>
              <w:jc w:val="both"/>
              <w:rPr>
                <w:lang w:val="nb-NO"/>
              </w:rPr>
            </w:pPr>
            <w:r>
              <w:rPr>
                <w:lang w:val="nb-NO"/>
              </w:rPr>
              <w:t>GV chia nhóm thảo luận, làm bài tập nhóm vào phiếu học tập.</w:t>
            </w:r>
          </w:p>
          <w:p w14:paraId="7ECDFAC1" w14:textId="77777777" w:rsidR="000F0D30" w:rsidRPr="000A6A3D" w:rsidRDefault="000F0D30" w:rsidP="000F0D30">
            <w:pPr>
              <w:jc w:val="both"/>
              <w:rPr>
                <w:lang w:val="nb-NO"/>
              </w:rPr>
            </w:pPr>
          </w:p>
          <w:p w14:paraId="3F19C2BD" w14:textId="77777777" w:rsidR="000F0D30" w:rsidRPr="000A6A3D" w:rsidRDefault="000F0D30" w:rsidP="000F0D30">
            <w:pPr>
              <w:jc w:val="both"/>
              <w:rPr>
                <w:lang w:val="nb-NO"/>
              </w:rPr>
            </w:pPr>
          </w:p>
          <w:p w14:paraId="5A50939E" w14:textId="77777777" w:rsidR="000F0D30" w:rsidRPr="000A6A3D" w:rsidRDefault="000F0D30" w:rsidP="000F0D30">
            <w:pPr>
              <w:jc w:val="both"/>
              <w:rPr>
                <w:lang w:val="nb-NO"/>
              </w:rPr>
            </w:pPr>
          </w:p>
          <w:p w14:paraId="603BEEC3" w14:textId="77777777" w:rsidR="000F0D30" w:rsidRDefault="000F0D30" w:rsidP="000F0D30">
            <w:pPr>
              <w:jc w:val="both"/>
              <w:rPr>
                <w:lang w:val="nb-NO"/>
              </w:rPr>
            </w:pPr>
          </w:p>
          <w:p w14:paraId="76438AEC" w14:textId="77777777" w:rsidR="000F0D30" w:rsidRDefault="000F0D30" w:rsidP="000F0D30">
            <w:pPr>
              <w:jc w:val="both"/>
              <w:rPr>
                <w:lang w:val="nb-NO"/>
              </w:rPr>
            </w:pPr>
          </w:p>
          <w:p w14:paraId="18358901" w14:textId="77777777" w:rsidR="000F0D30" w:rsidRPr="000A6A3D" w:rsidRDefault="000F0D30" w:rsidP="000F0D30">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58D5BC36" w14:textId="77777777" w:rsidR="000F0D30" w:rsidRPr="000A6A3D" w:rsidRDefault="000F0D30" w:rsidP="000F0D30">
            <w:pPr>
              <w:jc w:val="both"/>
              <w:rPr>
                <w:lang w:val="nb-NO"/>
              </w:rPr>
            </w:pPr>
          </w:p>
          <w:p w14:paraId="1AA23D16" w14:textId="77777777" w:rsidR="000F0D30" w:rsidRDefault="000F0D30" w:rsidP="000F0D30">
            <w:pPr>
              <w:jc w:val="both"/>
              <w:rPr>
                <w:lang w:val="de-DE"/>
              </w:rPr>
            </w:pPr>
          </w:p>
          <w:p w14:paraId="5D0E23D2" w14:textId="77777777" w:rsidR="000F0D30" w:rsidRDefault="000F0D30" w:rsidP="000F0D30">
            <w:pPr>
              <w:jc w:val="both"/>
              <w:rPr>
                <w:lang w:val="de-DE"/>
              </w:rPr>
            </w:pPr>
          </w:p>
          <w:p w14:paraId="639D1FB8" w14:textId="77777777" w:rsidR="000F0D30" w:rsidRPr="002A4C48" w:rsidRDefault="000F0D30" w:rsidP="000F0D30">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811D4A" w14:textId="77777777" w:rsidR="000F0D30" w:rsidRPr="000A6A3D" w:rsidRDefault="000F0D30" w:rsidP="000F0D30">
            <w:pPr>
              <w:jc w:val="both"/>
              <w:rPr>
                <w:lang w:val="nb-NO"/>
              </w:rPr>
            </w:pPr>
          </w:p>
          <w:p w14:paraId="2E4D45DF" w14:textId="77777777" w:rsidR="000F0D30" w:rsidRPr="000A6A3D" w:rsidRDefault="000F0D30" w:rsidP="000F0D30">
            <w:pPr>
              <w:jc w:val="both"/>
              <w:rPr>
                <w:lang w:val="nb-NO"/>
              </w:rPr>
            </w:pPr>
          </w:p>
          <w:p w14:paraId="657E595F" w14:textId="77777777" w:rsidR="000F0D30" w:rsidRDefault="000F0D30" w:rsidP="000F0D30">
            <w:pPr>
              <w:jc w:val="both"/>
              <w:rPr>
                <w:lang w:val="nb-NO"/>
              </w:rPr>
            </w:pPr>
          </w:p>
          <w:p w14:paraId="3B378ECB" w14:textId="77777777" w:rsidR="000F0D30" w:rsidRPr="000A6A3D" w:rsidRDefault="000F0D30" w:rsidP="000F0D30">
            <w:pPr>
              <w:jc w:val="both"/>
              <w:rPr>
                <w:lang w:val="nb-NO"/>
              </w:rPr>
            </w:pPr>
            <w:r w:rsidRPr="000A6A3D">
              <w:rPr>
                <w:lang w:val="nb-NO"/>
              </w:rPr>
              <w:t>HS t</w:t>
            </w:r>
            <w:r w:rsidRPr="000A6A3D">
              <w:rPr>
                <w:lang w:val="de-DE"/>
              </w:rPr>
              <w:t>rả lời các câu hỏi.</w:t>
            </w:r>
          </w:p>
          <w:p w14:paraId="5D6DD032" w14:textId="77777777" w:rsidR="000F0D30" w:rsidRPr="000A6A3D" w:rsidRDefault="000F0D30" w:rsidP="000F0D30">
            <w:pPr>
              <w:jc w:val="both"/>
              <w:rPr>
                <w:lang w:val="nb-NO"/>
              </w:rPr>
            </w:pPr>
          </w:p>
          <w:p w14:paraId="58D8EED2" w14:textId="77777777" w:rsidR="000F0D30" w:rsidRPr="000A6A3D" w:rsidRDefault="000F0D30" w:rsidP="000F0D30">
            <w:pPr>
              <w:jc w:val="both"/>
              <w:rPr>
                <w:lang w:val="nb-NO"/>
              </w:rPr>
            </w:pPr>
          </w:p>
          <w:p w14:paraId="154ED445" w14:textId="77777777" w:rsidR="000F0D30" w:rsidRDefault="000F0D30" w:rsidP="000F0D30">
            <w:pPr>
              <w:jc w:val="both"/>
              <w:rPr>
                <w:lang w:val="nb-NO"/>
              </w:rPr>
            </w:pPr>
          </w:p>
          <w:p w14:paraId="0C3216B6" w14:textId="77777777" w:rsidR="000F0D30" w:rsidRDefault="000F0D30" w:rsidP="000F0D30">
            <w:pPr>
              <w:jc w:val="both"/>
              <w:rPr>
                <w:lang w:val="nb-NO"/>
              </w:rPr>
            </w:pPr>
          </w:p>
          <w:p w14:paraId="789E0E11" w14:textId="77777777" w:rsidR="000F0D30" w:rsidRPr="000A6A3D" w:rsidRDefault="000F0D30" w:rsidP="000F0D30">
            <w:pPr>
              <w:jc w:val="both"/>
              <w:rPr>
                <w:lang w:val="nb-NO"/>
              </w:rPr>
            </w:pPr>
            <w:r w:rsidRPr="000A6A3D">
              <w:rPr>
                <w:lang w:val="nb-NO"/>
              </w:rPr>
              <w:t xml:space="preserve">HS theo dõi, ghi bài </w:t>
            </w:r>
          </w:p>
          <w:p w14:paraId="628EAD17" w14:textId="77777777" w:rsidR="000F0D30" w:rsidRPr="000A6A3D" w:rsidRDefault="000F0D30" w:rsidP="000F0D30">
            <w:pPr>
              <w:jc w:val="both"/>
              <w:rPr>
                <w:lang w:val="nb-NO"/>
              </w:rPr>
            </w:pPr>
          </w:p>
          <w:p w14:paraId="16934292" w14:textId="77777777" w:rsidR="000F0D30" w:rsidRPr="000A6A3D" w:rsidRDefault="000F0D30" w:rsidP="000F0D30">
            <w:pPr>
              <w:jc w:val="both"/>
              <w:rPr>
                <w:lang w:val="nb-NO"/>
              </w:rPr>
            </w:pPr>
          </w:p>
          <w:p w14:paraId="2A6D8E24" w14:textId="77777777" w:rsidR="000F0D30" w:rsidRDefault="000F0D30" w:rsidP="000F0D30">
            <w:pPr>
              <w:jc w:val="both"/>
              <w:rPr>
                <w:lang w:val="nb-NO"/>
              </w:rPr>
            </w:pPr>
          </w:p>
          <w:p w14:paraId="47F2D045" w14:textId="77777777" w:rsidR="000F0D30" w:rsidRDefault="000F0D30" w:rsidP="000F0D30">
            <w:pPr>
              <w:jc w:val="both"/>
              <w:rPr>
                <w:lang w:val="nb-NO"/>
              </w:rPr>
            </w:pPr>
          </w:p>
          <w:p w14:paraId="492CD510" w14:textId="77777777" w:rsidR="000F0D30" w:rsidRDefault="000F0D30" w:rsidP="000F0D30">
            <w:pPr>
              <w:jc w:val="both"/>
              <w:rPr>
                <w:lang w:val="nb-NO"/>
              </w:rPr>
            </w:pPr>
          </w:p>
          <w:p w14:paraId="57F6932A" w14:textId="77777777" w:rsidR="000F0D30" w:rsidRDefault="000F0D30" w:rsidP="000F0D30">
            <w:pPr>
              <w:jc w:val="both"/>
              <w:rPr>
                <w:lang w:val="nb-NO"/>
              </w:rPr>
            </w:pPr>
          </w:p>
          <w:p w14:paraId="29788F9F" w14:textId="77777777" w:rsidR="000F0D30" w:rsidRDefault="000F0D30" w:rsidP="000F0D30">
            <w:pPr>
              <w:jc w:val="both"/>
              <w:rPr>
                <w:lang w:val="nb-NO"/>
              </w:rPr>
            </w:pPr>
          </w:p>
          <w:p w14:paraId="112A86AE" w14:textId="77777777" w:rsidR="000F0D30" w:rsidRDefault="000F0D30" w:rsidP="000F0D30">
            <w:pPr>
              <w:jc w:val="both"/>
              <w:rPr>
                <w:lang w:val="nb-NO"/>
              </w:rPr>
            </w:pPr>
          </w:p>
          <w:p w14:paraId="277D725E" w14:textId="77777777" w:rsidR="000F0D30" w:rsidRDefault="000F0D30" w:rsidP="000F0D30">
            <w:pPr>
              <w:jc w:val="both"/>
              <w:rPr>
                <w:lang w:val="nb-NO"/>
              </w:rPr>
            </w:pPr>
          </w:p>
          <w:p w14:paraId="1299399F" w14:textId="77777777" w:rsidR="000F0D30" w:rsidRDefault="000F0D30" w:rsidP="000F0D30">
            <w:pPr>
              <w:jc w:val="both"/>
              <w:rPr>
                <w:lang w:val="nb-NO"/>
              </w:rPr>
            </w:pPr>
          </w:p>
          <w:p w14:paraId="1B444874" w14:textId="77777777" w:rsidR="000F0D30" w:rsidRDefault="000F0D30" w:rsidP="000F0D30">
            <w:pPr>
              <w:jc w:val="both"/>
              <w:rPr>
                <w:lang w:val="nb-NO"/>
              </w:rPr>
            </w:pPr>
          </w:p>
          <w:p w14:paraId="259C4CC1" w14:textId="77777777" w:rsidR="000F0D30" w:rsidRDefault="000F0D30" w:rsidP="000F0D30">
            <w:pPr>
              <w:jc w:val="both"/>
              <w:rPr>
                <w:lang w:val="nb-NO"/>
              </w:rPr>
            </w:pPr>
          </w:p>
          <w:p w14:paraId="78394DF1" w14:textId="77777777" w:rsidR="000F0D30" w:rsidRDefault="000F0D30" w:rsidP="000F0D30">
            <w:pPr>
              <w:jc w:val="both"/>
              <w:rPr>
                <w:lang w:val="nb-NO"/>
              </w:rPr>
            </w:pPr>
          </w:p>
          <w:p w14:paraId="497021D8" w14:textId="77777777" w:rsidR="000F0D30" w:rsidRDefault="000F0D30" w:rsidP="000F0D30">
            <w:pPr>
              <w:jc w:val="both"/>
              <w:rPr>
                <w:lang w:val="nb-NO"/>
              </w:rPr>
            </w:pPr>
          </w:p>
          <w:p w14:paraId="6DCF28B8" w14:textId="77777777" w:rsidR="000F0D30" w:rsidRDefault="000F0D30" w:rsidP="000F0D30">
            <w:pPr>
              <w:jc w:val="both"/>
              <w:rPr>
                <w:lang w:val="nb-NO"/>
              </w:rPr>
            </w:pPr>
          </w:p>
          <w:p w14:paraId="3F59FF19" w14:textId="77777777" w:rsidR="000F0D30" w:rsidRDefault="000F0D30" w:rsidP="000F0D30">
            <w:pPr>
              <w:jc w:val="both"/>
              <w:rPr>
                <w:lang w:val="nb-NO"/>
              </w:rPr>
            </w:pPr>
          </w:p>
          <w:p w14:paraId="7A9C3D6B" w14:textId="77777777" w:rsidR="000F0D30" w:rsidRDefault="000F0D30" w:rsidP="000F0D30">
            <w:pPr>
              <w:jc w:val="both"/>
              <w:rPr>
                <w:lang w:val="nb-NO"/>
              </w:rPr>
            </w:pPr>
          </w:p>
          <w:p w14:paraId="56ED1BD2" w14:textId="77777777" w:rsidR="000F0D30" w:rsidRDefault="000F0D30" w:rsidP="000F0D30">
            <w:pPr>
              <w:jc w:val="both"/>
              <w:rPr>
                <w:lang w:val="nb-NO"/>
              </w:rPr>
            </w:pPr>
          </w:p>
          <w:p w14:paraId="61511B22" w14:textId="77777777" w:rsidR="000F0D30" w:rsidRDefault="000F0D30" w:rsidP="000F0D30">
            <w:pPr>
              <w:jc w:val="both"/>
              <w:rPr>
                <w:lang w:val="nb-NO"/>
              </w:rPr>
            </w:pPr>
          </w:p>
          <w:p w14:paraId="7F8ACB01" w14:textId="77777777" w:rsidR="000F0D30" w:rsidRDefault="000F0D30" w:rsidP="000F0D30">
            <w:pPr>
              <w:jc w:val="both"/>
              <w:rPr>
                <w:lang w:val="nb-NO"/>
              </w:rPr>
            </w:pPr>
          </w:p>
          <w:p w14:paraId="0A9AD589" w14:textId="77777777" w:rsidR="000F0D30" w:rsidRDefault="000F0D30" w:rsidP="000F0D30">
            <w:pPr>
              <w:jc w:val="both"/>
              <w:rPr>
                <w:lang w:val="nb-NO"/>
              </w:rPr>
            </w:pPr>
          </w:p>
          <w:p w14:paraId="724433FD" w14:textId="77777777" w:rsidR="000F0D30" w:rsidRDefault="000F0D30" w:rsidP="000F0D30">
            <w:pPr>
              <w:jc w:val="both"/>
              <w:rPr>
                <w:lang w:val="nb-NO"/>
              </w:rPr>
            </w:pPr>
            <w:r>
              <w:rPr>
                <w:lang w:val="nb-NO"/>
              </w:rPr>
              <w:t>HS làm bài tập nhóm.</w:t>
            </w:r>
          </w:p>
          <w:p w14:paraId="3D8B5DEE" w14:textId="77777777" w:rsidR="000F0D30" w:rsidRDefault="000F0D30" w:rsidP="000F0D30">
            <w:pPr>
              <w:jc w:val="both"/>
              <w:rPr>
                <w:lang w:val="nb-NO"/>
              </w:rPr>
            </w:pPr>
          </w:p>
          <w:p w14:paraId="269F5864" w14:textId="77777777" w:rsidR="000F0D30" w:rsidRDefault="000F0D30" w:rsidP="000F0D30">
            <w:pPr>
              <w:jc w:val="both"/>
              <w:rPr>
                <w:lang w:val="nb-NO"/>
              </w:rPr>
            </w:pPr>
          </w:p>
          <w:p w14:paraId="4A0EC181" w14:textId="77777777" w:rsidR="000F0D30" w:rsidRDefault="000F0D30" w:rsidP="000F0D30">
            <w:pPr>
              <w:jc w:val="both"/>
              <w:rPr>
                <w:lang w:val="nb-NO"/>
              </w:rPr>
            </w:pPr>
          </w:p>
          <w:p w14:paraId="33224F26" w14:textId="77777777" w:rsidR="000F0D30" w:rsidRDefault="000F0D30" w:rsidP="000F0D30">
            <w:pPr>
              <w:jc w:val="both"/>
              <w:rPr>
                <w:lang w:val="nb-NO"/>
              </w:rPr>
            </w:pPr>
            <w:r>
              <w:rPr>
                <w:lang w:val="nb-NO"/>
              </w:rPr>
              <w:t>HS lên bảng trình bày.</w:t>
            </w:r>
          </w:p>
          <w:p w14:paraId="4643441D" w14:textId="77777777" w:rsidR="000F0D30" w:rsidRDefault="000F0D30" w:rsidP="000F0D30">
            <w:pPr>
              <w:jc w:val="both"/>
              <w:rPr>
                <w:lang w:val="nb-NO"/>
              </w:rPr>
            </w:pPr>
            <w:r>
              <w:rPr>
                <w:lang w:val="nb-NO"/>
              </w:rPr>
              <w:t>HS nhóm khác bổ sung.</w:t>
            </w:r>
          </w:p>
          <w:p w14:paraId="315279A9" w14:textId="509AF289" w:rsidR="000F0D30" w:rsidRPr="002A4C48" w:rsidRDefault="000F0D30" w:rsidP="00654015">
            <w:pPr>
              <w:jc w:val="both"/>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1216D8" w14:textId="77777777" w:rsidR="000F0D30" w:rsidRPr="000A6A3D" w:rsidRDefault="000F0D30" w:rsidP="00442FC5">
            <w:pPr>
              <w:rPr>
                <w:lang w:val="nb-NO"/>
              </w:rPr>
            </w:pPr>
          </w:p>
          <w:p w14:paraId="05033D21" w14:textId="77777777" w:rsidR="000F0D30" w:rsidRPr="000A6A3D" w:rsidRDefault="000F0D30" w:rsidP="00442FC5">
            <w:pPr>
              <w:jc w:val="center"/>
              <w:rPr>
                <w:lang w:val="pt-BR"/>
              </w:rPr>
            </w:pPr>
          </w:p>
          <w:p w14:paraId="1F537F13" w14:textId="77777777" w:rsidR="000F0D30" w:rsidRDefault="000F0D30" w:rsidP="00442FC5">
            <w:pPr>
              <w:jc w:val="center"/>
              <w:rPr>
                <w:lang w:val="pt-BR"/>
              </w:rPr>
            </w:pPr>
          </w:p>
          <w:p w14:paraId="684CDA9A" w14:textId="77777777" w:rsidR="000F0D30" w:rsidRPr="000A6A3D" w:rsidRDefault="000F0D30" w:rsidP="00442FC5">
            <w:pPr>
              <w:jc w:val="center"/>
              <w:rPr>
                <w:lang w:val="pt-BR"/>
              </w:rPr>
            </w:pPr>
            <w:r>
              <w:rPr>
                <w:lang w:val="pt-BR"/>
              </w:rPr>
              <w:t>20</w:t>
            </w:r>
          </w:p>
          <w:p w14:paraId="676B27F3" w14:textId="77777777" w:rsidR="000F0D30" w:rsidRPr="000A6A3D" w:rsidRDefault="000F0D30" w:rsidP="00442FC5">
            <w:pPr>
              <w:jc w:val="center"/>
              <w:rPr>
                <w:lang w:val="pt-BR"/>
              </w:rPr>
            </w:pPr>
            <w:r w:rsidRPr="000A6A3D">
              <w:rPr>
                <w:lang w:val="pt-BR"/>
              </w:rPr>
              <w:t>phút</w:t>
            </w:r>
          </w:p>
          <w:p w14:paraId="14E88599" w14:textId="77777777" w:rsidR="000F0D30" w:rsidRPr="000A6A3D" w:rsidRDefault="000F0D30" w:rsidP="00442FC5">
            <w:pPr>
              <w:jc w:val="center"/>
              <w:rPr>
                <w:lang w:val="pt-BR"/>
              </w:rPr>
            </w:pPr>
          </w:p>
          <w:p w14:paraId="3759FCC6" w14:textId="77777777" w:rsidR="000F0D30" w:rsidRPr="000A6A3D" w:rsidRDefault="000F0D30" w:rsidP="00442FC5">
            <w:pPr>
              <w:jc w:val="center"/>
              <w:rPr>
                <w:lang w:val="pt-BR"/>
              </w:rPr>
            </w:pPr>
          </w:p>
          <w:p w14:paraId="124308A1" w14:textId="77777777" w:rsidR="000F0D30" w:rsidRPr="000A6A3D" w:rsidRDefault="000F0D30" w:rsidP="00442FC5">
            <w:pPr>
              <w:jc w:val="center"/>
              <w:rPr>
                <w:lang w:val="pt-BR"/>
              </w:rPr>
            </w:pPr>
          </w:p>
          <w:p w14:paraId="30AED404" w14:textId="77777777" w:rsidR="000F0D30" w:rsidRPr="000A6A3D" w:rsidRDefault="000F0D30" w:rsidP="00442FC5">
            <w:pPr>
              <w:jc w:val="center"/>
              <w:rPr>
                <w:lang w:val="pt-BR"/>
              </w:rPr>
            </w:pPr>
          </w:p>
          <w:p w14:paraId="3E087AE4" w14:textId="77777777" w:rsidR="000F0D30" w:rsidRPr="000A6A3D" w:rsidRDefault="000F0D30" w:rsidP="00442FC5">
            <w:pPr>
              <w:jc w:val="center"/>
              <w:rPr>
                <w:lang w:val="pt-BR"/>
              </w:rPr>
            </w:pPr>
          </w:p>
          <w:p w14:paraId="665F43B5" w14:textId="77777777" w:rsidR="000F0D30" w:rsidRPr="000A6A3D" w:rsidRDefault="000F0D30" w:rsidP="00442FC5">
            <w:pPr>
              <w:jc w:val="center"/>
              <w:rPr>
                <w:lang w:val="pt-BR"/>
              </w:rPr>
            </w:pPr>
          </w:p>
          <w:p w14:paraId="6FB57083" w14:textId="77777777" w:rsidR="000F0D30" w:rsidRPr="000A6A3D" w:rsidRDefault="000F0D30" w:rsidP="00442FC5">
            <w:pPr>
              <w:jc w:val="center"/>
              <w:rPr>
                <w:lang w:val="pt-BR"/>
              </w:rPr>
            </w:pPr>
          </w:p>
          <w:p w14:paraId="1EAA31CD" w14:textId="77777777" w:rsidR="000F0D30" w:rsidRPr="000A6A3D" w:rsidRDefault="000F0D30" w:rsidP="00442FC5">
            <w:pPr>
              <w:jc w:val="center"/>
              <w:rPr>
                <w:lang w:val="pt-BR"/>
              </w:rPr>
            </w:pPr>
          </w:p>
          <w:p w14:paraId="024541A5" w14:textId="77777777" w:rsidR="000F0D30" w:rsidRPr="000A6A3D" w:rsidRDefault="000F0D30" w:rsidP="00442FC5">
            <w:pPr>
              <w:jc w:val="center"/>
              <w:rPr>
                <w:lang w:val="pt-BR"/>
              </w:rPr>
            </w:pPr>
          </w:p>
          <w:p w14:paraId="35F404F3" w14:textId="77777777" w:rsidR="000F0D30" w:rsidRPr="000A6A3D" w:rsidRDefault="000F0D30" w:rsidP="00442FC5">
            <w:pPr>
              <w:jc w:val="center"/>
              <w:rPr>
                <w:lang w:val="pt-BR"/>
              </w:rPr>
            </w:pPr>
          </w:p>
          <w:p w14:paraId="6D6EA5FC" w14:textId="77777777" w:rsidR="000F0D30" w:rsidRPr="000A6A3D" w:rsidRDefault="000F0D30" w:rsidP="00442FC5">
            <w:pPr>
              <w:jc w:val="center"/>
              <w:rPr>
                <w:lang w:val="pt-BR"/>
              </w:rPr>
            </w:pPr>
          </w:p>
          <w:p w14:paraId="48E29EDF" w14:textId="77777777" w:rsidR="000F0D30" w:rsidRPr="000A6A3D" w:rsidRDefault="000F0D30" w:rsidP="00442FC5">
            <w:pPr>
              <w:jc w:val="center"/>
              <w:rPr>
                <w:lang w:val="pt-BR"/>
              </w:rPr>
            </w:pPr>
          </w:p>
          <w:p w14:paraId="38F5A143" w14:textId="77777777" w:rsidR="000F0D30" w:rsidRPr="000A6A3D" w:rsidRDefault="000F0D30" w:rsidP="00442FC5">
            <w:pPr>
              <w:jc w:val="center"/>
              <w:rPr>
                <w:lang w:val="pt-BR"/>
              </w:rPr>
            </w:pPr>
          </w:p>
          <w:p w14:paraId="42384F6C" w14:textId="77777777" w:rsidR="000F0D30" w:rsidRPr="000A6A3D" w:rsidRDefault="000F0D30" w:rsidP="00442FC5">
            <w:pPr>
              <w:jc w:val="center"/>
              <w:rPr>
                <w:lang w:val="pt-BR"/>
              </w:rPr>
            </w:pPr>
          </w:p>
          <w:p w14:paraId="054BB209" w14:textId="77777777" w:rsidR="000F0D30" w:rsidRPr="000A6A3D" w:rsidRDefault="000F0D30" w:rsidP="00442FC5">
            <w:pPr>
              <w:jc w:val="center"/>
              <w:rPr>
                <w:lang w:val="pt-BR"/>
              </w:rPr>
            </w:pPr>
          </w:p>
          <w:p w14:paraId="43F9C7E7" w14:textId="77777777" w:rsidR="000F0D30" w:rsidRPr="000A6A3D" w:rsidRDefault="000F0D30" w:rsidP="00442FC5">
            <w:pPr>
              <w:jc w:val="center"/>
              <w:rPr>
                <w:lang w:val="pt-BR"/>
              </w:rPr>
            </w:pPr>
          </w:p>
          <w:p w14:paraId="6076D171" w14:textId="77777777" w:rsidR="000F0D30" w:rsidRDefault="000F0D30" w:rsidP="00442FC5">
            <w:pPr>
              <w:jc w:val="center"/>
              <w:rPr>
                <w:lang w:val="pt-BR"/>
              </w:rPr>
            </w:pPr>
          </w:p>
          <w:p w14:paraId="494DC4CD" w14:textId="77777777" w:rsidR="000F0D30" w:rsidRDefault="000F0D30" w:rsidP="00442FC5">
            <w:pPr>
              <w:jc w:val="center"/>
              <w:rPr>
                <w:lang w:val="pt-BR"/>
              </w:rPr>
            </w:pPr>
          </w:p>
          <w:p w14:paraId="4783C3C4" w14:textId="77777777" w:rsidR="000F0D30" w:rsidRPr="000A6A3D" w:rsidRDefault="000F0D30" w:rsidP="00442FC5">
            <w:pPr>
              <w:jc w:val="center"/>
              <w:rPr>
                <w:lang w:val="pt-BR"/>
              </w:rPr>
            </w:pPr>
          </w:p>
          <w:p w14:paraId="517F3EC8" w14:textId="77777777" w:rsidR="000F0D30" w:rsidRDefault="000F0D30" w:rsidP="00442FC5">
            <w:pPr>
              <w:jc w:val="center"/>
              <w:rPr>
                <w:lang w:val="pt-BR"/>
              </w:rPr>
            </w:pPr>
          </w:p>
          <w:p w14:paraId="19986D41" w14:textId="77777777" w:rsidR="000F0D30" w:rsidRDefault="000F0D30" w:rsidP="00442FC5">
            <w:pPr>
              <w:jc w:val="center"/>
              <w:rPr>
                <w:lang w:val="pt-BR"/>
              </w:rPr>
            </w:pPr>
          </w:p>
          <w:p w14:paraId="07A40DFD" w14:textId="77777777" w:rsidR="000F0D30" w:rsidRDefault="000F0D30" w:rsidP="00442FC5">
            <w:pPr>
              <w:jc w:val="center"/>
              <w:rPr>
                <w:lang w:val="pt-BR"/>
              </w:rPr>
            </w:pPr>
          </w:p>
          <w:p w14:paraId="3BB95F4E" w14:textId="77777777" w:rsidR="000F0D30" w:rsidRDefault="000F0D30" w:rsidP="00442FC5">
            <w:pPr>
              <w:jc w:val="center"/>
              <w:rPr>
                <w:lang w:val="pt-BR"/>
              </w:rPr>
            </w:pPr>
          </w:p>
          <w:p w14:paraId="5189F63F" w14:textId="77777777" w:rsidR="000F0D30" w:rsidRDefault="000F0D30" w:rsidP="00442FC5">
            <w:pPr>
              <w:jc w:val="center"/>
              <w:rPr>
                <w:lang w:val="pt-BR"/>
              </w:rPr>
            </w:pPr>
          </w:p>
          <w:p w14:paraId="34B8B098" w14:textId="77777777" w:rsidR="000F0D30" w:rsidRDefault="000F0D30" w:rsidP="00442FC5">
            <w:pPr>
              <w:jc w:val="center"/>
              <w:rPr>
                <w:lang w:val="pt-BR"/>
              </w:rPr>
            </w:pPr>
          </w:p>
          <w:p w14:paraId="2C5B8BAA" w14:textId="77777777" w:rsidR="000F0D30" w:rsidRDefault="000F0D30" w:rsidP="00442FC5">
            <w:pPr>
              <w:jc w:val="center"/>
              <w:rPr>
                <w:lang w:val="pt-BR"/>
              </w:rPr>
            </w:pPr>
          </w:p>
          <w:p w14:paraId="24FA0122" w14:textId="13313A4C" w:rsidR="000F0D30" w:rsidRPr="000A6A3D" w:rsidRDefault="000F0D30" w:rsidP="00442FC5">
            <w:pPr>
              <w:jc w:val="center"/>
              <w:rPr>
                <w:lang w:val="pt-BR"/>
              </w:rPr>
            </w:pPr>
            <w:r>
              <w:rPr>
                <w:lang w:val="pt-BR"/>
              </w:rPr>
              <w:t>40</w:t>
            </w:r>
          </w:p>
          <w:p w14:paraId="260A4168" w14:textId="77777777" w:rsidR="000F0D30" w:rsidRPr="000A6A3D" w:rsidRDefault="000F0D30" w:rsidP="00442FC5">
            <w:pPr>
              <w:jc w:val="center"/>
              <w:rPr>
                <w:lang w:val="pt-BR"/>
              </w:rPr>
            </w:pPr>
            <w:r w:rsidRPr="000A6A3D">
              <w:rPr>
                <w:lang w:val="pt-BR"/>
              </w:rPr>
              <w:t>phút</w:t>
            </w:r>
          </w:p>
          <w:p w14:paraId="727BF444" w14:textId="77777777" w:rsidR="000F0D30" w:rsidRPr="000A6A3D" w:rsidRDefault="000F0D30" w:rsidP="00442FC5">
            <w:pPr>
              <w:jc w:val="center"/>
              <w:rPr>
                <w:lang w:val="nb-NO"/>
              </w:rPr>
            </w:pPr>
          </w:p>
        </w:tc>
      </w:tr>
      <w:tr w:rsidR="000F0D30" w:rsidRPr="000A6A3D" w14:paraId="480B6C3C"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54C86A52" w14:textId="77777777" w:rsidR="000F0D30" w:rsidRPr="000A6A3D" w:rsidRDefault="000F0D30" w:rsidP="00442FC5">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7A3C0AE" w14:textId="77777777" w:rsidR="000F0D30" w:rsidRPr="000A6A3D" w:rsidRDefault="000F0D30" w:rsidP="00442FC5">
            <w:pPr>
              <w:rPr>
                <w:b/>
                <w:bCs/>
                <w:u w:val="single"/>
                <w:lang w:val="nb-NO"/>
              </w:rPr>
            </w:pPr>
            <w:r w:rsidRPr="000A6A3D">
              <w:rPr>
                <w:b/>
                <w:bCs/>
                <w:u w:val="single"/>
                <w:lang w:val="nb-NO"/>
              </w:rPr>
              <w:t>Củng cố kiến thức và kết thúc bài</w:t>
            </w:r>
          </w:p>
          <w:p w14:paraId="50239479" w14:textId="77777777" w:rsidR="000F0D30" w:rsidRDefault="000F0D30" w:rsidP="00442FC5"/>
          <w:p w14:paraId="0003C7D1" w14:textId="77777777" w:rsidR="000F0D30" w:rsidRPr="000A6A3D" w:rsidRDefault="000F0D30" w:rsidP="00442FC5">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1558F2" w14:textId="77777777" w:rsidR="000F0D30" w:rsidRDefault="000F0D30" w:rsidP="000F0D30">
            <w:pPr>
              <w:jc w:val="both"/>
              <w:rPr>
                <w:lang w:val="de-DE"/>
              </w:rPr>
            </w:pPr>
            <w:r w:rsidRPr="000A6A3D">
              <w:rPr>
                <w:lang w:val="de-DE"/>
              </w:rPr>
              <w:t xml:space="preserve">Giảng viên trình bày tóm tắt nội dung bằng lời. </w:t>
            </w:r>
          </w:p>
          <w:p w14:paraId="4A020259" w14:textId="41009B0A" w:rsidR="000F0D30" w:rsidRPr="000A6A3D" w:rsidRDefault="000F0D30" w:rsidP="000F0D30">
            <w:pPr>
              <w:jc w:val="both"/>
              <w:rPr>
                <w:lang w:val="vi-VN"/>
              </w:rPr>
            </w:pPr>
            <w:r w:rsidRPr="000A6A3D">
              <w:rPr>
                <w:lang w:val="nb-NO"/>
              </w:rPr>
              <w:t xml:space="preserve">GV hướng dẫn bài tập 1 – </w:t>
            </w:r>
            <w:r>
              <w:rPr>
                <w:lang w:val="nb-NO"/>
              </w:rPr>
              <w:t>4</w:t>
            </w:r>
            <w:r w:rsidRPr="000A6A3D">
              <w:rPr>
                <w:lang w:val="nb-NO"/>
              </w:rPr>
              <w:t xml:space="preserve"> trang </w:t>
            </w:r>
            <w:r>
              <w:rPr>
                <w:lang w:val="nb-NO"/>
              </w:rPr>
              <w:t>92, 93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A20EE1B" w14:textId="0BF1C975" w:rsidR="000F0D30" w:rsidRPr="000A6A3D" w:rsidRDefault="000F0D30" w:rsidP="000F0D30">
            <w:pPr>
              <w:jc w:val="both"/>
              <w:rPr>
                <w:lang w:val="nb-NO"/>
              </w:rPr>
            </w:pPr>
            <w:r w:rsidRPr="000A6A3D">
              <w:rPr>
                <w:lang w:val="de-DE"/>
              </w:rPr>
              <w:t xml:space="preserve">Học sinh lắng nghe và ghi chép những nội dung cần thiết. </w:t>
            </w:r>
            <w:r w:rsidRPr="000A6A3D">
              <w:rPr>
                <w:lang w:val="nb-NO"/>
              </w:rPr>
              <w:t xml:space="preserve">HS </w:t>
            </w:r>
            <w:r>
              <w:rPr>
                <w:lang w:val="nb-NO"/>
              </w:rPr>
              <w:t>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5B54D4" w14:textId="77777777" w:rsidR="000F0D30" w:rsidRPr="000A6A3D" w:rsidRDefault="000F0D30" w:rsidP="00442FC5">
            <w:pPr>
              <w:jc w:val="center"/>
              <w:rPr>
                <w:lang w:val="nb-NO"/>
              </w:rPr>
            </w:pPr>
          </w:p>
          <w:p w14:paraId="06D22CC0" w14:textId="3CACEFFB" w:rsidR="000F0D30" w:rsidRPr="000A6A3D" w:rsidRDefault="000F0D30" w:rsidP="00442FC5">
            <w:pPr>
              <w:jc w:val="center"/>
              <w:rPr>
                <w:lang w:val="nb-NO"/>
              </w:rPr>
            </w:pPr>
            <w:r>
              <w:rPr>
                <w:lang w:val="pt-BR"/>
              </w:rPr>
              <w:t>1</w:t>
            </w:r>
            <w:r w:rsidRPr="000A6A3D">
              <w:rPr>
                <w:lang w:val="pt-BR"/>
              </w:rPr>
              <w:t>5 phút</w:t>
            </w:r>
          </w:p>
        </w:tc>
      </w:tr>
      <w:tr w:rsidR="000F0D30" w:rsidRPr="000A6A3D" w14:paraId="460B602B"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79441342" w14:textId="77777777" w:rsidR="000F0D30" w:rsidRPr="000A6A3D" w:rsidRDefault="000F0D30" w:rsidP="00442FC5">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3A3C689" w14:textId="77777777" w:rsidR="000F0D30" w:rsidRPr="000A6A3D" w:rsidRDefault="000F0D30" w:rsidP="00442FC5">
            <w:pPr>
              <w:rPr>
                <w:b/>
                <w:bCs/>
                <w:u w:val="single"/>
                <w:lang w:val="pt-BR"/>
              </w:rPr>
            </w:pPr>
            <w:r w:rsidRPr="000A6A3D">
              <w:rPr>
                <w:b/>
                <w:bCs/>
                <w:u w:val="single"/>
                <w:lang w:val="pt-BR"/>
              </w:rPr>
              <w:t>Hướng dẫn tự học</w:t>
            </w:r>
          </w:p>
          <w:p w14:paraId="7D043D79" w14:textId="77777777" w:rsidR="000F0D30" w:rsidRPr="000A6A3D" w:rsidRDefault="000F0D30" w:rsidP="00442FC5">
            <w:pPr>
              <w:rPr>
                <w:b/>
                <w:bCs/>
                <w:u w:val="single"/>
                <w:lang w:val="pt-BR"/>
              </w:rPr>
            </w:pPr>
          </w:p>
          <w:p w14:paraId="26B744A4" w14:textId="1227555F" w:rsidR="000F0D30" w:rsidRPr="000A6A3D" w:rsidRDefault="000F0D30" w:rsidP="00442FC5">
            <w:pPr>
              <w:rPr>
                <w:bCs/>
                <w:lang w:val="nb-NO"/>
              </w:rPr>
            </w:pPr>
            <w:r w:rsidRPr="000A6A3D">
              <w:rPr>
                <w:bCs/>
                <w:lang w:val="nb-NO"/>
              </w:rPr>
              <w:t xml:space="preserve">- Bài tập </w:t>
            </w:r>
            <w:r>
              <w:rPr>
                <w:bCs/>
                <w:lang w:val="nb-NO"/>
              </w:rPr>
              <w:t>5</w:t>
            </w:r>
            <w:r w:rsidRPr="000A6A3D">
              <w:rPr>
                <w:bCs/>
                <w:lang w:val="nb-NO"/>
              </w:rPr>
              <w:t xml:space="preserve"> trang </w:t>
            </w:r>
            <w:r>
              <w:rPr>
                <w:bCs/>
                <w:lang w:val="nb-NO"/>
              </w:rPr>
              <w:t>93</w:t>
            </w:r>
            <w:r w:rsidRPr="000A6A3D">
              <w:rPr>
                <w:bCs/>
                <w:lang w:val="nb-NO"/>
              </w:rPr>
              <w:t xml:space="preserve"> trong giáo trình. </w:t>
            </w:r>
          </w:p>
          <w:p w14:paraId="5FD120D1" w14:textId="04DAB533" w:rsidR="000F0D30" w:rsidRPr="000A6A3D" w:rsidRDefault="000F0D30" w:rsidP="00BA5462">
            <w:pPr>
              <w:rPr>
                <w:bCs/>
                <w:u w:val="single"/>
                <w:lang w:val="nb-NO"/>
              </w:rPr>
            </w:pPr>
            <w:r w:rsidRPr="000A6A3D">
              <w:rPr>
                <w:lang w:val="pt-BR"/>
              </w:rPr>
              <w:t xml:space="preserve">- Chuẩn bị </w:t>
            </w:r>
            <w:r>
              <w:rPr>
                <w:bCs/>
              </w:rPr>
              <w:t>Bài 62</w:t>
            </w:r>
            <w:r w:rsidRPr="000A6A3D">
              <w:rPr>
                <w:bCs/>
              </w:rPr>
              <w:t xml:space="preserve">. </w:t>
            </w:r>
            <w:r>
              <w:rPr>
                <w:bCs/>
              </w:rPr>
              <w:t xml:space="preserve">Ôn tập học phần.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E4D893" w14:textId="77777777" w:rsidR="000F0D30" w:rsidRPr="000A6A3D" w:rsidRDefault="000F0D30" w:rsidP="000F0D30">
            <w:pPr>
              <w:jc w:val="both"/>
              <w:rPr>
                <w:lang w:val="pt-BR"/>
              </w:rPr>
            </w:pPr>
          </w:p>
          <w:p w14:paraId="0A5579C4" w14:textId="3AB28B41" w:rsidR="000F0D30" w:rsidRPr="000A6A3D" w:rsidRDefault="000F0D30" w:rsidP="000F0D30">
            <w:pPr>
              <w:jc w:val="both"/>
              <w:rPr>
                <w:lang w:val="pt-BR"/>
              </w:rPr>
            </w:pPr>
            <w:r w:rsidRPr="000A6A3D">
              <w:rPr>
                <w:lang w:val="pt-BR"/>
              </w:rPr>
              <w:t xml:space="preserve">Nhắc nhở học sinh ôn tập, giải bài tập và chuẩn bị bài </w:t>
            </w:r>
            <w:r>
              <w:rPr>
                <w:lang w:val="pt-BR"/>
              </w:rPr>
              <w:t>ôn tập</w:t>
            </w:r>
            <w:r w:rsidRPr="000A6A3D">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2CF925" w14:textId="77777777" w:rsidR="000F0D30" w:rsidRPr="000A6A3D" w:rsidRDefault="000F0D30" w:rsidP="000F0D30">
            <w:pPr>
              <w:jc w:val="both"/>
              <w:rPr>
                <w:lang w:val="de-DE"/>
              </w:rPr>
            </w:pPr>
          </w:p>
          <w:p w14:paraId="345EC8F9" w14:textId="4066E0E6" w:rsidR="000F0D30" w:rsidRPr="000A6A3D" w:rsidRDefault="000F0D30" w:rsidP="000F0D30">
            <w:pPr>
              <w:jc w:val="both"/>
              <w:rPr>
                <w:lang w:val="pt-BR"/>
              </w:rPr>
            </w:pPr>
            <w:r w:rsidRPr="000A6A3D">
              <w:rPr>
                <w:lang w:val="pt-BR"/>
              </w:rPr>
              <w:t>Học sinh giải bài tập, tự nghiên cứu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350CBB4" w14:textId="77777777" w:rsidR="000F0D30" w:rsidRPr="000A6A3D" w:rsidRDefault="000F0D30" w:rsidP="00442FC5">
            <w:pPr>
              <w:jc w:val="center"/>
              <w:rPr>
                <w:lang w:val="pt-BR"/>
              </w:rPr>
            </w:pPr>
          </w:p>
          <w:p w14:paraId="3DA38AAA" w14:textId="77777777" w:rsidR="000F0D30" w:rsidRPr="000A6A3D" w:rsidRDefault="000F0D30" w:rsidP="00442FC5">
            <w:pPr>
              <w:jc w:val="center"/>
              <w:rPr>
                <w:lang w:val="pt-BR"/>
              </w:rPr>
            </w:pPr>
            <w:r w:rsidRPr="000A6A3D">
              <w:rPr>
                <w:lang w:val="pt-BR"/>
              </w:rPr>
              <w:t>2 phút</w:t>
            </w:r>
          </w:p>
        </w:tc>
      </w:tr>
    </w:tbl>
    <w:p w14:paraId="3D75253E" w14:textId="39CB8D28" w:rsidR="00CD5EE0" w:rsidRPr="00C42652" w:rsidRDefault="00C42652" w:rsidP="00CD5EE0">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CD5EE0" w:rsidRPr="000A6A3D" w14:paraId="57E11778" w14:textId="77777777" w:rsidTr="00442FC5">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2228A46" w14:textId="77777777" w:rsidR="00CD5EE0" w:rsidRPr="000A6A3D" w:rsidRDefault="00CD5EE0" w:rsidP="00442FC5">
            <w:pPr>
              <w:rPr>
                <w:u w:val="single"/>
                <w:lang w:val="pt-BR"/>
              </w:rPr>
            </w:pPr>
          </w:p>
          <w:p w14:paraId="121F759A" w14:textId="77777777" w:rsidR="00CD5EE0" w:rsidRPr="000A6A3D" w:rsidRDefault="00CD5EE0" w:rsidP="00442FC5">
            <w:pPr>
              <w:rPr>
                <w:u w:val="single"/>
                <w:lang w:val="pt-BR"/>
              </w:rPr>
            </w:pPr>
          </w:p>
          <w:p w14:paraId="5BEF4413" w14:textId="77777777" w:rsidR="00CD5EE0" w:rsidRPr="000A6A3D" w:rsidRDefault="00CD5EE0" w:rsidP="00442FC5">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05137069" w14:textId="77777777" w:rsidR="00CD5EE0" w:rsidRPr="000A6A3D" w:rsidRDefault="00CD5EE0" w:rsidP="00442FC5">
            <w:pPr>
              <w:jc w:val="both"/>
            </w:pPr>
            <w:r w:rsidRPr="000A6A3D">
              <w:t xml:space="preserve">1. </w:t>
            </w:r>
            <w:r w:rsidRPr="000A6A3D">
              <w:rPr>
                <w:i/>
                <w:iCs/>
              </w:rPr>
              <w:t xml:space="preserve">Giáo trình hóa học </w:t>
            </w:r>
            <w:r>
              <w:rPr>
                <w:i/>
                <w:iCs/>
              </w:rPr>
              <w:t>3</w:t>
            </w:r>
            <w:r w:rsidRPr="000A6A3D">
              <w:rPr>
                <w:i/>
                <w:iCs/>
              </w:rPr>
              <w:t xml:space="preserve">, </w:t>
            </w:r>
            <w:r w:rsidRPr="000A6A3D">
              <w:t xml:space="preserve">Trường CĐ </w:t>
            </w:r>
            <w:r>
              <w:t>L</w:t>
            </w:r>
            <w:r w:rsidRPr="000A6A3D">
              <w:t xml:space="preserve">ý </w:t>
            </w:r>
            <w:r>
              <w:t>T</w:t>
            </w:r>
            <w:r w:rsidRPr="000A6A3D">
              <w:t xml:space="preserve">ự </w:t>
            </w:r>
            <w:r>
              <w:t>T</w:t>
            </w:r>
            <w:r w:rsidRPr="000A6A3D">
              <w:t>rọng Tp. HCM, năm 201</w:t>
            </w:r>
            <w:r>
              <w:t>9</w:t>
            </w:r>
            <w:r w:rsidRPr="000A6A3D">
              <w:t>.</w:t>
            </w:r>
          </w:p>
          <w:p w14:paraId="55CC2803" w14:textId="77777777" w:rsidR="00CD5EE0" w:rsidRPr="000A6A3D" w:rsidRDefault="00CD5EE0" w:rsidP="00442FC5">
            <w:pPr>
              <w:jc w:val="both"/>
            </w:pPr>
            <w:r w:rsidRPr="000A6A3D">
              <w:t xml:space="preserve">2. </w:t>
            </w:r>
            <w:r w:rsidRPr="000A6A3D">
              <w:rPr>
                <w:lang w:val="vi-VN"/>
              </w:rPr>
              <w:t>Nguyễn Xuân Trường</w:t>
            </w:r>
            <w:r w:rsidRPr="000A6A3D">
              <w:t xml:space="preserve">, </w:t>
            </w:r>
            <w:r w:rsidRPr="000A6A3D">
              <w:rPr>
                <w:i/>
                <w:iCs/>
              </w:rPr>
              <w:t>Hóa học 1</w:t>
            </w:r>
            <w:r>
              <w:rPr>
                <w:i/>
                <w:iCs/>
              </w:rPr>
              <w:t>2</w:t>
            </w:r>
            <w:r w:rsidRPr="000A6A3D">
              <w:rPr>
                <w:i/>
                <w:iCs/>
              </w:rPr>
              <w:t xml:space="preserve">, </w:t>
            </w:r>
            <w:r w:rsidRPr="000A6A3D">
              <w:rPr>
                <w:lang w:val="vi-VN"/>
              </w:rPr>
              <w:t>NXB Giáo dục Việt Nam</w:t>
            </w:r>
            <w:r w:rsidRPr="000A6A3D">
              <w:t>, năm 2015.</w:t>
            </w:r>
          </w:p>
          <w:p w14:paraId="1427D9F4" w14:textId="77777777" w:rsidR="00CD5EE0" w:rsidRPr="000A6A3D" w:rsidRDefault="00CD5EE0" w:rsidP="00442FC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2</w:t>
            </w:r>
            <w:r w:rsidRPr="000A6A3D">
              <w:t xml:space="preserve">, </w:t>
            </w:r>
            <w:r w:rsidRPr="000A6A3D">
              <w:rPr>
                <w:lang w:val="vi-VN"/>
              </w:rPr>
              <w:t>NXB Giáo dục Việt Nam</w:t>
            </w:r>
            <w:r w:rsidRPr="000A6A3D">
              <w:t>, năm 2015.</w:t>
            </w:r>
          </w:p>
        </w:tc>
      </w:tr>
      <w:tr w:rsidR="00CD5EE0" w:rsidRPr="000A6A3D" w14:paraId="75C7F410"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14E286A" w14:textId="77777777" w:rsidR="00CD5EE0" w:rsidRPr="000A6A3D" w:rsidRDefault="00CD5EE0" w:rsidP="00442FC5">
            <w:pPr>
              <w:rPr>
                <w:lang w:val="pt-BR"/>
              </w:rPr>
            </w:pPr>
          </w:p>
          <w:p w14:paraId="32C6D4E7" w14:textId="77777777" w:rsidR="00DF6BD1" w:rsidRDefault="00DF6BD1" w:rsidP="00442FC5">
            <w:pPr>
              <w:jc w:val="center"/>
              <w:rPr>
                <w:b/>
                <w:bCs/>
                <w:lang w:val="pt-BR"/>
              </w:rPr>
            </w:pPr>
          </w:p>
          <w:p w14:paraId="5E7151D5" w14:textId="77777777" w:rsidR="00CD5EE0" w:rsidRPr="000A6A3D" w:rsidRDefault="00CD5EE0" w:rsidP="00442FC5">
            <w:pPr>
              <w:jc w:val="center"/>
              <w:rPr>
                <w:b/>
                <w:bCs/>
                <w:lang w:val="pt-BR"/>
              </w:rPr>
            </w:pPr>
            <w:r w:rsidRPr="000A6A3D">
              <w:rPr>
                <w:b/>
                <w:bCs/>
                <w:lang w:val="pt-BR"/>
              </w:rPr>
              <w:t>Trưởng tổ môn</w:t>
            </w:r>
          </w:p>
          <w:p w14:paraId="3C5D44CD" w14:textId="3802E054" w:rsidR="00CD5EE0" w:rsidRPr="000A6A3D" w:rsidRDefault="00CD5EE0" w:rsidP="00442FC5">
            <w:pPr>
              <w:jc w:val="center"/>
              <w:rPr>
                <w:b/>
                <w:bCs/>
                <w:lang w:val="pt-BR"/>
              </w:rPr>
            </w:pPr>
            <w:r w:rsidRPr="000A6A3D">
              <w:rPr>
                <w:b/>
                <w:bCs/>
                <w:lang w:val="vi-VN"/>
              </w:rPr>
              <w:t xml:space="preserve">   </w:t>
            </w:r>
          </w:p>
          <w:p w14:paraId="61253FF1" w14:textId="77777777" w:rsidR="00CD5EE0" w:rsidRPr="000A6A3D" w:rsidRDefault="00CD5EE0" w:rsidP="00442FC5">
            <w:pPr>
              <w:rPr>
                <w:b/>
                <w:bCs/>
                <w:lang w:val="vi-VN"/>
              </w:rPr>
            </w:pPr>
          </w:p>
          <w:p w14:paraId="6D12E7BA" w14:textId="77777777" w:rsidR="00CD5EE0" w:rsidRPr="000A6A3D" w:rsidRDefault="00CD5EE0" w:rsidP="00442FC5">
            <w:pPr>
              <w:rPr>
                <w:b/>
                <w:bCs/>
                <w:lang w:val="vi-VN"/>
              </w:rPr>
            </w:pPr>
          </w:p>
        </w:tc>
        <w:tc>
          <w:tcPr>
            <w:tcW w:w="6965" w:type="dxa"/>
            <w:gridSpan w:val="2"/>
            <w:shd w:val="clear" w:color="auto" w:fill="auto"/>
          </w:tcPr>
          <w:p w14:paraId="0950A8FC" w14:textId="77777777" w:rsidR="00CD5EE0" w:rsidRPr="000A6A3D" w:rsidRDefault="00CD5EE0" w:rsidP="00442FC5">
            <w:pPr>
              <w:rPr>
                <w:lang w:val="pt-BR"/>
              </w:rPr>
            </w:pPr>
          </w:p>
          <w:p w14:paraId="766F79ED" w14:textId="658EF2BB" w:rsidR="00CD5EE0" w:rsidRPr="000A6A3D" w:rsidRDefault="00CD5EE0" w:rsidP="00442FC5">
            <w:pPr>
              <w:ind w:left="1730"/>
              <w:rPr>
                <w:i/>
                <w:lang w:val="pt-BR"/>
              </w:rPr>
            </w:pPr>
            <w:r w:rsidRPr="000A6A3D">
              <w:rPr>
                <w:i/>
                <w:lang w:val="pt-BR"/>
              </w:rPr>
              <w:t xml:space="preserve">Tp. Hồ Chí Minh, ngày   </w:t>
            </w:r>
            <w:r w:rsidR="00AE34F5">
              <w:rPr>
                <w:i/>
                <w:lang w:val="pt-BR"/>
              </w:rPr>
              <w:t>4</w:t>
            </w:r>
            <w:r w:rsidRPr="000A6A3D">
              <w:rPr>
                <w:i/>
                <w:lang w:val="pt-BR"/>
              </w:rPr>
              <w:t xml:space="preserve">   tháng  </w:t>
            </w:r>
            <w:r w:rsidR="00AE34F5">
              <w:rPr>
                <w:i/>
                <w:lang w:val="pt-BR"/>
              </w:rPr>
              <w:t>10</w:t>
            </w:r>
            <w:r w:rsidRPr="000A6A3D">
              <w:rPr>
                <w:i/>
                <w:lang w:val="pt-BR"/>
              </w:rPr>
              <w:t xml:space="preserve">    năm 20</w:t>
            </w:r>
            <w:r w:rsidR="00AE34F5">
              <w:rPr>
                <w:i/>
                <w:lang w:val="pt-BR"/>
              </w:rPr>
              <w:t>21</w:t>
            </w:r>
            <w:r w:rsidRPr="000A6A3D">
              <w:rPr>
                <w:i/>
                <w:lang w:val="pt-BR"/>
              </w:rPr>
              <w:t xml:space="preserve"> </w:t>
            </w:r>
          </w:p>
          <w:p w14:paraId="2DA563A6" w14:textId="77777777" w:rsidR="00CD5EE0" w:rsidRDefault="00CD5EE0" w:rsidP="00442FC5">
            <w:pPr>
              <w:jc w:val="center"/>
              <w:rPr>
                <w:b/>
                <w:lang w:val="pt-BR"/>
              </w:rPr>
            </w:pPr>
            <w:r w:rsidRPr="000A6A3D">
              <w:rPr>
                <w:b/>
                <w:lang w:val="pt-BR"/>
              </w:rPr>
              <w:t>Giảng viên</w:t>
            </w:r>
          </w:p>
          <w:p w14:paraId="3CEC962C" w14:textId="77777777" w:rsidR="00CD5EE0" w:rsidRDefault="00CD5EE0" w:rsidP="00442FC5">
            <w:pPr>
              <w:jc w:val="center"/>
              <w:rPr>
                <w:b/>
                <w:lang w:val="pt-BR"/>
              </w:rPr>
            </w:pPr>
          </w:p>
          <w:p w14:paraId="5B49D8AB" w14:textId="77777777" w:rsidR="00CD5EE0" w:rsidRDefault="00CD5EE0" w:rsidP="00442FC5">
            <w:pPr>
              <w:jc w:val="center"/>
              <w:rPr>
                <w:b/>
                <w:lang w:val="pt-BR"/>
              </w:rPr>
            </w:pPr>
          </w:p>
          <w:p w14:paraId="6E9503CB" w14:textId="4B84ED43" w:rsidR="00BA5462" w:rsidRDefault="001B224E" w:rsidP="00442FC5">
            <w:pPr>
              <w:jc w:val="center"/>
              <w:rPr>
                <w:b/>
                <w:bCs/>
                <w:sz w:val="26"/>
                <w:szCs w:val="26"/>
              </w:rPr>
            </w:pPr>
            <w:r>
              <w:rPr>
                <w:b/>
                <w:bCs/>
                <w:sz w:val="26"/>
                <w:szCs w:val="26"/>
              </w:rPr>
              <w:t>Trịnh Khắc Vũ</w:t>
            </w:r>
            <w:r>
              <w:rPr>
                <w:b/>
                <w:bCs/>
                <w:sz w:val="26"/>
                <w:szCs w:val="26"/>
              </w:rPr>
              <w:tab/>
            </w:r>
          </w:p>
          <w:p w14:paraId="458F0978" w14:textId="77777777" w:rsidR="001B224E" w:rsidRDefault="001B224E" w:rsidP="00442FC5">
            <w:pPr>
              <w:jc w:val="center"/>
              <w:rPr>
                <w:b/>
                <w:lang w:val="pt-BR"/>
              </w:rPr>
            </w:pPr>
          </w:p>
          <w:p w14:paraId="65BF7203" w14:textId="77777777" w:rsidR="00BA5462" w:rsidRDefault="00BA5462" w:rsidP="00442FC5">
            <w:pPr>
              <w:jc w:val="center"/>
              <w:rPr>
                <w:b/>
                <w:lang w:val="pt-BR"/>
              </w:rPr>
            </w:pPr>
          </w:p>
          <w:p w14:paraId="7C764F7E" w14:textId="77777777" w:rsidR="00DC7D5A" w:rsidRDefault="00DC7D5A" w:rsidP="00442FC5">
            <w:pPr>
              <w:jc w:val="center"/>
              <w:rPr>
                <w:b/>
                <w:lang w:val="pt-BR"/>
              </w:rPr>
            </w:pPr>
          </w:p>
          <w:p w14:paraId="0B5FD055" w14:textId="77777777" w:rsidR="00CD5EE0" w:rsidRPr="000A6A3D" w:rsidRDefault="00CD5EE0" w:rsidP="00442FC5">
            <w:pPr>
              <w:jc w:val="center"/>
              <w:rPr>
                <w:lang w:val="pt-BR"/>
              </w:rPr>
            </w:pPr>
          </w:p>
        </w:tc>
      </w:tr>
      <w:tr w:rsidR="00CD5EE0" w:rsidRPr="000A6A3D" w14:paraId="13E2968B"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12EB09F1" w14:textId="5FE651DD" w:rsidR="00CD5EE0" w:rsidRPr="000A6A3D" w:rsidRDefault="00CD5EE0" w:rsidP="003C3E32">
            <w:pPr>
              <w:rPr>
                <w:lang w:val="pt-BR"/>
              </w:rPr>
            </w:pPr>
            <w:r w:rsidRPr="000A6A3D">
              <w:lastRenderedPageBreak/>
              <w:br w:type="page"/>
            </w:r>
            <w:r w:rsidRPr="000A6A3D">
              <w:rPr>
                <w:lang w:val="pt-BR"/>
              </w:rPr>
              <w:t>Giáo án số:  1</w:t>
            </w:r>
            <w:r w:rsidR="003C3E32">
              <w:rPr>
                <w:lang w:val="pt-BR"/>
              </w:rPr>
              <w:t>9</w:t>
            </w:r>
          </w:p>
        </w:tc>
        <w:tc>
          <w:tcPr>
            <w:tcW w:w="6868" w:type="dxa"/>
            <w:gridSpan w:val="2"/>
            <w:shd w:val="clear" w:color="auto" w:fill="auto"/>
          </w:tcPr>
          <w:p w14:paraId="5DE92D67" w14:textId="40573024" w:rsidR="00CD5EE0" w:rsidRPr="000A6A3D" w:rsidRDefault="00CD5EE0" w:rsidP="00442FC5">
            <w:r w:rsidRPr="000A6A3D">
              <w:t xml:space="preserve">Thời gian thực hiện: </w:t>
            </w:r>
            <w:r w:rsidR="003C3E32">
              <w:t>2</w:t>
            </w:r>
            <w:r w:rsidRPr="000A6A3D">
              <w:t xml:space="preserve"> tiết</w:t>
            </w:r>
          </w:p>
          <w:p w14:paraId="301B2FCA" w14:textId="77777777" w:rsidR="003C3E32" w:rsidRDefault="003C3E32" w:rsidP="00442FC5">
            <w:pPr>
              <w:tabs>
                <w:tab w:val="right" w:leader="dot" w:pos="3331"/>
              </w:tabs>
            </w:pPr>
            <w:r w:rsidRPr="000A6A3D">
              <w:t>Tên chương</w:t>
            </w:r>
            <w:r w:rsidRPr="000A6A3D">
              <w:rPr>
                <w:lang w:val="vi-VN"/>
              </w:rPr>
              <w:t xml:space="preserve">: </w:t>
            </w:r>
            <w:r w:rsidRPr="000A6A3D">
              <w:rPr>
                <w:b/>
                <w:lang w:val="vi-VN"/>
              </w:rPr>
              <w:t>Ôn tập chung</w:t>
            </w:r>
            <w:r w:rsidRPr="000A6A3D">
              <w:t xml:space="preserve"> </w:t>
            </w:r>
          </w:p>
          <w:p w14:paraId="1F241142" w14:textId="3720185D" w:rsidR="00CD5EE0" w:rsidRPr="000A6A3D" w:rsidRDefault="00CD5EE0" w:rsidP="00442FC5">
            <w:r w:rsidRPr="000A6A3D">
              <w:t xml:space="preserve">Thực hiện ngày    </w:t>
            </w:r>
            <w:r>
              <w:t xml:space="preserve"> </w:t>
            </w:r>
            <w:r w:rsidR="00AE34F5">
              <w:t>4</w:t>
            </w:r>
            <w:r>
              <w:t xml:space="preserve">  </w:t>
            </w:r>
            <w:r w:rsidRPr="000A6A3D">
              <w:t xml:space="preserve"> </w:t>
            </w:r>
            <w:r>
              <w:t xml:space="preserve">          </w:t>
            </w:r>
            <w:r w:rsidRPr="000A6A3D">
              <w:t xml:space="preserve">tháng     </w:t>
            </w:r>
            <w:r>
              <w:t xml:space="preserve">   </w:t>
            </w:r>
            <w:r w:rsidR="00AE34F5">
              <w:t>10</w:t>
            </w:r>
            <w:r>
              <w:t xml:space="preserve">         </w:t>
            </w:r>
            <w:r w:rsidRPr="000A6A3D">
              <w:t>năm 20</w:t>
            </w:r>
            <w:r w:rsidR="00AE34F5">
              <w:t>21</w:t>
            </w:r>
            <w:r w:rsidRPr="000A6A3D">
              <w:t xml:space="preserve">  </w:t>
            </w:r>
          </w:p>
          <w:p w14:paraId="45B6E100" w14:textId="77777777" w:rsidR="00CD5EE0" w:rsidRPr="000A6A3D" w:rsidRDefault="00CD5EE0" w:rsidP="00442FC5"/>
        </w:tc>
      </w:tr>
    </w:tbl>
    <w:p w14:paraId="5A4E2B16" w14:textId="5BA9E1FB" w:rsidR="00970C11" w:rsidRPr="000A6A3D" w:rsidRDefault="00970C11" w:rsidP="000A6A3D">
      <w:pPr>
        <w:rPr>
          <w:b/>
          <w:bCs/>
        </w:rPr>
      </w:pPr>
      <w:r w:rsidRPr="000A6A3D">
        <w:rPr>
          <w:lang w:val="it-IT"/>
        </w:rPr>
        <w:t xml:space="preserve">Tên bài: </w:t>
      </w:r>
      <w:r w:rsidR="00756624">
        <w:rPr>
          <w:lang w:val="it-IT"/>
        </w:rPr>
        <w:tab/>
      </w:r>
      <w:r w:rsidR="00756624">
        <w:rPr>
          <w:lang w:val="it-IT"/>
        </w:rPr>
        <w:tab/>
      </w:r>
      <w:r w:rsidR="00756624">
        <w:rPr>
          <w:lang w:val="it-IT"/>
        </w:rPr>
        <w:tab/>
      </w:r>
      <w:r w:rsidR="003C3E32" w:rsidRPr="000A6A3D">
        <w:rPr>
          <w:b/>
          <w:lang w:val="it-IT"/>
        </w:rPr>
        <w:t xml:space="preserve">ÔN TẬP HỌC PHẦN HÓA HỌC </w:t>
      </w:r>
      <w:r w:rsidR="003C3E32">
        <w:rPr>
          <w:b/>
          <w:lang w:val="it-IT"/>
        </w:rPr>
        <w:t>3</w:t>
      </w:r>
    </w:p>
    <w:p w14:paraId="545E48F2" w14:textId="77777777" w:rsidR="00AA3079" w:rsidRPr="000A6A3D" w:rsidRDefault="00AA3079" w:rsidP="000A6A3D">
      <w:pPr>
        <w:rPr>
          <w:b/>
          <w:u w:val="single"/>
          <w:lang w:val="it-IT"/>
        </w:rPr>
      </w:pPr>
      <w:r w:rsidRPr="000A6A3D">
        <w:rPr>
          <w:b/>
          <w:u w:val="single"/>
          <w:lang w:val="it-IT"/>
        </w:rPr>
        <w:t xml:space="preserve">Mục tiêu của bài: </w:t>
      </w:r>
    </w:p>
    <w:p w14:paraId="402157D0" w14:textId="77777777" w:rsidR="00AA3079" w:rsidRPr="000A6A3D" w:rsidRDefault="00AA3079" w:rsidP="000A6A3D">
      <w:pPr>
        <w:rPr>
          <w:b/>
          <w:lang w:val="it-IT"/>
        </w:rPr>
      </w:pPr>
      <w:r w:rsidRPr="000A6A3D">
        <w:rPr>
          <w:lang w:val="it-IT"/>
        </w:rPr>
        <w:t xml:space="preserve">Sau khi học xong bài này người học có khả năng: </w:t>
      </w:r>
    </w:p>
    <w:p w14:paraId="5A328F9E" w14:textId="77777777" w:rsidR="00AA3079" w:rsidRPr="000A6A3D" w:rsidRDefault="00AA3079" w:rsidP="000A6A3D">
      <w:pPr>
        <w:rPr>
          <w:b/>
        </w:rPr>
      </w:pPr>
      <w:r w:rsidRPr="000A6A3D">
        <w:rPr>
          <w:b/>
        </w:rPr>
        <w:t>1. Kiến thức:</w:t>
      </w:r>
    </w:p>
    <w:p w14:paraId="32AAC7DC" w14:textId="673174A3" w:rsidR="004B1E7F" w:rsidRPr="006830A8" w:rsidRDefault="00966B7F" w:rsidP="00053E21">
      <w:pPr>
        <w:pStyle w:val="Heading3"/>
        <w:jc w:val="both"/>
        <w:rPr>
          <w:b w:val="0"/>
        </w:rPr>
      </w:pPr>
      <w:r w:rsidRPr="006830A8">
        <w:rPr>
          <w:b w:val="0"/>
          <w:color w:val="000000"/>
        </w:rPr>
        <w:t xml:space="preserve">    Trình bày được định nghĩa, </w:t>
      </w:r>
      <w:r w:rsidR="004B1E7F" w:rsidRPr="006830A8">
        <w:rPr>
          <w:b w:val="0"/>
          <w:color w:val="000000"/>
        </w:rPr>
        <w:t xml:space="preserve">cách phân loại </w:t>
      </w:r>
      <w:r w:rsidR="006830A8" w:rsidRPr="006830A8">
        <w:rPr>
          <w:b w:val="0"/>
          <w:color w:val="000000"/>
        </w:rPr>
        <w:t xml:space="preserve">hidrocacbon thơm, </w:t>
      </w:r>
      <w:r w:rsidR="004B1E7F" w:rsidRPr="006830A8">
        <w:rPr>
          <w:b w:val="0"/>
          <w:color w:val="000000"/>
        </w:rPr>
        <w:t>d</w:t>
      </w:r>
      <w:r w:rsidR="004B1E7F" w:rsidRPr="006830A8">
        <w:rPr>
          <w:b w:val="0"/>
        </w:rPr>
        <w:t xml:space="preserve">ẫn xuất </w:t>
      </w:r>
      <w:r w:rsidR="00053E21">
        <w:rPr>
          <w:b w:val="0"/>
        </w:rPr>
        <w:t>h</w:t>
      </w:r>
      <w:r w:rsidR="004B1E7F" w:rsidRPr="006830A8">
        <w:rPr>
          <w:b w:val="0"/>
        </w:rPr>
        <w:t>alogen, ancol, phenol, andehit, xeton, axit cacboxylic.</w:t>
      </w:r>
    </w:p>
    <w:p w14:paraId="25839B8A" w14:textId="77777777" w:rsidR="006830A8" w:rsidRPr="006830A8" w:rsidRDefault="006830A8" w:rsidP="00053E21">
      <w:pPr>
        <w:pStyle w:val="Heading3"/>
        <w:jc w:val="both"/>
        <w:rPr>
          <w:b w:val="0"/>
        </w:rPr>
      </w:pPr>
      <w:r w:rsidRPr="006830A8">
        <w:rPr>
          <w:b w:val="0"/>
        </w:rPr>
        <w:t xml:space="preserve">    Nêu được phương pháp điều chế và ứng dụng của </w:t>
      </w:r>
      <w:r w:rsidRPr="006830A8">
        <w:rPr>
          <w:b w:val="0"/>
          <w:color w:val="000000"/>
        </w:rPr>
        <w:t>hidrocacbon thơm, d</w:t>
      </w:r>
      <w:r w:rsidRPr="006830A8">
        <w:rPr>
          <w:b w:val="0"/>
        </w:rPr>
        <w:t>ẫn xuất Halogen, ancol, phenol, andehit, xeton, axit cacboxylic.</w:t>
      </w:r>
    </w:p>
    <w:p w14:paraId="4C99A831" w14:textId="34576688" w:rsidR="00AA3079" w:rsidRPr="006830A8" w:rsidRDefault="00AA3079" w:rsidP="00053E21">
      <w:pPr>
        <w:jc w:val="both"/>
        <w:rPr>
          <w:b/>
        </w:rPr>
      </w:pPr>
      <w:r w:rsidRPr="006830A8">
        <w:rPr>
          <w:b/>
          <w:bCs/>
        </w:rPr>
        <w:t xml:space="preserve">2. </w:t>
      </w:r>
      <w:r w:rsidR="004D3139" w:rsidRPr="006830A8">
        <w:rPr>
          <w:b/>
          <w:bCs/>
        </w:rPr>
        <w:t>Kỹ năng</w:t>
      </w:r>
      <w:r w:rsidRPr="006830A8">
        <w:rPr>
          <w:b/>
          <w:bCs/>
        </w:rPr>
        <w:t xml:space="preserve">: </w:t>
      </w:r>
    </w:p>
    <w:p w14:paraId="5DB9EBA7" w14:textId="620B1BE1" w:rsidR="006830A8" w:rsidRPr="006830A8" w:rsidRDefault="004B1E7F" w:rsidP="00053E21">
      <w:pPr>
        <w:pStyle w:val="Heading3"/>
        <w:jc w:val="both"/>
        <w:rPr>
          <w:b w:val="0"/>
        </w:rPr>
      </w:pPr>
      <w:r w:rsidRPr="006830A8">
        <w:rPr>
          <w:b w:val="0"/>
          <w:color w:val="000000"/>
        </w:rPr>
        <w:t xml:space="preserve">    V</w:t>
      </w:r>
      <w:r w:rsidR="005B70CC" w:rsidRPr="006830A8">
        <w:rPr>
          <w:b w:val="0"/>
          <w:lang w:val="de-DE"/>
        </w:rPr>
        <w:t xml:space="preserve">iết được </w:t>
      </w:r>
      <w:r w:rsidRPr="006830A8">
        <w:rPr>
          <w:b w:val="0"/>
          <w:lang w:val="de-DE"/>
        </w:rPr>
        <w:t>phương trình</w:t>
      </w:r>
      <w:r w:rsidR="00053E21">
        <w:rPr>
          <w:b w:val="0"/>
          <w:lang w:val="de-DE"/>
        </w:rPr>
        <w:t xml:space="preserve"> phản ứng</w:t>
      </w:r>
      <w:r w:rsidRPr="006830A8">
        <w:rPr>
          <w:b w:val="0"/>
          <w:lang w:val="de-DE"/>
        </w:rPr>
        <w:t xml:space="preserve"> hóa học minh họa tính chất của </w:t>
      </w:r>
      <w:r w:rsidR="006830A8" w:rsidRPr="006830A8">
        <w:rPr>
          <w:b w:val="0"/>
          <w:color w:val="000000"/>
        </w:rPr>
        <w:t>d</w:t>
      </w:r>
      <w:r w:rsidR="006830A8" w:rsidRPr="006830A8">
        <w:rPr>
          <w:b w:val="0"/>
        </w:rPr>
        <w:t xml:space="preserve">ẫn xuất </w:t>
      </w:r>
      <w:r w:rsidR="00053E21">
        <w:rPr>
          <w:b w:val="0"/>
        </w:rPr>
        <w:t>h</w:t>
      </w:r>
      <w:r w:rsidR="006830A8" w:rsidRPr="006830A8">
        <w:rPr>
          <w:b w:val="0"/>
        </w:rPr>
        <w:t>alogen, ancol, phenol, andehit, xeton, axit cacboxylic.</w:t>
      </w:r>
    </w:p>
    <w:p w14:paraId="01D728D9" w14:textId="77777777" w:rsidR="006830A8" w:rsidRPr="006830A8" w:rsidRDefault="006830A8" w:rsidP="00053E21">
      <w:pPr>
        <w:pStyle w:val="Heading3"/>
        <w:jc w:val="both"/>
        <w:rPr>
          <w:b w:val="0"/>
        </w:rPr>
      </w:pPr>
      <w:r w:rsidRPr="006830A8">
        <w:rPr>
          <w:b w:val="0"/>
          <w:color w:val="000000"/>
        </w:rPr>
        <w:t xml:space="preserve">    G</w:t>
      </w:r>
      <w:r w:rsidR="00AA3079" w:rsidRPr="006830A8">
        <w:rPr>
          <w:b w:val="0"/>
        </w:rPr>
        <w:t xml:space="preserve">iải được các bài tập </w:t>
      </w:r>
      <w:r w:rsidRPr="006830A8">
        <w:rPr>
          <w:b w:val="0"/>
        </w:rPr>
        <w:t xml:space="preserve">về </w:t>
      </w:r>
      <w:r w:rsidRPr="006830A8">
        <w:rPr>
          <w:b w:val="0"/>
          <w:color w:val="000000"/>
        </w:rPr>
        <w:t>hidrocacbon thơm, d</w:t>
      </w:r>
      <w:r w:rsidRPr="006830A8">
        <w:rPr>
          <w:b w:val="0"/>
        </w:rPr>
        <w:t>ẫn xuất Halogen, ancol, phenol, andehit, xeton, axit cacboxylic.</w:t>
      </w:r>
    </w:p>
    <w:p w14:paraId="5F8D8D51" w14:textId="77777777" w:rsidR="00AA3079" w:rsidRPr="006830A8" w:rsidRDefault="00AA3079" w:rsidP="00053E21">
      <w:pPr>
        <w:jc w:val="both"/>
        <w:rPr>
          <w:b/>
          <w:lang w:val="vi-VN"/>
        </w:rPr>
      </w:pPr>
      <w:r w:rsidRPr="006830A8">
        <w:rPr>
          <w:b/>
          <w:bCs/>
        </w:rPr>
        <w:t>3. Thái độ:</w:t>
      </w:r>
    </w:p>
    <w:p w14:paraId="54733FB4" w14:textId="3B410472" w:rsidR="00AA3079" w:rsidRPr="006830A8" w:rsidRDefault="00053E21" w:rsidP="00053E21">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A3079" w:rsidRPr="006830A8">
        <w:rPr>
          <w:color w:val="000000"/>
        </w:rPr>
        <w:t>inh có</w:t>
      </w:r>
      <w:r w:rsidR="00AA3079" w:rsidRPr="006830A8">
        <w:rPr>
          <w:color w:val="000000"/>
          <w:lang w:val="vi-VN"/>
        </w:rPr>
        <w:t xml:space="preserve"> </w:t>
      </w:r>
      <w:r w:rsidR="00AA3079" w:rsidRPr="006830A8">
        <w:rPr>
          <w:bCs/>
        </w:rPr>
        <w:t>lòng say mê học tập, biết vận dụng những kiến thức được học vào cuộc sống</w:t>
      </w:r>
      <w:r w:rsidR="00AA3079" w:rsidRPr="006830A8">
        <w:rPr>
          <w:bCs/>
          <w:lang w:val="vi-VN"/>
        </w:rPr>
        <w:t>, có</w:t>
      </w:r>
      <w:r w:rsidR="00AA3079" w:rsidRPr="006830A8">
        <w:rPr>
          <w:bCs/>
        </w:rPr>
        <w:t xml:space="preserve"> </w:t>
      </w:r>
      <w:r w:rsidR="00AA3079" w:rsidRPr="006830A8">
        <w:rPr>
          <w:color w:val="000000"/>
        </w:rPr>
        <w:t>tư duy khoa học, logic trước các sự vật hiện tượng trong tự nhiên</w:t>
      </w:r>
      <w:r w:rsidR="00AA3079" w:rsidRPr="006830A8">
        <w:rPr>
          <w:color w:val="000000"/>
          <w:lang w:val="vi-VN"/>
        </w:rPr>
        <w:t>,</w:t>
      </w:r>
      <w:r w:rsidR="00AA3079" w:rsidRPr="006830A8">
        <w:rPr>
          <w:bCs/>
        </w:rPr>
        <w:t xml:space="preserve"> có ý thức bảo vệ môi trường và tài</w:t>
      </w:r>
      <w:r w:rsidR="00AA3079" w:rsidRPr="006830A8">
        <w:rPr>
          <w:color w:val="000000"/>
        </w:rPr>
        <w:t xml:space="preserve"> </w:t>
      </w:r>
      <w:r w:rsidR="00AA3079" w:rsidRPr="006830A8">
        <w:rPr>
          <w:bCs/>
        </w:rPr>
        <w:t xml:space="preserve">nguyên, sử dụng </w:t>
      </w:r>
      <w:r w:rsidR="00113F9F" w:rsidRPr="006830A8">
        <w:rPr>
          <w:bCs/>
        </w:rPr>
        <w:t>hợp lý</w:t>
      </w:r>
      <w:r w:rsidR="00AA3079" w:rsidRPr="006830A8">
        <w:rPr>
          <w:bCs/>
        </w:rPr>
        <w:t xml:space="preserve"> tài nguyên.</w:t>
      </w:r>
    </w:p>
    <w:p w14:paraId="645FD014" w14:textId="77777777" w:rsidR="00AA3079" w:rsidRPr="000A6A3D" w:rsidRDefault="00AA3079" w:rsidP="000A6A3D">
      <w:pPr>
        <w:rPr>
          <w:b/>
          <w:lang w:val="it-IT"/>
        </w:rPr>
      </w:pPr>
      <w:r w:rsidRPr="000A6A3D">
        <w:rPr>
          <w:b/>
          <w:lang w:val="it-IT"/>
        </w:rPr>
        <w:t>Đồ dùng và phương tiện dạy học:</w:t>
      </w:r>
    </w:p>
    <w:p w14:paraId="4ABE7A7D" w14:textId="77777777" w:rsidR="00AA3079" w:rsidRPr="000A6A3D" w:rsidRDefault="00AA3079" w:rsidP="000A6A3D">
      <w:pPr>
        <w:rPr>
          <w:lang w:val="it-IT"/>
        </w:rPr>
      </w:pPr>
      <w:r w:rsidRPr="000A6A3D">
        <w:rPr>
          <w:lang w:val="it-IT"/>
        </w:rPr>
        <w:t>Máy chiếu, màn ảnh, máy tính, bảng, phấn.</w:t>
      </w:r>
    </w:p>
    <w:p w14:paraId="086DE47B" w14:textId="15DF15DA" w:rsidR="00AA3079" w:rsidRPr="000A6A3D" w:rsidRDefault="00AA3079" w:rsidP="000A6A3D">
      <w:pPr>
        <w:rPr>
          <w:lang w:val="it-IT"/>
        </w:rPr>
      </w:pPr>
      <w:r w:rsidRPr="000A6A3D">
        <w:rPr>
          <w:b/>
          <w:lang w:val="it-IT"/>
        </w:rPr>
        <w:t xml:space="preserve">I. Ổn định lớp học: </w:t>
      </w:r>
      <w:r w:rsidR="00417916" w:rsidRPr="000A6A3D">
        <w:rPr>
          <w:b/>
          <w:lang w:val="it-IT"/>
        </w:rPr>
        <w:t>:</w:t>
      </w:r>
      <w:r w:rsidR="00417916" w:rsidRPr="000A6A3D">
        <w:t xml:space="preserve"> Điểm danh, nhắc nhở các trường hợp gần bị cấm thi.</w:t>
      </w:r>
      <w:r w:rsidRPr="000A6A3D">
        <w:rPr>
          <w:b/>
          <w:lang w:val="it-IT"/>
        </w:rPr>
        <w:t xml:space="preserve">    </w:t>
      </w:r>
      <w:r w:rsidRPr="000A6A3D">
        <w:rPr>
          <w:lang w:val="it-IT"/>
        </w:rPr>
        <w:t>Thời gian:  05 phút.</w:t>
      </w:r>
    </w:p>
    <w:p w14:paraId="7AE2F8B4" w14:textId="77777777" w:rsidR="00AA3079" w:rsidRPr="000A6A3D" w:rsidRDefault="00AA3079" w:rsidP="000A6A3D">
      <w:pPr>
        <w:rPr>
          <w:lang w:val="it-IT"/>
        </w:rPr>
      </w:pPr>
      <w:r w:rsidRPr="000A6A3D">
        <w:rPr>
          <w:lang w:val="it-IT"/>
        </w:rPr>
        <w:t>Số học sinh vắng:…………Tên:……………………………………………………..................................</w:t>
      </w:r>
    </w:p>
    <w:p w14:paraId="706C102B" w14:textId="77777777" w:rsidR="00AA3079" w:rsidRPr="000A6A3D" w:rsidRDefault="00AA3079" w:rsidP="000A6A3D">
      <w:pPr>
        <w:rPr>
          <w:lang w:val="it-IT"/>
        </w:rPr>
      </w:pPr>
      <w:r w:rsidRPr="000A6A3D">
        <w:rPr>
          <w:lang w:val="it-IT"/>
        </w:rPr>
        <w:t>......................................................................................................................................................................</w:t>
      </w:r>
    </w:p>
    <w:p w14:paraId="7CB52858" w14:textId="77777777" w:rsidR="00AA3079" w:rsidRPr="000A6A3D" w:rsidRDefault="00AA3079" w:rsidP="000A6A3D">
      <w:pPr>
        <w:rPr>
          <w:b/>
          <w:lang w:val="sv-SE"/>
        </w:rPr>
      </w:pPr>
      <w:r w:rsidRPr="000A6A3D">
        <w:rPr>
          <w:b/>
          <w:lang w:val="sv-SE"/>
        </w:rPr>
        <w:t>II. Thực hiện bài học:</w:t>
      </w:r>
    </w:p>
    <w:p w14:paraId="4CD9B95F" w14:textId="77777777" w:rsidR="00AA3079" w:rsidRPr="000A6A3D" w:rsidRDefault="00AA30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A3079" w:rsidRPr="000A6A3D" w14:paraId="4D18CB9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A93FA9" w14:textId="77777777" w:rsidR="00AA3079" w:rsidRPr="000A6A3D" w:rsidRDefault="00AA30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FC218C" w14:textId="77777777" w:rsidR="00AA3079" w:rsidRPr="000A6A3D" w:rsidRDefault="00AA30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A198" w14:textId="77777777" w:rsidR="00AA3079" w:rsidRPr="000A6A3D" w:rsidRDefault="00AA30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0724BB" w14:textId="77777777" w:rsidR="00AA3079" w:rsidRPr="000A6A3D" w:rsidRDefault="00AA3079" w:rsidP="000A6A3D">
            <w:pPr>
              <w:jc w:val="center"/>
              <w:rPr>
                <w:lang w:val="de-DE"/>
              </w:rPr>
            </w:pPr>
            <w:r w:rsidRPr="000A6A3D">
              <w:rPr>
                <w:lang w:val="de-DE"/>
              </w:rPr>
              <w:t>Thời gian</w:t>
            </w:r>
          </w:p>
        </w:tc>
      </w:tr>
      <w:tr w:rsidR="00AA3079" w:rsidRPr="000A6A3D" w14:paraId="33BF63CB"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4809EB" w14:textId="77777777" w:rsidR="00AA3079" w:rsidRPr="000A6A3D" w:rsidRDefault="00AA30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B16BF1" w14:textId="77777777" w:rsidR="00AA3079" w:rsidRPr="000A6A3D" w:rsidRDefault="00AA30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286C1C9"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6C50F91"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F2F574" w14:textId="77777777" w:rsidR="00AA3079" w:rsidRPr="000A6A3D" w:rsidRDefault="00AA3079" w:rsidP="000A6A3D">
            <w:pPr>
              <w:jc w:val="center"/>
              <w:rPr>
                <w:lang w:val="de-DE"/>
              </w:rPr>
            </w:pPr>
          </w:p>
        </w:tc>
      </w:tr>
      <w:tr w:rsidR="00AA3079" w:rsidRPr="000A6A3D" w14:paraId="23E8815F"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506437F0" w14:textId="77777777" w:rsidR="00AA3079" w:rsidRPr="000A6A3D" w:rsidRDefault="00AA30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C2E02F" w14:textId="0F1A7E60" w:rsidR="00AA3079" w:rsidRDefault="00AA3079" w:rsidP="000A6A3D">
            <w:pPr>
              <w:rPr>
                <w:b/>
                <w:bCs/>
                <w:u w:val="single"/>
                <w:lang w:val="de-DE"/>
              </w:rPr>
            </w:pPr>
            <w:r w:rsidRPr="000A6A3D">
              <w:rPr>
                <w:b/>
                <w:bCs/>
                <w:u w:val="single"/>
                <w:lang w:val="de-DE"/>
              </w:rPr>
              <w:t>Dẫn nhập</w:t>
            </w:r>
          </w:p>
          <w:p w14:paraId="023B4721" w14:textId="7D512174" w:rsidR="00F77095" w:rsidRDefault="00AA3079" w:rsidP="000A6A3D">
            <w:pPr>
              <w:jc w:val="both"/>
              <w:rPr>
                <w:iCs/>
                <w:lang w:val="de-DE"/>
              </w:rPr>
            </w:pPr>
            <w:r w:rsidRPr="000A6A3D">
              <w:rPr>
                <w:iCs/>
                <w:lang w:val="de-DE"/>
              </w:rPr>
              <w:t xml:space="preserve">- Nhắc lại </w:t>
            </w:r>
            <w:r w:rsidR="00BF49C8" w:rsidRPr="000A6A3D">
              <w:rPr>
                <w:iCs/>
                <w:lang w:val="de-DE"/>
              </w:rPr>
              <w:t>nội dung các bài đã học qua các chương</w:t>
            </w:r>
            <w:r w:rsidR="006B60BB" w:rsidRPr="000A6A3D">
              <w:rPr>
                <w:iCs/>
                <w:lang w:val="de-DE"/>
              </w:rPr>
              <w:t xml:space="preserve"> của học phần hóa học </w:t>
            </w:r>
            <w:r w:rsidR="0074107D">
              <w:rPr>
                <w:iCs/>
                <w:lang w:val="de-DE"/>
              </w:rPr>
              <w:t>3</w:t>
            </w:r>
            <w:r w:rsidR="006B60BB" w:rsidRPr="000A6A3D">
              <w:rPr>
                <w:iCs/>
                <w:lang w:val="de-DE"/>
              </w:rPr>
              <w:t>.</w:t>
            </w:r>
          </w:p>
          <w:p w14:paraId="0D2E45DA" w14:textId="77777777" w:rsidR="00EF3178" w:rsidRPr="000A6A3D" w:rsidRDefault="00EF3178" w:rsidP="000A6A3D">
            <w:pPr>
              <w:jc w:val="both"/>
              <w:rPr>
                <w:iCs/>
                <w:lang w:val="de-DE"/>
              </w:rPr>
            </w:pPr>
          </w:p>
          <w:p w14:paraId="629E2DF5" w14:textId="3110F0D5" w:rsidR="00AA3079" w:rsidRPr="000A6A3D" w:rsidRDefault="00AA3079" w:rsidP="000A6A3D">
            <w:pPr>
              <w:jc w:val="both"/>
              <w:rPr>
                <w:lang w:val="de-DE"/>
              </w:rPr>
            </w:pPr>
            <w:r w:rsidRPr="000A6A3D">
              <w:rPr>
                <w:iCs/>
                <w:lang w:val="de-DE"/>
              </w:rPr>
              <w:t>- Giới thiệu</w:t>
            </w:r>
            <w:r w:rsidR="00F77095" w:rsidRPr="000A6A3D">
              <w:rPr>
                <w:iCs/>
                <w:lang w:val="de-DE"/>
              </w:rPr>
              <w:t xml:space="preserve"> nội dung ôn tập</w:t>
            </w:r>
            <w:r w:rsidR="00CD5959" w:rsidRPr="000A6A3D">
              <w:rPr>
                <w:iCs/>
                <w:lang w:val="de-DE"/>
              </w:rPr>
              <w:t xml:space="preserve"> và</w:t>
            </w:r>
            <w:r w:rsidR="00F77095" w:rsidRPr="000A6A3D">
              <w:rPr>
                <w:iCs/>
                <w:lang w:val="de-DE"/>
              </w:rPr>
              <w:t xml:space="preserve"> </w:t>
            </w:r>
            <w:r w:rsidRPr="000A6A3D">
              <w:rPr>
                <w:iCs/>
                <w:lang w:val="de-DE"/>
              </w:rPr>
              <w:t xml:space="preserve">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955F647" w14:textId="77777777" w:rsidR="00AA3079" w:rsidRPr="000A6A3D" w:rsidRDefault="00AA3079" w:rsidP="006758F2">
            <w:pPr>
              <w:jc w:val="both"/>
              <w:rPr>
                <w:lang w:val="de-DE"/>
              </w:rPr>
            </w:pPr>
          </w:p>
          <w:p w14:paraId="29BE4952" w14:textId="26067D86" w:rsidR="00AA3079" w:rsidRPr="000A6A3D" w:rsidRDefault="00AA3079" w:rsidP="006758F2">
            <w:pPr>
              <w:jc w:val="both"/>
              <w:rPr>
                <w:lang w:val="de-DE"/>
              </w:rPr>
            </w:pPr>
            <w:r w:rsidRPr="000A6A3D">
              <w:rPr>
                <w:lang w:val="de-DE"/>
              </w:rPr>
              <w:t>-</w:t>
            </w:r>
            <w:r w:rsidR="0074107D">
              <w:rPr>
                <w:lang w:val="de-DE"/>
              </w:rPr>
              <w:t xml:space="preserve"> Đặt câu hỏi kiểm tra bài cũ, n</w:t>
            </w:r>
            <w:r w:rsidRPr="000A6A3D">
              <w:rPr>
                <w:lang w:val="de-DE"/>
              </w:rPr>
              <w:t>hận xét câu trả lời của</w:t>
            </w:r>
            <w:r w:rsidR="0074107D">
              <w:rPr>
                <w:lang w:val="de-DE"/>
              </w:rPr>
              <w:t xml:space="preserve"> HS</w:t>
            </w:r>
            <w:r w:rsidRPr="000A6A3D">
              <w:rPr>
                <w:lang w:val="de-DE"/>
              </w:rPr>
              <w:t>.</w:t>
            </w:r>
          </w:p>
          <w:p w14:paraId="040F8E7B" w14:textId="77777777" w:rsidR="00AA3079" w:rsidRPr="000A6A3D" w:rsidRDefault="00AA3079" w:rsidP="006758F2">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D9C74B" w14:textId="77777777" w:rsidR="00AA3079" w:rsidRPr="000A6A3D" w:rsidRDefault="00AA3079" w:rsidP="006758F2">
            <w:pPr>
              <w:jc w:val="both"/>
              <w:rPr>
                <w:lang w:val="de-DE"/>
              </w:rPr>
            </w:pPr>
          </w:p>
          <w:p w14:paraId="34BF7472" w14:textId="77777777" w:rsidR="00AA3079" w:rsidRPr="000A6A3D" w:rsidRDefault="00AA3079" w:rsidP="006758F2">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FE2F7FB" w14:textId="77777777" w:rsidR="00AA3079" w:rsidRPr="000A6A3D" w:rsidRDefault="00AA3079" w:rsidP="006758F2">
            <w:pPr>
              <w:jc w:val="both"/>
              <w:rPr>
                <w:lang w:val="nb-NO"/>
              </w:rPr>
            </w:pPr>
          </w:p>
          <w:p w14:paraId="3150255C" w14:textId="77777777" w:rsidR="00AA3079" w:rsidRPr="000A6A3D" w:rsidRDefault="00AA3079" w:rsidP="006758F2">
            <w:pPr>
              <w:jc w:val="both"/>
              <w:rPr>
                <w:lang w:val="de-DE"/>
              </w:rPr>
            </w:pPr>
          </w:p>
          <w:p w14:paraId="6AB617B5" w14:textId="77777777" w:rsidR="00AA3079" w:rsidRPr="000A6A3D" w:rsidRDefault="00AA3079" w:rsidP="006758F2">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B85A10" w14:textId="77777777" w:rsidR="00AA3079" w:rsidRPr="000A6A3D" w:rsidRDefault="00AA3079" w:rsidP="000A6A3D">
            <w:pPr>
              <w:rPr>
                <w:lang w:val="de-DE"/>
              </w:rPr>
            </w:pPr>
          </w:p>
          <w:p w14:paraId="4963F373" w14:textId="36A3CB16" w:rsidR="00AA3079" w:rsidRPr="000A6A3D" w:rsidRDefault="00EF3178" w:rsidP="000A6A3D">
            <w:pPr>
              <w:jc w:val="center"/>
              <w:rPr>
                <w:lang w:val="pt-BR"/>
              </w:rPr>
            </w:pPr>
            <w:r>
              <w:rPr>
                <w:lang w:val="pt-BR"/>
              </w:rPr>
              <w:t>5</w:t>
            </w:r>
          </w:p>
          <w:p w14:paraId="1A7F623D" w14:textId="77777777" w:rsidR="00AA3079" w:rsidRPr="000A6A3D" w:rsidRDefault="00AA3079" w:rsidP="000A6A3D">
            <w:pPr>
              <w:jc w:val="center"/>
              <w:rPr>
                <w:lang w:val="de-DE"/>
              </w:rPr>
            </w:pPr>
            <w:r w:rsidRPr="000A6A3D">
              <w:rPr>
                <w:lang w:val="pt-BR"/>
              </w:rPr>
              <w:t>phút</w:t>
            </w:r>
            <w:r w:rsidRPr="000A6A3D">
              <w:rPr>
                <w:lang w:val="de-DE"/>
              </w:rPr>
              <w:t xml:space="preserve"> </w:t>
            </w:r>
          </w:p>
        </w:tc>
      </w:tr>
      <w:tr w:rsidR="006758F2" w:rsidRPr="000A6A3D" w14:paraId="66D3318A"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29B7F0BB" w14:textId="77777777" w:rsidR="006758F2" w:rsidRPr="000A6A3D" w:rsidRDefault="006758F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09AF9E6" w14:textId="77777777" w:rsidR="006758F2" w:rsidRPr="0074107D" w:rsidRDefault="006758F2" w:rsidP="000A6A3D">
            <w:pPr>
              <w:rPr>
                <w:b/>
                <w:bCs/>
                <w:u w:val="single"/>
                <w:lang w:val="nb-NO"/>
              </w:rPr>
            </w:pPr>
            <w:r w:rsidRPr="0074107D">
              <w:rPr>
                <w:b/>
                <w:bCs/>
                <w:u w:val="single"/>
                <w:lang w:val="nb-NO"/>
              </w:rPr>
              <w:t>Giảng bài mới</w:t>
            </w:r>
          </w:p>
          <w:p w14:paraId="5776CA7F"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36" w:name="_Toc8233594"/>
            <w:r w:rsidRPr="009A6097">
              <w:rPr>
                <w:rFonts w:ascii="Times New Roman" w:hAnsi="Times New Roman"/>
                <w:b/>
                <w:sz w:val="24"/>
                <w:u w:val="single"/>
              </w:rPr>
              <w:t>Kiến thức cần nắm vững</w:t>
            </w:r>
            <w:bookmarkEnd w:id="136"/>
          </w:p>
          <w:p w14:paraId="03433F8F" w14:textId="77777777" w:rsidR="006758F2" w:rsidRPr="0074107D" w:rsidRDefault="006758F2" w:rsidP="009A6097">
            <w:pPr>
              <w:pStyle w:val="Heading3"/>
              <w:ind w:left="480" w:hanging="480"/>
            </w:pPr>
            <w:bookmarkStart w:id="137" w:name="_Toc8233595"/>
            <w:r w:rsidRPr="0074107D">
              <w:t>1.1. Hidrocacbon không no, hidrocacbon thơm</w:t>
            </w:r>
            <w:bookmarkEnd w:id="137"/>
          </w:p>
          <w:p w14:paraId="45EA071F"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color w:val="auto"/>
                <w:sz w:val="24"/>
                <w:szCs w:val="24"/>
              </w:rPr>
              <w:t xml:space="preserve">     </w:t>
            </w:r>
            <w:bookmarkStart w:id="138" w:name="_Toc8223210"/>
            <w:r w:rsidRPr="0074107D">
              <w:rPr>
                <w:rFonts w:ascii="Times New Roman" w:hAnsi="Times New Roman"/>
                <w:b w:val="0"/>
                <w:color w:val="auto"/>
                <w:sz w:val="24"/>
                <w:szCs w:val="24"/>
                <w:lang w:val="pt-BR"/>
              </w:rPr>
              <w:t xml:space="preserve"> Đồng đẳng, đồng phân , danh pháp.</w:t>
            </w:r>
            <w:bookmarkEnd w:id="138"/>
          </w:p>
          <w:p w14:paraId="3E20169E"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39" w:name="_Toc8223211"/>
            <w:r w:rsidRPr="0074107D">
              <w:rPr>
                <w:rFonts w:ascii="Times New Roman" w:hAnsi="Times New Roman"/>
                <w:b w:val="0"/>
                <w:color w:val="auto"/>
                <w:sz w:val="24"/>
                <w:szCs w:val="24"/>
                <w:lang w:val="pt-BR"/>
              </w:rPr>
              <w:t>Tính chất hóa học.</w:t>
            </w:r>
            <w:bookmarkEnd w:id="139"/>
          </w:p>
          <w:p w14:paraId="70107A85"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0" w:name="_Toc8223212"/>
            <w:r w:rsidRPr="0074107D">
              <w:rPr>
                <w:rFonts w:ascii="Times New Roman" w:hAnsi="Times New Roman"/>
                <w:b w:val="0"/>
                <w:color w:val="auto"/>
                <w:sz w:val="24"/>
                <w:szCs w:val="24"/>
                <w:lang w:val="pt-BR"/>
              </w:rPr>
              <w:t>Điều chế, ứng dụng.</w:t>
            </w:r>
            <w:bookmarkEnd w:id="140"/>
          </w:p>
          <w:p w14:paraId="43393953" w14:textId="77777777" w:rsidR="006758F2" w:rsidRPr="0074107D" w:rsidRDefault="006758F2" w:rsidP="009A6097">
            <w:pPr>
              <w:pStyle w:val="Heading3"/>
              <w:ind w:left="480" w:hanging="480"/>
            </w:pPr>
            <w:bookmarkStart w:id="141" w:name="_Toc8233596"/>
            <w:r w:rsidRPr="0074107D">
              <w:t>1.2. Dẫn xuất Halogen, Ancol, Phenol</w:t>
            </w:r>
            <w:bookmarkEnd w:id="141"/>
          </w:p>
          <w:p w14:paraId="05590C7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2" w:name="_Toc8223214"/>
            <w:r w:rsidRPr="0074107D">
              <w:rPr>
                <w:rFonts w:ascii="Times New Roman" w:hAnsi="Times New Roman"/>
                <w:b w:val="0"/>
                <w:color w:val="auto"/>
                <w:sz w:val="24"/>
                <w:szCs w:val="24"/>
                <w:lang w:val="pt-BR"/>
              </w:rPr>
              <w:t>Định nghĩa, phân loại.</w:t>
            </w:r>
            <w:bookmarkEnd w:id="142"/>
          </w:p>
          <w:p w14:paraId="444090A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3" w:name="_Toc8223215"/>
            <w:r w:rsidRPr="0074107D">
              <w:rPr>
                <w:rFonts w:ascii="Times New Roman" w:hAnsi="Times New Roman"/>
                <w:b w:val="0"/>
                <w:color w:val="auto"/>
                <w:sz w:val="24"/>
                <w:szCs w:val="24"/>
                <w:lang w:val="pt-BR"/>
              </w:rPr>
              <w:t>Đồng phân, danh pháp ancol.</w:t>
            </w:r>
            <w:bookmarkEnd w:id="143"/>
          </w:p>
          <w:p w14:paraId="7BFABC9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4" w:name="_Toc8223216"/>
            <w:r w:rsidRPr="0074107D">
              <w:rPr>
                <w:rFonts w:ascii="Times New Roman" w:hAnsi="Times New Roman"/>
                <w:b w:val="0"/>
                <w:color w:val="auto"/>
                <w:sz w:val="24"/>
                <w:szCs w:val="24"/>
                <w:lang w:val="pt-BR"/>
              </w:rPr>
              <w:t>Phản ứng thế H của nhóm –OH, thế nhóm –OH trong ancol.</w:t>
            </w:r>
            <w:bookmarkEnd w:id="144"/>
          </w:p>
          <w:p w14:paraId="5D230B0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5" w:name="_Toc8223217"/>
            <w:r w:rsidRPr="0074107D">
              <w:rPr>
                <w:rFonts w:ascii="Times New Roman" w:hAnsi="Times New Roman"/>
                <w:b w:val="0"/>
                <w:color w:val="auto"/>
                <w:sz w:val="24"/>
                <w:szCs w:val="24"/>
                <w:lang w:val="pt-BR"/>
              </w:rPr>
              <w:t xml:space="preserve">Phản ứng thế H của nhóm –OH, của vòng </w:t>
            </w:r>
            <w:r w:rsidRPr="0074107D">
              <w:rPr>
                <w:rFonts w:ascii="Times New Roman" w:hAnsi="Times New Roman"/>
                <w:b w:val="0"/>
                <w:color w:val="auto"/>
                <w:sz w:val="24"/>
                <w:szCs w:val="24"/>
                <w:lang w:val="pt-BR"/>
              </w:rPr>
              <w:lastRenderedPageBreak/>
              <w:t>benzen trong phenol.</w:t>
            </w:r>
            <w:bookmarkEnd w:id="145"/>
          </w:p>
          <w:p w14:paraId="246C1C7C"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6" w:name="_Toc8223218"/>
            <w:r w:rsidRPr="0074107D">
              <w:rPr>
                <w:rFonts w:ascii="Times New Roman" w:hAnsi="Times New Roman"/>
                <w:b w:val="0"/>
                <w:color w:val="auto"/>
                <w:sz w:val="24"/>
                <w:szCs w:val="24"/>
                <w:lang w:val="pt-BR"/>
              </w:rPr>
              <w:t>Phản ứng thế X, phản ứng tách HX của dẫn xuất Halogen.</w:t>
            </w:r>
            <w:bookmarkEnd w:id="146"/>
          </w:p>
          <w:p w14:paraId="628D9950" w14:textId="77777777" w:rsidR="006758F2" w:rsidRPr="0074107D" w:rsidRDefault="006758F2" w:rsidP="0074107D">
            <w:pPr>
              <w:pStyle w:val="Heading3"/>
              <w:ind w:left="480" w:hanging="480"/>
            </w:pPr>
            <w:bookmarkStart w:id="147" w:name="_Toc8233597"/>
            <w:r w:rsidRPr="0074107D">
              <w:t>1.3. Andehit, xeton, axit cacboxylic.</w:t>
            </w:r>
            <w:bookmarkEnd w:id="147"/>
          </w:p>
          <w:p w14:paraId="6D3F6ADA"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8" w:name="_Toc8223220"/>
            <w:r w:rsidRPr="0074107D">
              <w:rPr>
                <w:rFonts w:ascii="Times New Roman" w:hAnsi="Times New Roman"/>
                <w:b w:val="0"/>
                <w:color w:val="auto"/>
                <w:sz w:val="24"/>
                <w:szCs w:val="24"/>
                <w:lang w:val="pt-BR"/>
              </w:rPr>
              <w:t>Định nghĩa, phân loại, danh pháp.</w:t>
            </w:r>
            <w:bookmarkEnd w:id="148"/>
          </w:p>
          <w:p w14:paraId="34F31067"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9" w:name="_Toc8223221"/>
            <w:r w:rsidRPr="0074107D">
              <w:rPr>
                <w:rFonts w:ascii="Times New Roman" w:hAnsi="Times New Roman"/>
                <w:b w:val="0"/>
                <w:color w:val="auto"/>
                <w:sz w:val="24"/>
                <w:szCs w:val="24"/>
                <w:lang w:val="pt-BR"/>
              </w:rPr>
              <w:t>Phản ứng cộng hidro, phản ứng tráng bạc, phản ứng thế nhóm –OH.</w:t>
            </w:r>
            <w:bookmarkEnd w:id="149"/>
          </w:p>
          <w:p w14:paraId="6BC905C6"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0" w:name="_Toc8223222"/>
            <w:r w:rsidRPr="0074107D">
              <w:rPr>
                <w:rFonts w:ascii="Times New Roman" w:hAnsi="Times New Roman"/>
                <w:b w:val="0"/>
                <w:color w:val="auto"/>
                <w:sz w:val="24"/>
                <w:szCs w:val="24"/>
                <w:lang w:val="pt-BR"/>
              </w:rPr>
              <w:t>Điều chế, ứng dụng.</w:t>
            </w:r>
            <w:bookmarkEnd w:id="150"/>
          </w:p>
          <w:p w14:paraId="11199046"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51" w:name="_Toc8233598"/>
            <w:r w:rsidRPr="009A6097">
              <w:rPr>
                <w:rFonts w:ascii="Times New Roman" w:hAnsi="Times New Roman"/>
                <w:b/>
                <w:sz w:val="24"/>
                <w:u w:val="single"/>
              </w:rPr>
              <w:t>Bài tập</w:t>
            </w:r>
            <w:bookmarkEnd w:id="151"/>
          </w:p>
          <w:p w14:paraId="1CC094EA" w14:textId="77777777" w:rsidR="006758F2" w:rsidRPr="0074107D" w:rsidRDefault="006758F2" w:rsidP="009A6097">
            <w:pPr>
              <w:numPr>
                <w:ilvl w:val="0"/>
                <w:numId w:val="34"/>
              </w:numPr>
              <w:spacing w:before="120"/>
              <w:ind w:left="61" w:right="-10" w:firstLine="299"/>
              <w:jc w:val="both"/>
              <w:rPr>
                <w:lang w:val="de-DE"/>
              </w:rPr>
            </w:pPr>
            <w:r w:rsidRPr="0074107D">
              <w:rPr>
                <w:lang w:val="de-DE"/>
              </w:rPr>
              <w:t>Viết công thức cấu tạo của các chất có tên như sau:</w:t>
            </w:r>
          </w:p>
          <w:p w14:paraId="76E64820" w14:textId="77777777" w:rsidR="006758F2" w:rsidRDefault="006758F2" w:rsidP="009A6097">
            <w:pPr>
              <w:spacing w:before="120"/>
              <w:ind w:left="61" w:right="-10" w:firstLine="299"/>
              <w:jc w:val="both"/>
              <w:rPr>
                <w:lang w:val="de-DE"/>
              </w:rPr>
            </w:pPr>
            <w:r w:rsidRPr="0074107D">
              <w:rPr>
                <w:lang w:val="de-DE"/>
              </w:rPr>
              <w:t xml:space="preserve">a) </w:t>
            </w:r>
            <w:r>
              <w:rPr>
                <w:lang w:val="de-DE"/>
              </w:rPr>
              <w:t>2-metylbutan</w:t>
            </w:r>
            <w:r>
              <w:rPr>
                <w:lang w:val="de-DE"/>
              </w:rPr>
              <w:tab/>
              <w:t>b) 2-metylbut-2-en</w:t>
            </w:r>
          </w:p>
          <w:p w14:paraId="231D936D" w14:textId="7B69EDC1" w:rsidR="006758F2" w:rsidRPr="0074107D" w:rsidRDefault="006758F2" w:rsidP="009A6097">
            <w:pPr>
              <w:spacing w:before="120"/>
              <w:ind w:left="61" w:right="-10" w:firstLine="299"/>
              <w:jc w:val="both"/>
              <w:rPr>
                <w:lang w:val="de-DE"/>
              </w:rPr>
            </w:pPr>
            <w:r w:rsidRPr="0074107D">
              <w:rPr>
                <w:lang w:val="de-DE"/>
              </w:rPr>
              <w:t>c) 2-metylbuta-1,3-dien</w:t>
            </w:r>
            <w:r w:rsidRPr="0074107D">
              <w:rPr>
                <w:lang w:val="de-DE"/>
              </w:rPr>
              <w:tab/>
              <w:t>d) but-1-in</w:t>
            </w:r>
          </w:p>
          <w:p w14:paraId="1A888825" w14:textId="77777777" w:rsidR="006758F2" w:rsidRPr="0074107D" w:rsidRDefault="006758F2" w:rsidP="009A6097">
            <w:pPr>
              <w:numPr>
                <w:ilvl w:val="0"/>
                <w:numId w:val="34"/>
              </w:numPr>
              <w:spacing w:before="120"/>
              <w:ind w:left="61" w:firstLine="299"/>
              <w:jc w:val="both"/>
              <w:rPr>
                <w:lang w:val="pt-BR"/>
              </w:rPr>
            </w:pPr>
            <w:r w:rsidRPr="0074107D">
              <w:rPr>
                <w:lang w:val="pt-BR"/>
              </w:rPr>
              <w:t>Dẫn 3,36 lít hỗn hợp (A) gồm propin và etilen vào một lượng dư dung dịch AgNO</w:t>
            </w:r>
            <w:r w:rsidRPr="0074107D">
              <w:rPr>
                <w:vertAlign w:val="subscript"/>
                <w:lang w:val="pt-BR"/>
              </w:rPr>
              <w:t>3</w:t>
            </w:r>
            <w:r w:rsidRPr="0074107D">
              <w:rPr>
                <w:lang w:val="pt-BR"/>
              </w:rPr>
              <w:t xml:space="preserve"> trong amoniac, thầy có 0,84 lít khí thoát ra và có m gam kết tủa. Các thể tích đo ở điều kiện tiêu chuẩn.</w:t>
            </w:r>
          </w:p>
          <w:p w14:paraId="02DBB2E9" w14:textId="77777777" w:rsidR="006758F2" w:rsidRPr="0074107D" w:rsidRDefault="006758F2" w:rsidP="009A6097">
            <w:pPr>
              <w:spacing w:before="120"/>
              <w:ind w:left="61" w:firstLine="299"/>
              <w:jc w:val="both"/>
              <w:rPr>
                <w:lang w:val="pt-BR"/>
              </w:rPr>
            </w:pPr>
            <w:r w:rsidRPr="0074107D">
              <w:rPr>
                <w:lang w:val="pt-BR"/>
              </w:rPr>
              <w:t>a) Tính thành phần phần trăm thể tích etilen trong (A).</w:t>
            </w:r>
          </w:p>
          <w:p w14:paraId="416B425A" w14:textId="77777777" w:rsidR="006758F2" w:rsidRPr="0074107D" w:rsidRDefault="006758F2" w:rsidP="009A6097">
            <w:pPr>
              <w:spacing w:before="120"/>
              <w:ind w:left="61" w:firstLine="299"/>
              <w:jc w:val="both"/>
              <w:rPr>
                <w:lang w:val="pt-BR"/>
              </w:rPr>
            </w:pPr>
            <w:r w:rsidRPr="0074107D">
              <w:rPr>
                <w:lang w:val="pt-BR"/>
              </w:rPr>
              <w:t xml:space="preserve">b) Tính giá trị của m. </w:t>
            </w:r>
          </w:p>
          <w:p w14:paraId="6E5EDE06" w14:textId="77777777" w:rsidR="006758F2" w:rsidRPr="0074107D" w:rsidRDefault="006758F2" w:rsidP="009A6097">
            <w:pPr>
              <w:numPr>
                <w:ilvl w:val="0"/>
                <w:numId w:val="34"/>
              </w:numPr>
              <w:spacing w:before="120"/>
              <w:ind w:left="61" w:firstLine="299"/>
              <w:jc w:val="both"/>
              <w:rPr>
                <w:lang w:val="de-DE"/>
              </w:rPr>
            </w:pPr>
            <w:r w:rsidRPr="0074107D">
              <w:rPr>
                <w:lang w:val="de-DE"/>
              </w:rPr>
              <w:t>Cho 11 gam hỗn hợp hai ancol no đơn chức đồng đẳng kế tiếp tác dụng với natri (dư) thu được 3,36 lít khí hidro (điều kiện tiêu chuẩn). Xác định công thức cấu tạo của hai ancol.</w:t>
            </w:r>
          </w:p>
          <w:p w14:paraId="1A0D2F2E" w14:textId="40AD7BD6" w:rsidR="006758F2" w:rsidRPr="0074107D" w:rsidRDefault="006758F2" w:rsidP="000A6A3D">
            <w:pPr>
              <w:tabs>
                <w:tab w:val="left" w:leader="dot" w:pos="9498"/>
              </w:tabs>
              <w:rPr>
                <w:lang w:val="nb-NO"/>
              </w:rPr>
            </w:pPr>
            <w:r w:rsidRPr="0074107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BD2166" w14:textId="77777777" w:rsidR="006758F2" w:rsidRPr="000A6A3D" w:rsidRDefault="006758F2" w:rsidP="006758F2">
            <w:pPr>
              <w:jc w:val="both"/>
              <w:rPr>
                <w:lang w:val="nb-NO"/>
              </w:rPr>
            </w:pPr>
          </w:p>
          <w:p w14:paraId="32B71F5F" w14:textId="77777777" w:rsidR="006758F2" w:rsidRPr="000A6A3D" w:rsidRDefault="006758F2" w:rsidP="006758F2">
            <w:pPr>
              <w:jc w:val="both"/>
              <w:rPr>
                <w:lang w:val="nb-NO"/>
              </w:rPr>
            </w:pPr>
          </w:p>
          <w:p w14:paraId="363B46C5" w14:textId="77777777" w:rsidR="006758F2" w:rsidRDefault="006758F2" w:rsidP="006758F2">
            <w:pPr>
              <w:jc w:val="both"/>
              <w:rPr>
                <w:lang w:val="nb-NO"/>
              </w:rPr>
            </w:pPr>
          </w:p>
          <w:p w14:paraId="1B16C371" w14:textId="5D457C8E" w:rsidR="006758F2" w:rsidRDefault="006758F2" w:rsidP="006758F2">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từng chương theo đề cương ôn tập.</w:t>
            </w:r>
          </w:p>
          <w:p w14:paraId="535491A7" w14:textId="77777777" w:rsidR="006758F2" w:rsidRPr="000A6A3D" w:rsidRDefault="006758F2" w:rsidP="006758F2">
            <w:pPr>
              <w:jc w:val="both"/>
              <w:rPr>
                <w:lang w:val="nb-NO"/>
              </w:rPr>
            </w:pPr>
          </w:p>
          <w:p w14:paraId="6E649812" w14:textId="77777777" w:rsidR="006758F2" w:rsidRDefault="006758F2" w:rsidP="006758F2">
            <w:pPr>
              <w:jc w:val="both"/>
              <w:rPr>
                <w:lang w:val="nb-NO"/>
              </w:rPr>
            </w:pPr>
          </w:p>
          <w:p w14:paraId="4DC842DB" w14:textId="77777777" w:rsidR="006758F2" w:rsidRPr="000A6A3D" w:rsidRDefault="006758F2" w:rsidP="006758F2">
            <w:pPr>
              <w:jc w:val="both"/>
              <w:rPr>
                <w:lang w:val="nb-NO"/>
              </w:rPr>
            </w:pPr>
          </w:p>
          <w:p w14:paraId="242AD3AA" w14:textId="77777777" w:rsidR="006758F2" w:rsidRDefault="006758F2" w:rsidP="006758F2">
            <w:pPr>
              <w:jc w:val="both"/>
              <w:rPr>
                <w:lang w:val="nb-NO"/>
              </w:rPr>
            </w:pPr>
            <w:r>
              <w:rPr>
                <w:lang w:val="nb-NO"/>
              </w:rPr>
              <w:t>GV nhận xét, đánh giá, bổ sung.</w:t>
            </w:r>
          </w:p>
          <w:p w14:paraId="1A06F49B" w14:textId="77777777" w:rsidR="006758F2" w:rsidRDefault="006758F2" w:rsidP="006758F2">
            <w:pPr>
              <w:jc w:val="both"/>
              <w:rPr>
                <w:lang w:val="nb-NO"/>
              </w:rPr>
            </w:pPr>
          </w:p>
          <w:p w14:paraId="17E29B9A" w14:textId="77777777" w:rsidR="006758F2" w:rsidRPr="000A6A3D" w:rsidRDefault="006758F2" w:rsidP="006758F2">
            <w:pPr>
              <w:jc w:val="both"/>
              <w:rPr>
                <w:lang w:val="nb-NO"/>
              </w:rPr>
            </w:pPr>
          </w:p>
          <w:p w14:paraId="6B782CBF" w14:textId="77777777" w:rsidR="006758F2" w:rsidRDefault="006758F2" w:rsidP="006758F2">
            <w:pPr>
              <w:jc w:val="both"/>
              <w:rPr>
                <w:lang w:val="nb-NO"/>
              </w:rPr>
            </w:pPr>
          </w:p>
          <w:p w14:paraId="7C59985D" w14:textId="77777777" w:rsidR="006758F2" w:rsidRDefault="006758F2" w:rsidP="006758F2">
            <w:pPr>
              <w:jc w:val="both"/>
              <w:rPr>
                <w:lang w:val="nb-NO"/>
              </w:rPr>
            </w:pPr>
          </w:p>
          <w:p w14:paraId="14372717" w14:textId="77777777" w:rsidR="006758F2" w:rsidRDefault="006758F2" w:rsidP="006758F2">
            <w:pPr>
              <w:jc w:val="both"/>
              <w:rPr>
                <w:lang w:val="nb-NO"/>
              </w:rPr>
            </w:pPr>
          </w:p>
          <w:p w14:paraId="22E36836" w14:textId="77777777" w:rsidR="006758F2" w:rsidRDefault="006758F2" w:rsidP="006758F2">
            <w:pPr>
              <w:jc w:val="both"/>
              <w:rPr>
                <w:lang w:val="nb-NO"/>
              </w:rPr>
            </w:pPr>
          </w:p>
          <w:p w14:paraId="0921A4B4" w14:textId="77777777" w:rsidR="006758F2" w:rsidRDefault="006758F2" w:rsidP="006758F2">
            <w:pPr>
              <w:jc w:val="both"/>
              <w:rPr>
                <w:lang w:val="nb-NO"/>
              </w:rPr>
            </w:pPr>
          </w:p>
          <w:p w14:paraId="6AB852FF" w14:textId="77777777" w:rsidR="006758F2" w:rsidRDefault="006758F2" w:rsidP="006758F2">
            <w:pPr>
              <w:jc w:val="both"/>
              <w:rPr>
                <w:lang w:val="nb-NO"/>
              </w:rPr>
            </w:pPr>
          </w:p>
          <w:p w14:paraId="3C54F706" w14:textId="77777777" w:rsidR="006758F2" w:rsidRPr="000A6A3D" w:rsidRDefault="006758F2" w:rsidP="006758F2">
            <w:pPr>
              <w:jc w:val="both"/>
              <w:rPr>
                <w:lang w:val="nb-NO"/>
              </w:rPr>
            </w:pPr>
          </w:p>
          <w:p w14:paraId="22957AB9" w14:textId="77777777" w:rsidR="006758F2" w:rsidRDefault="006758F2" w:rsidP="006758F2">
            <w:pPr>
              <w:jc w:val="both"/>
              <w:rPr>
                <w:lang w:val="nb-NO"/>
              </w:rPr>
            </w:pPr>
          </w:p>
          <w:p w14:paraId="5B91C101" w14:textId="77777777" w:rsidR="006758F2" w:rsidRDefault="006758F2" w:rsidP="006758F2">
            <w:pPr>
              <w:jc w:val="both"/>
              <w:rPr>
                <w:lang w:val="nb-NO"/>
              </w:rPr>
            </w:pPr>
          </w:p>
          <w:p w14:paraId="01A62D3E" w14:textId="77777777" w:rsidR="006758F2" w:rsidRDefault="006758F2" w:rsidP="006758F2">
            <w:pPr>
              <w:jc w:val="both"/>
              <w:rPr>
                <w:lang w:val="nb-NO"/>
              </w:rPr>
            </w:pPr>
          </w:p>
          <w:p w14:paraId="5F2249E3" w14:textId="77777777" w:rsidR="006758F2" w:rsidRDefault="006758F2" w:rsidP="006758F2">
            <w:pPr>
              <w:jc w:val="both"/>
              <w:rPr>
                <w:lang w:val="nb-NO"/>
              </w:rPr>
            </w:pPr>
          </w:p>
          <w:p w14:paraId="4179634E" w14:textId="77777777" w:rsidR="006758F2" w:rsidRDefault="006758F2" w:rsidP="006758F2">
            <w:pPr>
              <w:jc w:val="both"/>
              <w:rPr>
                <w:lang w:val="nb-NO"/>
              </w:rPr>
            </w:pPr>
          </w:p>
          <w:p w14:paraId="68E38478" w14:textId="77777777" w:rsidR="006758F2" w:rsidRDefault="006758F2" w:rsidP="006758F2">
            <w:pPr>
              <w:jc w:val="both"/>
              <w:rPr>
                <w:lang w:val="nb-NO"/>
              </w:rPr>
            </w:pPr>
          </w:p>
          <w:p w14:paraId="24478171" w14:textId="77777777" w:rsidR="006758F2" w:rsidRDefault="006758F2" w:rsidP="006758F2">
            <w:pPr>
              <w:jc w:val="both"/>
              <w:rPr>
                <w:lang w:val="nb-NO"/>
              </w:rPr>
            </w:pPr>
          </w:p>
          <w:p w14:paraId="663D8CA3" w14:textId="77777777" w:rsidR="006758F2" w:rsidRPr="000A6A3D" w:rsidRDefault="006758F2" w:rsidP="006758F2">
            <w:pPr>
              <w:jc w:val="both"/>
              <w:rPr>
                <w:lang w:val="nb-NO"/>
              </w:rPr>
            </w:pPr>
            <w:r>
              <w:rPr>
                <w:lang w:val="nb-NO"/>
              </w:rPr>
              <w:t>GV chia nhóm thảo luận, làm bài tập nhóm vào phiếu học tập.</w:t>
            </w:r>
          </w:p>
          <w:p w14:paraId="62493915" w14:textId="77777777" w:rsidR="006758F2" w:rsidRPr="000A6A3D" w:rsidRDefault="006758F2" w:rsidP="006758F2">
            <w:pPr>
              <w:jc w:val="both"/>
              <w:rPr>
                <w:lang w:val="nb-NO"/>
              </w:rPr>
            </w:pPr>
          </w:p>
          <w:p w14:paraId="2E1FBBBD" w14:textId="77777777" w:rsidR="006758F2" w:rsidRPr="000A6A3D" w:rsidRDefault="006758F2" w:rsidP="006758F2">
            <w:pPr>
              <w:jc w:val="both"/>
              <w:rPr>
                <w:lang w:val="nb-NO"/>
              </w:rPr>
            </w:pPr>
          </w:p>
          <w:p w14:paraId="127204B9" w14:textId="77777777" w:rsidR="006758F2" w:rsidRPr="000A6A3D" w:rsidRDefault="006758F2" w:rsidP="006758F2">
            <w:pPr>
              <w:jc w:val="both"/>
              <w:rPr>
                <w:lang w:val="nb-NO"/>
              </w:rPr>
            </w:pPr>
          </w:p>
          <w:p w14:paraId="3B2BF67D" w14:textId="77777777" w:rsidR="006758F2" w:rsidRDefault="006758F2" w:rsidP="006758F2">
            <w:pPr>
              <w:jc w:val="both"/>
              <w:rPr>
                <w:lang w:val="nb-NO"/>
              </w:rPr>
            </w:pPr>
          </w:p>
          <w:p w14:paraId="209BE59D" w14:textId="77777777" w:rsidR="006758F2" w:rsidRDefault="006758F2" w:rsidP="006758F2">
            <w:pPr>
              <w:jc w:val="both"/>
              <w:rPr>
                <w:lang w:val="nb-NO"/>
              </w:rPr>
            </w:pPr>
          </w:p>
          <w:p w14:paraId="17C48776" w14:textId="77777777" w:rsidR="006758F2" w:rsidRPr="000A6A3D" w:rsidRDefault="006758F2" w:rsidP="006758F2">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698D8205" w14:textId="77777777" w:rsidR="006758F2" w:rsidRPr="000A6A3D" w:rsidRDefault="006758F2" w:rsidP="006758F2">
            <w:pPr>
              <w:jc w:val="both"/>
              <w:rPr>
                <w:lang w:val="nb-NO"/>
              </w:rPr>
            </w:pPr>
          </w:p>
          <w:p w14:paraId="74C1F6F2" w14:textId="77777777" w:rsidR="006758F2" w:rsidRDefault="006758F2" w:rsidP="006758F2">
            <w:pPr>
              <w:jc w:val="both"/>
              <w:rPr>
                <w:lang w:val="de-DE"/>
              </w:rPr>
            </w:pPr>
          </w:p>
          <w:p w14:paraId="502B88CA" w14:textId="77777777" w:rsidR="006758F2" w:rsidRDefault="006758F2" w:rsidP="006758F2">
            <w:pPr>
              <w:jc w:val="both"/>
              <w:rPr>
                <w:lang w:val="de-DE"/>
              </w:rPr>
            </w:pPr>
          </w:p>
          <w:p w14:paraId="4F7367A8" w14:textId="3E8916F6" w:rsidR="006758F2" w:rsidRPr="000A6A3D" w:rsidRDefault="006758F2" w:rsidP="006758F2">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0340D41" w14:textId="77777777" w:rsidR="006758F2" w:rsidRPr="000A6A3D" w:rsidRDefault="006758F2" w:rsidP="006758F2">
            <w:pPr>
              <w:jc w:val="both"/>
              <w:rPr>
                <w:lang w:val="nb-NO"/>
              </w:rPr>
            </w:pPr>
          </w:p>
          <w:p w14:paraId="17ED5B8B" w14:textId="77777777" w:rsidR="006758F2" w:rsidRPr="000A6A3D" w:rsidRDefault="006758F2" w:rsidP="006758F2">
            <w:pPr>
              <w:jc w:val="both"/>
              <w:rPr>
                <w:lang w:val="nb-NO"/>
              </w:rPr>
            </w:pPr>
          </w:p>
          <w:p w14:paraId="07DDB0C0" w14:textId="77777777" w:rsidR="006758F2" w:rsidRDefault="006758F2" w:rsidP="006758F2">
            <w:pPr>
              <w:jc w:val="both"/>
              <w:rPr>
                <w:lang w:val="nb-NO"/>
              </w:rPr>
            </w:pPr>
          </w:p>
          <w:p w14:paraId="5ED273A4" w14:textId="77777777" w:rsidR="006758F2" w:rsidRPr="000A6A3D" w:rsidRDefault="006758F2" w:rsidP="006758F2">
            <w:pPr>
              <w:jc w:val="both"/>
              <w:rPr>
                <w:lang w:val="nb-NO"/>
              </w:rPr>
            </w:pPr>
            <w:r w:rsidRPr="000A6A3D">
              <w:rPr>
                <w:lang w:val="nb-NO"/>
              </w:rPr>
              <w:t>HS t</w:t>
            </w:r>
            <w:r w:rsidRPr="000A6A3D">
              <w:rPr>
                <w:lang w:val="de-DE"/>
              </w:rPr>
              <w:t>rả lời các câu hỏi.</w:t>
            </w:r>
          </w:p>
          <w:p w14:paraId="4AAB35C4" w14:textId="77777777" w:rsidR="006758F2" w:rsidRPr="000A6A3D" w:rsidRDefault="006758F2" w:rsidP="006758F2">
            <w:pPr>
              <w:jc w:val="both"/>
              <w:rPr>
                <w:lang w:val="nb-NO"/>
              </w:rPr>
            </w:pPr>
          </w:p>
          <w:p w14:paraId="253A7C38" w14:textId="77777777" w:rsidR="006758F2" w:rsidRPr="000A6A3D" w:rsidRDefault="006758F2" w:rsidP="006758F2">
            <w:pPr>
              <w:jc w:val="both"/>
              <w:rPr>
                <w:lang w:val="nb-NO"/>
              </w:rPr>
            </w:pPr>
          </w:p>
          <w:p w14:paraId="4FBC25EB" w14:textId="77777777" w:rsidR="006758F2" w:rsidRDefault="006758F2" w:rsidP="006758F2">
            <w:pPr>
              <w:jc w:val="both"/>
              <w:rPr>
                <w:lang w:val="nb-NO"/>
              </w:rPr>
            </w:pPr>
          </w:p>
          <w:p w14:paraId="00077D58" w14:textId="77777777" w:rsidR="006758F2" w:rsidRDefault="006758F2" w:rsidP="006758F2">
            <w:pPr>
              <w:jc w:val="both"/>
              <w:rPr>
                <w:lang w:val="nb-NO"/>
              </w:rPr>
            </w:pPr>
          </w:p>
          <w:p w14:paraId="16B99B49" w14:textId="77777777" w:rsidR="006758F2" w:rsidRDefault="006758F2" w:rsidP="006758F2">
            <w:pPr>
              <w:jc w:val="both"/>
              <w:rPr>
                <w:lang w:val="nb-NO"/>
              </w:rPr>
            </w:pPr>
          </w:p>
          <w:p w14:paraId="3A604BB2" w14:textId="77777777" w:rsidR="006758F2" w:rsidRPr="000A6A3D" w:rsidRDefault="006758F2" w:rsidP="006758F2">
            <w:pPr>
              <w:jc w:val="both"/>
              <w:rPr>
                <w:lang w:val="nb-NO"/>
              </w:rPr>
            </w:pPr>
            <w:r w:rsidRPr="000A6A3D">
              <w:rPr>
                <w:lang w:val="nb-NO"/>
              </w:rPr>
              <w:t xml:space="preserve">HS theo dõi, ghi bài </w:t>
            </w:r>
          </w:p>
          <w:p w14:paraId="1B44C462" w14:textId="77777777" w:rsidR="006758F2" w:rsidRPr="000A6A3D" w:rsidRDefault="006758F2" w:rsidP="006758F2">
            <w:pPr>
              <w:jc w:val="both"/>
              <w:rPr>
                <w:lang w:val="nb-NO"/>
              </w:rPr>
            </w:pPr>
          </w:p>
          <w:p w14:paraId="382EA71D" w14:textId="77777777" w:rsidR="006758F2" w:rsidRPr="000A6A3D" w:rsidRDefault="006758F2" w:rsidP="006758F2">
            <w:pPr>
              <w:jc w:val="both"/>
              <w:rPr>
                <w:lang w:val="nb-NO"/>
              </w:rPr>
            </w:pPr>
          </w:p>
          <w:p w14:paraId="70CDD042" w14:textId="77777777" w:rsidR="006758F2" w:rsidRDefault="006758F2" w:rsidP="006758F2">
            <w:pPr>
              <w:jc w:val="both"/>
              <w:rPr>
                <w:lang w:val="nb-NO"/>
              </w:rPr>
            </w:pPr>
          </w:p>
          <w:p w14:paraId="22BB742E" w14:textId="77777777" w:rsidR="006758F2" w:rsidRDefault="006758F2" w:rsidP="006758F2">
            <w:pPr>
              <w:jc w:val="both"/>
              <w:rPr>
                <w:lang w:val="nb-NO"/>
              </w:rPr>
            </w:pPr>
          </w:p>
          <w:p w14:paraId="0C64DA76" w14:textId="77777777" w:rsidR="006758F2" w:rsidRDefault="006758F2" w:rsidP="006758F2">
            <w:pPr>
              <w:jc w:val="both"/>
              <w:rPr>
                <w:lang w:val="nb-NO"/>
              </w:rPr>
            </w:pPr>
          </w:p>
          <w:p w14:paraId="141D9ADD" w14:textId="77777777" w:rsidR="006758F2" w:rsidRDefault="006758F2" w:rsidP="006758F2">
            <w:pPr>
              <w:jc w:val="both"/>
              <w:rPr>
                <w:lang w:val="nb-NO"/>
              </w:rPr>
            </w:pPr>
          </w:p>
          <w:p w14:paraId="4ECADA63" w14:textId="77777777" w:rsidR="006758F2" w:rsidRDefault="006758F2" w:rsidP="006758F2">
            <w:pPr>
              <w:jc w:val="both"/>
              <w:rPr>
                <w:lang w:val="nb-NO"/>
              </w:rPr>
            </w:pPr>
          </w:p>
          <w:p w14:paraId="5728FA74" w14:textId="77777777" w:rsidR="006758F2" w:rsidRDefault="006758F2" w:rsidP="006758F2">
            <w:pPr>
              <w:jc w:val="both"/>
              <w:rPr>
                <w:lang w:val="nb-NO"/>
              </w:rPr>
            </w:pPr>
          </w:p>
          <w:p w14:paraId="5A1D22F5" w14:textId="77777777" w:rsidR="006758F2" w:rsidRDefault="006758F2" w:rsidP="006758F2">
            <w:pPr>
              <w:jc w:val="both"/>
              <w:rPr>
                <w:lang w:val="nb-NO"/>
              </w:rPr>
            </w:pPr>
          </w:p>
          <w:p w14:paraId="2AD303A5" w14:textId="77777777" w:rsidR="006758F2" w:rsidRDefault="006758F2" w:rsidP="006758F2">
            <w:pPr>
              <w:jc w:val="both"/>
              <w:rPr>
                <w:lang w:val="nb-NO"/>
              </w:rPr>
            </w:pPr>
          </w:p>
          <w:p w14:paraId="7C3FA755" w14:textId="77777777" w:rsidR="006758F2" w:rsidRDefault="006758F2" w:rsidP="006758F2">
            <w:pPr>
              <w:jc w:val="both"/>
              <w:rPr>
                <w:lang w:val="nb-NO"/>
              </w:rPr>
            </w:pPr>
          </w:p>
          <w:p w14:paraId="31035247" w14:textId="77777777" w:rsidR="006758F2" w:rsidRDefault="006758F2" w:rsidP="006758F2">
            <w:pPr>
              <w:jc w:val="both"/>
              <w:rPr>
                <w:lang w:val="nb-NO"/>
              </w:rPr>
            </w:pPr>
          </w:p>
          <w:p w14:paraId="677844EF" w14:textId="77777777" w:rsidR="006758F2" w:rsidRDefault="006758F2" w:rsidP="006758F2">
            <w:pPr>
              <w:jc w:val="both"/>
              <w:rPr>
                <w:lang w:val="nb-NO"/>
              </w:rPr>
            </w:pPr>
          </w:p>
          <w:p w14:paraId="0BF9682F" w14:textId="77777777" w:rsidR="006758F2" w:rsidRDefault="006758F2" w:rsidP="006758F2">
            <w:pPr>
              <w:jc w:val="both"/>
              <w:rPr>
                <w:lang w:val="nb-NO"/>
              </w:rPr>
            </w:pPr>
          </w:p>
          <w:p w14:paraId="7A1E8101" w14:textId="77777777" w:rsidR="006758F2" w:rsidRDefault="006758F2" w:rsidP="006758F2">
            <w:pPr>
              <w:jc w:val="both"/>
              <w:rPr>
                <w:lang w:val="nb-NO"/>
              </w:rPr>
            </w:pPr>
          </w:p>
          <w:p w14:paraId="7F47EA76" w14:textId="77777777" w:rsidR="006758F2" w:rsidRDefault="006758F2" w:rsidP="006758F2">
            <w:pPr>
              <w:jc w:val="both"/>
              <w:rPr>
                <w:lang w:val="nb-NO"/>
              </w:rPr>
            </w:pPr>
          </w:p>
          <w:p w14:paraId="04FAAEAD" w14:textId="77777777" w:rsidR="006758F2" w:rsidRDefault="006758F2" w:rsidP="006758F2">
            <w:pPr>
              <w:jc w:val="both"/>
              <w:rPr>
                <w:lang w:val="nb-NO"/>
              </w:rPr>
            </w:pPr>
          </w:p>
          <w:p w14:paraId="798FA088" w14:textId="77777777" w:rsidR="006758F2" w:rsidRDefault="006758F2" w:rsidP="006758F2">
            <w:pPr>
              <w:jc w:val="both"/>
              <w:rPr>
                <w:lang w:val="nb-NO"/>
              </w:rPr>
            </w:pPr>
            <w:r>
              <w:rPr>
                <w:lang w:val="nb-NO"/>
              </w:rPr>
              <w:t>HS làm bài tập nhóm.</w:t>
            </w:r>
          </w:p>
          <w:p w14:paraId="160E6D1E" w14:textId="77777777" w:rsidR="006758F2" w:rsidRDefault="006758F2" w:rsidP="006758F2">
            <w:pPr>
              <w:jc w:val="both"/>
              <w:rPr>
                <w:lang w:val="nb-NO"/>
              </w:rPr>
            </w:pPr>
          </w:p>
          <w:p w14:paraId="427CE2C1" w14:textId="77777777" w:rsidR="006758F2" w:rsidRDefault="006758F2" w:rsidP="006758F2">
            <w:pPr>
              <w:jc w:val="both"/>
              <w:rPr>
                <w:lang w:val="nb-NO"/>
              </w:rPr>
            </w:pPr>
          </w:p>
          <w:p w14:paraId="4C13CB32" w14:textId="77777777" w:rsidR="006758F2" w:rsidRDefault="006758F2" w:rsidP="006758F2">
            <w:pPr>
              <w:jc w:val="both"/>
              <w:rPr>
                <w:lang w:val="nb-NO"/>
              </w:rPr>
            </w:pPr>
          </w:p>
          <w:p w14:paraId="2E672923" w14:textId="77777777" w:rsidR="006758F2" w:rsidRDefault="006758F2" w:rsidP="006758F2">
            <w:pPr>
              <w:jc w:val="both"/>
              <w:rPr>
                <w:lang w:val="nb-NO"/>
              </w:rPr>
            </w:pPr>
            <w:r>
              <w:rPr>
                <w:lang w:val="nb-NO"/>
              </w:rPr>
              <w:t>HS lên bảng trình bày.</w:t>
            </w:r>
          </w:p>
          <w:p w14:paraId="46A1F3BD" w14:textId="77777777" w:rsidR="006758F2" w:rsidRDefault="006758F2" w:rsidP="006758F2">
            <w:pPr>
              <w:jc w:val="both"/>
              <w:rPr>
                <w:lang w:val="nb-NO"/>
              </w:rPr>
            </w:pPr>
            <w:r>
              <w:rPr>
                <w:lang w:val="nb-NO"/>
              </w:rPr>
              <w:t>HS nhóm khác bổ sung.</w:t>
            </w:r>
          </w:p>
          <w:p w14:paraId="70AAB05C" w14:textId="6EF3F876" w:rsidR="006758F2" w:rsidRPr="000A6A3D" w:rsidRDefault="006758F2" w:rsidP="006758F2">
            <w:pPr>
              <w:jc w:val="both"/>
              <w:rPr>
                <w:lang w:val="nb-NO"/>
              </w:rPr>
            </w:pPr>
            <w:r w:rsidRPr="000A6A3D">
              <w:rPr>
                <w:lang w:val="nb-NO"/>
              </w:rPr>
              <w:t>H</w:t>
            </w:r>
            <w:r>
              <w:rPr>
                <w:lang w:val="nb-NO"/>
              </w:rPr>
              <w:t>S</w:t>
            </w:r>
            <w:r w:rsidRPr="000A6A3D">
              <w:rPr>
                <w:lang w:val="de-DE"/>
              </w:rPr>
              <w:t xml:space="preserve">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C9FD9" w14:textId="77777777" w:rsidR="006758F2" w:rsidRPr="000A6A3D" w:rsidRDefault="006758F2" w:rsidP="000A6A3D">
            <w:pPr>
              <w:rPr>
                <w:lang w:val="nb-NO"/>
              </w:rPr>
            </w:pPr>
          </w:p>
          <w:p w14:paraId="44B2CBCE" w14:textId="77777777" w:rsidR="00EF3178" w:rsidRDefault="00EF3178" w:rsidP="000A6A3D">
            <w:pPr>
              <w:jc w:val="center"/>
              <w:rPr>
                <w:lang w:val="pt-BR"/>
              </w:rPr>
            </w:pPr>
          </w:p>
          <w:p w14:paraId="1A417C40" w14:textId="77777777" w:rsidR="00EF3178" w:rsidRDefault="00EF3178" w:rsidP="000A6A3D">
            <w:pPr>
              <w:jc w:val="center"/>
              <w:rPr>
                <w:lang w:val="pt-BR"/>
              </w:rPr>
            </w:pPr>
          </w:p>
          <w:p w14:paraId="33CD2D5C" w14:textId="07B9D65A" w:rsidR="006758F2" w:rsidRPr="000A6A3D" w:rsidRDefault="00EF3178" w:rsidP="000A6A3D">
            <w:pPr>
              <w:jc w:val="center"/>
              <w:rPr>
                <w:lang w:val="pt-BR"/>
              </w:rPr>
            </w:pPr>
            <w:r>
              <w:rPr>
                <w:lang w:val="pt-BR"/>
              </w:rPr>
              <w:t>30</w:t>
            </w:r>
          </w:p>
          <w:p w14:paraId="615200FB" w14:textId="77777777" w:rsidR="006758F2" w:rsidRPr="000A6A3D" w:rsidRDefault="006758F2" w:rsidP="000A6A3D">
            <w:pPr>
              <w:jc w:val="center"/>
              <w:rPr>
                <w:lang w:val="pt-BR"/>
              </w:rPr>
            </w:pPr>
            <w:r w:rsidRPr="000A6A3D">
              <w:rPr>
                <w:lang w:val="pt-BR"/>
              </w:rPr>
              <w:t>phút</w:t>
            </w:r>
          </w:p>
          <w:p w14:paraId="21FC7FDE" w14:textId="77777777" w:rsidR="006758F2" w:rsidRPr="000A6A3D" w:rsidRDefault="006758F2" w:rsidP="000A6A3D">
            <w:pPr>
              <w:jc w:val="center"/>
              <w:rPr>
                <w:lang w:val="pt-BR"/>
              </w:rPr>
            </w:pPr>
          </w:p>
          <w:p w14:paraId="6EC22397" w14:textId="77777777" w:rsidR="006758F2" w:rsidRPr="000A6A3D" w:rsidRDefault="006758F2" w:rsidP="000A6A3D">
            <w:pPr>
              <w:jc w:val="center"/>
              <w:rPr>
                <w:lang w:val="pt-BR"/>
              </w:rPr>
            </w:pPr>
          </w:p>
          <w:p w14:paraId="28DC3DAF" w14:textId="77777777" w:rsidR="006758F2" w:rsidRPr="000A6A3D" w:rsidRDefault="006758F2" w:rsidP="000A6A3D">
            <w:pPr>
              <w:jc w:val="center"/>
              <w:rPr>
                <w:lang w:val="pt-BR"/>
              </w:rPr>
            </w:pPr>
          </w:p>
          <w:p w14:paraId="243736B9" w14:textId="77777777" w:rsidR="006758F2" w:rsidRPr="000A6A3D" w:rsidRDefault="006758F2" w:rsidP="000A6A3D">
            <w:pPr>
              <w:jc w:val="center"/>
              <w:rPr>
                <w:lang w:val="pt-BR"/>
              </w:rPr>
            </w:pPr>
          </w:p>
          <w:p w14:paraId="753B0A01" w14:textId="77777777" w:rsidR="006758F2" w:rsidRPr="000A6A3D" w:rsidRDefault="006758F2" w:rsidP="000A6A3D">
            <w:pPr>
              <w:jc w:val="center"/>
              <w:rPr>
                <w:lang w:val="pt-BR"/>
              </w:rPr>
            </w:pPr>
          </w:p>
          <w:p w14:paraId="74FBCE68" w14:textId="77777777" w:rsidR="006758F2" w:rsidRPr="000A6A3D" w:rsidRDefault="006758F2" w:rsidP="000A6A3D">
            <w:pPr>
              <w:jc w:val="center"/>
              <w:rPr>
                <w:lang w:val="pt-BR"/>
              </w:rPr>
            </w:pPr>
          </w:p>
          <w:p w14:paraId="7B2A6A55" w14:textId="77777777" w:rsidR="006758F2" w:rsidRPr="000A6A3D" w:rsidRDefault="006758F2" w:rsidP="000A6A3D">
            <w:pPr>
              <w:jc w:val="center"/>
              <w:rPr>
                <w:lang w:val="pt-BR"/>
              </w:rPr>
            </w:pPr>
          </w:p>
          <w:p w14:paraId="253E3724" w14:textId="77777777" w:rsidR="006758F2" w:rsidRPr="000A6A3D" w:rsidRDefault="006758F2" w:rsidP="000A6A3D">
            <w:pPr>
              <w:jc w:val="center"/>
              <w:rPr>
                <w:lang w:val="pt-BR"/>
              </w:rPr>
            </w:pPr>
          </w:p>
          <w:p w14:paraId="5ED62815" w14:textId="77777777" w:rsidR="006758F2" w:rsidRPr="000A6A3D" w:rsidRDefault="006758F2" w:rsidP="000A6A3D">
            <w:pPr>
              <w:jc w:val="center"/>
              <w:rPr>
                <w:lang w:val="pt-BR"/>
              </w:rPr>
            </w:pPr>
          </w:p>
          <w:p w14:paraId="58CC9CD2" w14:textId="77777777" w:rsidR="006758F2" w:rsidRPr="000A6A3D" w:rsidRDefault="006758F2" w:rsidP="000A6A3D">
            <w:pPr>
              <w:jc w:val="center"/>
              <w:rPr>
                <w:lang w:val="pt-BR"/>
              </w:rPr>
            </w:pPr>
          </w:p>
          <w:p w14:paraId="3CA91369" w14:textId="77777777" w:rsidR="006758F2" w:rsidRPr="000A6A3D" w:rsidRDefault="006758F2" w:rsidP="000A6A3D">
            <w:pPr>
              <w:jc w:val="center"/>
              <w:rPr>
                <w:lang w:val="pt-BR"/>
              </w:rPr>
            </w:pPr>
          </w:p>
          <w:p w14:paraId="3D5A64EF" w14:textId="77777777" w:rsidR="006758F2" w:rsidRPr="000A6A3D" w:rsidRDefault="006758F2" w:rsidP="000A6A3D">
            <w:pPr>
              <w:jc w:val="center"/>
              <w:rPr>
                <w:lang w:val="pt-BR"/>
              </w:rPr>
            </w:pPr>
          </w:p>
          <w:p w14:paraId="4FDEEABB" w14:textId="77777777" w:rsidR="006758F2" w:rsidRPr="000A6A3D" w:rsidRDefault="006758F2" w:rsidP="000A6A3D">
            <w:pPr>
              <w:jc w:val="center"/>
              <w:rPr>
                <w:lang w:val="pt-BR"/>
              </w:rPr>
            </w:pPr>
          </w:p>
          <w:p w14:paraId="35DFF3D5" w14:textId="77777777" w:rsidR="006758F2" w:rsidRPr="000A6A3D" w:rsidRDefault="006758F2" w:rsidP="000A6A3D">
            <w:pPr>
              <w:jc w:val="center"/>
              <w:rPr>
                <w:lang w:val="pt-BR"/>
              </w:rPr>
            </w:pPr>
          </w:p>
          <w:p w14:paraId="6B99FB6F" w14:textId="77777777" w:rsidR="006758F2" w:rsidRPr="000A6A3D" w:rsidRDefault="006758F2" w:rsidP="000A6A3D">
            <w:pPr>
              <w:jc w:val="center"/>
              <w:rPr>
                <w:lang w:val="pt-BR"/>
              </w:rPr>
            </w:pPr>
          </w:p>
          <w:p w14:paraId="0D4FAEFD" w14:textId="77777777" w:rsidR="006758F2" w:rsidRPr="000A6A3D" w:rsidRDefault="006758F2" w:rsidP="000A6A3D">
            <w:pPr>
              <w:jc w:val="center"/>
              <w:rPr>
                <w:lang w:val="pt-BR"/>
              </w:rPr>
            </w:pPr>
          </w:p>
          <w:p w14:paraId="44F8D57C" w14:textId="77777777" w:rsidR="006758F2" w:rsidRPr="000A6A3D" w:rsidRDefault="006758F2" w:rsidP="000A6A3D">
            <w:pPr>
              <w:jc w:val="center"/>
              <w:rPr>
                <w:lang w:val="pt-BR"/>
              </w:rPr>
            </w:pPr>
          </w:p>
          <w:p w14:paraId="1922CB05" w14:textId="4F1FDB51" w:rsidR="006758F2" w:rsidRDefault="006758F2" w:rsidP="000A6A3D">
            <w:pPr>
              <w:jc w:val="center"/>
              <w:rPr>
                <w:lang w:val="nb-NO"/>
              </w:rPr>
            </w:pPr>
          </w:p>
          <w:p w14:paraId="392E4D54" w14:textId="77777777" w:rsidR="006758F2" w:rsidRPr="00516150" w:rsidRDefault="006758F2" w:rsidP="00516150">
            <w:pPr>
              <w:rPr>
                <w:lang w:val="nb-NO"/>
              </w:rPr>
            </w:pPr>
          </w:p>
          <w:p w14:paraId="3DDB9FE2" w14:textId="77777777" w:rsidR="006758F2" w:rsidRPr="00516150" w:rsidRDefault="006758F2" w:rsidP="00516150">
            <w:pPr>
              <w:rPr>
                <w:lang w:val="nb-NO"/>
              </w:rPr>
            </w:pPr>
          </w:p>
          <w:p w14:paraId="3F4BF690" w14:textId="77777777" w:rsidR="006758F2" w:rsidRPr="00516150" w:rsidRDefault="006758F2" w:rsidP="00516150">
            <w:pPr>
              <w:rPr>
                <w:lang w:val="nb-NO"/>
              </w:rPr>
            </w:pPr>
          </w:p>
          <w:p w14:paraId="628438D9" w14:textId="77777777" w:rsidR="006758F2" w:rsidRPr="00516150" w:rsidRDefault="006758F2" w:rsidP="00516150">
            <w:pPr>
              <w:rPr>
                <w:lang w:val="nb-NO"/>
              </w:rPr>
            </w:pPr>
          </w:p>
          <w:p w14:paraId="7A38A28D" w14:textId="77777777" w:rsidR="006758F2" w:rsidRPr="00516150" w:rsidRDefault="006758F2" w:rsidP="00516150">
            <w:pPr>
              <w:rPr>
                <w:lang w:val="nb-NO"/>
              </w:rPr>
            </w:pPr>
          </w:p>
          <w:p w14:paraId="2241606D" w14:textId="237C75C7" w:rsidR="006758F2" w:rsidRPr="000A6A3D" w:rsidRDefault="00EF3178" w:rsidP="00516150">
            <w:pPr>
              <w:jc w:val="center"/>
              <w:rPr>
                <w:lang w:val="pt-BR"/>
              </w:rPr>
            </w:pPr>
            <w:r>
              <w:rPr>
                <w:lang w:val="pt-BR"/>
              </w:rPr>
              <w:t>40</w:t>
            </w:r>
          </w:p>
          <w:p w14:paraId="411D082B" w14:textId="77777777" w:rsidR="006758F2" w:rsidRPr="000A6A3D" w:rsidRDefault="006758F2" w:rsidP="00516150">
            <w:pPr>
              <w:jc w:val="center"/>
              <w:rPr>
                <w:lang w:val="pt-BR"/>
              </w:rPr>
            </w:pPr>
            <w:r w:rsidRPr="000A6A3D">
              <w:rPr>
                <w:lang w:val="pt-BR"/>
              </w:rPr>
              <w:t>phút</w:t>
            </w:r>
          </w:p>
          <w:p w14:paraId="4F4196C2" w14:textId="77777777" w:rsidR="006758F2" w:rsidRPr="00516150" w:rsidRDefault="006758F2" w:rsidP="00516150">
            <w:pPr>
              <w:rPr>
                <w:lang w:val="nb-NO"/>
              </w:rPr>
            </w:pPr>
          </w:p>
        </w:tc>
      </w:tr>
      <w:tr w:rsidR="006758F2" w:rsidRPr="000A6A3D" w14:paraId="0F164C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F207A36" w14:textId="77777777" w:rsidR="006758F2" w:rsidRPr="000A6A3D" w:rsidRDefault="006758F2"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FD45DB" w14:textId="77777777" w:rsidR="006758F2" w:rsidRPr="000A6A3D" w:rsidRDefault="006758F2" w:rsidP="000A6A3D">
            <w:pPr>
              <w:rPr>
                <w:b/>
                <w:bCs/>
                <w:u w:val="single"/>
                <w:lang w:val="nb-NO"/>
              </w:rPr>
            </w:pPr>
            <w:r w:rsidRPr="000A6A3D">
              <w:rPr>
                <w:b/>
                <w:bCs/>
                <w:u w:val="single"/>
                <w:lang w:val="nb-NO"/>
              </w:rPr>
              <w:t>Củng cố kiến thức và kết thúc bài</w:t>
            </w:r>
          </w:p>
          <w:p w14:paraId="4094213D" w14:textId="6E28DF71" w:rsidR="006758F2" w:rsidRPr="000A6A3D" w:rsidRDefault="006758F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776006" w14:textId="28494FA7" w:rsidR="006758F2" w:rsidRPr="000A6A3D" w:rsidRDefault="006758F2" w:rsidP="006758F2">
            <w:pPr>
              <w:jc w:val="both"/>
              <w:rPr>
                <w:lang w:val="vi-VN"/>
              </w:rPr>
            </w:pPr>
            <w:r w:rsidRPr="000A6A3D">
              <w:rPr>
                <w:lang w:val="de-DE"/>
              </w:rPr>
              <w:t xml:space="preserve">Giảng viên trình bày tóm tắt nội dung ôn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8BEB39D" w14:textId="77777777" w:rsidR="006758F2" w:rsidRPr="000A6A3D" w:rsidRDefault="006758F2" w:rsidP="006758F2">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FD6E8A" w14:textId="77777777" w:rsidR="006758F2" w:rsidRPr="000A6A3D" w:rsidRDefault="006758F2" w:rsidP="000A6A3D">
            <w:pPr>
              <w:jc w:val="center"/>
              <w:rPr>
                <w:lang w:val="nb-NO"/>
              </w:rPr>
            </w:pPr>
          </w:p>
          <w:p w14:paraId="7386A289" w14:textId="6CF82C4F" w:rsidR="006758F2" w:rsidRPr="000A6A3D" w:rsidRDefault="006758F2" w:rsidP="000A6A3D">
            <w:pPr>
              <w:jc w:val="center"/>
              <w:rPr>
                <w:lang w:val="nb-NO"/>
              </w:rPr>
            </w:pPr>
            <w:r w:rsidRPr="000A6A3D">
              <w:rPr>
                <w:lang w:val="pt-BR"/>
              </w:rPr>
              <w:t>5 phút</w:t>
            </w:r>
          </w:p>
        </w:tc>
      </w:tr>
      <w:tr w:rsidR="006758F2" w:rsidRPr="000A6A3D" w14:paraId="24DCB291"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657204F7" w14:textId="77777777" w:rsidR="006758F2" w:rsidRPr="000A6A3D" w:rsidRDefault="006758F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35662C" w14:textId="77777777" w:rsidR="006758F2" w:rsidRPr="000A6A3D" w:rsidRDefault="006758F2" w:rsidP="000A6A3D">
            <w:pPr>
              <w:rPr>
                <w:b/>
                <w:bCs/>
                <w:u w:val="single"/>
                <w:lang w:val="pt-BR"/>
              </w:rPr>
            </w:pPr>
            <w:r w:rsidRPr="000A6A3D">
              <w:rPr>
                <w:b/>
                <w:bCs/>
                <w:u w:val="single"/>
                <w:lang w:val="pt-BR"/>
              </w:rPr>
              <w:t>Hướng dẫn tự học</w:t>
            </w:r>
          </w:p>
          <w:p w14:paraId="7A7C2270" w14:textId="51CF99E2" w:rsidR="006758F2" w:rsidRPr="000A6A3D" w:rsidRDefault="006758F2" w:rsidP="000A6A3D">
            <w:pPr>
              <w:rPr>
                <w:bCs/>
                <w:lang w:val="nb-NO"/>
              </w:rPr>
            </w:pPr>
            <w:r w:rsidRPr="000A6A3D">
              <w:rPr>
                <w:bCs/>
                <w:lang w:val="nb-NO"/>
              </w:rPr>
              <w:t xml:space="preserve">- </w:t>
            </w:r>
            <w:r>
              <w:rPr>
                <w:bCs/>
                <w:lang w:val="nb-NO"/>
              </w:rPr>
              <w:t>Ôn tập theo đề cương</w:t>
            </w:r>
            <w:r w:rsidRPr="000A6A3D">
              <w:rPr>
                <w:bCs/>
                <w:lang w:val="nb-NO"/>
              </w:rPr>
              <w:t xml:space="preserve">. </w:t>
            </w:r>
          </w:p>
          <w:p w14:paraId="07420B37" w14:textId="5BE39876" w:rsidR="006758F2" w:rsidRPr="000A6A3D" w:rsidRDefault="006758F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9B87050" w14:textId="1CC544DE" w:rsidR="006758F2" w:rsidRPr="000A6A3D" w:rsidRDefault="006758F2" w:rsidP="006758F2">
            <w:pPr>
              <w:jc w:val="both"/>
              <w:rPr>
                <w:lang w:val="pt-BR"/>
              </w:rPr>
            </w:pPr>
            <w:r w:rsidRPr="000A6A3D">
              <w:rPr>
                <w:lang w:val="pt-BR"/>
              </w:rPr>
              <w:t xml:space="preserve">Nhắc nhở học sinh ôn tập và 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9EFE71" w14:textId="4B09E76D" w:rsidR="006758F2" w:rsidRPr="000A6A3D" w:rsidRDefault="006758F2" w:rsidP="006758F2">
            <w:pPr>
              <w:jc w:val="both"/>
              <w:rPr>
                <w:lang w:val="pt-BR"/>
              </w:rPr>
            </w:pPr>
            <w:r w:rsidRPr="000A6A3D">
              <w:rPr>
                <w:lang w:val="pt-BR"/>
              </w:rPr>
              <w:t>Học sinh giải bài tập theo hướng dẫn của giảng viên</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93F304" w14:textId="77777777" w:rsidR="006758F2" w:rsidRPr="000A6A3D" w:rsidRDefault="006758F2" w:rsidP="000A6A3D">
            <w:pPr>
              <w:jc w:val="center"/>
              <w:rPr>
                <w:lang w:val="pt-BR"/>
              </w:rPr>
            </w:pPr>
          </w:p>
          <w:p w14:paraId="48DEC29C" w14:textId="3E021D15" w:rsidR="006758F2" w:rsidRPr="000A6A3D" w:rsidRDefault="006758F2" w:rsidP="000A6A3D">
            <w:pPr>
              <w:jc w:val="center"/>
              <w:rPr>
                <w:lang w:val="pt-BR"/>
              </w:rPr>
            </w:pPr>
            <w:r w:rsidRPr="000A6A3D">
              <w:rPr>
                <w:lang w:val="pt-BR"/>
              </w:rPr>
              <w:t>5 phút</w:t>
            </w:r>
          </w:p>
        </w:tc>
      </w:tr>
    </w:tbl>
    <w:p w14:paraId="41BB1AA0" w14:textId="1658ED6C" w:rsidR="00AA3079"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1460"/>
        <w:gridCol w:w="5769"/>
      </w:tblGrid>
      <w:tr w:rsidR="00AA3079" w:rsidRPr="000A6A3D" w14:paraId="7A427C10" w14:textId="77777777" w:rsidTr="00F5297A">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1F93D92" w14:textId="77777777" w:rsidR="00AA3079" w:rsidRPr="000A6A3D" w:rsidRDefault="00AA3079" w:rsidP="000A6A3D">
            <w:pPr>
              <w:rPr>
                <w:u w:val="single"/>
                <w:lang w:val="pt-BR"/>
              </w:rPr>
            </w:pPr>
          </w:p>
          <w:p w14:paraId="11BBF4E4" w14:textId="77777777" w:rsidR="00AA3079" w:rsidRPr="000A6A3D" w:rsidRDefault="00AA3079" w:rsidP="000A6A3D">
            <w:pPr>
              <w:rPr>
                <w:u w:val="single"/>
                <w:lang w:val="pt-BR"/>
              </w:rPr>
            </w:pPr>
          </w:p>
          <w:p w14:paraId="72AE830D" w14:textId="77777777" w:rsidR="00AA3079" w:rsidRPr="000A6A3D" w:rsidRDefault="00AA3079"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2BE67AB7" w14:textId="10DF414A" w:rsidR="00AA3079" w:rsidRPr="000A6A3D" w:rsidRDefault="00AA3079" w:rsidP="000A6A3D">
            <w:pPr>
              <w:jc w:val="both"/>
            </w:pPr>
            <w:r w:rsidRPr="000A6A3D">
              <w:t xml:space="preserve">1. </w:t>
            </w:r>
            <w:r w:rsidRPr="000A6A3D">
              <w:rPr>
                <w:i/>
                <w:iCs/>
              </w:rPr>
              <w:t xml:space="preserve">Giáo trình hóa học </w:t>
            </w:r>
            <w:r w:rsidR="00F5297A">
              <w:rPr>
                <w:i/>
                <w:iCs/>
              </w:rPr>
              <w:t>3</w:t>
            </w:r>
            <w:r w:rsidRPr="000A6A3D">
              <w:rPr>
                <w:i/>
                <w:iCs/>
              </w:rPr>
              <w:t xml:space="preserve">, </w:t>
            </w:r>
            <w:r w:rsidRPr="000A6A3D">
              <w:t xml:space="preserve">Trường CĐ </w:t>
            </w:r>
            <w:r w:rsidR="00F5297A">
              <w:t>L</w:t>
            </w:r>
            <w:r w:rsidRPr="000A6A3D">
              <w:t xml:space="preserve">ý </w:t>
            </w:r>
            <w:r w:rsidR="00F5297A">
              <w:t>T</w:t>
            </w:r>
            <w:r w:rsidRPr="000A6A3D">
              <w:t xml:space="preserve">ự </w:t>
            </w:r>
            <w:r w:rsidR="00F5297A">
              <w:t>T</w:t>
            </w:r>
            <w:r w:rsidRPr="000A6A3D">
              <w:t>rọng Tp. HCM, năm 201</w:t>
            </w:r>
            <w:r w:rsidR="00F5297A">
              <w:t>9</w:t>
            </w:r>
            <w:r w:rsidRPr="000A6A3D">
              <w:t>.</w:t>
            </w:r>
          </w:p>
          <w:p w14:paraId="43FE9506" w14:textId="0D8054E6" w:rsidR="00AA3079" w:rsidRPr="000A6A3D" w:rsidRDefault="00AA30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F5297A">
              <w:rPr>
                <w:i/>
                <w:iCs/>
              </w:rPr>
              <w:t>2</w:t>
            </w:r>
            <w:r w:rsidRPr="000A6A3D">
              <w:rPr>
                <w:i/>
                <w:iCs/>
              </w:rPr>
              <w:t xml:space="preserve">, </w:t>
            </w:r>
            <w:r w:rsidRPr="000A6A3D">
              <w:rPr>
                <w:lang w:val="vi-VN"/>
              </w:rPr>
              <w:t>NXB Giáo dục Việt Nam</w:t>
            </w:r>
            <w:r w:rsidRPr="000A6A3D">
              <w:t>, năm 2015.</w:t>
            </w:r>
          </w:p>
          <w:p w14:paraId="18A7D927" w14:textId="7DA0CB5D" w:rsidR="00AA3079" w:rsidRPr="000A6A3D" w:rsidRDefault="00AA3079" w:rsidP="00F5297A">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F5297A">
              <w:t>2</w:t>
            </w:r>
            <w:r w:rsidRPr="000A6A3D">
              <w:t xml:space="preserve">, </w:t>
            </w:r>
            <w:r w:rsidRPr="000A6A3D">
              <w:rPr>
                <w:lang w:val="vi-VN"/>
              </w:rPr>
              <w:t>NXB Giáo dục Việt Nam</w:t>
            </w:r>
            <w:r w:rsidRPr="000A6A3D">
              <w:t>, năm 2015.</w:t>
            </w:r>
          </w:p>
        </w:tc>
      </w:tr>
      <w:tr w:rsidR="00AA3079" w:rsidRPr="000A6A3D" w14:paraId="6DFED351" w14:textId="77777777" w:rsidTr="00F529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639E7C47" w14:textId="77777777" w:rsidR="00AA3079" w:rsidRPr="000A6A3D" w:rsidRDefault="00AA3079" w:rsidP="000A6A3D">
            <w:pPr>
              <w:rPr>
                <w:lang w:val="pt-BR"/>
              </w:rPr>
            </w:pPr>
          </w:p>
          <w:p w14:paraId="06F2E450" w14:textId="77777777" w:rsidR="00DF6BD1" w:rsidRDefault="00DF6BD1" w:rsidP="000A6A3D">
            <w:pPr>
              <w:jc w:val="center"/>
              <w:rPr>
                <w:b/>
                <w:bCs/>
                <w:lang w:val="pt-BR"/>
              </w:rPr>
            </w:pPr>
          </w:p>
          <w:p w14:paraId="5212A368" w14:textId="77777777" w:rsidR="00AA3079" w:rsidRPr="000A6A3D" w:rsidRDefault="00AA3079" w:rsidP="000A6A3D">
            <w:pPr>
              <w:jc w:val="center"/>
              <w:rPr>
                <w:b/>
                <w:bCs/>
                <w:lang w:val="pt-BR"/>
              </w:rPr>
            </w:pPr>
            <w:r w:rsidRPr="000A6A3D">
              <w:rPr>
                <w:b/>
                <w:bCs/>
                <w:lang w:val="pt-BR"/>
              </w:rPr>
              <w:t>Trưởng tổ môn</w:t>
            </w:r>
          </w:p>
          <w:p w14:paraId="63224184" w14:textId="5064FAC8" w:rsidR="00AA3079" w:rsidRPr="000A6A3D" w:rsidRDefault="00AA3079" w:rsidP="00966B7F">
            <w:pPr>
              <w:jc w:val="center"/>
              <w:rPr>
                <w:b/>
                <w:bCs/>
                <w:lang w:val="vi-VN"/>
              </w:rPr>
            </w:pPr>
            <w:r w:rsidRPr="000A6A3D">
              <w:rPr>
                <w:b/>
                <w:bCs/>
                <w:lang w:val="vi-VN"/>
              </w:rPr>
              <w:t xml:space="preserve">   </w:t>
            </w:r>
          </w:p>
        </w:tc>
        <w:tc>
          <w:tcPr>
            <w:tcW w:w="5769" w:type="dxa"/>
            <w:shd w:val="clear" w:color="auto" w:fill="auto"/>
          </w:tcPr>
          <w:p w14:paraId="343840E4" w14:textId="77777777" w:rsidR="00AA3079" w:rsidRPr="000A6A3D" w:rsidRDefault="00AA3079" w:rsidP="000A6A3D">
            <w:pPr>
              <w:rPr>
                <w:lang w:val="pt-BR"/>
              </w:rPr>
            </w:pPr>
          </w:p>
          <w:p w14:paraId="6D1E3FCB" w14:textId="6F72EA88" w:rsidR="00AA3079" w:rsidRPr="000A6A3D" w:rsidRDefault="00DF6BD1" w:rsidP="000A6A3D">
            <w:pPr>
              <w:rPr>
                <w:i/>
                <w:lang w:val="pt-BR"/>
              </w:rPr>
            </w:pPr>
            <w:r>
              <w:rPr>
                <w:i/>
                <w:lang w:val="pt-BR"/>
              </w:rPr>
              <w:t xml:space="preserve">        </w:t>
            </w:r>
            <w:r w:rsidR="00AA3079" w:rsidRPr="000A6A3D">
              <w:rPr>
                <w:i/>
                <w:lang w:val="pt-BR"/>
              </w:rPr>
              <w:t xml:space="preserve">Tp. Hồ Chí Minh, ngày  </w:t>
            </w:r>
            <w:r w:rsidR="00AE34F5">
              <w:rPr>
                <w:i/>
                <w:lang w:val="pt-BR"/>
              </w:rPr>
              <w:t>20</w:t>
            </w:r>
            <w:r w:rsidR="00AA3079" w:rsidRPr="000A6A3D">
              <w:rPr>
                <w:i/>
                <w:lang w:val="pt-BR"/>
              </w:rPr>
              <w:t xml:space="preserve">    tháng    </w:t>
            </w:r>
            <w:r w:rsidR="00AE34F5">
              <w:rPr>
                <w:i/>
                <w:lang w:val="pt-BR"/>
              </w:rPr>
              <w:t>8</w:t>
            </w:r>
            <w:r w:rsidR="00AA3079" w:rsidRPr="000A6A3D">
              <w:rPr>
                <w:i/>
                <w:lang w:val="pt-BR"/>
              </w:rPr>
              <w:t xml:space="preserve">  năm 20</w:t>
            </w:r>
            <w:r w:rsidR="00AE34F5">
              <w:rPr>
                <w:i/>
                <w:lang w:val="pt-BR"/>
              </w:rPr>
              <w:t>21</w:t>
            </w:r>
            <w:r w:rsidR="00AA3079" w:rsidRPr="000A6A3D">
              <w:rPr>
                <w:i/>
                <w:lang w:val="pt-BR"/>
              </w:rPr>
              <w:t xml:space="preserve"> </w:t>
            </w:r>
          </w:p>
          <w:p w14:paraId="7E3FEAF3" w14:textId="77777777" w:rsidR="00AA3079" w:rsidRDefault="00AA3079" w:rsidP="000A6A3D">
            <w:pPr>
              <w:jc w:val="center"/>
              <w:rPr>
                <w:b/>
                <w:lang w:val="pt-BR"/>
              </w:rPr>
            </w:pPr>
            <w:r w:rsidRPr="000A6A3D">
              <w:rPr>
                <w:b/>
                <w:lang w:val="pt-BR"/>
              </w:rPr>
              <w:t>Giảng viên</w:t>
            </w:r>
          </w:p>
          <w:p w14:paraId="3C824E33" w14:textId="39D6EB92" w:rsidR="00DF6BD1" w:rsidRPr="000A6A3D" w:rsidRDefault="001B224E" w:rsidP="000A6A3D">
            <w:pPr>
              <w:jc w:val="center"/>
              <w:rPr>
                <w:lang w:val="pt-BR"/>
              </w:rPr>
            </w:pPr>
            <w:r>
              <w:rPr>
                <w:b/>
                <w:bCs/>
                <w:sz w:val="26"/>
                <w:szCs w:val="26"/>
              </w:rPr>
              <w:t>Trịnh Khắc Vũ</w:t>
            </w:r>
            <w:r>
              <w:rPr>
                <w:b/>
                <w:bCs/>
                <w:sz w:val="26"/>
                <w:szCs w:val="26"/>
              </w:rPr>
              <w:tab/>
            </w:r>
            <w:bookmarkStart w:id="152" w:name="_GoBack"/>
            <w:bookmarkEnd w:id="152"/>
          </w:p>
        </w:tc>
      </w:tr>
    </w:tbl>
    <w:p w14:paraId="121966FB" w14:textId="555E6E99" w:rsidR="008420EB" w:rsidRDefault="008420EB" w:rsidP="00966B7F"/>
    <w:sectPr w:rsidR="008420EB" w:rsidSect="00001E2B">
      <w:pgSz w:w="11907" w:h="16839" w:code="9"/>
      <w:pgMar w:top="540" w:right="720" w:bottom="720" w:left="720" w:header="720" w:footer="720" w:gutter="14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79995" w14:textId="77777777" w:rsidR="00B9417F" w:rsidRDefault="00B9417F" w:rsidP="0072484D">
      <w:r>
        <w:separator/>
      </w:r>
    </w:p>
  </w:endnote>
  <w:endnote w:type="continuationSeparator" w:id="0">
    <w:p w14:paraId="1BFDA75F" w14:textId="77777777" w:rsidR="00B9417F" w:rsidRDefault="00B9417F"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Black">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Book-AntiquaH">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543D3" w14:textId="77777777" w:rsidR="00DA2B4B" w:rsidRDefault="00DA2B4B">
    <w:pPr>
      <w:pStyle w:val="Footer"/>
      <w:jc w:val="center"/>
    </w:pPr>
    <w:r>
      <w:fldChar w:fldCharType="begin"/>
    </w:r>
    <w:r>
      <w:instrText xml:space="preserve"> PAGE   \* MERGEFORMAT </w:instrText>
    </w:r>
    <w:r>
      <w:fldChar w:fldCharType="separate"/>
    </w:r>
    <w:r>
      <w:rPr>
        <w:noProof/>
      </w:rPr>
      <w:t>40</w:t>
    </w:r>
    <w:r>
      <w:rPr>
        <w:noProof/>
      </w:rPr>
      <w:fldChar w:fldCharType="end"/>
    </w:r>
  </w:p>
  <w:p w14:paraId="1417D411" w14:textId="77777777" w:rsidR="00DA2B4B" w:rsidRDefault="00DA2B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1D0298" w14:textId="77777777" w:rsidR="00B9417F" w:rsidRDefault="00B9417F" w:rsidP="0072484D">
      <w:r>
        <w:separator/>
      </w:r>
    </w:p>
  </w:footnote>
  <w:footnote w:type="continuationSeparator" w:id="0">
    <w:p w14:paraId="489ED5B4" w14:textId="77777777" w:rsidR="00B9417F" w:rsidRDefault="00B9417F"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4C111B"/>
    <w:multiLevelType w:val="hybridMultilevel"/>
    <w:tmpl w:val="B44EB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263C82"/>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CE7E58"/>
    <w:multiLevelType w:val="hybridMultilevel"/>
    <w:tmpl w:val="7F2E7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95380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4A94175"/>
    <w:multiLevelType w:val="hybridMultilevel"/>
    <w:tmpl w:val="B5CE3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C429CF"/>
    <w:multiLevelType w:val="hybridMultilevel"/>
    <w:tmpl w:val="CBDA10A0"/>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0D1B69"/>
    <w:multiLevelType w:val="hybridMultilevel"/>
    <w:tmpl w:val="42368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5B5C1D"/>
    <w:multiLevelType w:val="hybridMultilevel"/>
    <w:tmpl w:val="7D603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3E7EA7"/>
    <w:multiLevelType w:val="hybridMultilevel"/>
    <w:tmpl w:val="287098FC"/>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B06535"/>
    <w:multiLevelType w:val="hybridMultilevel"/>
    <w:tmpl w:val="46244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CF7871"/>
    <w:multiLevelType w:val="hybridMultilevel"/>
    <w:tmpl w:val="F806C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676214"/>
    <w:multiLevelType w:val="hybridMultilevel"/>
    <w:tmpl w:val="E6248576"/>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1E5098"/>
    <w:multiLevelType w:val="hybridMultilevel"/>
    <w:tmpl w:val="71125472"/>
    <w:lvl w:ilvl="0" w:tplc="BDBA20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C122DB"/>
    <w:multiLevelType w:val="hybridMultilevel"/>
    <w:tmpl w:val="C5C83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A97262"/>
    <w:multiLevelType w:val="hybridMultilevel"/>
    <w:tmpl w:val="645ED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B94FA4"/>
    <w:multiLevelType w:val="hybridMultilevel"/>
    <w:tmpl w:val="F430A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53425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FC96E94"/>
    <w:multiLevelType w:val="hybridMultilevel"/>
    <w:tmpl w:val="39189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61CA5F5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51171C"/>
    <w:multiLevelType w:val="hybridMultilevel"/>
    <w:tmpl w:val="6B30907E"/>
    <w:lvl w:ilvl="0" w:tplc="AAC264C0">
      <w:start w:val="1"/>
      <w:numFmt w:val="decimal"/>
      <w:lvlText w:val="%1."/>
      <w:lvlJc w:val="left"/>
      <w:pPr>
        <w:ind w:left="3196" w:hanging="360"/>
      </w:pPr>
      <w:rPr>
        <w:rFonts w:hint="default"/>
        <w:b/>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30" w15:restartNumberingAfterBreak="0">
    <w:nsid w:val="6BCD63F0"/>
    <w:multiLevelType w:val="hybridMultilevel"/>
    <w:tmpl w:val="BC1AA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757B302C"/>
    <w:multiLevelType w:val="hybridMultilevel"/>
    <w:tmpl w:val="625A7B16"/>
    <w:lvl w:ilvl="0" w:tplc="30940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CE11E6"/>
    <w:multiLevelType w:val="hybridMultilevel"/>
    <w:tmpl w:val="2E40D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7D4AE7"/>
    <w:multiLevelType w:val="hybridMultilevel"/>
    <w:tmpl w:val="5DBAFC72"/>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
  </w:num>
  <w:num w:numId="5">
    <w:abstractNumId w:val="28"/>
  </w:num>
  <w:num w:numId="6">
    <w:abstractNumId w:val="10"/>
  </w:num>
  <w:num w:numId="7">
    <w:abstractNumId w:val="6"/>
  </w:num>
  <w:num w:numId="8">
    <w:abstractNumId w:val="5"/>
  </w:num>
  <w:num w:numId="9">
    <w:abstractNumId w:val="14"/>
  </w:num>
  <w:num w:numId="10">
    <w:abstractNumId w:val="32"/>
  </w:num>
  <w:num w:numId="11">
    <w:abstractNumId w:val="16"/>
  </w:num>
  <w:num w:numId="12">
    <w:abstractNumId w:val="30"/>
  </w:num>
  <w:num w:numId="13">
    <w:abstractNumId w:val="2"/>
  </w:num>
  <w:num w:numId="14">
    <w:abstractNumId w:val="4"/>
  </w:num>
  <w:num w:numId="15">
    <w:abstractNumId w:val="19"/>
  </w:num>
  <w:num w:numId="16">
    <w:abstractNumId w:val="12"/>
  </w:num>
  <w:num w:numId="17">
    <w:abstractNumId w:val="24"/>
  </w:num>
  <w:num w:numId="18">
    <w:abstractNumId w:val="7"/>
  </w:num>
  <w:num w:numId="19">
    <w:abstractNumId w:val="21"/>
  </w:num>
  <w:num w:numId="20">
    <w:abstractNumId w:val="25"/>
  </w:num>
  <w:num w:numId="21">
    <w:abstractNumId w:val="20"/>
  </w:num>
  <w:num w:numId="22">
    <w:abstractNumId w:val="33"/>
  </w:num>
  <w:num w:numId="23">
    <w:abstractNumId w:val="29"/>
  </w:num>
  <w:num w:numId="24">
    <w:abstractNumId w:val="0"/>
  </w:num>
  <w:num w:numId="25">
    <w:abstractNumId w:val="18"/>
  </w:num>
  <w:num w:numId="26">
    <w:abstractNumId w:val="34"/>
  </w:num>
  <w:num w:numId="27">
    <w:abstractNumId w:val="8"/>
  </w:num>
  <w:num w:numId="28">
    <w:abstractNumId w:val="23"/>
  </w:num>
  <w:num w:numId="29">
    <w:abstractNumId w:val="15"/>
  </w:num>
  <w:num w:numId="30">
    <w:abstractNumId w:val="11"/>
  </w:num>
  <w:num w:numId="31">
    <w:abstractNumId w:val="9"/>
  </w:num>
  <w:num w:numId="32">
    <w:abstractNumId w:val="27"/>
  </w:num>
  <w:num w:numId="33">
    <w:abstractNumId w:val="1"/>
  </w:num>
  <w:num w:numId="34">
    <w:abstractNumId w:val="17"/>
  </w:num>
  <w:num w:numId="35">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508E"/>
    <w:rsid w:val="00001E2B"/>
    <w:rsid w:val="00002B89"/>
    <w:rsid w:val="0000336C"/>
    <w:rsid w:val="00003411"/>
    <w:rsid w:val="00003AFF"/>
    <w:rsid w:val="00005CC6"/>
    <w:rsid w:val="00006C34"/>
    <w:rsid w:val="000129B8"/>
    <w:rsid w:val="00014552"/>
    <w:rsid w:val="00014F4F"/>
    <w:rsid w:val="000151E8"/>
    <w:rsid w:val="00021A09"/>
    <w:rsid w:val="00022465"/>
    <w:rsid w:val="000231D3"/>
    <w:rsid w:val="00023B32"/>
    <w:rsid w:val="000241FC"/>
    <w:rsid w:val="00025F47"/>
    <w:rsid w:val="00030ED8"/>
    <w:rsid w:val="00034A5D"/>
    <w:rsid w:val="00036CD2"/>
    <w:rsid w:val="00036CE7"/>
    <w:rsid w:val="00043C05"/>
    <w:rsid w:val="00043E43"/>
    <w:rsid w:val="0005027B"/>
    <w:rsid w:val="00053E21"/>
    <w:rsid w:val="00054105"/>
    <w:rsid w:val="000542D7"/>
    <w:rsid w:val="0005498C"/>
    <w:rsid w:val="00054EFA"/>
    <w:rsid w:val="00062358"/>
    <w:rsid w:val="000630F0"/>
    <w:rsid w:val="00063802"/>
    <w:rsid w:val="00066123"/>
    <w:rsid w:val="00066D9A"/>
    <w:rsid w:val="0007560E"/>
    <w:rsid w:val="00076CF1"/>
    <w:rsid w:val="00082172"/>
    <w:rsid w:val="000823DC"/>
    <w:rsid w:val="00082AD5"/>
    <w:rsid w:val="00084CDD"/>
    <w:rsid w:val="0008537F"/>
    <w:rsid w:val="00086224"/>
    <w:rsid w:val="00086859"/>
    <w:rsid w:val="000872B2"/>
    <w:rsid w:val="00091A6C"/>
    <w:rsid w:val="00093475"/>
    <w:rsid w:val="00097E27"/>
    <w:rsid w:val="000A122E"/>
    <w:rsid w:val="000A287E"/>
    <w:rsid w:val="000A28B0"/>
    <w:rsid w:val="000A2E93"/>
    <w:rsid w:val="000A430B"/>
    <w:rsid w:val="000A57FE"/>
    <w:rsid w:val="000A5B7A"/>
    <w:rsid w:val="000A6A3D"/>
    <w:rsid w:val="000A7C7F"/>
    <w:rsid w:val="000B332B"/>
    <w:rsid w:val="000B5DD5"/>
    <w:rsid w:val="000B682C"/>
    <w:rsid w:val="000C03CA"/>
    <w:rsid w:val="000C0D44"/>
    <w:rsid w:val="000C27EC"/>
    <w:rsid w:val="000C39FE"/>
    <w:rsid w:val="000D3CB0"/>
    <w:rsid w:val="000D5BA5"/>
    <w:rsid w:val="000D6E64"/>
    <w:rsid w:val="000D7FDD"/>
    <w:rsid w:val="000E28BB"/>
    <w:rsid w:val="000E418F"/>
    <w:rsid w:val="000E5021"/>
    <w:rsid w:val="000E5D6B"/>
    <w:rsid w:val="000E6621"/>
    <w:rsid w:val="000F0D30"/>
    <w:rsid w:val="000F2102"/>
    <w:rsid w:val="000F4767"/>
    <w:rsid w:val="000F5054"/>
    <w:rsid w:val="000F66BC"/>
    <w:rsid w:val="000F6E42"/>
    <w:rsid w:val="000F74B0"/>
    <w:rsid w:val="00102732"/>
    <w:rsid w:val="001027BB"/>
    <w:rsid w:val="00102972"/>
    <w:rsid w:val="001031C7"/>
    <w:rsid w:val="00106E3E"/>
    <w:rsid w:val="00107089"/>
    <w:rsid w:val="00107F32"/>
    <w:rsid w:val="00110F5F"/>
    <w:rsid w:val="001113F2"/>
    <w:rsid w:val="00113A1D"/>
    <w:rsid w:val="00113F9F"/>
    <w:rsid w:val="00114B7C"/>
    <w:rsid w:val="00117BD4"/>
    <w:rsid w:val="0012130F"/>
    <w:rsid w:val="0012255F"/>
    <w:rsid w:val="00123225"/>
    <w:rsid w:val="00124DAE"/>
    <w:rsid w:val="001273CF"/>
    <w:rsid w:val="001308AE"/>
    <w:rsid w:val="001333C9"/>
    <w:rsid w:val="00133714"/>
    <w:rsid w:val="00133E45"/>
    <w:rsid w:val="0013572C"/>
    <w:rsid w:val="00135BC7"/>
    <w:rsid w:val="001363F9"/>
    <w:rsid w:val="00142ACB"/>
    <w:rsid w:val="001450C1"/>
    <w:rsid w:val="00145F45"/>
    <w:rsid w:val="00147BAF"/>
    <w:rsid w:val="001508BF"/>
    <w:rsid w:val="0015254A"/>
    <w:rsid w:val="00156088"/>
    <w:rsid w:val="00156F03"/>
    <w:rsid w:val="00157C95"/>
    <w:rsid w:val="00162A40"/>
    <w:rsid w:val="00163678"/>
    <w:rsid w:val="001643B8"/>
    <w:rsid w:val="0016558B"/>
    <w:rsid w:val="001740FD"/>
    <w:rsid w:val="00180AD7"/>
    <w:rsid w:val="00182187"/>
    <w:rsid w:val="00182269"/>
    <w:rsid w:val="00183DFE"/>
    <w:rsid w:val="00184CA1"/>
    <w:rsid w:val="00186382"/>
    <w:rsid w:val="0018687E"/>
    <w:rsid w:val="001875BF"/>
    <w:rsid w:val="00187FB6"/>
    <w:rsid w:val="00191B82"/>
    <w:rsid w:val="00192166"/>
    <w:rsid w:val="001957F6"/>
    <w:rsid w:val="00197DFB"/>
    <w:rsid w:val="001A0F72"/>
    <w:rsid w:val="001A2BC4"/>
    <w:rsid w:val="001A43D3"/>
    <w:rsid w:val="001B1C4D"/>
    <w:rsid w:val="001B224E"/>
    <w:rsid w:val="001B2ECD"/>
    <w:rsid w:val="001B6227"/>
    <w:rsid w:val="001B7A8B"/>
    <w:rsid w:val="001C1CFA"/>
    <w:rsid w:val="001C66EA"/>
    <w:rsid w:val="001D0B3A"/>
    <w:rsid w:val="001D1B1B"/>
    <w:rsid w:val="001D3133"/>
    <w:rsid w:val="001D32A1"/>
    <w:rsid w:val="001D3DC6"/>
    <w:rsid w:val="001D4185"/>
    <w:rsid w:val="001D54A9"/>
    <w:rsid w:val="001D5CC0"/>
    <w:rsid w:val="001E13AA"/>
    <w:rsid w:val="001E1820"/>
    <w:rsid w:val="001E36D0"/>
    <w:rsid w:val="001E46E8"/>
    <w:rsid w:val="001E5640"/>
    <w:rsid w:val="001E69CE"/>
    <w:rsid w:val="001F0CEE"/>
    <w:rsid w:val="001F33F8"/>
    <w:rsid w:val="001F40FC"/>
    <w:rsid w:val="001F4283"/>
    <w:rsid w:val="001F57CB"/>
    <w:rsid w:val="001F727E"/>
    <w:rsid w:val="00200549"/>
    <w:rsid w:val="00200CA3"/>
    <w:rsid w:val="00201D70"/>
    <w:rsid w:val="002049A1"/>
    <w:rsid w:val="00204A16"/>
    <w:rsid w:val="00204FBB"/>
    <w:rsid w:val="0020710D"/>
    <w:rsid w:val="00210AA6"/>
    <w:rsid w:val="00212EFF"/>
    <w:rsid w:val="0021320B"/>
    <w:rsid w:val="002146FD"/>
    <w:rsid w:val="0021539F"/>
    <w:rsid w:val="002158A2"/>
    <w:rsid w:val="002158A7"/>
    <w:rsid w:val="00215A6C"/>
    <w:rsid w:val="0021656F"/>
    <w:rsid w:val="0021672D"/>
    <w:rsid w:val="002208D1"/>
    <w:rsid w:val="00220E38"/>
    <w:rsid w:val="00223996"/>
    <w:rsid w:val="00224F8D"/>
    <w:rsid w:val="0022595C"/>
    <w:rsid w:val="00227745"/>
    <w:rsid w:val="00232846"/>
    <w:rsid w:val="00232EE7"/>
    <w:rsid w:val="00232F32"/>
    <w:rsid w:val="00240158"/>
    <w:rsid w:val="0024024C"/>
    <w:rsid w:val="002410AB"/>
    <w:rsid w:val="00241244"/>
    <w:rsid w:val="00242273"/>
    <w:rsid w:val="0024228A"/>
    <w:rsid w:val="002434D5"/>
    <w:rsid w:val="002477FC"/>
    <w:rsid w:val="0025057B"/>
    <w:rsid w:val="00252853"/>
    <w:rsid w:val="00253EBE"/>
    <w:rsid w:val="00254E71"/>
    <w:rsid w:val="00261117"/>
    <w:rsid w:val="0026462F"/>
    <w:rsid w:val="00265C29"/>
    <w:rsid w:val="00266E8B"/>
    <w:rsid w:val="0026782B"/>
    <w:rsid w:val="00271012"/>
    <w:rsid w:val="002730C7"/>
    <w:rsid w:val="00273756"/>
    <w:rsid w:val="00275187"/>
    <w:rsid w:val="00275368"/>
    <w:rsid w:val="0027617C"/>
    <w:rsid w:val="0028030B"/>
    <w:rsid w:val="0028097D"/>
    <w:rsid w:val="002810B8"/>
    <w:rsid w:val="0028157A"/>
    <w:rsid w:val="00281C3A"/>
    <w:rsid w:val="00283CC9"/>
    <w:rsid w:val="00286D7F"/>
    <w:rsid w:val="002923E4"/>
    <w:rsid w:val="002934E8"/>
    <w:rsid w:val="00296385"/>
    <w:rsid w:val="002965F0"/>
    <w:rsid w:val="002A0BBA"/>
    <w:rsid w:val="002A158A"/>
    <w:rsid w:val="002A27D2"/>
    <w:rsid w:val="002A40D3"/>
    <w:rsid w:val="002A45C5"/>
    <w:rsid w:val="002A4C48"/>
    <w:rsid w:val="002A506D"/>
    <w:rsid w:val="002A51E6"/>
    <w:rsid w:val="002A5405"/>
    <w:rsid w:val="002A59F1"/>
    <w:rsid w:val="002A5DE7"/>
    <w:rsid w:val="002A7945"/>
    <w:rsid w:val="002B006E"/>
    <w:rsid w:val="002B40C1"/>
    <w:rsid w:val="002B49B1"/>
    <w:rsid w:val="002B53CE"/>
    <w:rsid w:val="002B7464"/>
    <w:rsid w:val="002C1F04"/>
    <w:rsid w:val="002C240F"/>
    <w:rsid w:val="002C5382"/>
    <w:rsid w:val="002C5515"/>
    <w:rsid w:val="002C60A8"/>
    <w:rsid w:val="002D2972"/>
    <w:rsid w:val="002D3F10"/>
    <w:rsid w:val="002D3F48"/>
    <w:rsid w:val="002D5FBC"/>
    <w:rsid w:val="002E19AF"/>
    <w:rsid w:val="002E1CAE"/>
    <w:rsid w:val="002E26E3"/>
    <w:rsid w:val="002E33D8"/>
    <w:rsid w:val="002E45DA"/>
    <w:rsid w:val="002E4EC9"/>
    <w:rsid w:val="002E55BC"/>
    <w:rsid w:val="002E69EE"/>
    <w:rsid w:val="002F0189"/>
    <w:rsid w:val="002F12A0"/>
    <w:rsid w:val="002F173E"/>
    <w:rsid w:val="002F3652"/>
    <w:rsid w:val="002F5E3B"/>
    <w:rsid w:val="002F628E"/>
    <w:rsid w:val="002F7152"/>
    <w:rsid w:val="00300598"/>
    <w:rsid w:val="00300D6C"/>
    <w:rsid w:val="00301F0C"/>
    <w:rsid w:val="00303C44"/>
    <w:rsid w:val="00305CE2"/>
    <w:rsid w:val="00306546"/>
    <w:rsid w:val="0030736E"/>
    <w:rsid w:val="003074FC"/>
    <w:rsid w:val="003102DA"/>
    <w:rsid w:val="00312B7D"/>
    <w:rsid w:val="00313195"/>
    <w:rsid w:val="00314BD0"/>
    <w:rsid w:val="00315C1F"/>
    <w:rsid w:val="00316826"/>
    <w:rsid w:val="00317BF9"/>
    <w:rsid w:val="00320138"/>
    <w:rsid w:val="0032025C"/>
    <w:rsid w:val="00322E48"/>
    <w:rsid w:val="00322F64"/>
    <w:rsid w:val="003268DE"/>
    <w:rsid w:val="00326E14"/>
    <w:rsid w:val="00327646"/>
    <w:rsid w:val="00330EF0"/>
    <w:rsid w:val="003317FC"/>
    <w:rsid w:val="003358EC"/>
    <w:rsid w:val="00335BE1"/>
    <w:rsid w:val="00336DC7"/>
    <w:rsid w:val="003417EE"/>
    <w:rsid w:val="00341B52"/>
    <w:rsid w:val="00341F05"/>
    <w:rsid w:val="0034292F"/>
    <w:rsid w:val="00346F7E"/>
    <w:rsid w:val="00350C7F"/>
    <w:rsid w:val="00351785"/>
    <w:rsid w:val="00355CD4"/>
    <w:rsid w:val="0035646F"/>
    <w:rsid w:val="003579EF"/>
    <w:rsid w:val="003613AC"/>
    <w:rsid w:val="0036269C"/>
    <w:rsid w:val="00362BA6"/>
    <w:rsid w:val="00364EB5"/>
    <w:rsid w:val="0036530F"/>
    <w:rsid w:val="0036752C"/>
    <w:rsid w:val="00371971"/>
    <w:rsid w:val="003724D8"/>
    <w:rsid w:val="00373807"/>
    <w:rsid w:val="00375EBE"/>
    <w:rsid w:val="00376E8B"/>
    <w:rsid w:val="00380165"/>
    <w:rsid w:val="003836C5"/>
    <w:rsid w:val="00385884"/>
    <w:rsid w:val="00386122"/>
    <w:rsid w:val="00391A7B"/>
    <w:rsid w:val="003931D5"/>
    <w:rsid w:val="00394424"/>
    <w:rsid w:val="00395D11"/>
    <w:rsid w:val="00395DB4"/>
    <w:rsid w:val="003963E8"/>
    <w:rsid w:val="00396947"/>
    <w:rsid w:val="0039768C"/>
    <w:rsid w:val="003A15C6"/>
    <w:rsid w:val="003A356C"/>
    <w:rsid w:val="003A3748"/>
    <w:rsid w:val="003A544F"/>
    <w:rsid w:val="003A63D1"/>
    <w:rsid w:val="003A736C"/>
    <w:rsid w:val="003A789D"/>
    <w:rsid w:val="003B0BA3"/>
    <w:rsid w:val="003B254F"/>
    <w:rsid w:val="003B2595"/>
    <w:rsid w:val="003B261D"/>
    <w:rsid w:val="003B2B10"/>
    <w:rsid w:val="003B76C9"/>
    <w:rsid w:val="003C3AA5"/>
    <w:rsid w:val="003C3D12"/>
    <w:rsid w:val="003C3E32"/>
    <w:rsid w:val="003D1D40"/>
    <w:rsid w:val="003D2148"/>
    <w:rsid w:val="003D25EE"/>
    <w:rsid w:val="003D36F3"/>
    <w:rsid w:val="003D4B4D"/>
    <w:rsid w:val="003D6429"/>
    <w:rsid w:val="003E007B"/>
    <w:rsid w:val="003E714F"/>
    <w:rsid w:val="003E7E12"/>
    <w:rsid w:val="003F0365"/>
    <w:rsid w:val="003F0407"/>
    <w:rsid w:val="003F0F18"/>
    <w:rsid w:val="003F3067"/>
    <w:rsid w:val="003F57AB"/>
    <w:rsid w:val="003F5BC6"/>
    <w:rsid w:val="003F65AF"/>
    <w:rsid w:val="003F6948"/>
    <w:rsid w:val="003F7088"/>
    <w:rsid w:val="00400472"/>
    <w:rsid w:val="00400CE8"/>
    <w:rsid w:val="004023E1"/>
    <w:rsid w:val="0040384B"/>
    <w:rsid w:val="00403B0E"/>
    <w:rsid w:val="0040489D"/>
    <w:rsid w:val="00405C38"/>
    <w:rsid w:val="00407ECF"/>
    <w:rsid w:val="00412A8E"/>
    <w:rsid w:val="00414651"/>
    <w:rsid w:val="0041522D"/>
    <w:rsid w:val="004169B5"/>
    <w:rsid w:val="004175F0"/>
    <w:rsid w:val="00417916"/>
    <w:rsid w:val="00423441"/>
    <w:rsid w:val="00424430"/>
    <w:rsid w:val="00424581"/>
    <w:rsid w:val="00427363"/>
    <w:rsid w:val="00427579"/>
    <w:rsid w:val="00427E0A"/>
    <w:rsid w:val="004324D6"/>
    <w:rsid w:val="00433208"/>
    <w:rsid w:val="00433808"/>
    <w:rsid w:val="0043461F"/>
    <w:rsid w:val="00442C2D"/>
    <w:rsid w:val="00442FC5"/>
    <w:rsid w:val="00447146"/>
    <w:rsid w:val="00450912"/>
    <w:rsid w:val="004528A0"/>
    <w:rsid w:val="0045453F"/>
    <w:rsid w:val="00462B57"/>
    <w:rsid w:val="0046345E"/>
    <w:rsid w:val="004643CD"/>
    <w:rsid w:val="004645C5"/>
    <w:rsid w:val="00466D62"/>
    <w:rsid w:val="004670FF"/>
    <w:rsid w:val="00470153"/>
    <w:rsid w:val="00471706"/>
    <w:rsid w:val="0047338D"/>
    <w:rsid w:val="00473C73"/>
    <w:rsid w:val="00475429"/>
    <w:rsid w:val="004779B8"/>
    <w:rsid w:val="00480F94"/>
    <w:rsid w:val="00483F31"/>
    <w:rsid w:val="00484154"/>
    <w:rsid w:val="0048417B"/>
    <w:rsid w:val="004858BD"/>
    <w:rsid w:val="00485F27"/>
    <w:rsid w:val="004865EF"/>
    <w:rsid w:val="00487F4D"/>
    <w:rsid w:val="00490486"/>
    <w:rsid w:val="00492917"/>
    <w:rsid w:val="004977D8"/>
    <w:rsid w:val="00497EAF"/>
    <w:rsid w:val="004A1984"/>
    <w:rsid w:val="004A5E8B"/>
    <w:rsid w:val="004B0370"/>
    <w:rsid w:val="004B0FAB"/>
    <w:rsid w:val="004B1E7F"/>
    <w:rsid w:val="004B52A1"/>
    <w:rsid w:val="004C020D"/>
    <w:rsid w:val="004C300B"/>
    <w:rsid w:val="004C44ED"/>
    <w:rsid w:val="004C7074"/>
    <w:rsid w:val="004D3139"/>
    <w:rsid w:val="004D3F67"/>
    <w:rsid w:val="004D3FEF"/>
    <w:rsid w:val="004D544B"/>
    <w:rsid w:val="004D5CB5"/>
    <w:rsid w:val="004D6948"/>
    <w:rsid w:val="004D71EF"/>
    <w:rsid w:val="004E0C64"/>
    <w:rsid w:val="004E205E"/>
    <w:rsid w:val="004E320D"/>
    <w:rsid w:val="004E6E3F"/>
    <w:rsid w:val="004F34B1"/>
    <w:rsid w:val="004F36C0"/>
    <w:rsid w:val="004F4389"/>
    <w:rsid w:val="004F4520"/>
    <w:rsid w:val="004F54AE"/>
    <w:rsid w:val="004F567B"/>
    <w:rsid w:val="004F7642"/>
    <w:rsid w:val="004F7DBB"/>
    <w:rsid w:val="00501FA0"/>
    <w:rsid w:val="005021C9"/>
    <w:rsid w:val="00502E3B"/>
    <w:rsid w:val="0050300D"/>
    <w:rsid w:val="005059F2"/>
    <w:rsid w:val="00506092"/>
    <w:rsid w:val="00506EF3"/>
    <w:rsid w:val="00510E5D"/>
    <w:rsid w:val="0051129B"/>
    <w:rsid w:val="005138B4"/>
    <w:rsid w:val="00515018"/>
    <w:rsid w:val="00516150"/>
    <w:rsid w:val="00516E97"/>
    <w:rsid w:val="0052349E"/>
    <w:rsid w:val="0052435A"/>
    <w:rsid w:val="00526D3A"/>
    <w:rsid w:val="005278FE"/>
    <w:rsid w:val="00527F3D"/>
    <w:rsid w:val="0053020F"/>
    <w:rsid w:val="005306F6"/>
    <w:rsid w:val="005315E6"/>
    <w:rsid w:val="00533E80"/>
    <w:rsid w:val="00536697"/>
    <w:rsid w:val="005407CD"/>
    <w:rsid w:val="00541545"/>
    <w:rsid w:val="005428A3"/>
    <w:rsid w:val="00543196"/>
    <w:rsid w:val="00544278"/>
    <w:rsid w:val="005461F5"/>
    <w:rsid w:val="00550BD2"/>
    <w:rsid w:val="0055137F"/>
    <w:rsid w:val="005529CD"/>
    <w:rsid w:val="005533EF"/>
    <w:rsid w:val="00561A59"/>
    <w:rsid w:val="00562510"/>
    <w:rsid w:val="005629BE"/>
    <w:rsid w:val="00563243"/>
    <w:rsid w:val="00564E7A"/>
    <w:rsid w:val="00570271"/>
    <w:rsid w:val="00575292"/>
    <w:rsid w:val="00576301"/>
    <w:rsid w:val="00576306"/>
    <w:rsid w:val="00581274"/>
    <w:rsid w:val="00581770"/>
    <w:rsid w:val="00581AE7"/>
    <w:rsid w:val="00584F91"/>
    <w:rsid w:val="00585740"/>
    <w:rsid w:val="005859D4"/>
    <w:rsid w:val="00585AF0"/>
    <w:rsid w:val="005866F2"/>
    <w:rsid w:val="00590601"/>
    <w:rsid w:val="005908E7"/>
    <w:rsid w:val="00591F5B"/>
    <w:rsid w:val="0059291B"/>
    <w:rsid w:val="00593A78"/>
    <w:rsid w:val="00594D9C"/>
    <w:rsid w:val="00595DF6"/>
    <w:rsid w:val="00597E01"/>
    <w:rsid w:val="005A0EBE"/>
    <w:rsid w:val="005A150A"/>
    <w:rsid w:val="005A3945"/>
    <w:rsid w:val="005A4645"/>
    <w:rsid w:val="005A4E17"/>
    <w:rsid w:val="005A625C"/>
    <w:rsid w:val="005A7C2D"/>
    <w:rsid w:val="005B45EC"/>
    <w:rsid w:val="005B5CA2"/>
    <w:rsid w:val="005B70CC"/>
    <w:rsid w:val="005C3A95"/>
    <w:rsid w:val="005C3B82"/>
    <w:rsid w:val="005C52FA"/>
    <w:rsid w:val="005C5480"/>
    <w:rsid w:val="005C5893"/>
    <w:rsid w:val="005C6109"/>
    <w:rsid w:val="005C62BC"/>
    <w:rsid w:val="005C6669"/>
    <w:rsid w:val="005D20DB"/>
    <w:rsid w:val="005D3C3A"/>
    <w:rsid w:val="005D42D8"/>
    <w:rsid w:val="005D63A8"/>
    <w:rsid w:val="005D646B"/>
    <w:rsid w:val="005D6ECA"/>
    <w:rsid w:val="005D79D5"/>
    <w:rsid w:val="005E3F87"/>
    <w:rsid w:val="005E6E7E"/>
    <w:rsid w:val="005F28D5"/>
    <w:rsid w:val="005F2C34"/>
    <w:rsid w:val="005F44AA"/>
    <w:rsid w:val="00601599"/>
    <w:rsid w:val="0060203B"/>
    <w:rsid w:val="00602EC1"/>
    <w:rsid w:val="00603823"/>
    <w:rsid w:val="00605030"/>
    <w:rsid w:val="0060589B"/>
    <w:rsid w:val="006058B3"/>
    <w:rsid w:val="00610F09"/>
    <w:rsid w:val="00611B82"/>
    <w:rsid w:val="00614000"/>
    <w:rsid w:val="006143C3"/>
    <w:rsid w:val="0061486A"/>
    <w:rsid w:val="00614F89"/>
    <w:rsid w:val="00615B8F"/>
    <w:rsid w:val="00615F62"/>
    <w:rsid w:val="00616726"/>
    <w:rsid w:val="00621003"/>
    <w:rsid w:val="00625764"/>
    <w:rsid w:val="00627B1D"/>
    <w:rsid w:val="00630E9D"/>
    <w:rsid w:val="00631022"/>
    <w:rsid w:val="00631CD0"/>
    <w:rsid w:val="00632A3E"/>
    <w:rsid w:val="00632AC8"/>
    <w:rsid w:val="00633962"/>
    <w:rsid w:val="00633CAA"/>
    <w:rsid w:val="00635BF4"/>
    <w:rsid w:val="00640816"/>
    <w:rsid w:val="00641584"/>
    <w:rsid w:val="006467F3"/>
    <w:rsid w:val="00646AA1"/>
    <w:rsid w:val="00651623"/>
    <w:rsid w:val="00651C1C"/>
    <w:rsid w:val="00652949"/>
    <w:rsid w:val="00653A5A"/>
    <w:rsid w:val="00654015"/>
    <w:rsid w:val="00655068"/>
    <w:rsid w:val="00655525"/>
    <w:rsid w:val="0065622B"/>
    <w:rsid w:val="0065658A"/>
    <w:rsid w:val="00660F14"/>
    <w:rsid w:val="006646F6"/>
    <w:rsid w:val="00664991"/>
    <w:rsid w:val="00664D3D"/>
    <w:rsid w:val="006707BB"/>
    <w:rsid w:val="00673839"/>
    <w:rsid w:val="006751C8"/>
    <w:rsid w:val="006758F2"/>
    <w:rsid w:val="00675C4A"/>
    <w:rsid w:val="00676AE4"/>
    <w:rsid w:val="00680FBA"/>
    <w:rsid w:val="00681094"/>
    <w:rsid w:val="00682756"/>
    <w:rsid w:val="006830A8"/>
    <w:rsid w:val="00685EE5"/>
    <w:rsid w:val="00686DAC"/>
    <w:rsid w:val="00692522"/>
    <w:rsid w:val="00692586"/>
    <w:rsid w:val="0069273E"/>
    <w:rsid w:val="00692F5D"/>
    <w:rsid w:val="0069336C"/>
    <w:rsid w:val="00694209"/>
    <w:rsid w:val="00696565"/>
    <w:rsid w:val="00697840"/>
    <w:rsid w:val="006A230F"/>
    <w:rsid w:val="006A3583"/>
    <w:rsid w:val="006A565B"/>
    <w:rsid w:val="006A58E9"/>
    <w:rsid w:val="006A675E"/>
    <w:rsid w:val="006B05EF"/>
    <w:rsid w:val="006B3162"/>
    <w:rsid w:val="006B316F"/>
    <w:rsid w:val="006B5D82"/>
    <w:rsid w:val="006B60BB"/>
    <w:rsid w:val="006C5396"/>
    <w:rsid w:val="006C54EB"/>
    <w:rsid w:val="006C6E29"/>
    <w:rsid w:val="006C7E78"/>
    <w:rsid w:val="006D3909"/>
    <w:rsid w:val="006D3EAC"/>
    <w:rsid w:val="006D5F04"/>
    <w:rsid w:val="006D77B2"/>
    <w:rsid w:val="006D7CBB"/>
    <w:rsid w:val="006E52CD"/>
    <w:rsid w:val="006E6311"/>
    <w:rsid w:val="006F1A14"/>
    <w:rsid w:val="006F1A50"/>
    <w:rsid w:val="006F3FD6"/>
    <w:rsid w:val="006F79FB"/>
    <w:rsid w:val="007016A8"/>
    <w:rsid w:val="00703E57"/>
    <w:rsid w:val="00710577"/>
    <w:rsid w:val="007132F8"/>
    <w:rsid w:val="007138D3"/>
    <w:rsid w:val="007143E5"/>
    <w:rsid w:val="00715A40"/>
    <w:rsid w:val="00717855"/>
    <w:rsid w:val="0072484D"/>
    <w:rsid w:val="00730B84"/>
    <w:rsid w:val="00731404"/>
    <w:rsid w:val="00732A6E"/>
    <w:rsid w:val="007335E4"/>
    <w:rsid w:val="00735C7F"/>
    <w:rsid w:val="00736BD8"/>
    <w:rsid w:val="00737158"/>
    <w:rsid w:val="00740457"/>
    <w:rsid w:val="0074107D"/>
    <w:rsid w:val="00742F0B"/>
    <w:rsid w:val="00744082"/>
    <w:rsid w:val="00745B3A"/>
    <w:rsid w:val="00746009"/>
    <w:rsid w:val="007475AA"/>
    <w:rsid w:val="00747A0C"/>
    <w:rsid w:val="00750642"/>
    <w:rsid w:val="00754A6F"/>
    <w:rsid w:val="00754C78"/>
    <w:rsid w:val="00755E7D"/>
    <w:rsid w:val="00756624"/>
    <w:rsid w:val="007612FD"/>
    <w:rsid w:val="0076336A"/>
    <w:rsid w:val="00763C2D"/>
    <w:rsid w:val="00764F12"/>
    <w:rsid w:val="0076510A"/>
    <w:rsid w:val="00765B2A"/>
    <w:rsid w:val="007676E0"/>
    <w:rsid w:val="00770019"/>
    <w:rsid w:val="00771BBF"/>
    <w:rsid w:val="00771CE3"/>
    <w:rsid w:val="00772185"/>
    <w:rsid w:val="0077221B"/>
    <w:rsid w:val="007751FB"/>
    <w:rsid w:val="00775DC5"/>
    <w:rsid w:val="007770A4"/>
    <w:rsid w:val="00777EB1"/>
    <w:rsid w:val="007803E7"/>
    <w:rsid w:val="00781256"/>
    <w:rsid w:val="007817C9"/>
    <w:rsid w:val="00782A82"/>
    <w:rsid w:val="00784A71"/>
    <w:rsid w:val="00785676"/>
    <w:rsid w:val="00793B3D"/>
    <w:rsid w:val="00793CF3"/>
    <w:rsid w:val="00793F34"/>
    <w:rsid w:val="007950F2"/>
    <w:rsid w:val="0079762A"/>
    <w:rsid w:val="007A0498"/>
    <w:rsid w:val="007A4C14"/>
    <w:rsid w:val="007A5059"/>
    <w:rsid w:val="007A6753"/>
    <w:rsid w:val="007A6F0B"/>
    <w:rsid w:val="007B0820"/>
    <w:rsid w:val="007B19C7"/>
    <w:rsid w:val="007B2387"/>
    <w:rsid w:val="007B4508"/>
    <w:rsid w:val="007B518C"/>
    <w:rsid w:val="007B7E0C"/>
    <w:rsid w:val="007C3201"/>
    <w:rsid w:val="007C39E5"/>
    <w:rsid w:val="007C3C70"/>
    <w:rsid w:val="007C4696"/>
    <w:rsid w:val="007C478C"/>
    <w:rsid w:val="007D2094"/>
    <w:rsid w:val="007D2FA1"/>
    <w:rsid w:val="007D31E8"/>
    <w:rsid w:val="007D496B"/>
    <w:rsid w:val="007D5DD8"/>
    <w:rsid w:val="007D636C"/>
    <w:rsid w:val="007E1734"/>
    <w:rsid w:val="007E473A"/>
    <w:rsid w:val="007E4F11"/>
    <w:rsid w:val="007E5C0C"/>
    <w:rsid w:val="007E6A4F"/>
    <w:rsid w:val="007F01E3"/>
    <w:rsid w:val="007F02B1"/>
    <w:rsid w:val="007F0DC1"/>
    <w:rsid w:val="007F29A3"/>
    <w:rsid w:val="007F38AD"/>
    <w:rsid w:val="007F5A60"/>
    <w:rsid w:val="007F7041"/>
    <w:rsid w:val="007F7961"/>
    <w:rsid w:val="007F79E0"/>
    <w:rsid w:val="007F7F0F"/>
    <w:rsid w:val="00803F56"/>
    <w:rsid w:val="00805EE8"/>
    <w:rsid w:val="00807B35"/>
    <w:rsid w:val="008121A3"/>
    <w:rsid w:val="00812A64"/>
    <w:rsid w:val="0081368F"/>
    <w:rsid w:val="00814663"/>
    <w:rsid w:val="00814B24"/>
    <w:rsid w:val="008152A4"/>
    <w:rsid w:val="008154D3"/>
    <w:rsid w:val="00815EC6"/>
    <w:rsid w:val="00816D89"/>
    <w:rsid w:val="00820174"/>
    <w:rsid w:val="008211E2"/>
    <w:rsid w:val="008212D7"/>
    <w:rsid w:val="0082180E"/>
    <w:rsid w:val="008224B4"/>
    <w:rsid w:val="008229CF"/>
    <w:rsid w:val="00822EEB"/>
    <w:rsid w:val="00822FAC"/>
    <w:rsid w:val="0082682E"/>
    <w:rsid w:val="00832439"/>
    <w:rsid w:val="008355E4"/>
    <w:rsid w:val="00837C21"/>
    <w:rsid w:val="008420EB"/>
    <w:rsid w:val="008421A1"/>
    <w:rsid w:val="008436E3"/>
    <w:rsid w:val="00843C8F"/>
    <w:rsid w:val="00845807"/>
    <w:rsid w:val="008465FF"/>
    <w:rsid w:val="0084689E"/>
    <w:rsid w:val="00847570"/>
    <w:rsid w:val="0085011B"/>
    <w:rsid w:val="00850C2A"/>
    <w:rsid w:val="00851AD8"/>
    <w:rsid w:val="00852DDC"/>
    <w:rsid w:val="00853441"/>
    <w:rsid w:val="00853A11"/>
    <w:rsid w:val="0085592B"/>
    <w:rsid w:val="00861512"/>
    <w:rsid w:val="008619A1"/>
    <w:rsid w:val="00861AEC"/>
    <w:rsid w:val="00861E83"/>
    <w:rsid w:val="00863A10"/>
    <w:rsid w:val="00864996"/>
    <w:rsid w:val="00864ADD"/>
    <w:rsid w:val="0086589C"/>
    <w:rsid w:val="00865A87"/>
    <w:rsid w:val="00866B22"/>
    <w:rsid w:val="008676DC"/>
    <w:rsid w:val="00867E8F"/>
    <w:rsid w:val="008701D5"/>
    <w:rsid w:val="008732FC"/>
    <w:rsid w:val="00876B96"/>
    <w:rsid w:val="00876F51"/>
    <w:rsid w:val="00880477"/>
    <w:rsid w:val="00881060"/>
    <w:rsid w:val="00882AEA"/>
    <w:rsid w:val="00884034"/>
    <w:rsid w:val="0088733E"/>
    <w:rsid w:val="00887848"/>
    <w:rsid w:val="00890F23"/>
    <w:rsid w:val="00890FDC"/>
    <w:rsid w:val="00891970"/>
    <w:rsid w:val="00893039"/>
    <w:rsid w:val="00894137"/>
    <w:rsid w:val="00895447"/>
    <w:rsid w:val="0089605F"/>
    <w:rsid w:val="00897373"/>
    <w:rsid w:val="00897D14"/>
    <w:rsid w:val="00897E5E"/>
    <w:rsid w:val="008A1818"/>
    <w:rsid w:val="008B3203"/>
    <w:rsid w:val="008B3FCC"/>
    <w:rsid w:val="008B45C6"/>
    <w:rsid w:val="008B5712"/>
    <w:rsid w:val="008B780D"/>
    <w:rsid w:val="008C3FCC"/>
    <w:rsid w:val="008C4CB1"/>
    <w:rsid w:val="008D019C"/>
    <w:rsid w:val="008D0772"/>
    <w:rsid w:val="008D2C2B"/>
    <w:rsid w:val="008D2FB7"/>
    <w:rsid w:val="008D3533"/>
    <w:rsid w:val="008E042B"/>
    <w:rsid w:val="008E1C0D"/>
    <w:rsid w:val="008E200A"/>
    <w:rsid w:val="008E2106"/>
    <w:rsid w:val="008E30FB"/>
    <w:rsid w:val="008E75E7"/>
    <w:rsid w:val="008F4BDC"/>
    <w:rsid w:val="008F5CD7"/>
    <w:rsid w:val="008F60D0"/>
    <w:rsid w:val="008F6245"/>
    <w:rsid w:val="008F6584"/>
    <w:rsid w:val="00900F34"/>
    <w:rsid w:val="00904D33"/>
    <w:rsid w:val="0090545B"/>
    <w:rsid w:val="00910482"/>
    <w:rsid w:val="00922874"/>
    <w:rsid w:val="00923F75"/>
    <w:rsid w:val="00924B18"/>
    <w:rsid w:val="00924FBE"/>
    <w:rsid w:val="009262C7"/>
    <w:rsid w:val="009262E7"/>
    <w:rsid w:val="0092770B"/>
    <w:rsid w:val="009279A2"/>
    <w:rsid w:val="00930830"/>
    <w:rsid w:val="00930F50"/>
    <w:rsid w:val="00932B7E"/>
    <w:rsid w:val="009334EB"/>
    <w:rsid w:val="009338E3"/>
    <w:rsid w:val="00933EF4"/>
    <w:rsid w:val="00935207"/>
    <w:rsid w:val="00937004"/>
    <w:rsid w:val="00943067"/>
    <w:rsid w:val="009446F3"/>
    <w:rsid w:val="009504A9"/>
    <w:rsid w:val="009517E3"/>
    <w:rsid w:val="00955BCB"/>
    <w:rsid w:val="00957BBD"/>
    <w:rsid w:val="00957FA0"/>
    <w:rsid w:val="00960077"/>
    <w:rsid w:val="0096107B"/>
    <w:rsid w:val="00963BCB"/>
    <w:rsid w:val="0096529A"/>
    <w:rsid w:val="00965369"/>
    <w:rsid w:val="009669B3"/>
    <w:rsid w:val="00966B7F"/>
    <w:rsid w:val="0097030D"/>
    <w:rsid w:val="00970C11"/>
    <w:rsid w:val="0097264A"/>
    <w:rsid w:val="00972CC3"/>
    <w:rsid w:val="00972E1A"/>
    <w:rsid w:val="00977778"/>
    <w:rsid w:val="00984472"/>
    <w:rsid w:val="00984E45"/>
    <w:rsid w:val="0098661F"/>
    <w:rsid w:val="0098733E"/>
    <w:rsid w:val="009907A7"/>
    <w:rsid w:val="00994548"/>
    <w:rsid w:val="00994800"/>
    <w:rsid w:val="009964EF"/>
    <w:rsid w:val="009A10F8"/>
    <w:rsid w:val="009A6097"/>
    <w:rsid w:val="009A79FC"/>
    <w:rsid w:val="009B2529"/>
    <w:rsid w:val="009C025A"/>
    <w:rsid w:val="009C0C49"/>
    <w:rsid w:val="009C14B7"/>
    <w:rsid w:val="009C1A17"/>
    <w:rsid w:val="009C3E40"/>
    <w:rsid w:val="009C3FA7"/>
    <w:rsid w:val="009D0587"/>
    <w:rsid w:val="009D4388"/>
    <w:rsid w:val="009D52A0"/>
    <w:rsid w:val="009D7393"/>
    <w:rsid w:val="009E11E6"/>
    <w:rsid w:val="009E166C"/>
    <w:rsid w:val="009E1B4F"/>
    <w:rsid w:val="009E4679"/>
    <w:rsid w:val="009E545F"/>
    <w:rsid w:val="009E624F"/>
    <w:rsid w:val="009F1603"/>
    <w:rsid w:val="009F26E5"/>
    <w:rsid w:val="009F3A9F"/>
    <w:rsid w:val="009F508C"/>
    <w:rsid w:val="009F5844"/>
    <w:rsid w:val="009F6049"/>
    <w:rsid w:val="009F6745"/>
    <w:rsid w:val="009F6F47"/>
    <w:rsid w:val="00A01395"/>
    <w:rsid w:val="00A01DB7"/>
    <w:rsid w:val="00A069E3"/>
    <w:rsid w:val="00A071CA"/>
    <w:rsid w:val="00A13076"/>
    <w:rsid w:val="00A13326"/>
    <w:rsid w:val="00A144B4"/>
    <w:rsid w:val="00A145FA"/>
    <w:rsid w:val="00A14797"/>
    <w:rsid w:val="00A1499C"/>
    <w:rsid w:val="00A176F9"/>
    <w:rsid w:val="00A17E47"/>
    <w:rsid w:val="00A2341E"/>
    <w:rsid w:val="00A2354B"/>
    <w:rsid w:val="00A23F37"/>
    <w:rsid w:val="00A2487B"/>
    <w:rsid w:val="00A24A41"/>
    <w:rsid w:val="00A24ACE"/>
    <w:rsid w:val="00A25652"/>
    <w:rsid w:val="00A2573A"/>
    <w:rsid w:val="00A269CA"/>
    <w:rsid w:val="00A30D9E"/>
    <w:rsid w:val="00A33A53"/>
    <w:rsid w:val="00A36FB7"/>
    <w:rsid w:val="00A3727F"/>
    <w:rsid w:val="00A37F54"/>
    <w:rsid w:val="00A42BBB"/>
    <w:rsid w:val="00A45FD8"/>
    <w:rsid w:val="00A50296"/>
    <w:rsid w:val="00A50D67"/>
    <w:rsid w:val="00A50EC6"/>
    <w:rsid w:val="00A50F57"/>
    <w:rsid w:val="00A51253"/>
    <w:rsid w:val="00A51264"/>
    <w:rsid w:val="00A51EFF"/>
    <w:rsid w:val="00A528FB"/>
    <w:rsid w:val="00A533C0"/>
    <w:rsid w:val="00A53D00"/>
    <w:rsid w:val="00A55D53"/>
    <w:rsid w:val="00A60A37"/>
    <w:rsid w:val="00A60A7C"/>
    <w:rsid w:val="00A6288C"/>
    <w:rsid w:val="00A643BE"/>
    <w:rsid w:val="00A64C53"/>
    <w:rsid w:val="00A70A17"/>
    <w:rsid w:val="00A71087"/>
    <w:rsid w:val="00A716AF"/>
    <w:rsid w:val="00A71C8E"/>
    <w:rsid w:val="00A7310D"/>
    <w:rsid w:val="00A744B0"/>
    <w:rsid w:val="00A74986"/>
    <w:rsid w:val="00A7556D"/>
    <w:rsid w:val="00A76643"/>
    <w:rsid w:val="00A76771"/>
    <w:rsid w:val="00A772DA"/>
    <w:rsid w:val="00A81E3C"/>
    <w:rsid w:val="00A87508"/>
    <w:rsid w:val="00A87EB8"/>
    <w:rsid w:val="00A912A1"/>
    <w:rsid w:val="00A921FF"/>
    <w:rsid w:val="00A92450"/>
    <w:rsid w:val="00A970A0"/>
    <w:rsid w:val="00AA1902"/>
    <w:rsid w:val="00AA3079"/>
    <w:rsid w:val="00AA371F"/>
    <w:rsid w:val="00AA3A93"/>
    <w:rsid w:val="00AA664C"/>
    <w:rsid w:val="00AB0098"/>
    <w:rsid w:val="00AB6349"/>
    <w:rsid w:val="00AB70A1"/>
    <w:rsid w:val="00AC08BF"/>
    <w:rsid w:val="00AC0BD4"/>
    <w:rsid w:val="00AC3829"/>
    <w:rsid w:val="00AC3E71"/>
    <w:rsid w:val="00AC6F53"/>
    <w:rsid w:val="00AD1A82"/>
    <w:rsid w:val="00AD29EB"/>
    <w:rsid w:val="00AD35BE"/>
    <w:rsid w:val="00AD43CB"/>
    <w:rsid w:val="00AD4752"/>
    <w:rsid w:val="00AD71A2"/>
    <w:rsid w:val="00AE31CD"/>
    <w:rsid w:val="00AE34F5"/>
    <w:rsid w:val="00AE4285"/>
    <w:rsid w:val="00AE64D2"/>
    <w:rsid w:val="00AE7755"/>
    <w:rsid w:val="00AE7B41"/>
    <w:rsid w:val="00AF008E"/>
    <w:rsid w:val="00AF0A76"/>
    <w:rsid w:val="00AF0EFB"/>
    <w:rsid w:val="00AF1111"/>
    <w:rsid w:val="00AF3C22"/>
    <w:rsid w:val="00AF42B4"/>
    <w:rsid w:val="00AF477C"/>
    <w:rsid w:val="00B00397"/>
    <w:rsid w:val="00B01E59"/>
    <w:rsid w:val="00B03AAD"/>
    <w:rsid w:val="00B045A1"/>
    <w:rsid w:val="00B075B7"/>
    <w:rsid w:val="00B07936"/>
    <w:rsid w:val="00B07A8F"/>
    <w:rsid w:val="00B07DE4"/>
    <w:rsid w:val="00B12DB4"/>
    <w:rsid w:val="00B143CD"/>
    <w:rsid w:val="00B151E2"/>
    <w:rsid w:val="00B162E2"/>
    <w:rsid w:val="00B17DCC"/>
    <w:rsid w:val="00B2687D"/>
    <w:rsid w:val="00B2793E"/>
    <w:rsid w:val="00B308F7"/>
    <w:rsid w:val="00B3276C"/>
    <w:rsid w:val="00B32FCA"/>
    <w:rsid w:val="00B330BB"/>
    <w:rsid w:val="00B356A9"/>
    <w:rsid w:val="00B40FE9"/>
    <w:rsid w:val="00B418ED"/>
    <w:rsid w:val="00B41B93"/>
    <w:rsid w:val="00B42A70"/>
    <w:rsid w:val="00B42ECE"/>
    <w:rsid w:val="00B47028"/>
    <w:rsid w:val="00B47A1D"/>
    <w:rsid w:val="00B51130"/>
    <w:rsid w:val="00B53A67"/>
    <w:rsid w:val="00B53B0D"/>
    <w:rsid w:val="00B53F4B"/>
    <w:rsid w:val="00B54B71"/>
    <w:rsid w:val="00B56238"/>
    <w:rsid w:val="00B56DB3"/>
    <w:rsid w:val="00B62DD7"/>
    <w:rsid w:val="00B63B54"/>
    <w:rsid w:val="00B64C19"/>
    <w:rsid w:val="00B655C3"/>
    <w:rsid w:val="00B6616A"/>
    <w:rsid w:val="00B66AFC"/>
    <w:rsid w:val="00B709D4"/>
    <w:rsid w:val="00B73B29"/>
    <w:rsid w:val="00B7509B"/>
    <w:rsid w:val="00B752BF"/>
    <w:rsid w:val="00B773C6"/>
    <w:rsid w:val="00B77A74"/>
    <w:rsid w:val="00B80BE2"/>
    <w:rsid w:val="00B80FFA"/>
    <w:rsid w:val="00B815C2"/>
    <w:rsid w:val="00B83102"/>
    <w:rsid w:val="00B836C7"/>
    <w:rsid w:val="00B8581D"/>
    <w:rsid w:val="00B86579"/>
    <w:rsid w:val="00B8764B"/>
    <w:rsid w:val="00B91903"/>
    <w:rsid w:val="00B9417F"/>
    <w:rsid w:val="00B95C00"/>
    <w:rsid w:val="00B97893"/>
    <w:rsid w:val="00BA3279"/>
    <w:rsid w:val="00BA52B7"/>
    <w:rsid w:val="00BA5462"/>
    <w:rsid w:val="00BB1B02"/>
    <w:rsid w:val="00BB1C9A"/>
    <w:rsid w:val="00BB2A41"/>
    <w:rsid w:val="00BB2B1C"/>
    <w:rsid w:val="00BB4B31"/>
    <w:rsid w:val="00BC0AD7"/>
    <w:rsid w:val="00BC1AF2"/>
    <w:rsid w:val="00BC2F9A"/>
    <w:rsid w:val="00BC4039"/>
    <w:rsid w:val="00BC4D86"/>
    <w:rsid w:val="00BC69B1"/>
    <w:rsid w:val="00BD23E5"/>
    <w:rsid w:val="00BD5D71"/>
    <w:rsid w:val="00BE2060"/>
    <w:rsid w:val="00BE703A"/>
    <w:rsid w:val="00BE7E48"/>
    <w:rsid w:val="00BF0BEF"/>
    <w:rsid w:val="00BF1F63"/>
    <w:rsid w:val="00BF49C8"/>
    <w:rsid w:val="00BF6441"/>
    <w:rsid w:val="00C0127A"/>
    <w:rsid w:val="00C0283C"/>
    <w:rsid w:val="00C03BC6"/>
    <w:rsid w:val="00C04019"/>
    <w:rsid w:val="00C10CCC"/>
    <w:rsid w:val="00C135DC"/>
    <w:rsid w:val="00C13FC9"/>
    <w:rsid w:val="00C14114"/>
    <w:rsid w:val="00C14A5B"/>
    <w:rsid w:val="00C14C49"/>
    <w:rsid w:val="00C151EB"/>
    <w:rsid w:val="00C16020"/>
    <w:rsid w:val="00C1623B"/>
    <w:rsid w:val="00C167C8"/>
    <w:rsid w:val="00C22F82"/>
    <w:rsid w:val="00C24DFC"/>
    <w:rsid w:val="00C258E9"/>
    <w:rsid w:val="00C30269"/>
    <w:rsid w:val="00C32AC9"/>
    <w:rsid w:val="00C33E41"/>
    <w:rsid w:val="00C3551D"/>
    <w:rsid w:val="00C36F7D"/>
    <w:rsid w:val="00C37A8E"/>
    <w:rsid w:val="00C40EAD"/>
    <w:rsid w:val="00C415D8"/>
    <w:rsid w:val="00C42652"/>
    <w:rsid w:val="00C43984"/>
    <w:rsid w:val="00C44F10"/>
    <w:rsid w:val="00C45958"/>
    <w:rsid w:val="00C5287C"/>
    <w:rsid w:val="00C532F4"/>
    <w:rsid w:val="00C5570F"/>
    <w:rsid w:val="00C56DDA"/>
    <w:rsid w:val="00C62536"/>
    <w:rsid w:val="00C628C9"/>
    <w:rsid w:val="00C62AA2"/>
    <w:rsid w:val="00C62BCF"/>
    <w:rsid w:val="00C639F7"/>
    <w:rsid w:val="00C65424"/>
    <w:rsid w:val="00C66128"/>
    <w:rsid w:val="00C7071B"/>
    <w:rsid w:val="00C722D4"/>
    <w:rsid w:val="00C76538"/>
    <w:rsid w:val="00C76B00"/>
    <w:rsid w:val="00C77DAB"/>
    <w:rsid w:val="00C77F11"/>
    <w:rsid w:val="00C81736"/>
    <w:rsid w:val="00C84123"/>
    <w:rsid w:val="00C8445C"/>
    <w:rsid w:val="00C91212"/>
    <w:rsid w:val="00C92CFF"/>
    <w:rsid w:val="00C937FD"/>
    <w:rsid w:val="00C95462"/>
    <w:rsid w:val="00C95513"/>
    <w:rsid w:val="00C9786C"/>
    <w:rsid w:val="00CA26CF"/>
    <w:rsid w:val="00CA478D"/>
    <w:rsid w:val="00CA66F2"/>
    <w:rsid w:val="00CA71C2"/>
    <w:rsid w:val="00CB239F"/>
    <w:rsid w:val="00CB3773"/>
    <w:rsid w:val="00CB3989"/>
    <w:rsid w:val="00CB483E"/>
    <w:rsid w:val="00CB5BE5"/>
    <w:rsid w:val="00CB6D3A"/>
    <w:rsid w:val="00CC0511"/>
    <w:rsid w:val="00CC14A4"/>
    <w:rsid w:val="00CC2352"/>
    <w:rsid w:val="00CC2513"/>
    <w:rsid w:val="00CC33A3"/>
    <w:rsid w:val="00CC5232"/>
    <w:rsid w:val="00CC5CC6"/>
    <w:rsid w:val="00CC5E56"/>
    <w:rsid w:val="00CC6A20"/>
    <w:rsid w:val="00CD0943"/>
    <w:rsid w:val="00CD2111"/>
    <w:rsid w:val="00CD252F"/>
    <w:rsid w:val="00CD3826"/>
    <w:rsid w:val="00CD4120"/>
    <w:rsid w:val="00CD5959"/>
    <w:rsid w:val="00CD5E2D"/>
    <w:rsid w:val="00CD5EE0"/>
    <w:rsid w:val="00CD6DBD"/>
    <w:rsid w:val="00CE068B"/>
    <w:rsid w:val="00CE0A65"/>
    <w:rsid w:val="00CE2A5B"/>
    <w:rsid w:val="00CE2AE2"/>
    <w:rsid w:val="00CE40CF"/>
    <w:rsid w:val="00CE68FD"/>
    <w:rsid w:val="00CE7548"/>
    <w:rsid w:val="00CE76AF"/>
    <w:rsid w:val="00CE7DF0"/>
    <w:rsid w:val="00CF22C3"/>
    <w:rsid w:val="00CF4993"/>
    <w:rsid w:val="00CF4B85"/>
    <w:rsid w:val="00CF508E"/>
    <w:rsid w:val="00CF781E"/>
    <w:rsid w:val="00D00D10"/>
    <w:rsid w:val="00D02E03"/>
    <w:rsid w:val="00D04ED8"/>
    <w:rsid w:val="00D0605F"/>
    <w:rsid w:val="00D10F64"/>
    <w:rsid w:val="00D116B1"/>
    <w:rsid w:val="00D12598"/>
    <w:rsid w:val="00D17396"/>
    <w:rsid w:val="00D20D9E"/>
    <w:rsid w:val="00D26157"/>
    <w:rsid w:val="00D269A9"/>
    <w:rsid w:val="00D27B17"/>
    <w:rsid w:val="00D305B7"/>
    <w:rsid w:val="00D30739"/>
    <w:rsid w:val="00D345C0"/>
    <w:rsid w:val="00D350F2"/>
    <w:rsid w:val="00D357FC"/>
    <w:rsid w:val="00D364B2"/>
    <w:rsid w:val="00D368D2"/>
    <w:rsid w:val="00D444DD"/>
    <w:rsid w:val="00D46177"/>
    <w:rsid w:val="00D46BA2"/>
    <w:rsid w:val="00D46EB3"/>
    <w:rsid w:val="00D53272"/>
    <w:rsid w:val="00D601AF"/>
    <w:rsid w:val="00D632E1"/>
    <w:rsid w:val="00D640A1"/>
    <w:rsid w:val="00D64EC8"/>
    <w:rsid w:val="00D6525B"/>
    <w:rsid w:val="00D66EF5"/>
    <w:rsid w:val="00D70368"/>
    <w:rsid w:val="00D71DEF"/>
    <w:rsid w:val="00D7510F"/>
    <w:rsid w:val="00D75851"/>
    <w:rsid w:val="00D777B2"/>
    <w:rsid w:val="00D7781C"/>
    <w:rsid w:val="00D8621E"/>
    <w:rsid w:val="00D877BD"/>
    <w:rsid w:val="00D87BD8"/>
    <w:rsid w:val="00D919C3"/>
    <w:rsid w:val="00D92217"/>
    <w:rsid w:val="00D94C5A"/>
    <w:rsid w:val="00D95A7D"/>
    <w:rsid w:val="00DA1033"/>
    <w:rsid w:val="00DA2B4B"/>
    <w:rsid w:val="00DA3AE6"/>
    <w:rsid w:val="00DA43AF"/>
    <w:rsid w:val="00DA732B"/>
    <w:rsid w:val="00DB0BF9"/>
    <w:rsid w:val="00DB49F4"/>
    <w:rsid w:val="00DB5447"/>
    <w:rsid w:val="00DB5540"/>
    <w:rsid w:val="00DB5D5F"/>
    <w:rsid w:val="00DB79FF"/>
    <w:rsid w:val="00DC19A0"/>
    <w:rsid w:val="00DC1FFB"/>
    <w:rsid w:val="00DC2D7D"/>
    <w:rsid w:val="00DC3C4B"/>
    <w:rsid w:val="00DC4367"/>
    <w:rsid w:val="00DC4CCB"/>
    <w:rsid w:val="00DC5B18"/>
    <w:rsid w:val="00DC7A27"/>
    <w:rsid w:val="00DC7D5A"/>
    <w:rsid w:val="00DD04BE"/>
    <w:rsid w:val="00DD2DDB"/>
    <w:rsid w:val="00DD328E"/>
    <w:rsid w:val="00DD4169"/>
    <w:rsid w:val="00DD5B2B"/>
    <w:rsid w:val="00DD7F06"/>
    <w:rsid w:val="00DE1DBE"/>
    <w:rsid w:val="00DE3740"/>
    <w:rsid w:val="00DE3F62"/>
    <w:rsid w:val="00DE4579"/>
    <w:rsid w:val="00DE464B"/>
    <w:rsid w:val="00DE46E4"/>
    <w:rsid w:val="00DE51FA"/>
    <w:rsid w:val="00DF4A56"/>
    <w:rsid w:val="00DF6372"/>
    <w:rsid w:val="00DF6BD1"/>
    <w:rsid w:val="00E04E24"/>
    <w:rsid w:val="00E06964"/>
    <w:rsid w:val="00E07159"/>
    <w:rsid w:val="00E07A3D"/>
    <w:rsid w:val="00E130EC"/>
    <w:rsid w:val="00E15631"/>
    <w:rsid w:val="00E200C3"/>
    <w:rsid w:val="00E21DD2"/>
    <w:rsid w:val="00E21EC7"/>
    <w:rsid w:val="00E25B21"/>
    <w:rsid w:val="00E271A0"/>
    <w:rsid w:val="00E30849"/>
    <w:rsid w:val="00E321D3"/>
    <w:rsid w:val="00E32631"/>
    <w:rsid w:val="00E333D8"/>
    <w:rsid w:val="00E34D2F"/>
    <w:rsid w:val="00E402DF"/>
    <w:rsid w:val="00E47336"/>
    <w:rsid w:val="00E47A70"/>
    <w:rsid w:val="00E51051"/>
    <w:rsid w:val="00E5379D"/>
    <w:rsid w:val="00E55124"/>
    <w:rsid w:val="00E55180"/>
    <w:rsid w:val="00E57C3F"/>
    <w:rsid w:val="00E60CCC"/>
    <w:rsid w:val="00E616AB"/>
    <w:rsid w:val="00E638F0"/>
    <w:rsid w:val="00E64B74"/>
    <w:rsid w:val="00E64DB2"/>
    <w:rsid w:val="00E65CE1"/>
    <w:rsid w:val="00E65F98"/>
    <w:rsid w:val="00E678CB"/>
    <w:rsid w:val="00E67E9A"/>
    <w:rsid w:val="00E70242"/>
    <w:rsid w:val="00E70925"/>
    <w:rsid w:val="00E71642"/>
    <w:rsid w:val="00E71EF0"/>
    <w:rsid w:val="00E7367E"/>
    <w:rsid w:val="00E74C6F"/>
    <w:rsid w:val="00E76E96"/>
    <w:rsid w:val="00E80BD8"/>
    <w:rsid w:val="00E80D32"/>
    <w:rsid w:val="00E817DA"/>
    <w:rsid w:val="00E81DA0"/>
    <w:rsid w:val="00E823CD"/>
    <w:rsid w:val="00E8377E"/>
    <w:rsid w:val="00E919D2"/>
    <w:rsid w:val="00E969CC"/>
    <w:rsid w:val="00E97158"/>
    <w:rsid w:val="00EA1835"/>
    <w:rsid w:val="00EA4F78"/>
    <w:rsid w:val="00EB05FA"/>
    <w:rsid w:val="00EB26C0"/>
    <w:rsid w:val="00EB45C5"/>
    <w:rsid w:val="00EB56C1"/>
    <w:rsid w:val="00EB5725"/>
    <w:rsid w:val="00EB619F"/>
    <w:rsid w:val="00EB7559"/>
    <w:rsid w:val="00EB7A74"/>
    <w:rsid w:val="00EC057B"/>
    <w:rsid w:val="00EC1CF6"/>
    <w:rsid w:val="00EC598E"/>
    <w:rsid w:val="00EC662D"/>
    <w:rsid w:val="00EC734D"/>
    <w:rsid w:val="00EC7BD3"/>
    <w:rsid w:val="00ED1639"/>
    <w:rsid w:val="00ED1D83"/>
    <w:rsid w:val="00ED2D82"/>
    <w:rsid w:val="00ED2ED2"/>
    <w:rsid w:val="00ED4F98"/>
    <w:rsid w:val="00ED69B7"/>
    <w:rsid w:val="00ED76F4"/>
    <w:rsid w:val="00EE4321"/>
    <w:rsid w:val="00EE48BD"/>
    <w:rsid w:val="00EE7654"/>
    <w:rsid w:val="00EF1A51"/>
    <w:rsid w:val="00EF1F71"/>
    <w:rsid w:val="00EF3178"/>
    <w:rsid w:val="00EF4382"/>
    <w:rsid w:val="00EF5721"/>
    <w:rsid w:val="00EF700F"/>
    <w:rsid w:val="00EF7A96"/>
    <w:rsid w:val="00EF7F35"/>
    <w:rsid w:val="00F00A26"/>
    <w:rsid w:val="00F04692"/>
    <w:rsid w:val="00F12061"/>
    <w:rsid w:val="00F167CD"/>
    <w:rsid w:val="00F22D37"/>
    <w:rsid w:val="00F257CA"/>
    <w:rsid w:val="00F26018"/>
    <w:rsid w:val="00F31593"/>
    <w:rsid w:val="00F37303"/>
    <w:rsid w:val="00F37765"/>
    <w:rsid w:val="00F42AA1"/>
    <w:rsid w:val="00F5297A"/>
    <w:rsid w:val="00F52B15"/>
    <w:rsid w:val="00F536A8"/>
    <w:rsid w:val="00F55116"/>
    <w:rsid w:val="00F565B2"/>
    <w:rsid w:val="00F65435"/>
    <w:rsid w:val="00F677BC"/>
    <w:rsid w:val="00F67BF0"/>
    <w:rsid w:val="00F717D8"/>
    <w:rsid w:val="00F72DC9"/>
    <w:rsid w:val="00F73824"/>
    <w:rsid w:val="00F73CE7"/>
    <w:rsid w:val="00F74657"/>
    <w:rsid w:val="00F74E45"/>
    <w:rsid w:val="00F77095"/>
    <w:rsid w:val="00F7763D"/>
    <w:rsid w:val="00F81BF1"/>
    <w:rsid w:val="00F81C9E"/>
    <w:rsid w:val="00F83993"/>
    <w:rsid w:val="00F8459B"/>
    <w:rsid w:val="00F87A8D"/>
    <w:rsid w:val="00F9058B"/>
    <w:rsid w:val="00F91FDA"/>
    <w:rsid w:val="00F92275"/>
    <w:rsid w:val="00F92FCC"/>
    <w:rsid w:val="00F93A58"/>
    <w:rsid w:val="00F95CEF"/>
    <w:rsid w:val="00FA219A"/>
    <w:rsid w:val="00FA3414"/>
    <w:rsid w:val="00FA4FAE"/>
    <w:rsid w:val="00FA5582"/>
    <w:rsid w:val="00FA644C"/>
    <w:rsid w:val="00FA68E0"/>
    <w:rsid w:val="00FB0E0D"/>
    <w:rsid w:val="00FB1F10"/>
    <w:rsid w:val="00FB3245"/>
    <w:rsid w:val="00FB419A"/>
    <w:rsid w:val="00FB457F"/>
    <w:rsid w:val="00FB4AFC"/>
    <w:rsid w:val="00FB5D6E"/>
    <w:rsid w:val="00FB5F89"/>
    <w:rsid w:val="00FB6667"/>
    <w:rsid w:val="00FB710F"/>
    <w:rsid w:val="00FB764D"/>
    <w:rsid w:val="00FB7696"/>
    <w:rsid w:val="00FC51BA"/>
    <w:rsid w:val="00FC58E1"/>
    <w:rsid w:val="00FC5DFD"/>
    <w:rsid w:val="00FC5F46"/>
    <w:rsid w:val="00FC6D47"/>
    <w:rsid w:val="00FC7D12"/>
    <w:rsid w:val="00FD078F"/>
    <w:rsid w:val="00FD52A3"/>
    <w:rsid w:val="00FD52EC"/>
    <w:rsid w:val="00FD5E9E"/>
    <w:rsid w:val="00FE3145"/>
    <w:rsid w:val="00FE3891"/>
    <w:rsid w:val="00FF244E"/>
    <w:rsid w:val="00FF4D34"/>
    <w:rsid w:val="00FF5477"/>
    <w:rsid w:val="00FF5626"/>
    <w:rsid w:val="00FF5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2D977"/>
  <w15:docId w15:val="{36CA69BE-76E9-4C57-83B2-2C6C55662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741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uiPriority w:val="99"/>
    <w:rsid w:val="009F5844"/>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 w:type="character" w:styleId="Emphasis">
    <w:name w:val="Emphasis"/>
    <w:qFormat/>
    <w:rsid w:val="00D444DD"/>
    <w:rPr>
      <w:i/>
      <w:iCs/>
    </w:rPr>
  </w:style>
  <w:style w:type="character" w:customStyle="1" w:styleId="Heading1Char">
    <w:name w:val="Heading 1 Char"/>
    <w:basedOn w:val="DefaultParagraphFont"/>
    <w:link w:val="Heading1"/>
    <w:rsid w:val="0074107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580020">
      <w:bodyDiv w:val="1"/>
      <w:marLeft w:val="0"/>
      <w:marRight w:val="0"/>
      <w:marTop w:val="0"/>
      <w:marBottom w:val="0"/>
      <w:divBdr>
        <w:top w:val="none" w:sz="0" w:space="0" w:color="auto"/>
        <w:left w:val="none" w:sz="0" w:space="0" w:color="auto"/>
        <w:bottom w:val="none" w:sz="0" w:space="0" w:color="auto"/>
        <w:right w:val="none" w:sz="0" w:space="0" w:color="auto"/>
      </w:divBdr>
    </w:div>
    <w:div w:id="578178027">
      <w:bodyDiv w:val="1"/>
      <w:marLeft w:val="0"/>
      <w:marRight w:val="0"/>
      <w:marTop w:val="0"/>
      <w:marBottom w:val="0"/>
      <w:divBdr>
        <w:top w:val="none" w:sz="0" w:space="0" w:color="auto"/>
        <w:left w:val="none" w:sz="0" w:space="0" w:color="auto"/>
        <w:bottom w:val="none" w:sz="0" w:space="0" w:color="auto"/>
        <w:right w:val="none" w:sz="0" w:space="0" w:color="auto"/>
      </w:divBdr>
    </w:div>
    <w:div w:id="1180504476">
      <w:bodyDiv w:val="1"/>
      <w:marLeft w:val="0"/>
      <w:marRight w:val="0"/>
      <w:marTop w:val="0"/>
      <w:marBottom w:val="0"/>
      <w:divBdr>
        <w:top w:val="none" w:sz="0" w:space="0" w:color="auto"/>
        <w:left w:val="none" w:sz="0" w:space="0" w:color="auto"/>
        <w:bottom w:val="none" w:sz="0" w:space="0" w:color="auto"/>
        <w:right w:val="none" w:sz="0" w:space="0" w:color="auto"/>
      </w:divBdr>
    </w:div>
    <w:div w:id="1310473308">
      <w:bodyDiv w:val="1"/>
      <w:marLeft w:val="0"/>
      <w:marRight w:val="0"/>
      <w:marTop w:val="0"/>
      <w:marBottom w:val="0"/>
      <w:divBdr>
        <w:top w:val="none" w:sz="0" w:space="0" w:color="auto"/>
        <w:left w:val="none" w:sz="0" w:space="0" w:color="auto"/>
        <w:bottom w:val="none" w:sz="0" w:space="0" w:color="auto"/>
        <w:right w:val="none" w:sz="0" w:space="0" w:color="auto"/>
      </w:divBdr>
    </w:div>
    <w:div w:id="1406801481">
      <w:bodyDiv w:val="1"/>
      <w:marLeft w:val="0"/>
      <w:marRight w:val="0"/>
      <w:marTop w:val="0"/>
      <w:marBottom w:val="0"/>
      <w:divBdr>
        <w:top w:val="none" w:sz="0" w:space="0" w:color="auto"/>
        <w:left w:val="none" w:sz="0" w:space="0" w:color="auto"/>
        <w:bottom w:val="none" w:sz="0" w:space="0" w:color="auto"/>
        <w:right w:val="none" w:sz="0" w:space="0" w:color="auto"/>
      </w:divBdr>
    </w:div>
    <w:div w:id="1414282805">
      <w:bodyDiv w:val="1"/>
      <w:marLeft w:val="0"/>
      <w:marRight w:val="0"/>
      <w:marTop w:val="0"/>
      <w:marBottom w:val="0"/>
      <w:divBdr>
        <w:top w:val="none" w:sz="0" w:space="0" w:color="auto"/>
        <w:left w:val="none" w:sz="0" w:space="0" w:color="auto"/>
        <w:bottom w:val="none" w:sz="0" w:space="0" w:color="auto"/>
        <w:right w:val="none" w:sz="0" w:space="0" w:color="auto"/>
      </w:divBdr>
    </w:div>
    <w:div w:id="1443300222">
      <w:bodyDiv w:val="1"/>
      <w:marLeft w:val="0"/>
      <w:marRight w:val="0"/>
      <w:marTop w:val="0"/>
      <w:marBottom w:val="0"/>
      <w:divBdr>
        <w:top w:val="none" w:sz="0" w:space="0" w:color="auto"/>
        <w:left w:val="none" w:sz="0" w:space="0" w:color="auto"/>
        <w:bottom w:val="none" w:sz="0" w:space="0" w:color="auto"/>
        <w:right w:val="none" w:sz="0" w:space="0" w:color="auto"/>
      </w:divBdr>
    </w:div>
    <w:div w:id="1549146341">
      <w:bodyDiv w:val="1"/>
      <w:marLeft w:val="0"/>
      <w:marRight w:val="0"/>
      <w:marTop w:val="0"/>
      <w:marBottom w:val="0"/>
      <w:divBdr>
        <w:top w:val="none" w:sz="0" w:space="0" w:color="auto"/>
        <w:left w:val="none" w:sz="0" w:space="0" w:color="auto"/>
        <w:bottom w:val="none" w:sz="0" w:space="0" w:color="auto"/>
        <w:right w:val="none" w:sz="0" w:space="0" w:color="auto"/>
      </w:divBdr>
    </w:div>
    <w:div w:id="2009284164">
      <w:bodyDiv w:val="1"/>
      <w:marLeft w:val="0"/>
      <w:marRight w:val="0"/>
      <w:marTop w:val="0"/>
      <w:marBottom w:val="0"/>
      <w:divBdr>
        <w:top w:val="none" w:sz="0" w:space="0" w:color="auto"/>
        <w:left w:val="none" w:sz="0" w:space="0" w:color="auto"/>
        <w:bottom w:val="none" w:sz="0" w:space="0" w:color="auto"/>
        <w:right w:val="none" w:sz="0" w:space="0" w:color="auto"/>
      </w:divBdr>
    </w:div>
    <w:div w:id="2047366883">
      <w:bodyDiv w:val="1"/>
      <w:marLeft w:val="0"/>
      <w:marRight w:val="0"/>
      <w:marTop w:val="0"/>
      <w:marBottom w:val="0"/>
      <w:divBdr>
        <w:top w:val="none" w:sz="0" w:space="0" w:color="auto"/>
        <w:left w:val="none" w:sz="0" w:space="0" w:color="auto"/>
        <w:bottom w:val="none" w:sz="0" w:space="0" w:color="auto"/>
        <w:right w:val="none" w:sz="0" w:space="0" w:color="auto"/>
      </w:divBdr>
    </w:div>
    <w:div w:id="21136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21" Type="http://schemas.openxmlformats.org/officeDocument/2006/relationships/image" Target="media/image12.wmf"/><Relationship Id="rId42" Type="http://schemas.openxmlformats.org/officeDocument/2006/relationships/oleObject" Target="embeddings/oleObject6.bin"/><Relationship Id="rId63" Type="http://schemas.openxmlformats.org/officeDocument/2006/relationships/oleObject" Target="embeddings/oleObject14.bin"/><Relationship Id="rId84" Type="http://schemas.openxmlformats.org/officeDocument/2006/relationships/image" Target="media/image39.wmf"/><Relationship Id="rId138" Type="http://schemas.openxmlformats.org/officeDocument/2006/relationships/oleObject" Target="embeddings/oleObject49.bin"/><Relationship Id="rId159" Type="http://schemas.openxmlformats.org/officeDocument/2006/relationships/hyperlink" Target="http://www.onthi.com/?a=OT&amp;ot=LT&amp;hdn_lt_id=728" TargetMode="External"/><Relationship Id="rId170" Type="http://schemas.openxmlformats.org/officeDocument/2006/relationships/image" Target="media/image70.wmf"/><Relationship Id="rId107" Type="http://schemas.openxmlformats.org/officeDocument/2006/relationships/image" Target="media/image51.wmf"/><Relationship Id="rId11" Type="http://schemas.openxmlformats.org/officeDocument/2006/relationships/image" Target="media/image2.wmf"/><Relationship Id="rId32" Type="http://schemas.openxmlformats.org/officeDocument/2006/relationships/oleObject" Target="embeddings/oleObject1.bin"/><Relationship Id="rId53" Type="http://schemas.openxmlformats.org/officeDocument/2006/relationships/image" Target="media/image26.wmf"/><Relationship Id="rId74" Type="http://schemas.openxmlformats.org/officeDocument/2006/relationships/oleObject" Target="embeddings/oleObject20.bin"/><Relationship Id="rId128" Type="http://schemas.openxmlformats.org/officeDocument/2006/relationships/oleObject" Target="embeddings/oleObject43.bin"/><Relationship Id="rId149" Type="http://schemas.openxmlformats.org/officeDocument/2006/relationships/oleObject" Target="embeddings/oleObject53.bin"/><Relationship Id="rId5" Type="http://schemas.openxmlformats.org/officeDocument/2006/relationships/settings" Target="settings.xml"/><Relationship Id="rId95" Type="http://schemas.openxmlformats.org/officeDocument/2006/relationships/image" Target="media/image45.wmf"/><Relationship Id="rId160" Type="http://schemas.openxmlformats.org/officeDocument/2006/relationships/hyperlink" Target="http://www.onthi.com/?a=OT&amp;ot=LT&amp;hdn_lt_id=681" TargetMode="External"/><Relationship Id="rId181" Type="http://schemas.openxmlformats.org/officeDocument/2006/relationships/oleObject" Target="embeddings/oleObject66.bin"/><Relationship Id="rId22" Type="http://schemas.openxmlformats.org/officeDocument/2006/relationships/image" Target="media/image13.wmf"/><Relationship Id="rId43" Type="http://schemas.openxmlformats.org/officeDocument/2006/relationships/hyperlink" Target="http://www.onthi.com/?a=OT&amp;ot=LT&amp;hdn_lt_id=699" TargetMode="External"/><Relationship Id="rId64" Type="http://schemas.openxmlformats.org/officeDocument/2006/relationships/image" Target="media/image31.wmf"/><Relationship Id="rId118" Type="http://schemas.openxmlformats.org/officeDocument/2006/relationships/oleObject" Target="embeddings/oleObject38.bin"/><Relationship Id="rId139" Type="http://schemas.openxmlformats.org/officeDocument/2006/relationships/image" Target="media/image64.wmf"/><Relationship Id="rId85" Type="http://schemas.openxmlformats.org/officeDocument/2006/relationships/oleObject" Target="embeddings/oleObject24.bin"/><Relationship Id="rId150" Type="http://schemas.openxmlformats.org/officeDocument/2006/relationships/image" Target="media/image67.wmf"/><Relationship Id="rId171" Type="http://schemas.openxmlformats.org/officeDocument/2006/relationships/oleObject" Target="embeddings/oleObject60.bin"/><Relationship Id="rId12" Type="http://schemas.openxmlformats.org/officeDocument/2006/relationships/image" Target="media/image3.wmf"/><Relationship Id="rId33" Type="http://schemas.openxmlformats.org/officeDocument/2006/relationships/image" Target="media/image19.wmf"/><Relationship Id="rId108" Type="http://schemas.openxmlformats.org/officeDocument/2006/relationships/oleObject" Target="embeddings/oleObject33.bin"/><Relationship Id="rId129" Type="http://schemas.openxmlformats.org/officeDocument/2006/relationships/hyperlink" Target="http://www.onthi.com/?a=OT&amp;ot=LT&amp;hdn_lt_id=1529" TargetMode="External"/><Relationship Id="rId54" Type="http://schemas.openxmlformats.org/officeDocument/2006/relationships/oleObject" Target="embeddings/oleObject11.bin"/><Relationship Id="rId75" Type="http://schemas.openxmlformats.org/officeDocument/2006/relationships/hyperlink" Target="http://www.onthi.com/?a=OT&amp;ot=LT&amp;hdn_lt_id=702" TargetMode="External"/><Relationship Id="rId96" Type="http://schemas.openxmlformats.org/officeDocument/2006/relationships/oleObject" Target="embeddings/oleObject27.bin"/><Relationship Id="rId140" Type="http://schemas.openxmlformats.org/officeDocument/2006/relationships/oleObject" Target="embeddings/oleObject50.bin"/><Relationship Id="rId161" Type="http://schemas.openxmlformats.org/officeDocument/2006/relationships/hyperlink" Target="http://www.onthi.com/?a=OT&amp;ot=LT&amp;hdn_lt_id=728" TargetMode="External"/><Relationship Id="rId182" Type="http://schemas.openxmlformats.org/officeDocument/2006/relationships/fontTable" Target="fontTable.xml"/><Relationship Id="rId6" Type="http://schemas.openxmlformats.org/officeDocument/2006/relationships/webSettings" Target="webSettings.xml"/><Relationship Id="rId23" Type="http://schemas.openxmlformats.org/officeDocument/2006/relationships/image" Target="media/image14.wmf"/><Relationship Id="rId119" Type="http://schemas.openxmlformats.org/officeDocument/2006/relationships/hyperlink" Target="http://www.onthi.com/?a=OT&amp;ot=LT&amp;hdn_lt_id=683" TargetMode="External"/><Relationship Id="rId44" Type="http://schemas.openxmlformats.org/officeDocument/2006/relationships/image" Target="media/image23.wmf"/><Relationship Id="rId60" Type="http://schemas.openxmlformats.org/officeDocument/2006/relationships/image" Target="media/image29.wmf"/><Relationship Id="rId65" Type="http://schemas.openxmlformats.org/officeDocument/2006/relationships/oleObject" Target="embeddings/oleObject15.bin"/><Relationship Id="rId81" Type="http://schemas.openxmlformats.org/officeDocument/2006/relationships/oleObject" Target="embeddings/oleObject22.bin"/><Relationship Id="rId86" Type="http://schemas.openxmlformats.org/officeDocument/2006/relationships/hyperlink" Target="http://www.onthi.com/?a=OT&amp;ot=LT&amp;hdn_lt_id=1527" TargetMode="External"/><Relationship Id="rId130" Type="http://schemas.openxmlformats.org/officeDocument/2006/relationships/image" Target="media/image61.wmf"/><Relationship Id="rId135" Type="http://schemas.openxmlformats.org/officeDocument/2006/relationships/oleObject" Target="embeddings/oleObject47.bin"/><Relationship Id="rId151" Type="http://schemas.openxmlformats.org/officeDocument/2006/relationships/oleObject" Target="embeddings/oleObject54.bin"/><Relationship Id="rId156" Type="http://schemas.openxmlformats.org/officeDocument/2006/relationships/oleObject" Target="embeddings/oleObject56.bin"/><Relationship Id="rId177" Type="http://schemas.openxmlformats.org/officeDocument/2006/relationships/oleObject" Target="embeddings/oleObject63.bin"/><Relationship Id="rId172" Type="http://schemas.openxmlformats.org/officeDocument/2006/relationships/image" Target="media/image71.wmf"/><Relationship Id="rId13" Type="http://schemas.openxmlformats.org/officeDocument/2006/relationships/image" Target="media/image4.wmf"/><Relationship Id="rId18" Type="http://schemas.openxmlformats.org/officeDocument/2006/relationships/image" Target="media/image9.wmf"/><Relationship Id="rId39" Type="http://schemas.openxmlformats.org/officeDocument/2006/relationships/oleObject" Target="embeddings/oleObject5.bin"/><Relationship Id="rId109" Type="http://schemas.openxmlformats.org/officeDocument/2006/relationships/image" Target="media/image52.wmf"/><Relationship Id="rId34" Type="http://schemas.openxmlformats.org/officeDocument/2006/relationships/oleObject" Target="embeddings/oleObject2.bin"/><Relationship Id="rId50" Type="http://schemas.openxmlformats.org/officeDocument/2006/relationships/image" Target="media/image25.wmf"/><Relationship Id="rId55" Type="http://schemas.openxmlformats.org/officeDocument/2006/relationships/hyperlink" Target="http://www.onthi.com/?a=OT&amp;ot=LT&amp;hdn_lt_id=1531" TargetMode="External"/><Relationship Id="rId76" Type="http://schemas.openxmlformats.org/officeDocument/2006/relationships/hyperlink" Target="http://www.onthi.com/?a=OT&amp;ot=LT&amp;hdn_lt_id=702" TargetMode="External"/><Relationship Id="rId97" Type="http://schemas.openxmlformats.org/officeDocument/2006/relationships/image" Target="media/image46.wmf"/><Relationship Id="rId104" Type="http://schemas.openxmlformats.org/officeDocument/2006/relationships/oleObject" Target="embeddings/oleObject31.bin"/><Relationship Id="rId120" Type="http://schemas.openxmlformats.org/officeDocument/2006/relationships/image" Target="media/image57.wmf"/><Relationship Id="rId125" Type="http://schemas.openxmlformats.org/officeDocument/2006/relationships/image" Target="media/image59.wmf"/><Relationship Id="rId141" Type="http://schemas.openxmlformats.org/officeDocument/2006/relationships/image" Target="media/image65.wmf"/><Relationship Id="rId146" Type="http://schemas.openxmlformats.org/officeDocument/2006/relationships/hyperlink" Target="http://www.onthi.com/?a=OT&amp;ot=LT&amp;hdn_lt_id=1529" TargetMode="External"/><Relationship Id="rId167" Type="http://schemas.openxmlformats.org/officeDocument/2006/relationships/hyperlink" Target="http://www.onthi.com/?a=OT&amp;ot=LT&amp;hdn_lt_id=728" TargetMode="External"/><Relationship Id="rId7" Type="http://schemas.openxmlformats.org/officeDocument/2006/relationships/footnotes" Target="footnotes.xml"/><Relationship Id="rId71" Type="http://schemas.openxmlformats.org/officeDocument/2006/relationships/oleObject" Target="embeddings/oleObject18.bin"/><Relationship Id="rId92" Type="http://schemas.openxmlformats.org/officeDocument/2006/relationships/oleObject" Target="embeddings/oleObject25.bin"/><Relationship Id="rId162" Type="http://schemas.openxmlformats.org/officeDocument/2006/relationships/hyperlink" Target="http://www.onthi.com/?a=OT&amp;ot=LT&amp;hdn_lt_id=728" TargetMode="External"/><Relationship Id="rId183"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www.onthi.com/?a=OT&amp;ot=LT&amp;hdn_lt_id=706" TargetMode="External"/><Relationship Id="rId24" Type="http://schemas.openxmlformats.org/officeDocument/2006/relationships/image" Target="media/image15.wmf"/><Relationship Id="rId40" Type="http://schemas.openxmlformats.org/officeDocument/2006/relationships/hyperlink" Target="http://www.onthi.com/?a=OT&amp;ot=LT&amp;hdn_lt_id=744" TargetMode="External"/><Relationship Id="rId45" Type="http://schemas.openxmlformats.org/officeDocument/2006/relationships/oleObject" Target="embeddings/oleObject7.bin"/><Relationship Id="rId66" Type="http://schemas.openxmlformats.org/officeDocument/2006/relationships/image" Target="media/image32.wmf"/><Relationship Id="rId87" Type="http://schemas.openxmlformats.org/officeDocument/2006/relationships/hyperlink" Target="http://www.onthi.com/?a=OT&amp;ot=LT&amp;hdn_lt_id=683" TargetMode="External"/><Relationship Id="rId110" Type="http://schemas.openxmlformats.org/officeDocument/2006/relationships/oleObject" Target="embeddings/oleObject34.bin"/><Relationship Id="rId115" Type="http://schemas.openxmlformats.org/officeDocument/2006/relationships/image" Target="media/image55.wmf"/><Relationship Id="rId131" Type="http://schemas.openxmlformats.org/officeDocument/2006/relationships/oleObject" Target="embeddings/oleObject44.bin"/><Relationship Id="rId136" Type="http://schemas.openxmlformats.org/officeDocument/2006/relationships/oleObject" Target="embeddings/oleObject48.bin"/><Relationship Id="rId157" Type="http://schemas.openxmlformats.org/officeDocument/2006/relationships/hyperlink" Target="http://www.onthi.com/?a=OT&amp;ot=LT&amp;hdn_lt_id=728" TargetMode="External"/><Relationship Id="rId178" Type="http://schemas.openxmlformats.org/officeDocument/2006/relationships/image" Target="media/image74.wmf"/><Relationship Id="rId61" Type="http://schemas.openxmlformats.org/officeDocument/2006/relationships/oleObject" Target="embeddings/oleObject13.bin"/><Relationship Id="rId82" Type="http://schemas.openxmlformats.org/officeDocument/2006/relationships/image" Target="media/image38.wmf"/><Relationship Id="rId152" Type="http://schemas.openxmlformats.org/officeDocument/2006/relationships/hyperlink" Target="http://www.onthi.com/?a=OT&amp;ot=LT&amp;hdn_lt_id=1530" TargetMode="External"/><Relationship Id="rId173" Type="http://schemas.openxmlformats.org/officeDocument/2006/relationships/oleObject" Target="embeddings/oleObject61.bin"/><Relationship Id="rId19" Type="http://schemas.openxmlformats.org/officeDocument/2006/relationships/image" Target="media/image10.wmf"/><Relationship Id="rId14" Type="http://schemas.openxmlformats.org/officeDocument/2006/relationships/image" Target="media/image5.wmf"/><Relationship Id="rId30" Type="http://schemas.openxmlformats.org/officeDocument/2006/relationships/hyperlink" Target="http://www.onthi.com/?a=OT&amp;ot=LT&amp;hdn_lt_id=160" TargetMode="External"/><Relationship Id="rId35" Type="http://schemas.openxmlformats.org/officeDocument/2006/relationships/oleObject" Target="embeddings/oleObject3.bin"/><Relationship Id="rId56" Type="http://schemas.openxmlformats.org/officeDocument/2006/relationships/image" Target="media/image27.png"/><Relationship Id="rId77" Type="http://schemas.openxmlformats.org/officeDocument/2006/relationships/hyperlink" Target="http://www.onthi.com/?a=OT&amp;ot=LT&amp;hdn_lt_id=784" TargetMode="External"/><Relationship Id="rId100" Type="http://schemas.openxmlformats.org/officeDocument/2006/relationships/oleObject" Target="embeddings/oleObject29.bin"/><Relationship Id="rId105" Type="http://schemas.openxmlformats.org/officeDocument/2006/relationships/image" Target="media/image50.wmf"/><Relationship Id="rId126" Type="http://schemas.openxmlformats.org/officeDocument/2006/relationships/oleObject" Target="embeddings/oleObject42.bin"/><Relationship Id="rId147" Type="http://schemas.openxmlformats.org/officeDocument/2006/relationships/hyperlink" Target="http://www.onthi.com/?a=OT&amp;ot=LT&amp;hdn_lt_id=784" TargetMode="External"/><Relationship Id="rId168" Type="http://schemas.openxmlformats.org/officeDocument/2006/relationships/image" Target="media/image69.wmf"/><Relationship Id="rId8" Type="http://schemas.openxmlformats.org/officeDocument/2006/relationships/endnotes" Target="endnotes.xml"/><Relationship Id="rId51" Type="http://schemas.openxmlformats.org/officeDocument/2006/relationships/oleObject" Target="embeddings/oleObject10.bin"/><Relationship Id="rId72" Type="http://schemas.openxmlformats.org/officeDocument/2006/relationships/oleObject" Target="embeddings/oleObject19.bin"/><Relationship Id="rId93" Type="http://schemas.openxmlformats.org/officeDocument/2006/relationships/image" Target="media/image44.wmf"/><Relationship Id="rId98" Type="http://schemas.openxmlformats.org/officeDocument/2006/relationships/oleObject" Target="embeddings/oleObject28.bin"/><Relationship Id="rId121" Type="http://schemas.openxmlformats.org/officeDocument/2006/relationships/oleObject" Target="embeddings/oleObject39.bin"/><Relationship Id="rId142" Type="http://schemas.openxmlformats.org/officeDocument/2006/relationships/oleObject" Target="embeddings/oleObject51.bin"/><Relationship Id="rId163" Type="http://schemas.openxmlformats.org/officeDocument/2006/relationships/hyperlink" Target="http://www.onthi.com/?a=OT&amp;ot=LT&amp;hdn_lt_id=728" TargetMode="External"/><Relationship Id="rId3" Type="http://schemas.openxmlformats.org/officeDocument/2006/relationships/numbering" Target="numbering.xml"/><Relationship Id="rId25" Type="http://schemas.openxmlformats.org/officeDocument/2006/relationships/hyperlink" Target="http://www.onthi.com/?a=OT&amp;ot=LT&amp;hdn_lt_id=702" TargetMode="External"/><Relationship Id="rId46" Type="http://schemas.openxmlformats.org/officeDocument/2006/relationships/image" Target="media/image24.wmf"/><Relationship Id="rId67" Type="http://schemas.openxmlformats.org/officeDocument/2006/relationships/oleObject" Target="embeddings/oleObject16.bin"/><Relationship Id="rId116" Type="http://schemas.openxmlformats.org/officeDocument/2006/relationships/oleObject" Target="embeddings/oleObject37.bin"/><Relationship Id="rId137" Type="http://schemas.openxmlformats.org/officeDocument/2006/relationships/image" Target="media/image63.wmf"/><Relationship Id="rId158" Type="http://schemas.openxmlformats.org/officeDocument/2006/relationships/hyperlink" Target="http://www.onthi.com/?a=OT&amp;ot=LT&amp;hdn_lt_id=728" TargetMode="External"/><Relationship Id="rId20" Type="http://schemas.openxmlformats.org/officeDocument/2006/relationships/image" Target="media/image11.wmf"/><Relationship Id="rId41" Type="http://schemas.openxmlformats.org/officeDocument/2006/relationships/image" Target="media/image22.wmf"/><Relationship Id="rId62" Type="http://schemas.openxmlformats.org/officeDocument/2006/relationships/image" Target="media/image30.wmf"/><Relationship Id="rId83" Type="http://schemas.openxmlformats.org/officeDocument/2006/relationships/oleObject" Target="embeddings/oleObject23.bin"/><Relationship Id="rId88" Type="http://schemas.openxmlformats.org/officeDocument/2006/relationships/image" Target="media/image40.emf"/><Relationship Id="rId111" Type="http://schemas.openxmlformats.org/officeDocument/2006/relationships/image" Target="media/image53.wmf"/><Relationship Id="rId132" Type="http://schemas.openxmlformats.org/officeDocument/2006/relationships/image" Target="media/image62.wmf"/><Relationship Id="rId153" Type="http://schemas.openxmlformats.org/officeDocument/2006/relationships/hyperlink" Target="http://www.onthi.com/?a=OT&amp;ot=LT&amp;hdn_lt_id=1529" TargetMode="External"/><Relationship Id="rId174" Type="http://schemas.openxmlformats.org/officeDocument/2006/relationships/image" Target="media/image72.wmf"/><Relationship Id="rId179" Type="http://schemas.openxmlformats.org/officeDocument/2006/relationships/oleObject" Target="embeddings/oleObject64.bin"/><Relationship Id="rId15" Type="http://schemas.openxmlformats.org/officeDocument/2006/relationships/image" Target="media/image6.wmf"/><Relationship Id="rId36" Type="http://schemas.openxmlformats.org/officeDocument/2006/relationships/image" Target="media/image20.wmf"/><Relationship Id="rId57" Type="http://schemas.openxmlformats.org/officeDocument/2006/relationships/hyperlink" Target="http://www.onthi.com/?a=OT&amp;ot=LT&amp;hdn_lt_id=707" TargetMode="External"/><Relationship Id="rId106" Type="http://schemas.openxmlformats.org/officeDocument/2006/relationships/oleObject" Target="embeddings/oleObject32.bin"/><Relationship Id="rId127" Type="http://schemas.openxmlformats.org/officeDocument/2006/relationships/image" Target="media/image60.wmf"/><Relationship Id="rId10" Type="http://schemas.openxmlformats.org/officeDocument/2006/relationships/image" Target="media/image1.wmf"/><Relationship Id="rId31" Type="http://schemas.openxmlformats.org/officeDocument/2006/relationships/image" Target="media/image18.wmf"/><Relationship Id="rId52" Type="http://schemas.openxmlformats.org/officeDocument/2006/relationships/hyperlink" Target="http://www.onthi.com/?a=OT&amp;ot=LT&amp;hdn_lt_id=707" TargetMode="External"/><Relationship Id="rId73" Type="http://schemas.openxmlformats.org/officeDocument/2006/relationships/image" Target="media/image35.wmf"/><Relationship Id="rId78" Type="http://schemas.openxmlformats.org/officeDocument/2006/relationships/image" Target="media/image36.wmf"/><Relationship Id="rId94" Type="http://schemas.openxmlformats.org/officeDocument/2006/relationships/oleObject" Target="embeddings/oleObject26.bin"/><Relationship Id="rId99" Type="http://schemas.openxmlformats.org/officeDocument/2006/relationships/image" Target="media/image47.wmf"/><Relationship Id="rId101" Type="http://schemas.openxmlformats.org/officeDocument/2006/relationships/image" Target="media/image48.wmf"/><Relationship Id="rId122" Type="http://schemas.openxmlformats.org/officeDocument/2006/relationships/oleObject" Target="embeddings/oleObject40.bin"/><Relationship Id="rId143" Type="http://schemas.openxmlformats.org/officeDocument/2006/relationships/image" Target="media/image66.wmf"/><Relationship Id="rId148" Type="http://schemas.openxmlformats.org/officeDocument/2006/relationships/hyperlink" Target="http://www.onthi.com/?a=OT&amp;ot=LT&amp;hdn_lt_id=681" TargetMode="External"/><Relationship Id="rId164" Type="http://schemas.openxmlformats.org/officeDocument/2006/relationships/hyperlink" Target="http://www.onthi.com/?a=OT&amp;ot=LT&amp;hdn_lt_id=728" TargetMode="External"/><Relationship Id="rId169" Type="http://schemas.openxmlformats.org/officeDocument/2006/relationships/oleObject" Target="embeddings/oleObject59.bin"/><Relationship Id="rId4" Type="http://schemas.openxmlformats.org/officeDocument/2006/relationships/styles" Target="styles.xml"/><Relationship Id="rId9" Type="http://schemas.openxmlformats.org/officeDocument/2006/relationships/footer" Target="footer1.xml"/><Relationship Id="rId180" Type="http://schemas.openxmlformats.org/officeDocument/2006/relationships/oleObject" Target="embeddings/oleObject65.bin"/><Relationship Id="rId26" Type="http://schemas.openxmlformats.org/officeDocument/2006/relationships/hyperlink" Target="http://www.onthi.com/?a=OT&amp;ot=LT&amp;hdn_lt_id=702" TargetMode="External"/><Relationship Id="rId47" Type="http://schemas.openxmlformats.org/officeDocument/2006/relationships/oleObject" Target="embeddings/oleObject8.bin"/><Relationship Id="rId68" Type="http://schemas.openxmlformats.org/officeDocument/2006/relationships/image" Target="media/image33.wmf"/><Relationship Id="rId89" Type="http://schemas.openxmlformats.org/officeDocument/2006/relationships/image" Target="media/image41.wmf"/><Relationship Id="rId112" Type="http://schemas.openxmlformats.org/officeDocument/2006/relationships/oleObject" Target="embeddings/oleObject35.bin"/><Relationship Id="rId133" Type="http://schemas.openxmlformats.org/officeDocument/2006/relationships/oleObject" Target="embeddings/oleObject45.bin"/><Relationship Id="rId154" Type="http://schemas.openxmlformats.org/officeDocument/2006/relationships/oleObject" Target="embeddings/oleObject55.bin"/><Relationship Id="rId175" Type="http://schemas.openxmlformats.org/officeDocument/2006/relationships/oleObject" Target="embeddings/oleObject62.bin"/><Relationship Id="rId16" Type="http://schemas.openxmlformats.org/officeDocument/2006/relationships/image" Target="media/image7.wmf"/><Relationship Id="rId37" Type="http://schemas.openxmlformats.org/officeDocument/2006/relationships/oleObject" Target="embeddings/oleObject4.bin"/><Relationship Id="rId58" Type="http://schemas.openxmlformats.org/officeDocument/2006/relationships/image" Target="media/image28.wmf"/><Relationship Id="rId79" Type="http://schemas.openxmlformats.org/officeDocument/2006/relationships/oleObject" Target="embeddings/oleObject21.bin"/><Relationship Id="rId102" Type="http://schemas.openxmlformats.org/officeDocument/2006/relationships/oleObject" Target="embeddings/oleObject30.bin"/><Relationship Id="rId123" Type="http://schemas.openxmlformats.org/officeDocument/2006/relationships/image" Target="media/image58.wmf"/><Relationship Id="rId144" Type="http://schemas.openxmlformats.org/officeDocument/2006/relationships/oleObject" Target="embeddings/oleObject52.bin"/><Relationship Id="rId90" Type="http://schemas.openxmlformats.org/officeDocument/2006/relationships/image" Target="media/image42.emf"/><Relationship Id="rId165" Type="http://schemas.openxmlformats.org/officeDocument/2006/relationships/oleObject" Target="embeddings/oleObject57.bin"/><Relationship Id="rId27" Type="http://schemas.openxmlformats.org/officeDocument/2006/relationships/image" Target="media/image16.png"/><Relationship Id="rId48" Type="http://schemas.openxmlformats.org/officeDocument/2006/relationships/oleObject" Target="embeddings/oleObject9.bin"/><Relationship Id="rId69" Type="http://schemas.openxmlformats.org/officeDocument/2006/relationships/oleObject" Target="embeddings/oleObject17.bin"/><Relationship Id="rId113" Type="http://schemas.openxmlformats.org/officeDocument/2006/relationships/image" Target="media/image54.wmf"/><Relationship Id="rId134" Type="http://schemas.openxmlformats.org/officeDocument/2006/relationships/oleObject" Target="embeddings/oleObject46.bin"/><Relationship Id="rId80" Type="http://schemas.openxmlformats.org/officeDocument/2006/relationships/image" Target="media/image37.wmf"/><Relationship Id="rId155" Type="http://schemas.openxmlformats.org/officeDocument/2006/relationships/image" Target="media/image68.wmf"/><Relationship Id="rId176" Type="http://schemas.openxmlformats.org/officeDocument/2006/relationships/image" Target="media/image73.png"/><Relationship Id="rId17" Type="http://schemas.openxmlformats.org/officeDocument/2006/relationships/image" Target="media/image8.wmf"/><Relationship Id="rId38" Type="http://schemas.openxmlformats.org/officeDocument/2006/relationships/image" Target="media/image21.wmf"/><Relationship Id="rId59" Type="http://schemas.openxmlformats.org/officeDocument/2006/relationships/oleObject" Target="embeddings/oleObject12.bin"/><Relationship Id="rId103" Type="http://schemas.openxmlformats.org/officeDocument/2006/relationships/image" Target="media/image49.wmf"/><Relationship Id="rId124" Type="http://schemas.openxmlformats.org/officeDocument/2006/relationships/oleObject" Target="embeddings/oleObject41.bin"/><Relationship Id="rId70" Type="http://schemas.openxmlformats.org/officeDocument/2006/relationships/image" Target="media/image34.wmf"/><Relationship Id="rId91" Type="http://schemas.openxmlformats.org/officeDocument/2006/relationships/image" Target="media/image43.wmf"/><Relationship Id="rId145" Type="http://schemas.openxmlformats.org/officeDocument/2006/relationships/hyperlink" Target="http://www.onthi.com/?a=OT&amp;ot=LT&amp;hdn_lt_id=1529" TargetMode="External"/><Relationship Id="rId166" Type="http://schemas.openxmlformats.org/officeDocument/2006/relationships/oleObject" Target="embeddings/oleObject58.bin"/><Relationship Id="rId1" Type="http://schemas.openxmlformats.org/officeDocument/2006/relationships/customXml" Target="../customXml/item1.xml"/><Relationship Id="rId28" Type="http://schemas.openxmlformats.org/officeDocument/2006/relationships/image" Target="media/image17.png"/><Relationship Id="rId49" Type="http://schemas.openxmlformats.org/officeDocument/2006/relationships/hyperlink" Target="http://www.onthi.com/?a=OT&amp;ot=LT&amp;hdn_lt_id=707" TargetMode="External"/><Relationship Id="rId114" Type="http://schemas.openxmlformats.org/officeDocument/2006/relationships/oleObject" Target="embeddings/oleObject36.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A4813-7FDE-4C62-BD40-DB7843EF4349}">
  <ds:schemaRefs>
    <ds:schemaRef ds:uri="urn:schemas-microsoft-com.VSTO2008Demos.ControlsStorage"/>
  </ds:schemaRefs>
</ds:datastoreItem>
</file>

<file path=customXml/itemProps2.xml><?xml version="1.0" encoding="utf-8"?>
<ds:datastoreItem xmlns:ds="http://schemas.openxmlformats.org/officeDocument/2006/customXml" ds:itemID="{177541A1-A28F-40AD-A3DA-9613CBCDC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37</TotalTime>
  <Pages>1</Pages>
  <Words>12412</Words>
  <Characters>70754</Characters>
  <Application>Microsoft Office Word</Application>
  <DocSecurity>0</DocSecurity>
  <Lines>589</Lines>
  <Paragraphs>165</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83001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Hằng Nguyễn Thị Thúy</cp:lastModifiedBy>
  <cp:revision>8</cp:revision>
  <cp:lastPrinted>2018-02-25T01:35:00Z</cp:lastPrinted>
  <dcterms:created xsi:type="dcterms:W3CDTF">2021-08-06T13:34:00Z</dcterms:created>
  <dcterms:modified xsi:type="dcterms:W3CDTF">2021-09-25T10:46:00Z</dcterms:modified>
</cp:coreProperties>
</file>