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2A225" w14:textId="4E75B67E" w:rsidR="00922332" w:rsidRPr="000D1B4D" w:rsidRDefault="00922332" w:rsidP="00311498">
      <w:pPr>
        <w:tabs>
          <w:tab w:val="center" w:pos="1800"/>
        </w:tabs>
        <w:spacing w:line="276" w:lineRule="auto"/>
        <w:ind w:right="-336"/>
        <w:rPr>
          <w:sz w:val="24"/>
          <w:szCs w:val="24"/>
        </w:rPr>
      </w:pPr>
      <w:r w:rsidRPr="000D1B4D">
        <w:rPr>
          <w:sz w:val="24"/>
          <w:szCs w:val="24"/>
        </w:rPr>
        <w:t>TRƯỜNG CAO ĐẲNG LÝ TỰ TRỌNG</w:t>
      </w:r>
      <w:r w:rsidRPr="000D1B4D">
        <w:rPr>
          <w:sz w:val="24"/>
          <w:szCs w:val="24"/>
        </w:rPr>
        <w:tab/>
      </w:r>
      <w:r w:rsidR="009E30CA">
        <w:rPr>
          <w:sz w:val="24"/>
          <w:szCs w:val="24"/>
        </w:rPr>
        <w:t xml:space="preserve">     </w:t>
      </w:r>
      <w:r w:rsidRPr="000D1B4D">
        <w:rPr>
          <w:b/>
          <w:sz w:val="24"/>
          <w:szCs w:val="24"/>
        </w:rPr>
        <w:t>CỘNG HÒA XÃ HỘI CHỦ NGHĨA VIỆT NAM</w:t>
      </w:r>
      <w:r w:rsidRPr="000D1B4D">
        <w:rPr>
          <w:b/>
          <w:sz w:val="24"/>
          <w:szCs w:val="24"/>
        </w:rPr>
        <w:tab/>
      </w:r>
      <w:r w:rsidRPr="000D1B4D">
        <w:rPr>
          <w:sz w:val="24"/>
          <w:szCs w:val="24"/>
        </w:rPr>
        <w:t>THÀNH PHỐ HỒ CHÍ MINH</w:t>
      </w:r>
      <w:r w:rsidR="009E30CA">
        <w:rPr>
          <w:b/>
          <w:sz w:val="24"/>
          <w:szCs w:val="24"/>
        </w:rPr>
        <w:t xml:space="preserve">         </w:t>
      </w:r>
      <w:r w:rsidRPr="000D1B4D">
        <w:rPr>
          <w:b/>
          <w:sz w:val="24"/>
          <w:szCs w:val="24"/>
        </w:rPr>
        <w:t xml:space="preserve"> </w:t>
      </w:r>
      <w:r w:rsidRPr="000D1B4D">
        <w:rPr>
          <w:b/>
          <w:sz w:val="24"/>
          <w:szCs w:val="24"/>
        </w:rPr>
        <w:tab/>
      </w:r>
      <w:proofErr w:type="gramStart"/>
      <w:r w:rsidRPr="000D1B4D">
        <w:rPr>
          <w:b/>
          <w:sz w:val="24"/>
          <w:szCs w:val="24"/>
        </w:rPr>
        <w:tab/>
      </w:r>
      <w:r w:rsidR="009E30CA">
        <w:rPr>
          <w:b/>
          <w:sz w:val="24"/>
          <w:szCs w:val="24"/>
        </w:rPr>
        <w:t xml:space="preserve"> </w:t>
      </w:r>
      <w:r w:rsidRPr="000D1B4D">
        <w:rPr>
          <w:b/>
          <w:sz w:val="24"/>
          <w:szCs w:val="24"/>
        </w:rPr>
        <w:t xml:space="preserve"> </w:t>
      </w:r>
      <w:proofErr w:type="spellStart"/>
      <w:r w:rsidRPr="000D1B4D">
        <w:rPr>
          <w:b/>
        </w:rPr>
        <w:t>Độc</w:t>
      </w:r>
      <w:proofErr w:type="spellEnd"/>
      <w:proofErr w:type="gramEnd"/>
      <w:r w:rsidRPr="000D1B4D">
        <w:rPr>
          <w:b/>
        </w:rPr>
        <w:t xml:space="preserve"> </w:t>
      </w:r>
      <w:proofErr w:type="spellStart"/>
      <w:r w:rsidRPr="000D1B4D">
        <w:rPr>
          <w:b/>
        </w:rPr>
        <w:t>lập</w:t>
      </w:r>
      <w:proofErr w:type="spellEnd"/>
      <w:r w:rsidRPr="000D1B4D">
        <w:rPr>
          <w:b/>
        </w:rPr>
        <w:t xml:space="preserve"> – </w:t>
      </w:r>
      <w:proofErr w:type="spellStart"/>
      <w:r w:rsidRPr="000D1B4D">
        <w:rPr>
          <w:b/>
        </w:rPr>
        <w:t>Tự</w:t>
      </w:r>
      <w:proofErr w:type="spellEnd"/>
      <w:r w:rsidRPr="000D1B4D">
        <w:rPr>
          <w:b/>
        </w:rPr>
        <w:t xml:space="preserve"> do – </w:t>
      </w:r>
      <w:proofErr w:type="spellStart"/>
      <w:r w:rsidRPr="000D1B4D">
        <w:rPr>
          <w:b/>
        </w:rPr>
        <w:t>Hạnh</w:t>
      </w:r>
      <w:proofErr w:type="spellEnd"/>
      <w:r w:rsidRPr="000D1B4D">
        <w:rPr>
          <w:b/>
        </w:rPr>
        <w:t xml:space="preserve"> </w:t>
      </w:r>
      <w:proofErr w:type="spellStart"/>
      <w:r w:rsidRPr="000D1B4D">
        <w:rPr>
          <w:b/>
        </w:rPr>
        <w:t>phúc</w:t>
      </w:r>
      <w:proofErr w:type="spellEnd"/>
    </w:p>
    <w:p w14:paraId="43A36BB7" w14:textId="77777777" w:rsidR="00922332" w:rsidRPr="000D1B4D" w:rsidRDefault="00EB2149" w:rsidP="00311498">
      <w:pPr>
        <w:tabs>
          <w:tab w:val="center" w:pos="1800"/>
          <w:tab w:val="center" w:pos="7200"/>
        </w:tabs>
        <w:spacing w:line="276" w:lineRule="auto"/>
        <w:jc w:val="both"/>
        <w:rPr>
          <w:b/>
        </w:rPr>
      </w:pPr>
      <w:r w:rsidRPr="000D1B4D">
        <w:rPr>
          <w:b/>
          <w:noProof/>
          <w:sz w:val="24"/>
          <w:szCs w:val="24"/>
        </w:rPr>
        <mc:AlternateContent>
          <mc:Choice Requires="wps">
            <w:drawing>
              <wp:anchor distT="0" distB="0" distL="114300" distR="114300" simplePos="0" relativeHeight="251659264" behindDoc="0" locked="0" layoutInCell="1" allowOverlap="1" wp14:anchorId="69D140A3" wp14:editId="6DC2DDE5">
                <wp:simplePos x="0" y="0"/>
                <wp:positionH relativeFrom="column">
                  <wp:posOffset>3835400</wp:posOffset>
                </wp:positionH>
                <wp:positionV relativeFrom="paragraph">
                  <wp:posOffset>37465</wp:posOffset>
                </wp:positionV>
                <wp:extent cx="1908810" cy="13335"/>
                <wp:effectExtent l="0" t="0" r="34290" b="247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8810" cy="133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69CF35"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pt,2.95pt" to="452.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"/>
            </w:pict>
          </mc:Fallback>
        </mc:AlternateContent>
      </w:r>
      <w:r w:rsidR="00922332" w:rsidRPr="000D1B4D">
        <w:rPr>
          <w:b/>
          <w:sz w:val="24"/>
          <w:szCs w:val="24"/>
        </w:rPr>
        <w:tab/>
        <w:t>KHOA LÝ LUẬN CHÍNH TRỊ</w:t>
      </w:r>
      <w:r w:rsidR="00922332" w:rsidRPr="000D1B4D">
        <w:rPr>
          <w:b/>
          <w:sz w:val="24"/>
          <w:szCs w:val="24"/>
        </w:rPr>
        <w:tab/>
      </w:r>
      <w:r w:rsidR="00922332" w:rsidRPr="000D1B4D">
        <w:rPr>
          <w:b/>
        </w:rPr>
        <w:t xml:space="preserve"> </w:t>
      </w:r>
    </w:p>
    <w:p w14:paraId="6F681223" w14:textId="77777777" w:rsidR="00922332" w:rsidRPr="000D1B4D" w:rsidRDefault="00EB2149" w:rsidP="00311498">
      <w:pPr>
        <w:spacing w:line="276" w:lineRule="auto"/>
        <w:jc w:val="both"/>
        <w:rPr>
          <w:b/>
          <w:sz w:val="12"/>
          <w:szCs w:val="12"/>
        </w:rPr>
      </w:pPr>
      <w:r w:rsidRPr="000D1B4D">
        <w:rPr>
          <w:noProof/>
          <w:u w:val="single"/>
        </w:rPr>
        <mc:AlternateContent>
          <mc:Choice Requires="wps">
            <w:drawing>
              <wp:anchor distT="0" distB="0" distL="114300" distR="114300" simplePos="0" relativeHeight="251656192" behindDoc="0" locked="0" layoutInCell="1" allowOverlap="1" wp14:anchorId="54C85210" wp14:editId="6E9C531C">
                <wp:simplePos x="0" y="0"/>
                <wp:positionH relativeFrom="column">
                  <wp:posOffset>418465</wp:posOffset>
                </wp:positionH>
                <wp:positionV relativeFrom="paragraph">
                  <wp:posOffset>42545</wp:posOffset>
                </wp:positionV>
                <wp:extent cx="1485900" cy="0"/>
                <wp:effectExtent l="0" t="0" r="19050" b="381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E87632"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5pt,3.35pt" to="149.9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3TksAEAAEgDAAAOAAAAZHJzL2Uyb0RvYy54bWysU8Fu2zAMvQ/YPwi6L3aCZW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"/>
            </w:pict>
          </mc:Fallback>
        </mc:AlternateContent>
      </w:r>
      <w:r w:rsidR="00922332" w:rsidRPr="000D1B4D">
        <w:rPr>
          <w:b/>
        </w:rPr>
        <w:tab/>
      </w:r>
      <w:r w:rsidR="00922332" w:rsidRPr="000D1B4D">
        <w:rPr>
          <w:b/>
        </w:rPr>
        <w:tab/>
      </w:r>
    </w:p>
    <w:p w14:paraId="068CAD92" w14:textId="3C0CE8AD" w:rsidR="00922332" w:rsidRPr="00F63801" w:rsidRDefault="009E30CA" w:rsidP="00311498">
      <w:pPr>
        <w:spacing w:line="276" w:lineRule="auto"/>
        <w:ind w:left="3600"/>
        <w:jc w:val="both"/>
        <w:rPr>
          <w:i/>
          <w:szCs w:val="24"/>
          <w:lang w:val="vi-VN"/>
        </w:rPr>
      </w:pPr>
      <w:r>
        <w:rPr>
          <w:szCs w:val="24"/>
        </w:rPr>
        <w:t xml:space="preserve">  </w:t>
      </w:r>
      <w:r w:rsidR="006F4029">
        <w:rPr>
          <w:szCs w:val="24"/>
        </w:rPr>
        <w:t xml:space="preserve">    </w:t>
      </w:r>
      <w:r>
        <w:rPr>
          <w:szCs w:val="24"/>
        </w:rPr>
        <w:t xml:space="preserve"> </w:t>
      </w:r>
      <w:proofErr w:type="spellStart"/>
      <w:r w:rsidR="00922332" w:rsidRPr="000D1B4D">
        <w:rPr>
          <w:i/>
          <w:szCs w:val="24"/>
        </w:rPr>
        <w:t>Thành</w:t>
      </w:r>
      <w:proofErr w:type="spellEnd"/>
      <w:r w:rsidR="00922332" w:rsidRPr="000D1B4D">
        <w:rPr>
          <w:i/>
          <w:szCs w:val="24"/>
        </w:rPr>
        <w:t xml:space="preserve"> </w:t>
      </w:r>
      <w:proofErr w:type="spellStart"/>
      <w:r w:rsidR="00922332" w:rsidRPr="000D1B4D">
        <w:rPr>
          <w:i/>
          <w:szCs w:val="24"/>
        </w:rPr>
        <w:t>phố</w:t>
      </w:r>
      <w:proofErr w:type="spellEnd"/>
      <w:r w:rsidR="00922332" w:rsidRPr="000D1B4D">
        <w:rPr>
          <w:i/>
          <w:szCs w:val="24"/>
        </w:rPr>
        <w:t xml:space="preserve"> </w:t>
      </w:r>
      <w:proofErr w:type="spellStart"/>
      <w:r w:rsidR="00922332" w:rsidRPr="000D1B4D">
        <w:rPr>
          <w:i/>
          <w:szCs w:val="24"/>
        </w:rPr>
        <w:t>Hồ</w:t>
      </w:r>
      <w:proofErr w:type="spellEnd"/>
      <w:r w:rsidR="00922332" w:rsidRPr="000D1B4D">
        <w:rPr>
          <w:i/>
          <w:szCs w:val="24"/>
        </w:rPr>
        <w:t xml:space="preserve"> </w:t>
      </w:r>
      <w:proofErr w:type="spellStart"/>
      <w:r w:rsidR="00922332" w:rsidRPr="000D1B4D">
        <w:rPr>
          <w:i/>
          <w:szCs w:val="24"/>
        </w:rPr>
        <w:t>Chí</w:t>
      </w:r>
      <w:proofErr w:type="spellEnd"/>
      <w:r w:rsidR="00922332" w:rsidRPr="000D1B4D">
        <w:rPr>
          <w:i/>
          <w:szCs w:val="24"/>
        </w:rPr>
        <w:t xml:space="preserve"> Minh, </w:t>
      </w:r>
      <w:proofErr w:type="spellStart"/>
      <w:r w:rsidR="00922332" w:rsidRPr="000D1B4D">
        <w:rPr>
          <w:i/>
          <w:szCs w:val="24"/>
        </w:rPr>
        <w:t>ngày</w:t>
      </w:r>
      <w:proofErr w:type="spellEnd"/>
      <w:r w:rsidR="00922332" w:rsidRPr="000D1B4D">
        <w:rPr>
          <w:i/>
          <w:szCs w:val="24"/>
        </w:rPr>
        <w:t xml:space="preserve"> </w:t>
      </w:r>
      <w:r w:rsidR="00981C11">
        <w:rPr>
          <w:i/>
          <w:szCs w:val="24"/>
        </w:rPr>
        <w:t>25</w:t>
      </w:r>
      <w:r w:rsidR="00922332" w:rsidRPr="000D1B4D">
        <w:rPr>
          <w:i/>
          <w:szCs w:val="24"/>
        </w:rPr>
        <w:t xml:space="preserve"> </w:t>
      </w:r>
      <w:proofErr w:type="spellStart"/>
      <w:r w:rsidR="00922332" w:rsidRPr="000D1B4D">
        <w:rPr>
          <w:i/>
          <w:szCs w:val="24"/>
        </w:rPr>
        <w:t>tháng</w:t>
      </w:r>
      <w:proofErr w:type="spellEnd"/>
      <w:r w:rsidR="00922332" w:rsidRPr="000D1B4D">
        <w:rPr>
          <w:i/>
          <w:szCs w:val="24"/>
        </w:rPr>
        <w:t xml:space="preserve"> </w:t>
      </w:r>
      <w:r w:rsidR="00981C11">
        <w:rPr>
          <w:i/>
          <w:szCs w:val="24"/>
        </w:rPr>
        <w:t>02</w:t>
      </w:r>
      <w:r w:rsidR="00F63801">
        <w:rPr>
          <w:i/>
          <w:szCs w:val="24"/>
        </w:rPr>
        <w:t xml:space="preserve"> </w:t>
      </w:r>
      <w:proofErr w:type="spellStart"/>
      <w:r w:rsidR="00F63801">
        <w:rPr>
          <w:i/>
          <w:szCs w:val="24"/>
        </w:rPr>
        <w:t>năm</w:t>
      </w:r>
      <w:proofErr w:type="spellEnd"/>
      <w:r w:rsidR="00F63801">
        <w:rPr>
          <w:i/>
          <w:szCs w:val="24"/>
        </w:rPr>
        <w:t xml:space="preserve"> 202</w:t>
      </w:r>
      <w:r w:rsidR="00981C11">
        <w:rPr>
          <w:i/>
          <w:szCs w:val="24"/>
        </w:rPr>
        <w:t>2</w:t>
      </w:r>
    </w:p>
    <w:p w14:paraId="5DEB8065" w14:textId="77777777" w:rsidR="00922332" w:rsidRPr="000D1B4D" w:rsidRDefault="00922332" w:rsidP="00311498">
      <w:pPr>
        <w:spacing w:line="276" w:lineRule="auto"/>
      </w:pPr>
    </w:p>
    <w:p w14:paraId="2EA99209" w14:textId="77777777" w:rsidR="00447DBB" w:rsidRPr="007E73A4" w:rsidRDefault="00F63801" w:rsidP="00966A17">
      <w:pPr>
        <w:spacing w:line="240" w:lineRule="auto"/>
        <w:jc w:val="center"/>
        <w:rPr>
          <w:b/>
          <w:sz w:val="36"/>
          <w:szCs w:val="36"/>
          <w:lang w:val="vi-VN"/>
        </w:rPr>
      </w:pPr>
      <w:r w:rsidRPr="007E73A4">
        <w:rPr>
          <w:b/>
          <w:sz w:val="36"/>
          <w:szCs w:val="36"/>
        </w:rPr>
        <w:t>BẢN</w:t>
      </w:r>
      <w:r w:rsidRPr="007E73A4">
        <w:rPr>
          <w:b/>
          <w:sz w:val="36"/>
          <w:szCs w:val="36"/>
          <w:lang w:val="vi-VN"/>
        </w:rPr>
        <w:t xml:space="preserve"> TƯỜNG TRÌNH</w:t>
      </w:r>
    </w:p>
    <w:p w14:paraId="3A5439F6" w14:textId="66FF690D" w:rsidR="00CF6E63" w:rsidRPr="00F001D3" w:rsidRDefault="00447DBB" w:rsidP="00966A17">
      <w:pPr>
        <w:spacing w:line="240" w:lineRule="auto"/>
        <w:jc w:val="center"/>
        <w:rPr>
          <w:lang w:val="vi-VN"/>
        </w:rPr>
      </w:pPr>
      <w:r w:rsidRPr="00F001D3">
        <w:rPr>
          <w:lang w:val="vi-VN"/>
        </w:rPr>
        <w:t xml:space="preserve"> Về </w:t>
      </w:r>
      <w:r w:rsidR="00490847" w:rsidRPr="00F001D3">
        <w:rPr>
          <w:lang w:val="vi-VN"/>
        </w:rPr>
        <w:t xml:space="preserve">việc </w:t>
      </w:r>
      <w:r w:rsidR="00CF6E63" w:rsidRPr="00F001D3">
        <w:rPr>
          <w:lang w:val="vi-VN"/>
        </w:rPr>
        <w:t>vào lớp 2</w:t>
      </w:r>
      <w:r w:rsidR="00F001D3" w:rsidRPr="00F001D3">
        <w:rPr>
          <w:lang w:val="vi-VN"/>
        </w:rPr>
        <w:t>1C1-CNO10</w:t>
      </w:r>
      <w:r w:rsidR="00681564" w:rsidRPr="00F001D3">
        <w:rPr>
          <w:lang w:val="vi-VN"/>
        </w:rPr>
        <w:t xml:space="preserve"> </w:t>
      </w:r>
      <w:r w:rsidR="00F001D3" w:rsidRPr="00F001D3">
        <w:rPr>
          <w:lang w:val="vi-VN"/>
        </w:rPr>
        <w:t>đi dạy trễ</w:t>
      </w:r>
      <w:r w:rsidR="00CD1969" w:rsidRPr="00F001D3">
        <w:rPr>
          <w:lang w:val="vi-VN"/>
        </w:rPr>
        <w:t xml:space="preserve"> </w:t>
      </w:r>
    </w:p>
    <w:p w14:paraId="4C407246" w14:textId="7AB9A54B" w:rsidR="00447DBB" w:rsidRPr="00FD1613" w:rsidRDefault="00CD1969" w:rsidP="00966A17">
      <w:pPr>
        <w:spacing w:line="240" w:lineRule="auto"/>
        <w:jc w:val="center"/>
        <w:rPr>
          <w:lang w:val="vi-VN"/>
        </w:rPr>
      </w:pPr>
      <w:r w:rsidRPr="00FD1613">
        <w:rPr>
          <w:lang w:val="vi-VN"/>
        </w:rPr>
        <w:t xml:space="preserve">(ngày </w:t>
      </w:r>
      <w:r w:rsidR="00966A17" w:rsidRPr="00FD1613">
        <w:rPr>
          <w:lang w:val="vi-VN"/>
        </w:rPr>
        <w:t>1</w:t>
      </w:r>
      <w:r w:rsidR="00F001D3" w:rsidRPr="00FD1613">
        <w:rPr>
          <w:lang w:val="vi-VN"/>
        </w:rPr>
        <w:t>5</w:t>
      </w:r>
      <w:r w:rsidRPr="00FD1613">
        <w:rPr>
          <w:lang w:val="vi-VN"/>
        </w:rPr>
        <w:t>-</w:t>
      </w:r>
      <w:r w:rsidR="00966A17" w:rsidRPr="00FD1613">
        <w:rPr>
          <w:lang w:val="vi-VN"/>
        </w:rPr>
        <w:t>0</w:t>
      </w:r>
      <w:r w:rsidR="00F001D3" w:rsidRPr="00FD1613">
        <w:rPr>
          <w:lang w:val="vi-VN"/>
        </w:rPr>
        <w:t>6</w:t>
      </w:r>
      <w:r w:rsidR="00E122D1" w:rsidRPr="00FD1613">
        <w:rPr>
          <w:lang w:val="vi-VN"/>
        </w:rPr>
        <w:t>-202</w:t>
      </w:r>
      <w:r w:rsidR="00966A17" w:rsidRPr="00FD1613">
        <w:rPr>
          <w:lang w:val="vi-VN"/>
        </w:rPr>
        <w:t>2</w:t>
      </w:r>
      <w:r w:rsidR="00E122D1" w:rsidRPr="00FD1613">
        <w:rPr>
          <w:lang w:val="vi-VN"/>
        </w:rPr>
        <w:t>)</w:t>
      </w:r>
    </w:p>
    <w:p w14:paraId="5F6CD473" w14:textId="77777777" w:rsidR="00CA37C2" w:rsidRPr="00FD1613" w:rsidRDefault="00CA37C2" w:rsidP="00311498">
      <w:pPr>
        <w:spacing w:line="276" w:lineRule="auto"/>
        <w:jc w:val="center"/>
        <w:rPr>
          <w:lang w:val="vi-VN"/>
        </w:rPr>
      </w:pPr>
    </w:p>
    <w:p w14:paraId="6D1F24A1" w14:textId="55CFC482" w:rsidR="00C82F73" w:rsidRPr="00FD1613" w:rsidRDefault="00195062" w:rsidP="00311498">
      <w:pPr>
        <w:spacing w:line="276" w:lineRule="auto"/>
        <w:jc w:val="both"/>
        <w:rPr>
          <w:lang w:val="vi-VN"/>
        </w:rPr>
      </w:pPr>
      <w:r w:rsidRPr="00FD1613">
        <w:rPr>
          <w:i/>
          <w:lang w:val="vi-VN"/>
        </w:rPr>
        <w:t>Kính gửi</w:t>
      </w:r>
      <w:r w:rsidR="00C82F73" w:rsidRPr="00FD1613">
        <w:rPr>
          <w:i/>
          <w:lang w:val="vi-VN"/>
        </w:rPr>
        <w:t>:</w:t>
      </w:r>
      <w:r w:rsidR="009E30CA" w:rsidRPr="00FD1613">
        <w:rPr>
          <w:lang w:val="vi-VN"/>
        </w:rPr>
        <w:t xml:space="preserve"> </w:t>
      </w:r>
      <w:r w:rsidR="00F63801" w:rsidRPr="00FD1613">
        <w:rPr>
          <w:lang w:val="vi-VN"/>
        </w:rPr>
        <w:t>Thường</w:t>
      </w:r>
      <w:r w:rsidR="00F63801">
        <w:rPr>
          <w:lang w:val="vi-VN"/>
        </w:rPr>
        <w:t xml:space="preserve"> trực </w:t>
      </w:r>
      <w:r w:rsidR="00E30284" w:rsidRPr="00FD1613">
        <w:rPr>
          <w:lang w:val="vi-VN"/>
        </w:rPr>
        <w:t>Hội đồng thi đua</w:t>
      </w:r>
      <w:r w:rsidRPr="00FD1613">
        <w:rPr>
          <w:lang w:val="vi-VN"/>
        </w:rPr>
        <w:t xml:space="preserve"> trường CĐ Lý Tự Trọng T</w:t>
      </w:r>
      <w:r w:rsidR="00C82F73" w:rsidRPr="00FD1613">
        <w:rPr>
          <w:lang w:val="vi-VN"/>
        </w:rPr>
        <w:t>hành phố</w:t>
      </w:r>
      <w:r w:rsidRPr="00FD1613">
        <w:rPr>
          <w:lang w:val="vi-VN"/>
        </w:rPr>
        <w:t xml:space="preserve"> Hồ</w:t>
      </w:r>
      <w:r w:rsidR="00C44EE9" w:rsidRPr="00FD1613">
        <w:rPr>
          <w:lang w:val="vi-VN"/>
        </w:rPr>
        <w:t xml:space="preserve"> Chí Minh</w:t>
      </w:r>
      <w:r w:rsidR="00966A17" w:rsidRPr="00FD1613">
        <w:rPr>
          <w:lang w:val="vi-VN"/>
        </w:rPr>
        <w:t>;</w:t>
      </w:r>
    </w:p>
    <w:p w14:paraId="02DDAC5E" w14:textId="1EB2A5EA" w:rsidR="00A002E0" w:rsidRPr="00FD1613" w:rsidRDefault="009E30CA" w:rsidP="00311498">
      <w:pPr>
        <w:spacing w:line="276" w:lineRule="auto"/>
        <w:ind w:firstLine="720"/>
        <w:jc w:val="both"/>
        <w:rPr>
          <w:szCs w:val="26"/>
          <w:lang w:val="vi-VN"/>
        </w:rPr>
      </w:pPr>
      <w:r w:rsidRPr="00FD1613">
        <w:rPr>
          <w:szCs w:val="26"/>
          <w:lang w:val="vi-VN"/>
        </w:rPr>
        <w:t xml:space="preserve">  </w:t>
      </w:r>
      <w:r w:rsidR="00A002E0" w:rsidRPr="00FD1613">
        <w:rPr>
          <w:szCs w:val="26"/>
          <w:lang w:val="vi-VN"/>
        </w:rPr>
        <w:t xml:space="preserve">    Phó trưởng khoa Lý luận chính trị</w:t>
      </w:r>
      <w:r w:rsidR="00966A17" w:rsidRPr="00FD1613">
        <w:rPr>
          <w:szCs w:val="26"/>
          <w:lang w:val="vi-VN"/>
        </w:rPr>
        <w:t>.</w:t>
      </w:r>
    </w:p>
    <w:p w14:paraId="26E97D64" w14:textId="77777777" w:rsidR="00A002E0" w:rsidRPr="00FD1613" w:rsidRDefault="00A002E0" w:rsidP="00311498">
      <w:pPr>
        <w:spacing w:line="276" w:lineRule="auto"/>
        <w:ind w:firstLine="720"/>
        <w:jc w:val="both"/>
        <w:rPr>
          <w:szCs w:val="26"/>
          <w:lang w:val="vi-VN"/>
        </w:rPr>
      </w:pPr>
    </w:p>
    <w:p w14:paraId="5ECD210F" w14:textId="5B86BE70" w:rsidR="00F63801" w:rsidRPr="00FD1613" w:rsidRDefault="00CF6E63" w:rsidP="00966A17">
      <w:pPr>
        <w:ind w:firstLine="720"/>
        <w:jc w:val="both"/>
        <w:rPr>
          <w:szCs w:val="26"/>
          <w:lang w:val="vi-VN"/>
        </w:rPr>
      </w:pPr>
      <w:r w:rsidRPr="000F353B">
        <w:rPr>
          <w:szCs w:val="26"/>
          <w:lang w:val="vi-VN"/>
        </w:rPr>
        <w:t>Tôi tên là</w:t>
      </w:r>
      <w:r w:rsidRPr="00FD1613">
        <w:rPr>
          <w:szCs w:val="26"/>
          <w:lang w:val="vi-VN"/>
        </w:rPr>
        <w:t xml:space="preserve">: </w:t>
      </w:r>
      <w:r w:rsidR="00F001D3" w:rsidRPr="00FD1613">
        <w:rPr>
          <w:szCs w:val="26"/>
          <w:lang w:val="vi-VN"/>
        </w:rPr>
        <w:t>Đinh Thị Huyên</w:t>
      </w:r>
    </w:p>
    <w:p w14:paraId="7E7A1DED" w14:textId="12CD32D9" w:rsidR="007E73A4" w:rsidRPr="00FD1613" w:rsidRDefault="00F63801" w:rsidP="00966A17">
      <w:pPr>
        <w:ind w:firstLine="720"/>
        <w:jc w:val="both"/>
        <w:rPr>
          <w:szCs w:val="26"/>
          <w:lang w:val="vi-VN"/>
        </w:rPr>
      </w:pPr>
      <w:r w:rsidRPr="000F353B">
        <w:rPr>
          <w:szCs w:val="26"/>
          <w:lang w:val="vi-VN"/>
        </w:rPr>
        <w:t>Hiện là giảng viên khoa Lý luận Chính trị</w:t>
      </w:r>
      <w:r w:rsidR="009E30CA" w:rsidRPr="00FD1613">
        <w:rPr>
          <w:szCs w:val="26"/>
          <w:lang w:val="vi-VN"/>
        </w:rPr>
        <w:t xml:space="preserve"> </w:t>
      </w:r>
      <w:r w:rsidR="007E73A4" w:rsidRPr="00FD1613">
        <w:rPr>
          <w:szCs w:val="26"/>
          <w:lang w:val="vi-VN"/>
        </w:rPr>
        <w:t>thuộc tổ bộ môn Giáo dục chính trị</w:t>
      </w:r>
    </w:p>
    <w:p w14:paraId="2DDB195D" w14:textId="5A7F6EB3" w:rsidR="00CA37C2" w:rsidRPr="00FD1613" w:rsidRDefault="00F63801" w:rsidP="00966A17">
      <w:pPr>
        <w:jc w:val="both"/>
        <w:rPr>
          <w:szCs w:val="26"/>
          <w:lang w:val="vi-VN"/>
        </w:rPr>
      </w:pPr>
      <w:r w:rsidRPr="000F353B">
        <w:rPr>
          <w:szCs w:val="26"/>
          <w:lang w:val="vi-VN"/>
        </w:rPr>
        <w:t xml:space="preserve">Tôi xin làm bản tường trình về việc </w:t>
      </w:r>
      <w:r w:rsidR="00CF6E63" w:rsidRPr="00FD1613">
        <w:rPr>
          <w:szCs w:val="26"/>
          <w:lang w:val="vi-VN"/>
        </w:rPr>
        <w:t>vào lớp 2</w:t>
      </w:r>
      <w:r w:rsidR="00F001D3" w:rsidRPr="00FD1613">
        <w:rPr>
          <w:szCs w:val="26"/>
          <w:lang w:val="vi-VN"/>
        </w:rPr>
        <w:t>1C1-CNO10</w:t>
      </w:r>
      <w:r w:rsidR="00CF6E63" w:rsidRPr="00FD1613">
        <w:rPr>
          <w:szCs w:val="26"/>
          <w:lang w:val="vi-VN"/>
        </w:rPr>
        <w:t xml:space="preserve">, </w:t>
      </w:r>
      <w:r w:rsidR="00F001D3" w:rsidRPr="00FD1613">
        <w:rPr>
          <w:lang w:val="vi-VN"/>
        </w:rPr>
        <w:t>tôi vào lớp trễ 5</w:t>
      </w:r>
      <w:r w:rsidR="00CF6E63" w:rsidRPr="00FD1613">
        <w:rPr>
          <w:szCs w:val="26"/>
          <w:lang w:val="vi-VN"/>
        </w:rPr>
        <w:t xml:space="preserve"> phút </w:t>
      </w:r>
      <w:r w:rsidR="00CF6E63" w:rsidRPr="000F353B">
        <w:rPr>
          <w:szCs w:val="26"/>
          <w:lang w:val="vi-VN"/>
        </w:rPr>
        <w:t xml:space="preserve">(ngày </w:t>
      </w:r>
      <w:r w:rsidR="00DA50EF" w:rsidRPr="00FD1613">
        <w:rPr>
          <w:szCs w:val="26"/>
          <w:lang w:val="vi-VN"/>
        </w:rPr>
        <w:t>1</w:t>
      </w:r>
      <w:r w:rsidR="00F001D3" w:rsidRPr="00FD1613">
        <w:rPr>
          <w:szCs w:val="26"/>
          <w:lang w:val="vi-VN"/>
        </w:rPr>
        <w:t>5/6/</w:t>
      </w:r>
      <w:r w:rsidR="00E122D1" w:rsidRPr="000F353B">
        <w:rPr>
          <w:szCs w:val="26"/>
          <w:lang w:val="vi-VN"/>
        </w:rPr>
        <w:t>202</w:t>
      </w:r>
      <w:r w:rsidR="00DA50EF" w:rsidRPr="00FD1613">
        <w:rPr>
          <w:szCs w:val="26"/>
          <w:lang w:val="vi-VN"/>
        </w:rPr>
        <w:t>2</w:t>
      </w:r>
      <w:r w:rsidR="00E122D1" w:rsidRPr="000F353B">
        <w:rPr>
          <w:szCs w:val="26"/>
          <w:lang w:val="vi-VN"/>
        </w:rPr>
        <w:t>)</w:t>
      </w:r>
      <w:r w:rsidR="007E73A4" w:rsidRPr="00FD1613">
        <w:rPr>
          <w:szCs w:val="26"/>
          <w:lang w:val="vi-VN"/>
        </w:rPr>
        <w:t xml:space="preserve"> như sau:</w:t>
      </w:r>
    </w:p>
    <w:p w14:paraId="4968DFD3" w14:textId="3FE3A304" w:rsidR="000F353B" w:rsidRPr="00FD1613" w:rsidRDefault="00DA50EF" w:rsidP="00966A17">
      <w:pPr>
        <w:ind w:firstLine="720"/>
        <w:jc w:val="both"/>
        <w:rPr>
          <w:szCs w:val="26"/>
          <w:lang w:val="vi-VN"/>
        </w:rPr>
      </w:pPr>
      <w:r w:rsidRPr="00FD1613">
        <w:rPr>
          <w:szCs w:val="26"/>
          <w:lang w:val="vi-VN"/>
        </w:rPr>
        <w:t>Là giảng viên tôi luôn</w:t>
      </w:r>
      <w:r w:rsidR="00E122D1" w:rsidRPr="00FD1613">
        <w:rPr>
          <w:szCs w:val="26"/>
          <w:lang w:val="vi-VN"/>
        </w:rPr>
        <w:t xml:space="preserve"> ý thức được</w:t>
      </w:r>
      <w:r w:rsidR="00CF6E63" w:rsidRPr="00FD1613">
        <w:rPr>
          <w:szCs w:val="26"/>
          <w:lang w:val="vi-VN"/>
        </w:rPr>
        <w:t xml:space="preserve"> vai trò, vị trí của </w:t>
      </w:r>
      <w:r w:rsidR="00966A17" w:rsidRPr="00FD1613">
        <w:rPr>
          <w:szCs w:val="26"/>
          <w:lang w:val="vi-VN"/>
        </w:rPr>
        <w:t>giảng</w:t>
      </w:r>
      <w:r w:rsidR="00CF6E63" w:rsidRPr="00FD1613">
        <w:rPr>
          <w:szCs w:val="26"/>
          <w:lang w:val="vi-VN"/>
        </w:rPr>
        <w:t xml:space="preserve"> viên khi lên lớp</w:t>
      </w:r>
      <w:r w:rsidR="0072521C" w:rsidRPr="00FD1613">
        <w:rPr>
          <w:szCs w:val="26"/>
          <w:lang w:val="vi-VN"/>
        </w:rPr>
        <w:t xml:space="preserve"> và</w:t>
      </w:r>
      <w:r w:rsidR="00CF6E63" w:rsidRPr="00FD1613">
        <w:rPr>
          <w:szCs w:val="26"/>
          <w:lang w:val="vi-VN"/>
        </w:rPr>
        <w:t xml:space="preserve"> luôn thực hiện tốt tác phong của nhà giáo để làm gương cho sinh viên.</w:t>
      </w:r>
      <w:r w:rsidR="00C11B48" w:rsidRPr="00FD1613">
        <w:rPr>
          <w:szCs w:val="26"/>
          <w:lang w:val="vi-VN"/>
        </w:rPr>
        <w:t xml:space="preserve"> </w:t>
      </w:r>
      <w:r w:rsidRPr="00FD1613">
        <w:rPr>
          <w:szCs w:val="26"/>
          <w:lang w:val="vi-VN"/>
        </w:rPr>
        <w:t>Do đó, tôi luôn thực hiện đúng quy định về công tác giảng dạy và thời gian lên lớp</w:t>
      </w:r>
      <w:r w:rsidR="0072521C" w:rsidRPr="00FD1613">
        <w:rPr>
          <w:szCs w:val="26"/>
          <w:lang w:val="vi-VN"/>
        </w:rPr>
        <w:t>. Tuy</w:t>
      </w:r>
      <w:r w:rsidR="009E30CA" w:rsidRPr="00FD1613">
        <w:rPr>
          <w:szCs w:val="26"/>
          <w:lang w:val="vi-VN"/>
        </w:rPr>
        <w:t xml:space="preserve"> </w:t>
      </w:r>
      <w:r w:rsidR="0072521C" w:rsidRPr="00FD1613">
        <w:rPr>
          <w:szCs w:val="26"/>
          <w:lang w:val="vi-VN"/>
        </w:rPr>
        <w:t xml:space="preserve">nhiên, </w:t>
      </w:r>
      <w:r w:rsidR="00CF6E63" w:rsidRPr="00FD1613">
        <w:rPr>
          <w:szCs w:val="26"/>
          <w:lang w:val="vi-VN"/>
        </w:rPr>
        <w:t xml:space="preserve">sáng ngày </w:t>
      </w:r>
      <w:r w:rsidRPr="00FD1613">
        <w:rPr>
          <w:szCs w:val="26"/>
          <w:lang w:val="vi-VN"/>
        </w:rPr>
        <w:t>1</w:t>
      </w:r>
      <w:r w:rsidR="00F001D3" w:rsidRPr="00FD1613">
        <w:rPr>
          <w:szCs w:val="26"/>
          <w:lang w:val="vi-VN"/>
        </w:rPr>
        <w:t>5</w:t>
      </w:r>
      <w:r w:rsidRPr="00FD1613">
        <w:rPr>
          <w:szCs w:val="26"/>
          <w:lang w:val="vi-VN"/>
        </w:rPr>
        <w:t>-0</w:t>
      </w:r>
      <w:r w:rsidR="00F001D3" w:rsidRPr="00FD1613">
        <w:rPr>
          <w:szCs w:val="26"/>
          <w:lang w:val="vi-VN"/>
        </w:rPr>
        <w:t>6</w:t>
      </w:r>
      <w:r w:rsidRPr="00FD1613">
        <w:rPr>
          <w:szCs w:val="26"/>
          <w:lang w:val="vi-VN"/>
        </w:rPr>
        <w:t>-2022</w:t>
      </w:r>
      <w:r w:rsidR="003650FF" w:rsidRPr="00FD1613">
        <w:rPr>
          <w:szCs w:val="26"/>
          <w:lang w:val="vi-VN"/>
        </w:rPr>
        <w:t xml:space="preserve"> tôi </w:t>
      </w:r>
      <w:r w:rsidR="00EE7302" w:rsidRPr="00FD1613">
        <w:rPr>
          <w:szCs w:val="26"/>
          <w:lang w:val="vi-VN"/>
        </w:rPr>
        <w:t xml:space="preserve">đã vào lớp </w:t>
      </w:r>
      <w:r w:rsidR="00F001D3" w:rsidRPr="00FD1613">
        <w:rPr>
          <w:szCs w:val="26"/>
          <w:lang w:val="vi-VN"/>
        </w:rPr>
        <w:t>trễ 5</w:t>
      </w:r>
      <w:r w:rsidR="00C51385" w:rsidRPr="00FD1613">
        <w:rPr>
          <w:szCs w:val="26"/>
          <w:lang w:val="vi-VN"/>
        </w:rPr>
        <w:t xml:space="preserve"> phú</w:t>
      </w:r>
      <w:r w:rsidR="00F001D3" w:rsidRPr="00FD1613">
        <w:rPr>
          <w:szCs w:val="26"/>
          <w:lang w:val="vi-VN"/>
        </w:rPr>
        <w:t>t</w:t>
      </w:r>
      <w:r w:rsidR="00662177" w:rsidRPr="00FD1613">
        <w:rPr>
          <w:szCs w:val="26"/>
          <w:lang w:val="vi-VN"/>
        </w:rPr>
        <w:t>.</w:t>
      </w:r>
      <w:r w:rsidR="00F001D3" w:rsidRPr="00FD1613">
        <w:rPr>
          <w:szCs w:val="26"/>
          <w:lang w:val="vi-VN"/>
        </w:rPr>
        <w:t xml:space="preserve"> Lý do,</w:t>
      </w:r>
      <w:r w:rsidR="00C51385" w:rsidRPr="00FD1613">
        <w:rPr>
          <w:szCs w:val="26"/>
          <w:lang w:val="vi-VN"/>
        </w:rPr>
        <w:t xml:space="preserve"> vào ngày 15.6.2022 Trường có đổi phòng dạy của tôi từ phòng C2.3.2 sang phòng H1.2.3. Trước khi đi dạy đầu tuần tôi đã xem và cập nhật thời khóa biểu, nhưng do thói quen dạy phòng cũ</w:t>
      </w:r>
      <w:r w:rsidR="008120F1" w:rsidRPr="00FD1613">
        <w:rPr>
          <w:szCs w:val="26"/>
          <w:lang w:val="vi-VN"/>
        </w:rPr>
        <w:t xml:space="preserve"> nên nhớ nhầm</w:t>
      </w:r>
      <w:r w:rsidR="00C51385" w:rsidRPr="00FD1613">
        <w:rPr>
          <w:szCs w:val="26"/>
          <w:lang w:val="vi-VN"/>
        </w:rPr>
        <w:t xml:space="preserve">, do đó 6h52 phút tôi lên phòng C2.3.2 thì mới nhận ra nhầm phòng. Sau đó, tôi đã cố gắng chạy di chuyển thật nhanh để kịp giờ lên phòng H1.2.3 thuộc khu H. </w:t>
      </w:r>
      <w:r w:rsidR="008120F1" w:rsidRPr="00FD1613">
        <w:rPr>
          <w:szCs w:val="26"/>
          <w:lang w:val="vi-VN"/>
        </w:rPr>
        <w:t>Nhưng vì</w:t>
      </w:r>
      <w:r w:rsidR="00082E80" w:rsidRPr="00FD1613">
        <w:rPr>
          <w:szCs w:val="26"/>
          <w:lang w:val="vi-VN"/>
        </w:rPr>
        <w:t xml:space="preserve"> khoảng cách di chuyển khu C đến khu H khá xa nên dù có cố gắng tôi vẫn không kịp đúng giờ quy định của nhà Trường.</w:t>
      </w:r>
      <w:r w:rsidR="00662177" w:rsidRPr="00FD1613">
        <w:rPr>
          <w:szCs w:val="26"/>
          <w:lang w:val="vi-VN"/>
        </w:rPr>
        <w:t xml:space="preserve"> </w:t>
      </w:r>
      <w:r w:rsidR="00E324D9" w:rsidRPr="00FD1613">
        <w:rPr>
          <w:szCs w:val="26"/>
          <w:lang w:val="vi-VN"/>
        </w:rPr>
        <w:t>Vì vậy, kính mong Thường</w:t>
      </w:r>
      <w:r w:rsidR="00E324D9" w:rsidRPr="000F353B">
        <w:rPr>
          <w:szCs w:val="26"/>
          <w:lang w:val="vi-VN"/>
        </w:rPr>
        <w:t xml:space="preserve"> trực </w:t>
      </w:r>
      <w:r w:rsidR="00E324D9" w:rsidRPr="00FD1613">
        <w:rPr>
          <w:szCs w:val="26"/>
          <w:lang w:val="vi-VN"/>
        </w:rPr>
        <w:t xml:space="preserve">Hội đồng thi đua trường </w:t>
      </w:r>
      <w:r w:rsidRPr="00FD1613">
        <w:rPr>
          <w:szCs w:val="26"/>
          <w:lang w:val="vi-VN"/>
        </w:rPr>
        <w:t>Cao đẳng</w:t>
      </w:r>
      <w:r w:rsidR="00E324D9" w:rsidRPr="00FD1613">
        <w:rPr>
          <w:szCs w:val="26"/>
          <w:lang w:val="vi-VN"/>
        </w:rPr>
        <w:t xml:space="preserve"> Lý Tự Trọng Thành phố Hồ Chí Minh</w:t>
      </w:r>
      <w:r w:rsidR="00E324D9" w:rsidRPr="000F353B">
        <w:rPr>
          <w:szCs w:val="26"/>
          <w:lang w:val="vi-VN"/>
        </w:rPr>
        <w:t xml:space="preserve"> xem xét</w:t>
      </w:r>
      <w:r w:rsidR="00F0414D" w:rsidRPr="00FD1613">
        <w:rPr>
          <w:szCs w:val="26"/>
          <w:lang w:val="vi-VN"/>
        </w:rPr>
        <w:t xml:space="preserve"> nhắc nhở để </w:t>
      </w:r>
      <w:r w:rsidR="00681564" w:rsidRPr="00FD1613">
        <w:rPr>
          <w:szCs w:val="26"/>
          <w:lang w:val="vi-VN"/>
        </w:rPr>
        <w:t>tôi</w:t>
      </w:r>
      <w:r w:rsidR="000F353B" w:rsidRPr="00FD1613">
        <w:rPr>
          <w:szCs w:val="26"/>
          <w:lang w:val="vi-VN"/>
        </w:rPr>
        <w:t xml:space="preserve"> </w:t>
      </w:r>
      <w:r w:rsidR="00F0414D" w:rsidRPr="00FD1613">
        <w:rPr>
          <w:szCs w:val="26"/>
          <w:lang w:val="vi-VN"/>
        </w:rPr>
        <w:t>rút kinh nghiệm</w:t>
      </w:r>
      <w:r w:rsidR="00082E80" w:rsidRPr="00FD1613">
        <w:rPr>
          <w:szCs w:val="26"/>
          <w:lang w:val="vi-VN"/>
        </w:rPr>
        <w:t xml:space="preserve">, tôi sẽ nhắc nhở mình thường xuyên hơn, kỹ lưỡng hơn </w:t>
      </w:r>
      <w:r w:rsidR="002110BB" w:rsidRPr="00FD1613">
        <w:rPr>
          <w:szCs w:val="26"/>
          <w:lang w:val="vi-VN"/>
        </w:rPr>
        <w:t>về</w:t>
      </w:r>
      <w:r w:rsidR="00082E80" w:rsidRPr="00FD1613">
        <w:rPr>
          <w:szCs w:val="26"/>
          <w:lang w:val="vi-VN"/>
        </w:rPr>
        <w:t xml:space="preserve"> việc ghi nhớ trong công tác chuyên môn của mình. </w:t>
      </w:r>
      <w:r w:rsidR="005077C3" w:rsidRPr="00FD1613">
        <w:rPr>
          <w:szCs w:val="26"/>
          <w:lang w:val="vi-VN"/>
        </w:rPr>
        <w:t xml:space="preserve">Việc ghi nhận của </w:t>
      </w:r>
      <w:r w:rsidR="00E122D1" w:rsidRPr="00FD1613">
        <w:rPr>
          <w:szCs w:val="26"/>
          <w:lang w:val="vi-VN"/>
        </w:rPr>
        <w:t>phòng Thanh tra Giáo dục - Công tác Sinh viên</w:t>
      </w:r>
      <w:r w:rsidR="002A183C" w:rsidRPr="00FD1613">
        <w:rPr>
          <w:szCs w:val="26"/>
          <w:lang w:val="vi-VN"/>
        </w:rPr>
        <w:t xml:space="preserve"> </w:t>
      </w:r>
      <w:r w:rsidR="005077C3" w:rsidRPr="00FD1613">
        <w:rPr>
          <w:szCs w:val="26"/>
          <w:lang w:val="vi-VN"/>
        </w:rPr>
        <w:t xml:space="preserve">ngày </w:t>
      </w:r>
      <w:r w:rsidRPr="00FD1613">
        <w:rPr>
          <w:szCs w:val="26"/>
          <w:lang w:val="vi-VN"/>
        </w:rPr>
        <w:t>1</w:t>
      </w:r>
      <w:r w:rsidR="008120F1" w:rsidRPr="00FD1613">
        <w:rPr>
          <w:szCs w:val="26"/>
          <w:lang w:val="vi-VN"/>
        </w:rPr>
        <w:t>5</w:t>
      </w:r>
      <w:r w:rsidR="005077C3" w:rsidRPr="00FD1613">
        <w:rPr>
          <w:szCs w:val="26"/>
          <w:lang w:val="vi-VN"/>
        </w:rPr>
        <w:t>-</w:t>
      </w:r>
      <w:r w:rsidRPr="00FD1613">
        <w:rPr>
          <w:szCs w:val="26"/>
          <w:lang w:val="vi-VN"/>
        </w:rPr>
        <w:t>0</w:t>
      </w:r>
      <w:r w:rsidR="008120F1" w:rsidRPr="00FD1613">
        <w:rPr>
          <w:szCs w:val="26"/>
          <w:lang w:val="vi-VN"/>
        </w:rPr>
        <w:t>6</w:t>
      </w:r>
      <w:r w:rsidR="005077C3" w:rsidRPr="00FD1613">
        <w:rPr>
          <w:szCs w:val="26"/>
          <w:lang w:val="vi-VN"/>
        </w:rPr>
        <w:t>-202</w:t>
      </w:r>
      <w:r w:rsidRPr="00FD1613">
        <w:rPr>
          <w:szCs w:val="26"/>
          <w:lang w:val="vi-VN"/>
        </w:rPr>
        <w:t>2</w:t>
      </w:r>
      <w:r w:rsidR="00662177" w:rsidRPr="00FD1613">
        <w:rPr>
          <w:szCs w:val="26"/>
          <w:lang w:val="vi-VN"/>
        </w:rPr>
        <w:t xml:space="preserve"> là một bài học kinh nghiệm sâu sắc cho bản </w:t>
      </w:r>
      <w:r w:rsidR="008D476F" w:rsidRPr="00FD1613">
        <w:rPr>
          <w:szCs w:val="26"/>
          <w:lang w:val="vi-VN"/>
        </w:rPr>
        <w:t>thân</w:t>
      </w:r>
      <w:r w:rsidR="000F353B" w:rsidRPr="00FD1613">
        <w:rPr>
          <w:szCs w:val="26"/>
          <w:lang w:val="vi-VN"/>
        </w:rPr>
        <w:t>.</w:t>
      </w:r>
    </w:p>
    <w:p w14:paraId="575F6FBA" w14:textId="08C463C0" w:rsidR="005B174B" w:rsidRPr="00FD1613" w:rsidRDefault="002A183C" w:rsidP="00966A17">
      <w:pPr>
        <w:ind w:firstLine="720"/>
        <w:jc w:val="both"/>
        <w:rPr>
          <w:szCs w:val="26"/>
          <w:lang w:val="vi-VN"/>
        </w:rPr>
      </w:pPr>
      <w:r w:rsidRPr="00FD1613">
        <w:rPr>
          <w:szCs w:val="26"/>
          <w:lang w:val="vi-VN"/>
        </w:rPr>
        <w:t>Trên đây</w:t>
      </w:r>
      <w:r w:rsidR="00E122D1" w:rsidRPr="00FD1613">
        <w:rPr>
          <w:szCs w:val="26"/>
          <w:lang w:val="vi-VN"/>
        </w:rPr>
        <w:t xml:space="preserve"> là toàn bộ sự việc xảy ra, tôi cam kết những nội dung đã trình bày ở trên là trung thự</w:t>
      </w:r>
      <w:r w:rsidR="007E73A4" w:rsidRPr="00FD1613">
        <w:rPr>
          <w:szCs w:val="26"/>
          <w:lang w:val="vi-VN"/>
        </w:rPr>
        <w:t xml:space="preserve">c và sẽ cố gắng tập trung chú ý và thực hiện đúng </w:t>
      </w:r>
      <w:r w:rsidR="008D476F" w:rsidRPr="00FD1613">
        <w:rPr>
          <w:szCs w:val="26"/>
          <w:lang w:val="vi-VN"/>
        </w:rPr>
        <w:t xml:space="preserve">quy trình </w:t>
      </w:r>
      <w:r w:rsidRPr="00FD1613">
        <w:rPr>
          <w:szCs w:val="26"/>
          <w:lang w:val="vi-VN"/>
        </w:rPr>
        <w:t xml:space="preserve">giờ giấc khi lên lớp. </w:t>
      </w:r>
      <w:r w:rsidR="007E73A4" w:rsidRPr="00FD1613">
        <w:rPr>
          <w:szCs w:val="26"/>
          <w:lang w:val="vi-VN"/>
        </w:rPr>
        <w:t>K</w:t>
      </w:r>
      <w:r w:rsidR="005B174B" w:rsidRPr="000F353B">
        <w:rPr>
          <w:szCs w:val="26"/>
          <w:lang w:val="vi-VN"/>
        </w:rPr>
        <w:t xml:space="preserve">ính trình </w:t>
      </w:r>
      <w:r w:rsidR="005B174B" w:rsidRPr="00FD1613">
        <w:rPr>
          <w:szCs w:val="26"/>
          <w:lang w:val="vi-VN"/>
        </w:rPr>
        <w:t>Thường</w:t>
      </w:r>
      <w:r w:rsidR="005B174B" w:rsidRPr="000F353B">
        <w:rPr>
          <w:szCs w:val="26"/>
          <w:lang w:val="vi-VN"/>
        </w:rPr>
        <w:t xml:space="preserve"> trực </w:t>
      </w:r>
      <w:r w:rsidR="005B174B" w:rsidRPr="00FD1613">
        <w:rPr>
          <w:szCs w:val="26"/>
          <w:lang w:val="vi-VN"/>
        </w:rPr>
        <w:t>Hội đồng thi đua trường CĐ Lý Tự Trọng Thành phố Hồ Chí Minh</w:t>
      </w:r>
      <w:r w:rsidR="005B174B" w:rsidRPr="000F353B">
        <w:rPr>
          <w:szCs w:val="26"/>
          <w:lang w:val="vi-VN"/>
        </w:rPr>
        <w:t xml:space="preserve"> xem xét</w:t>
      </w:r>
      <w:r w:rsidR="00E122D1" w:rsidRPr="00FD1613">
        <w:rPr>
          <w:szCs w:val="26"/>
          <w:lang w:val="vi-VN"/>
        </w:rPr>
        <w:t>.</w:t>
      </w:r>
    </w:p>
    <w:p w14:paraId="034E16C1" w14:textId="1833DFEA" w:rsidR="00604C24" w:rsidRPr="00F001D3" w:rsidRDefault="009E30CA" w:rsidP="00966A17">
      <w:pPr>
        <w:rPr>
          <w:szCs w:val="26"/>
          <w:lang w:val="vi-VN"/>
        </w:rPr>
      </w:pPr>
      <w:r w:rsidRPr="00FD1613">
        <w:rPr>
          <w:szCs w:val="26"/>
          <w:lang w:val="vi-VN"/>
        </w:rPr>
        <w:t xml:space="preserve">   </w:t>
      </w:r>
      <w:r w:rsidR="005B174B" w:rsidRPr="000F353B">
        <w:rPr>
          <w:szCs w:val="26"/>
          <w:lang w:val="vi-VN"/>
        </w:rPr>
        <w:tab/>
      </w:r>
      <w:r w:rsidR="005B174B" w:rsidRPr="00F001D3">
        <w:rPr>
          <w:szCs w:val="26"/>
          <w:lang w:val="vi-VN"/>
        </w:rPr>
        <w:t>Tr</w:t>
      </w:r>
      <w:r w:rsidR="00604C24" w:rsidRPr="00F001D3">
        <w:rPr>
          <w:szCs w:val="26"/>
          <w:lang w:val="vi-VN"/>
        </w:rPr>
        <w:t>ân trọng</w:t>
      </w:r>
      <w:r w:rsidR="00CA37C2" w:rsidRPr="00F001D3">
        <w:rPr>
          <w:szCs w:val="26"/>
          <w:lang w:val="vi-VN"/>
        </w:rPr>
        <w:t>./.</w:t>
      </w:r>
    </w:p>
    <w:p w14:paraId="65CB97F8" w14:textId="650BED18" w:rsidR="008D476F" w:rsidRPr="00F001D3" w:rsidRDefault="004A42DF" w:rsidP="00311498">
      <w:pPr>
        <w:spacing w:line="276" w:lineRule="auto"/>
        <w:ind w:left="720"/>
        <w:rPr>
          <w:b/>
          <w:lang w:val="vi-VN"/>
        </w:rPr>
      </w:pPr>
      <w:r w:rsidRPr="00F001D3">
        <w:rPr>
          <w:b/>
          <w:szCs w:val="26"/>
          <w:lang w:val="vi-VN"/>
        </w:rPr>
        <w:tab/>
      </w:r>
      <w:r w:rsidRPr="00F001D3">
        <w:rPr>
          <w:b/>
          <w:szCs w:val="26"/>
          <w:lang w:val="vi-VN"/>
        </w:rPr>
        <w:tab/>
      </w:r>
      <w:r w:rsidRPr="00F001D3">
        <w:rPr>
          <w:b/>
          <w:szCs w:val="26"/>
          <w:lang w:val="vi-VN"/>
        </w:rPr>
        <w:tab/>
      </w:r>
      <w:r w:rsidRPr="00F001D3">
        <w:rPr>
          <w:b/>
          <w:szCs w:val="26"/>
          <w:lang w:val="vi-VN"/>
        </w:rPr>
        <w:tab/>
      </w:r>
      <w:r w:rsidRPr="00F001D3">
        <w:rPr>
          <w:b/>
          <w:szCs w:val="26"/>
          <w:lang w:val="vi-VN"/>
        </w:rPr>
        <w:tab/>
      </w:r>
      <w:r w:rsidRPr="00F001D3">
        <w:rPr>
          <w:b/>
          <w:szCs w:val="26"/>
          <w:lang w:val="vi-VN"/>
        </w:rPr>
        <w:tab/>
      </w:r>
      <w:r w:rsidRPr="00F001D3">
        <w:rPr>
          <w:b/>
          <w:szCs w:val="26"/>
          <w:lang w:val="vi-VN"/>
        </w:rPr>
        <w:tab/>
      </w:r>
      <w:r w:rsidR="009E30CA" w:rsidRPr="00F001D3">
        <w:rPr>
          <w:b/>
          <w:lang w:val="vi-VN"/>
        </w:rPr>
        <w:t xml:space="preserve"> </w:t>
      </w:r>
      <w:r w:rsidR="00311498" w:rsidRPr="00F001D3">
        <w:rPr>
          <w:b/>
          <w:lang w:val="vi-VN"/>
        </w:rPr>
        <w:t xml:space="preserve">      </w:t>
      </w:r>
      <w:r w:rsidR="00E122D1" w:rsidRPr="00F001D3">
        <w:rPr>
          <w:b/>
          <w:lang w:val="vi-VN"/>
        </w:rPr>
        <w:t>Giảng viên</w:t>
      </w:r>
      <w:r w:rsidR="007E73A4" w:rsidRPr="00F001D3">
        <w:rPr>
          <w:b/>
          <w:lang w:val="vi-VN"/>
        </w:rPr>
        <w:t xml:space="preserve"> viết</w:t>
      </w:r>
      <w:r w:rsidR="00E122D1" w:rsidRPr="00F001D3">
        <w:rPr>
          <w:b/>
          <w:lang w:val="vi-VN"/>
        </w:rPr>
        <w:t xml:space="preserve"> tườ</w:t>
      </w:r>
      <w:r w:rsidR="000F353B" w:rsidRPr="00F001D3">
        <w:rPr>
          <w:b/>
          <w:lang w:val="vi-VN"/>
        </w:rPr>
        <w:t>ng trình</w:t>
      </w:r>
    </w:p>
    <w:p w14:paraId="714C21C8" w14:textId="3FBFF1A4" w:rsidR="00B821D9" w:rsidRPr="00F001D3" w:rsidRDefault="002A183C" w:rsidP="00311498">
      <w:pPr>
        <w:spacing w:line="276" w:lineRule="auto"/>
        <w:ind w:left="5760"/>
        <w:rPr>
          <w:b/>
          <w:lang w:val="vi-VN"/>
        </w:rPr>
      </w:pPr>
      <w:r w:rsidRPr="00F001D3">
        <w:rPr>
          <w:b/>
          <w:lang w:val="vi-VN"/>
        </w:rPr>
        <w:t xml:space="preserve"> </w:t>
      </w:r>
      <w:r w:rsidR="009E30CA" w:rsidRPr="00F001D3">
        <w:rPr>
          <w:b/>
          <w:lang w:val="vi-VN"/>
        </w:rPr>
        <w:t xml:space="preserve"> </w:t>
      </w:r>
      <w:r w:rsidR="00311498" w:rsidRPr="00F001D3">
        <w:rPr>
          <w:b/>
          <w:lang w:val="vi-VN"/>
        </w:rPr>
        <w:t xml:space="preserve">        </w:t>
      </w:r>
    </w:p>
    <w:p w14:paraId="209AA33E" w14:textId="739489B8" w:rsidR="00B821D9" w:rsidRPr="00F001D3" w:rsidRDefault="00B821D9" w:rsidP="00311498">
      <w:pPr>
        <w:spacing w:line="276" w:lineRule="auto"/>
        <w:ind w:left="5760"/>
        <w:rPr>
          <w:b/>
          <w:lang w:val="vi-VN"/>
        </w:rPr>
      </w:pPr>
    </w:p>
    <w:p w14:paraId="247455E0" w14:textId="77777777" w:rsidR="00DF356E" w:rsidRPr="00F001D3" w:rsidRDefault="00DF356E" w:rsidP="00311498">
      <w:pPr>
        <w:spacing w:line="276" w:lineRule="auto"/>
        <w:ind w:left="5760"/>
        <w:rPr>
          <w:b/>
          <w:lang w:val="vi-VN"/>
        </w:rPr>
      </w:pPr>
    </w:p>
    <w:p w14:paraId="4E13D4A3" w14:textId="25AE4064" w:rsidR="004A42DF" w:rsidRDefault="00B821D9" w:rsidP="00311498">
      <w:pPr>
        <w:spacing w:line="276" w:lineRule="auto"/>
        <w:ind w:left="5760"/>
        <w:rPr>
          <w:b/>
          <w:lang w:val="vi-VN"/>
        </w:rPr>
      </w:pPr>
      <w:r w:rsidRPr="00F001D3">
        <w:rPr>
          <w:b/>
          <w:lang w:val="vi-VN"/>
        </w:rPr>
        <w:t xml:space="preserve">        </w:t>
      </w:r>
      <w:r w:rsidR="00311498" w:rsidRPr="00F001D3">
        <w:rPr>
          <w:b/>
          <w:lang w:val="vi-VN"/>
        </w:rPr>
        <w:t xml:space="preserve">  </w:t>
      </w:r>
      <w:r w:rsidR="009E30CA" w:rsidRPr="00F001D3">
        <w:rPr>
          <w:b/>
          <w:lang w:val="vi-VN"/>
        </w:rPr>
        <w:t xml:space="preserve">  </w:t>
      </w:r>
      <w:r w:rsidR="000F353B" w:rsidRPr="00F001D3">
        <w:rPr>
          <w:b/>
          <w:lang w:val="vi-VN"/>
        </w:rPr>
        <w:t xml:space="preserve"> </w:t>
      </w:r>
      <w:proofErr w:type="spellStart"/>
      <w:r w:rsidR="008120F1">
        <w:rPr>
          <w:b/>
        </w:rPr>
        <w:t>Đinh</w:t>
      </w:r>
      <w:proofErr w:type="spellEnd"/>
      <w:r w:rsidR="008120F1">
        <w:rPr>
          <w:b/>
        </w:rPr>
        <w:t xml:space="preserve"> </w:t>
      </w:r>
      <w:proofErr w:type="spellStart"/>
      <w:r w:rsidR="008120F1">
        <w:rPr>
          <w:b/>
        </w:rPr>
        <w:t>Thị</w:t>
      </w:r>
      <w:proofErr w:type="spellEnd"/>
      <w:r w:rsidR="008120F1">
        <w:rPr>
          <w:b/>
        </w:rPr>
        <w:t xml:space="preserve"> </w:t>
      </w:r>
      <w:proofErr w:type="spellStart"/>
      <w:r w:rsidR="008120F1">
        <w:rPr>
          <w:b/>
        </w:rPr>
        <w:t>Huyên</w:t>
      </w:r>
      <w:proofErr w:type="spellEnd"/>
    </w:p>
    <w:sectPr w:rsidR="004A42DF" w:rsidSect="00966A17">
      <w:pgSz w:w="11909" w:h="16834" w:code="9"/>
      <w:pgMar w:top="630" w:right="749" w:bottom="426"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3"/>
    <w:family w:val="swiss"/>
    <w:pitch w:val="variable"/>
    <w:sig w:usb0="E4002EFF" w:usb1="C000E47F"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C4E1D"/>
    <w:multiLevelType w:val="hybridMultilevel"/>
    <w:tmpl w:val="AE70B5A8"/>
    <w:lvl w:ilvl="0" w:tplc="CACA3E2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5797D93"/>
    <w:multiLevelType w:val="hybridMultilevel"/>
    <w:tmpl w:val="4ACCC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2190803">
    <w:abstractNumId w:val="1"/>
  </w:num>
  <w:num w:numId="2" w16cid:durableId="1103576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149"/>
    <w:rsid w:val="00025D27"/>
    <w:rsid w:val="00055B80"/>
    <w:rsid w:val="000702ED"/>
    <w:rsid w:val="00082E80"/>
    <w:rsid w:val="000A2A6B"/>
    <w:rsid w:val="000B36C5"/>
    <w:rsid w:val="000D1B4D"/>
    <w:rsid w:val="000D55D9"/>
    <w:rsid w:val="000F353B"/>
    <w:rsid w:val="001044B8"/>
    <w:rsid w:val="00121BED"/>
    <w:rsid w:val="00150A18"/>
    <w:rsid w:val="00170729"/>
    <w:rsid w:val="00173F0E"/>
    <w:rsid w:val="00185CD9"/>
    <w:rsid w:val="00195062"/>
    <w:rsid w:val="001A0E6D"/>
    <w:rsid w:val="002110BB"/>
    <w:rsid w:val="00232BE4"/>
    <w:rsid w:val="00240C11"/>
    <w:rsid w:val="00282C74"/>
    <w:rsid w:val="002A183C"/>
    <w:rsid w:val="002A358D"/>
    <w:rsid w:val="002B3FA4"/>
    <w:rsid w:val="002D7FB1"/>
    <w:rsid w:val="00311498"/>
    <w:rsid w:val="00335AF7"/>
    <w:rsid w:val="0034723B"/>
    <w:rsid w:val="003650FF"/>
    <w:rsid w:val="00365C99"/>
    <w:rsid w:val="003A34E8"/>
    <w:rsid w:val="00447DBB"/>
    <w:rsid w:val="00490847"/>
    <w:rsid w:val="004A42DF"/>
    <w:rsid w:val="005077C3"/>
    <w:rsid w:val="005947E4"/>
    <w:rsid w:val="005B174B"/>
    <w:rsid w:val="00604C24"/>
    <w:rsid w:val="006271C1"/>
    <w:rsid w:val="00653B3B"/>
    <w:rsid w:val="00660D37"/>
    <w:rsid w:val="00662177"/>
    <w:rsid w:val="00681564"/>
    <w:rsid w:val="00683A3A"/>
    <w:rsid w:val="00683F97"/>
    <w:rsid w:val="0069099F"/>
    <w:rsid w:val="0069321A"/>
    <w:rsid w:val="006B5B45"/>
    <w:rsid w:val="006D02FD"/>
    <w:rsid w:val="006F4029"/>
    <w:rsid w:val="006F4893"/>
    <w:rsid w:val="006F6676"/>
    <w:rsid w:val="006F6E44"/>
    <w:rsid w:val="0072521C"/>
    <w:rsid w:val="00745F0B"/>
    <w:rsid w:val="00761277"/>
    <w:rsid w:val="00774277"/>
    <w:rsid w:val="007E73A4"/>
    <w:rsid w:val="008120F1"/>
    <w:rsid w:val="0084392F"/>
    <w:rsid w:val="00853F38"/>
    <w:rsid w:val="008644D8"/>
    <w:rsid w:val="008726AF"/>
    <w:rsid w:val="00887941"/>
    <w:rsid w:val="008D476F"/>
    <w:rsid w:val="00904817"/>
    <w:rsid w:val="00922332"/>
    <w:rsid w:val="00966A17"/>
    <w:rsid w:val="00981C11"/>
    <w:rsid w:val="009A09C0"/>
    <w:rsid w:val="009C5EBD"/>
    <w:rsid w:val="009D199F"/>
    <w:rsid w:val="009E30CA"/>
    <w:rsid w:val="00A002E0"/>
    <w:rsid w:val="00A22F84"/>
    <w:rsid w:val="00AC2E62"/>
    <w:rsid w:val="00AE3815"/>
    <w:rsid w:val="00AF3F7D"/>
    <w:rsid w:val="00B12780"/>
    <w:rsid w:val="00B25676"/>
    <w:rsid w:val="00B41098"/>
    <w:rsid w:val="00B821D9"/>
    <w:rsid w:val="00B95EAE"/>
    <w:rsid w:val="00BA788C"/>
    <w:rsid w:val="00BB39C2"/>
    <w:rsid w:val="00C11B48"/>
    <w:rsid w:val="00C4349E"/>
    <w:rsid w:val="00C44EE9"/>
    <w:rsid w:val="00C51385"/>
    <w:rsid w:val="00C82F73"/>
    <w:rsid w:val="00CA37C2"/>
    <w:rsid w:val="00CC18ED"/>
    <w:rsid w:val="00CD1969"/>
    <w:rsid w:val="00CF6E63"/>
    <w:rsid w:val="00D33CBD"/>
    <w:rsid w:val="00DA3EC9"/>
    <w:rsid w:val="00DA50EF"/>
    <w:rsid w:val="00DF356E"/>
    <w:rsid w:val="00E122D1"/>
    <w:rsid w:val="00E30284"/>
    <w:rsid w:val="00E324D9"/>
    <w:rsid w:val="00E37692"/>
    <w:rsid w:val="00EB2149"/>
    <w:rsid w:val="00EC3A2F"/>
    <w:rsid w:val="00EE7302"/>
    <w:rsid w:val="00F001D3"/>
    <w:rsid w:val="00F0414D"/>
    <w:rsid w:val="00F27E8D"/>
    <w:rsid w:val="00F63801"/>
    <w:rsid w:val="00F86F68"/>
    <w:rsid w:val="00F90181"/>
    <w:rsid w:val="00FD1613"/>
    <w:rsid w:val="00FE4B19"/>
    <w:rsid w:val="00FF0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A64F8"/>
  <w15:docId w15:val="{9A6DE3F4-5559-D440-AA20-51807211B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7D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5676"/>
    <w:pPr>
      <w:ind w:left="720"/>
      <w:contextualSpacing/>
    </w:pPr>
  </w:style>
  <w:style w:type="paragraph" w:styleId="BalloonText">
    <w:name w:val="Balloon Text"/>
    <w:basedOn w:val="Normal"/>
    <w:link w:val="BalloonTextChar"/>
    <w:uiPriority w:val="99"/>
    <w:semiHidden/>
    <w:unhideWhenUsed/>
    <w:rsid w:val="009A09C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09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1%20Mr%20Quynh\1%20LLCT\To%20Trinh%20va%20De%20nghi%20Bao%20cao\2019\Bao%20cao%20SV%20no\1%20bao%20cao%20so%20sv%20con%20no%20mon%20hoc%20thuoc%20kho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 bao cao so sv con no mon hoc thuoc khoa</Template>
  <TotalTime>0</TotalTime>
  <Pages>1</Pages>
  <Words>320</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huyen dinh</cp:lastModifiedBy>
  <cp:revision>2</cp:revision>
  <cp:lastPrinted>2020-06-25T04:00:00Z</cp:lastPrinted>
  <dcterms:created xsi:type="dcterms:W3CDTF">2022-06-23T03:05:00Z</dcterms:created>
  <dcterms:modified xsi:type="dcterms:W3CDTF">2022-06-23T03:05:00Z</dcterms:modified>
</cp:coreProperties>
</file>