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7BB" w:rsidRPr="00D81521" w:rsidRDefault="006477BB" w:rsidP="00F03E81">
      <w:pPr>
        <w:spacing w:line="400" w:lineRule="atLeast"/>
        <w:ind w:firstLine="720"/>
        <w:rPr>
          <w:b/>
          <w:szCs w:val="26"/>
        </w:rPr>
      </w:pPr>
      <w:r w:rsidRPr="00D81521">
        <w:rPr>
          <w:b/>
          <w:szCs w:val="26"/>
        </w:rPr>
        <w:t>Trường CĐ Lý Tự Trọng TP. Hồ Chí Minh</w:t>
      </w:r>
    </w:p>
    <w:p w:rsidR="006477BB" w:rsidRPr="00D81521" w:rsidRDefault="006477BB" w:rsidP="00F03E81">
      <w:pPr>
        <w:spacing w:line="400" w:lineRule="atLeast"/>
        <w:ind w:firstLine="720"/>
        <w:rPr>
          <w:b/>
          <w:szCs w:val="26"/>
        </w:rPr>
      </w:pPr>
      <w:r w:rsidRPr="00D81521">
        <w:rPr>
          <w:b/>
          <w:szCs w:val="26"/>
        </w:rPr>
        <w:t xml:space="preserve">            Khoa Lý luận Chính trị</w:t>
      </w:r>
    </w:p>
    <w:p w:rsidR="006477BB" w:rsidRPr="00D81521" w:rsidRDefault="006477BB" w:rsidP="00F03E81">
      <w:pPr>
        <w:spacing w:line="400" w:lineRule="atLeast"/>
        <w:ind w:firstLine="720"/>
        <w:rPr>
          <w:b/>
          <w:szCs w:val="26"/>
        </w:rPr>
      </w:pPr>
    </w:p>
    <w:p w:rsidR="006477BB" w:rsidRPr="00D81521" w:rsidRDefault="006477BB" w:rsidP="00F03E81">
      <w:pPr>
        <w:spacing w:line="400" w:lineRule="atLeast"/>
        <w:ind w:firstLine="720"/>
        <w:jc w:val="center"/>
        <w:rPr>
          <w:b/>
          <w:szCs w:val="26"/>
        </w:rPr>
      </w:pPr>
      <w:r w:rsidRPr="00D81521">
        <w:rPr>
          <w:b/>
          <w:szCs w:val="26"/>
        </w:rPr>
        <w:t>ĐỀ CƯƠNG ÔN THI TỐT NGHIỆP</w:t>
      </w:r>
    </w:p>
    <w:p w:rsidR="006477BB" w:rsidRPr="00D81521" w:rsidRDefault="006477BB" w:rsidP="00F03E81">
      <w:pPr>
        <w:spacing w:line="400" w:lineRule="atLeast"/>
        <w:ind w:firstLine="720"/>
        <w:jc w:val="center"/>
        <w:rPr>
          <w:b/>
          <w:szCs w:val="26"/>
        </w:rPr>
      </w:pPr>
      <w:r w:rsidRPr="00D81521">
        <w:rPr>
          <w:b/>
          <w:szCs w:val="26"/>
        </w:rPr>
        <w:t xml:space="preserve"> </w:t>
      </w:r>
      <w:r w:rsidR="00915E83" w:rsidRPr="00D81521">
        <w:rPr>
          <w:b/>
          <w:szCs w:val="26"/>
        </w:rPr>
        <w:t>KỲ THI</w:t>
      </w:r>
      <w:r w:rsidR="00285170">
        <w:rPr>
          <w:b/>
          <w:szCs w:val="26"/>
        </w:rPr>
        <w:t xml:space="preserve"> THÁNG</w:t>
      </w:r>
      <w:r w:rsidR="00915E83" w:rsidRPr="00D81521">
        <w:rPr>
          <w:b/>
          <w:szCs w:val="26"/>
        </w:rPr>
        <w:t xml:space="preserve"> </w:t>
      </w:r>
      <w:r w:rsidR="00285170">
        <w:rPr>
          <w:b/>
          <w:szCs w:val="26"/>
        </w:rPr>
        <w:t xml:space="preserve"> </w:t>
      </w:r>
      <w:r w:rsidR="002340A1">
        <w:rPr>
          <w:b/>
          <w:szCs w:val="26"/>
        </w:rPr>
        <w:t>/202</w:t>
      </w:r>
      <w:r w:rsidR="00285170">
        <w:rPr>
          <w:b/>
          <w:szCs w:val="26"/>
        </w:rPr>
        <w:t>2</w:t>
      </w:r>
    </w:p>
    <w:p w:rsidR="006477BB" w:rsidRPr="00D81521" w:rsidRDefault="006477BB" w:rsidP="00F03E81">
      <w:pPr>
        <w:tabs>
          <w:tab w:val="left" w:pos="180"/>
        </w:tabs>
        <w:spacing w:line="400" w:lineRule="atLeast"/>
        <w:ind w:firstLine="720"/>
        <w:rPr>
          <w:b/>
          <w:szCs w:val="26"/>
        </w:rPr>
      </w:pPr>
      <w:r w:rsidRPr="00D81521">
        <w:rPr>
          <w:b/>
          <w:szCs w:val="26"/>
        </w:rPr>
        <w:t>Học phần: GIÁO DỤC CHÍNH TRỊ</w:t>
      </w:r>
    </w:p>
    <w:p w:rsidR="006477BB" w:rsidRPr="00D81521" w:rsidRDefault="006477BB" w:rsidP="00F03E81">
      <w:pPr>
        <w:tabs>
          <w:tab w:val="left" w:pos="180"/>
        </w:tabs>
        <w:spacing w:line="400" w:lineRule="atLeast"/>
        <w:ind w:firstLine="720"/>
        <w:rPr>
          <w:b/>
          <w:szCs w:val="26"/>
        </w:rPr>
      </w:pPr>
      <w:r w:rsidRPr="00D81521">
        <w:rPr>
          <w:b/>
          <w:szCs w:val="26"/>
        </w:rPr>
        <w:t>Khóa tốt nghiệp: Trung cấp chuyên nghiệp</w:t>
      </w:r>
      <w:bookmarkStart w:id="0" w:name="_GoBack"/>
      <w:bookmarkEnd w:id="0"/>
    </w:p>
    <w:p w:rsidR="006477BB" w:rsidRPr="00D81521" w:rsidRDefault="006477BB" w:rsidP="00F03E81">
      <w:pPr>
        <w:spacing w:line="400" w:lineRule="atLeast"/>
        <w:ind w:firstLine="720"/>
        <w:rPr>
          <w:b/>
          <w:szCs w:val="26"/>
        </w:rPr>
      </w:pPr>
      <w:r w:rsidRPr="00D81521">
        <w:rPr>
          <w:b/>
          <w:szCs w:val="26"/>
        </w:rPr>
        <w:t>Hình thức</w:t>
      </w:r>
      <w:r w:rsidR="00082B35" w:rsidRPr="00D81521">
        <w:rPr>
          <w:b/>
          <w:szCs w:val="26"/>
        </w:rPr>
        <w:t xml:space="preserve"> thi</w:t>
      </w:r>
      <w:r w:rsidRPr="00D81521">
        <w:rPr>
          <w:b/>
          <w:szCs w:val="26"/>
        </w:rPr>
        <w:t>: Không  sử dụng tài liệu</w:t>
      </w:r>
    </w:p>
    <w:p w:rsidR="006477BB" w:rsidRPr="00D81521" w:rsidRDefault="006477BB" w:rsidP="00F03E81">
      <w:pPr>
        <w:spacing w:line="400" w:lineRule="atLeast"/>
        <w:ind w:firstLine="720"/>
        <w:rPr>
          <w:b/>
          <w:szCs w:val="26"/>
        </w:rPr>
      </w:pPr>
      <w:r w:rsidRPr="00D81521">
        <w:rPr>
          <w:b/>
          <w:szCs w:val="26"/>
        </w:rPr>
        <w:t>Thời gian: 120 phút</w:t>
      </w:r>
    </w:p>
    <w:p w:rsidR="00B33F59" w:rsidRPr="00D81521" w:rsidRDefault="00B33F59" w:rsidP="00F03E81">
      <w:pPr>
        <w:spacing w:line="400" w:lineRule="atLeast"/>
        <w:ind w:firstLine="720"/>
        <w:rPr>
          <w:szCs w:val="26"/>
        </w:rPr>
      </w:pPr>
    </w:p>
    <w:p w:rsidR="00EE2D8F" w:rsidRPr="00D81521" w:rsidRDefault="00EE2D8F" w:rsidP="00F03E81">
      <w:pPr>
        <w:spacing w:line="400" w:lineRule="atLeast"/>
        <w:ind w:firstLine="720"/>
        <w:rPr>
          <w:szCs w:val="26"/>
        </w:rPr>
      </w:pPr>
    </w:p>
    <w:p w:rsidR="00EE2D8F" w:rsidRPr="00D81521" w:rsidRDefault="002F7D9F" w:rsidP="00F03E81">
      <w:pPr>
        <w:pStyle w:val="ListParagraph"/>
        <w:numPr>
          <w:ilvl w:val="0"/>
          <w:numId w:val="1"/>
        </w:numPr>
        <w:spacing w:line="400" w:lineRule="atLeast"/>
        <w:ind w:left="0" w:firstLine="720"/>
        <w:rPr>
          <w:b/>
          <w:szCs w:val="26"/>
        </w:rPr>
      </w:pPr>
      <w:r w:rsidRPr="00D81521">
        <w:rPr>
          <w:b/>
          <w:szCs w:val="26"/>
        </w:rPr>
        <w:t>Trình bày và phân tích định nghĩa vật chất của VI.Lênin.</w:t>
      </w:r>
    </w:p>
    <w:p w:rsidR="00F03E81" w:rsidRPr="00D81521" w:rsidRDefault="00F03E81" w:rsidP="00F03E81">
      <w:pPr>
        <w:pStyle w:val="ListParagraph"/>
        <w:spacing w:line="400" w:lineRule="atLeast"/>
        <w:rPr>
          <w:b/>
          <w:szCs w:val="26"/>
        </w:rPr>
      </w:pPr>
    </w:p>
    <w:p w:rsidR="00F03E81" w:rsidRPr="00D81521" w:rsidRDefault="007B1E74" w:rsidP="00EB5783">
      <w:pPr>
        <w:pStyle w:val="ListParagraph"/>
        <w:numPr>
          <w:ilvl w:val="0"/>
          <w:numId w:val="1"/>
        </w:numPr>
        <w:spacing w:line="400" w:lineRule="atLeast"/>
        <w:ind w:left="0" w:firstLine="720"/>
        <w:rPr>
          <w:b/>
          <w:szCs w:val="26"/>
        </w:rPr>
      </w:pPr>
      <w:r w:rsidRPr="00D81521">
        <w:rPr>
          <w:b/>
          <w:szCs w:val="26"/>
        </w:rPr>
        <w:t>Chuẩn mực đ</w:t>
      </w:r>
      <w:r w:rsidR="00EE2D8F" w:rsidRPr="00D81521">
        <w:rPr>
          <w:b/>
          <w:szCs w:val="26"/>
        </w:rPr>
        <w:t>ạo đức</w:t>
      </w:r>
      <w:r w:rsidRPr="00D81521">
        <w:rPr>
          <w:b/>
          <w:szCs w:val="26"/>
        </w:rPr>
        <w:t xml:space="preserve"> cách mạng theo </w:t>
      </w:r>
      <w:r w:rsidR="00271750" w:rsidRPr="00D81521">
        <w:rPr>
          <w:b/>
          <w:szCs w:val="26"/>
        </w:rPr>
        <w:t>T</w:t>
      </w:r>
      <w:r w:rsidRPr="00D81521">
        <w:rPr>
          <w:b/>
          <w:szCs w:val="26"/>
        </w:rPr>
        <w:t>ư tưởng</w:t>
      </w:r>
      <w:r w:rsidR="00EE2D8F" w:rsidRPr="00D81521">
        <w:rPr>
          <w:b/>
          <w:szCs w:val="26"/>
        </w:rPr>
        <w:t xml:space="preserve"> Hồ Chí Minh</w:t>
      </w:r>
    </w:p>
    <w:p w:rsidR="00F03E81" w:rsidRPr="00D81521" w:rsidRDefault="00F03E81" w:rsidP="00F03E81">
      <w:pPr>
        <w:pStyle w:val="ListParagraph"/>
        <w:spacing w:line="400" w:lineRule="atLeast"/>
        <w:rPr>
          <w:b/>
          <w:szCs w:val="26"/>
        </w:rPr>
      </w:pPr>
    </w:p>
    <w:p w:rsidR="00EE2D8F" w:rsidRPr="00D81521" w:rsidRDefault="00AD544D" w:rsidP="00F03E81">
      <w:pPr>
        <w:pStyle w:val="ListParagraph"/>
        <w:numPr>
          <w:ilvl w:val="0"/>
          <w:numId w:val="1"/>
        </w:numPr>
        <w:spacing w:line="400" w:lineRule="atLeast"/>
        <w:ind w:left="0" w:firstLine="720"/>
        <w:rPr>
          <w:b/>
          <w:szCs w:val="26"/>
        </w:rPr>
      </w:pPr>
      <w:r w:rsidRPr="00D81521">
        <w:rPr>
          <w:b/>
          <w:szCs w:val="26"/>
        </w:rPr>
        <w:t>Tính tất yếu của thời kỳ quá độ</w:t>
      </w:r>
      <w:r w:rsidR="00271750" w:rsidRPr="00D81521">
        <w:rPr>
          <w:b/>
          <w:szCs w:val="26"/>
        </w:rPr>
        <w:t xml:space="preserve"> lên chủ nghĩa xã hội</w:t>
      </w:r>
    </w:p>
    <w:p w:rsidR="00F03E81" w:rsidRPr="00D81521" w:rsidRDefault="00F03E81" w:rsidP="00F03E81">
      <w:pPr>
        <w:pStyle w:val="ListParagraph"/>
        <w:spacing w:line="400" w:lineRule="atLeast"/>
        <w:rPr>
          <w:b/>
          <w:szCs w:val="26"/>
        </w:rPr>
      </w:pPr>
    </w:p>
    <w:p w:rsidR="006477BB" w:rsidRPr="00D81521" w:rsidRDefault="006477BB" w:rsidP="00F03E81">
      <w:pPr>
        <w:pStyle w:val="ListParagraph"/>
        <w:numPr>
          <w:ilvl w:val="0"/>
          <w:numId w:val="1"/>
        </w:numPr>
        <w:spacing w:line="400" w:lineRule="atLeast"/>
        <w:ind w:left="0" w:firstLine="720"/>
        <w:rPr>
          <w:b/>
          <w:szCs w:val="26"/>
        </w:rPr>
      </w:pPr>
      <w:r w:rsidRPr="00D81521">
        <w:rPr>
          <w:b/>
          <w:szCs w:val="26"/>
          <w:lang w:val="de-DE"/>
        </w:rPr>
        <w:t>Những đặc trưng cơ bản về chủ nghĩa xã hội mà nhân dân ta xây dựng được nêu trong Cương lĩnh xây dựng đất nước thời kỳ quá độ lên chủ nghĩa xã hội (bổ sung, phát triển năm 2011) .</w:t>
      </w:r>
    </w:p>
    <w:p w:rsidR="00F03E81" w:rsidRPr="00D81521" w:rsidRDefault="00F03E81" w:rsidP="00F03E81">
      <w:pPr>
        <w:pStyle w:val="ListParagraph"/>
        <w:rPr>
          <w:b/>
          <w:szCs w:val="26"/>
        </w:rPr>
      </w:pPr>
    </w:p>
    <w:p w:rsidR="00C90184" w:rsidRPr="00D81521" w:rsidRDefault="00C90184" w:rsidP="00F03E81">
      <w:pPr>
        <w:pStyle w:val="ListParagraph"/>
        <w:numPr>
          <w:ilvl w:val="0"/>
          <w:numId w:val="1"/>
        </w:numPr>
        <w:spacing w:line="400" w:lineRule="atLeast"/>
        <w:ind w:left="0" w:firstLine="720"/>
        <w:rPr>
          <w:b/>
          <w:szCs w:val="26"/>
        </w:rPr>
      </w:pPr>
      <w:r w:rsidRPr="00D81521">
        <w:rPr>
          <w:b/>
          <w:szCs w:val="26"/>
        </w:rPr>
        <w:t>Khái niệm và đặc trưng của nền kinh tế thị trường định hướ</w:t>
      </w:r>
      <w:r w:rsidR="00913BA3" w:rsidRPr="00D81521">
        <w:rPr>
          <w:b/>
          <w:szCs w:val="26"/>
        </w:rPr>
        <w:t>ng xã hội chủ nghĩa</w:t>
      </w:r>
      <w:r w:rsidRPr="00D81521">
        <w:rPr>
          <w:b/>
          <w:szCs w:val="26"/>
        </w:rPr>
        <w:t xml:space="preserve"> Việt Nam</w:t>
      </w:r>
      <w:r w:rsidR="00913BA3" w:rsidRPr="00D81521">
        <w:rPr>
          <w:b/>
          <w:szCs w:val="26"/>
        </w:rPr>
        <w:t>.</w:t>
      </w:r>
    </w:p>
    <w:p w:rsidR="00F82634" w:rsidRPr="00D81521" w:rsidRDefault="00F82634" w:rsidP="00F03E81">
      <w:pPr>
        <w:pStyle w:val="ListParagraph"/>
        <w:spacing w:line="400" w:lineRule="atLeast"/>
        <w:ind w:left="0" w:firstLine="720"/>
        <w:rPr>
          <w:b/>
          <w:szCs w:val="26"/>
        </w:rPr>
      </w:pPr>
    </w:p>
    <w:p w:rsidR="00F03E81" w:rsidRPr="00D81521" w:rsidRDefault="00F03E81" w:rsidP="00F03E81">
      <w:pPr>
        <w:pStyle w:val="ListParagraph"/>
        <w:spacing w:line="400" w:lineRule="atLeast"/>
        <w:ind w:left="0" w:firstLine="720"/>
        <w:rPr>
          <w:b/>
          <w:szCs w:val="26"/>
        </w:rPr>
      </w:pPr>
    </w:p>
    <w:p w:rsidR="00F03E81" w:rsidRPr="00D81521" w:rsidRDefault="00F03E81" w:rsidP="00F03E81">
      <w:pPr>
        <w:pStyle w:val="ListParagraph"/>
        <w:spacing w:line="400" w:lineRule="atLeast"/>
        <w:ind w:left="0" w:firstLine="720"/>
        <w:rPr>
          <w:b/>
          <w:szCs w:val="26"/>
        </w:rPr>
      </w:pPr>
    </w:p>
    <w:p w:rsidR="00F03E81" w:rsidRPr="00D81521" w:rsidRDefault="00AF4D56" w:rsidP="00AF4D56">
      <w:pPr>
        <w:pStyle w:val="ListParagraph"/>
        <w:spacing w:line="400" w:lineRule="atLeast"/>
        <w:ind w:left="0" w:firstLine="720"/>
        <w:jc w:val="center"/>
        <w:rPr>
          <w:b/>
          <w:i/>
          <w:szCs w:val="26"/>
        </w:rPr>
      </w:pPr>
      <w:r w:rsidRPr="00D81521">
        <w:rPr>
          <w:b/>
          <w:i/>
          <w:szCs w:val="26"/>
        </w:rPr>
        <w:t>(chúc các bạn cố gắng tập trung học tốt để hoàn thành khóa học)</w:t>
      </w:r>
    </w:p>
    <w:p w:rsidR="00F03E81" w:rsidRPr="00D81521" w:rsidRDefault="00F03E81" w:rsidP="00F03E81">
      <w:pPr>
        <w:pStyle w:val="ListParagraph"/>
        <w:spacing w:line="400" w:lineRule="atLeast"/>
        <w:ind w:left="0" w:firstLine="720"/>
        <w:rPr>
          <w:b/>
          <w:szCs w:val="26"/>
        </w:rPr>
      </w:pPr>
    </w:p>
    <w:p w:rsidR="00F03E81" w:rsidRPr="00D81521" w:rsidRDefault="00F03E81" w:rsidP="00F03E81">
      <w:pPr>
        <w:pStyle w:val="ListParagraph"/>
        <w:spacing w:line="400" w:lineRule="atLeast"/>
        <w:ind w:left="0" w:firstLine="720"/>
        <w:rPr>
          <w:b/>
          <w:szCs w:val="26"/>
        </w:rPr>
      </w:pPr>
    </w:p>
    <w:p w:rsidR="00F03E81" w:rsidRPr="00D81521" w:rsidRDefault="00F03E81" w:rsidP="00F03E81">
      <w:pPr>
        <w:pStyle w:val="ListParagraph"/>
        <w:spacing w:line="400" w:lineRule="atLeast"/>
        <w:ind w:left="0" w:firstLine="720"/>
        <w:rPr>
          <w:b/>
          <w:szCs w:val="26"/>
        </w:rPr>
      </w:pPr>
    </w:p>
    <w:p w:rsidR="00A7269C" w:rsidRPr="00D81521" w:rsidRDefault="00A7269C" w:rsidP="00F03E81">
      <w:pPr>
        <w:spacing w:line="400" w:lineRule="atLeast"/>
        <w:ind w:firstLine="720"/>
        <w:jc w:val="center"/>
        <w:rPr>
          <w:b/>
          <w:szCs w:val="26"/>
        </w:rPr>
      </w:pPr>
    </w:p>
    <w:p w:rsidR="00A7269C" w:rsidRPr="00D81521" w:rsidRDefault="00A7269C" w:rsidP="00F03E81">
      <w:pPr>
        <w:spacing w:line="400" w:lineRule="atLeast"/>
        <w:ind w:firstLine="720"/>
        <w:jc w:val="center"/>
        <w:rPr>
          <w:b/>
          <w:szCs w:val="26"/>
        </w:rPr>
      </w:pPr>
    </w:p>
    <w:p w:rsidR="002F7D9F" w:rsidRPr="00D81521" w:rsidRDefault="002F7D9F" w:rsidP="00F03E81">
      <w:pPr>
        <w:spacing w:line="400" w:lineRule="atLeast"/>
        <w:ind w:firstLine="720"/>
        <w:jc w:val="center"/>
        <w:rPr>
          <w:b/>
          <w:szCs w:val="26"/>
        </w:rPr>
      </w:pPr>
    </w:p>
    <w:p w:rsidR="002F7D9F" w:rsidRPr="00D81521" w:rsidRDefault="002F7D9F" w:rsidP="00F03E81">
      <w:pPr>
        <w:spacing w:line="400" w:lineRule="atLeast"/>
        <w:ind w:firstLine="720"/>
        <w:jc w:val="center"/>
        <w:rPr>
          <w:b/>
          <w:szCs w:val="26"/>
        </w:rPr>
      </w:pPr>
    </w:p>
    <w:p w:rsidR="00913BA3" w:rsidRPr="00D81521" w:rsidRDefault="00913BA3" w:rsidP="00F03E81">
      <w:pPr>
        <w:spacing w:line="400" w:lineRule="atLeast"/>
        <w:ind w:firstLine="720"/>
        <w:jc w:val="center"/>
        <w:rPr>
          <w:b/>
          <w:szCs w:val="26"/>
        </w:rPr>
      </w:pPr>
      <w:r w:rsidRPr="00D81521">
        <w:rPr>
          <w:b/>
          <w:szCs w:val="26"/>
        </w:rPr>
        <w:lastRenderedPageBreak/>
        <w:t>TRẢ LỜI</w:t>
      </w:r>
    </w:p>
    <w:p w:rsidR="002F7D9F" w:rsidRPr="00D81521" w:rsidRDefault="002F7D9F" w:rsidP="002F7D9F">
      <w:pPr>
        <w:pStyle w:val="ListParagraph"/>
        <w:numPr>
          <w:ilvl w:val="0"/>
          <w:numId w:val="2"/>
        </w:numPr>
        <w:spacing w:line="400" w:lineRule="atLeast"/>
        <w:ind w:left="0" w:firstLine="720"/>
        <w:rPr>
          <w:b/>
          <w:szCs w:val="26"/>
        </w:rPr>
      </w:pPr>
      <w:r w:rsidRPr="00D81521">
        <w:rPr>
          <w:b/>
          <w:szCs w:val="26"/>
        </w:rPr>
        <w:t>Trình bày và phân tích định nghĩa vật chất của VI.Lênin.</w:t>
      </w:r>
    </w:p>
    <w:p w:rsidR="00913BA3" w:rsidRPr="00D81521" w:rsidRDefault="00913BA3" w:rsidP="00F03E81">
      <w:pPr>
        <w:spacing w:line="400" w:lineRule="atLeast"/>
        <w:ind w:firstLine="720"/>
        <w:jc w:val="center"/>
        <w:rPr>
          <w:b/>
          <w:szCs w:val="26"/>
        </w:rPr>
      </w:pPr>
    </w:p>
    <w:p w:rsidR="002F7D9F" w:rsidRPr="00D81521" w:rsidRDefault="002F7D9F" w:rsidP="002F7D9F">
      <w:pPr>
        <w:autoSpaceDE w:val="0"/>
        <w:autoSpaceDN w:val="0"/>
        <w:adjustRightInd w:val="0"/>
        <w:spacing w:line="380" w:lineRule="atLeast"/>
        <w:ind w:firstLine="567"/>
        <w:jc w:val="both"/>
        <w:rPr>
          <w:iCs/>
          <w:szCs w:val="26"/>
          <w:lang w:val="pt-BR"/>
        </w:rPr>
      </w:pPr>
      <w:r w:rsidRPr="00D81521">
        <w:rPr>
          <w:szCs w:val="26"/>
          <w:lang w:val="pt-BR"/>
        </w:rPr>
        <w:t>V. I. Lênin đã đưa ra định nghĩa vật chất:</w:t>
      </w:r>
    </w:p>
    <w:p w:rsidR="002F7D9F" w:rsidRPr="00D81521" w:rsidRDefault="002F7D9F" w:rsidP="002F7D9F">
      <w:pPr>
        <w:autoSpaceDE w:val="0"/>
        <w:autoSpaceDN w:val="0"/>
        <w:adjustRightInd w:val="0"/>
        <w:spacing w:line="380" w:lineRule="atLeast"/>
        <w:ind w:firstLine="567"/>
        <w:jc w:val="both"/>
        <w:rPr>
          <w:szCs w:val="26"/>
          <w:lang w:val="pt-BR"/>
        </w:rPr>
      </w:pPr>
      <w:r w:rsidRPr="00D81521">
        <w:rPr>
          <w:iCs/>
          <w:szCs w:val="26"/>
          <w:lang w:val="pt-BR"/>
        </w:rPr>
        <w:t>"</w:t>
      </w:r>
      <w:r w:rsidRPr="00D81521">
        <w:rPr>
          <w:i/>
          <w:iCs/>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521">
        <w:rPr>
          <w:iCs/>
          <w:szCs w:val="26"/>
          <w:lang w:val="pt-BR"/>
        </w:rPr>
        <w:t xml:space="preserve">". </w:t>
      </w:r>
    </w:p>
    <w:p w:rsidR="002F7D9F" w:rsidRPr="00D81521" w:rsidRDefault="002F7D9F" w:rsidP="002F7D9F">
      <w:pPr>
        <w:tabs>
          <w:tab w:val="left" w:pos="540"/>
        </w:tabs>
        <w:spacing w:line="380" w:lineRule="atLeast"/>
        <w:ind w:firstLine="567"/>
        <w:jc w:val="both"/>
        <w:rPr>
          <w:i/>
          <w:szCs w:val="26"/>
          <w:lang w:val="pt-BR"/>
        </w:rPr>
      </w:pPr>
      <w:r w:rsidRPr="00D81521">
        <w:rPr>
          <w:i/>
          <w:szCs w:val="26"/>
          <w:lang w:val="pt-BR"/>
        </w:rPr>
        <w:t xml:space="preserve">Định nghĩa có các nội dung cơ bản sau: </w:t>
      </w:r>
    </w:p>
    <w:p w:rsidR="002F7D9F" w:rsidRPr="00D81521" w:rsidRDefault="002F7D9F" w:rsidP="002F7D9F">
      <w:pPr>
        <w:tabs>
          <w:tab w:val="left" w:pos="540"/>
        </w:tabs>
        <w:spacing w:line="380" w:lineRule="atLeast"/>
        <w:ind w:firstLine="567"/>
        <w:jc w:val="both"/>
        <w:rPr>
          <w:szCs w:val="26"/>
          <w:lang w:val="pt-BR"/>
        </w:rPr>
      </w:pPr>
      <w:r w:rsidRPr="00D81521">
        <w:rPr>
          <w:i/>
          <w:szCs w:val="26"/>
          <w:lang w:val="pt-BR"/>
        </w:rPr>
        <w:t xml:space="preserve">Thứ nhất, </w:t>
      </w:r>
      <w:r w:rsidRPr="00D81521">
        <w:rPr>
          <w:szCs w:val="26"/>
          <w:lang w:val="pt-BR"/>
        </w:rPr>
        <w:t xml:space="preserve">với tư cách là phạm trù triết học dùng để chỉ thực tại khách quan được biểu hiện dưới các hình thức cụ thể là các sự vật, hiện tượng tồn tại khách quan, độc lập với ý thức của con người. </w:t>
      </w:r>
    </w:p>
    <w:p w:rsidR="002F7D9F" w:rsidRPr="00D81521" w:rsidRDefault="002F7D9F" w:rsidP="002F7D9F">
      <w:pPr>
        <w:tabs>
          <w:tab w:val="left" w:pos="540"/>
        </w:tabs>
        <w:spacing w:line="380" w:lineRule="atLeast"/>
        <w:ind w:firstLine="567"/>
        <w:jc w:val="both"/>
        <w:rPr>
          <w:szCs w:val="26"/>
          <w:lang w:val="pt-BR"/>
        </w:rPr>
      </w:pPr>
      <w:r w:rsidRPr="00D81521">
        <w:rPr>
          <w:i/>
          <w:szCs w:val="26"/>
          <w:lang w:val="pt-BR"/>
        </w:rPr>
        <w:t xml:space="preserve">Hai là, </w:t>
      </w:r>
      <w:r w:rsidRPr="00D81521">
        <w:rPr>
          <w:szCs w:val="26"/>
          <w:lang w:val="pt-BR"/>
        </w:rPr>
        <w:t xml:space="preserve">thuộc tính cơ bản nhất, chung nhất của các dạng vật chất là tồn tại khách quan, không phụ thuộc vào cảm giác, ý thức của con người. Có thể hiểu mọi thứ tồn tại khách quan đều là vật chất. </w:t>
      </w:r>
    </w:p>
    <w:p w:rsidR="002F7D9F" w:rsidRPr="00D81521" w:rsidRDefault="002F7D9F" w:rsidP="002F7D9F">
      <w:pPr>
        <w:tabs>
          <w:tab w:val="left" w:pos="540"/>
        </w:tabs>
        <w:spacing w:line="380" w:lineRule="atLeast"/>
        <w:ind w:firstLine="567"/>
        <w:jc w:val="both"/>
        <w:rPr>
          <w:szCs w:val="26"/>
          <w:lang w:val="pt-BR"/>
        </w:rPr>
      </w:pPr>
      <w:r w:rsidRPr="00D81521">
        <w:rPr>
          <w:i/>
          <w:szCs w:val="26"/>
          <w:lang w:val="pt-BR"/>
        </w:rPr>
        <w:t xml:space="preserve">Ba là, </w:t>
      </w:r>
      <w:r w:rsidRPr="00D81521">
        <w:rPr>
          <w:szCs w:val="26"/>
          <w:lang w:val="pt-BR"/>
        </w:rPr>
        <w:t xml:space="preserve">vật chất tồn tại khách quan thông qua các sự vật cụ thể. Khi vật chất tác động vào các giác quan, gây nên cảm giác được cảm giác của chúng ta ghi lại. Vì vậy con người có khả năng nhận thức được thế giới. Với ý nghĩa đó, vật chất  là cái có trước còn cảm giác, ý thức của con người là cái có sau phụ thuộc vào vật chất, nó phản ánh vật chất và có nguồn gốc từ vật chất. </w:t>
      </w:r>
    </w:p>
    <w:p w:rsidR="002F7D9F" w:rsidRPr="00D81521" w:rsidRDefault="002F7D9F" w:rsidP="002F7D9F">
      <w:pPr>
        <w:autoSpaceDE w:val="0"/>
        <w:autoSpaceDN w:val="0"/>
        <w:adjustRightInd w:val="0"/>
        <w:spacing w:line="380" w:lineRule="atLeast"/>
        <w:ind w:firstLine="567"/>
        <w:jc w:val="both"/>
        <w:rPr>
          <w:szCs w:val="26"/>
          <w:lang w:val="pt-BR"/>
        </w:rPr>
      </w:pPr>
      <w:r w:rsidRPr="00D81521">
        <w:rPr>
          <w:szCs w:val="26"/>
          <w:lang w:val="pt-BR"/>
        </w:rPr>
        <w:t xml:space="preserve">Định nghĩa vật chất của Lênin đã giải quyết được vấn đề cơ bản của triết học theo lập trường duy vật biện chứng, mở đường cho các ngành khoa học cụ thể phát triển và đem lại niềm tin cho con người trong nhận thức và cải tạo thế giới. </w:t>
      </w:r>
    </w:p>
    <w:p w:rsidR="00913BA3" w:rsidRPr="00D81521" w:rsidRDefault="00913BA3" w:rsidP="00F03E81">
      <w:pPr>
        <w:spacing w:line="400" w:lineRule="atLeast"/>
        <w:ind w:firstLine="720"/>
        <w:rPr>
          <w:b/>
          <w:szCs w:val="26"/>
        </w:rPr>
      </w:pPr>
    </w:p>
    <w:p w:rsidR="00913BA3" w:rsidRPr="00D81521" w:rsidRDefault="00913BA3" w:rsidP="00F03E81">
      <w:pPr>
        <w:pStyle w:val="ListParagraph"/>
        <w:numPr>
          <w:ilvl w:val="0"/>
          <w:numId w:val="2"/>
        </w:numPr>
        <w:spacing w:line="400" w:lineRule="atLeast"/>
        <w:ind w:left="0" w:firstLine="720"/>
        <w:rPr>
          <w:b/>
          <w:szCs w:val="26"/>
        </w:rPr>
      </w:pPr>
      <w:r w:rsidRPr="00D81521">
        <w:rPr>
          <w:b/>
          <w:szCs w:val="26"/>
        </w:rPr>
        <w:t xml:space="preserve">Chuẩn mực đạo đức cách mạng theo Tư tưởng Hồ Chí Minh </w:t>
      </w:r>
    </w:p>
    <w:p w:rsidR="003F5352" w:rsidRPr="00D81521" w:rsidRDefault="003F5352" w:rsidP="00F03E81">
      <w:pPr>
        <w:pStyle w:val="ListParagraph"/>
        <w:spacing w:line="400" w:lineRule="atLeast"/>
        <w:ind w:left="0" w:firstLine="720"/>
        <w:jc w:val="both"/>
        <w:rPr>
          <w:b/>
          <w:szCs w:val="26"/>
          <w:lang w:val="nl-NL"/>
        </w:rPr>
      </w:pPr>
      <w:r w:rsidRPr="00D81521">
        <w:rPr>
          <w:bCs/>
          <w:i/>
          <w:szCs w:val="26"/>
        </w:rPr>
        <w:t xml:space="preserve">Những chuẩn mực đạo đức cách mạng theo </w:t>
      </w:r>
      <w:r w:rsidR="00F82634" w:rsidRPr="00D81521">
        <w:rPr>
          <w:i/>
          <w:szCs w:val="26"/>
          <w:lang w:val="nl-NL"/>
        </w:rPr>
        <w:t>Tư tưởng Hồ</w:t>
      </w:r>
      <w:r w:rsidRPr="00D81521">
        <w:rPr>
          <w:i/>
          <w:szCs w:val="26"/>
          <w:lang w:val="nl-NL"/>
        </w:rPr>
        <w:t xml:space="preserve"> Chí Minh</w:t>
      </w:r>
    </w:p>
    <w:p w:rsidR="00F82634" w:rsidRPr="00D81521" w:rsidRDefault="00F82634" w:rsidP="00F03E81">
      <w:pPr>
        <w:pStyle w:val="ListParagraph"/>
        <w:spacing w:line="400" w:lineRule="atLeast"/>
        <w:ind w:left="0" w:firstLine="720"/>
        <w:jc w:val="both"/>
        <w:rPr>
          <w:b/>
          <w:szCs w:val="26"/>
          <w:lang w:val="nl-NL"/>
        </w:rPr>
      </w:pPr>
      <w:r w:rsidRPr="00D81521">
        <w:rPr>
          <w:szCs w:val="26"/>
          <w:lang w:val="nl-NL"/>
        </w:rPr>
        <w:t xml:space="preserve">+ </w:t>
      </w:r>
      <w:r w:rsidRPr="00D81521">
        <w:rPr>
          <w:b/>
          <w:szCs w:val="26"/>
          <w:lang w:val="nl-NL"/>
        </w:rPr>
        <w:t>Một là: Trung với nước, hiếu với dân</w:t>
      </w:r>
    </w:p>
    <w:p w:rsidR="00F82634" w:rsidRPr="00D81521" w:rsidRDefault="00F82634" w:rsidP="00F03E81">
      <w:pPr>
        <w:spacing w:line="400" w:lineRule="atLeast"/>
        <w:ind w:firstLine="720"/>
        <w:jc w:val="both"/>
        <w:rPr>
          <w:rStyle w:val="apple-converted-space"/>
          <w:szCs w:val="26"/>
          <w:lang w:val="nl-NL"/>
        </w:rPr>
      </w:pPr>
      <w:r w:rsidRPr="00D81521">
        <w:rPr>
          <w:szCs w:val="26"/>
          <w:lang w:val="nl-NL"/>
        </w:rPr>
        <w:t>Theo tư tưởng Hồ Chí Minh, trung với nước, hiếu với dân là phẩm chất quan trọng nhất, bao trùm nhất và chi phối các phẩm chất khác.</w:t>
      </w:r>
      <w:r w:rsidRPr="00D81521">
        <w:rPr>
          <w:rStyle w:val="apple-converted-space"/>
          <w:szCs w:val="26"/>
          <w:lang w:val="nl-NL"/>
        </w:rPr>
        <w:t> </w:t>
      </w:r>
    </w:p>
    <w:p w:rsidR="00F82634" w:rsidRPr="00D81521" w:rsidRDefault="00F82634" w:rsidP="00F03E81">
      <w:pPr>
        <w:spacing w:line="400" w:lineRule="atLeast"/>
        <w:ind w:firstLine="720"/>
        <w:jc w:val="both"/>
        <w:rPr>
          <w:szCs w:val="26"/>
        </w:rPr>
      </w:pPr>
      <w:r w:rsidRPr="00D81521">
        <w:rPr>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F82634" w:rsidRPr="00D81521" w:rsidRDefault="00F82634" w:rsidP="00F03E81">
      <w:pPr>
        <w:spacing w:line="400" w:lineRule="atLeast"/>
        <w:ind w:firstLine="720"/>
        <w:jc w:val="both"/>
        <w:rPr>
          <w:szCs w:val="26"/>
        </w:rPr>
      </w:pPr>
      <w:r w:rsidRPr="00D81521">
        <w:rPr>
          <w:szCs w:val="26"/>
        </w:rPr>
        <w:t xml:space="preserve">Trung với nước là tuyệt đối trung thành với sự nghiệp dựng và giữ nước, trung thành với con đường đi lên của đất nước, là suốt đời phấn đấu cho Đảng, cho cách mạng. </w:t>
      </w:r>
    </w:p>
    <w:p w:rsidR="00F82634" w:rsidRPr="00D81521" w:rsidRDefault="00F82634" w:rsidP="00F03E81">
      <w:pPr>
        <w:spacing w:line="400" w:lineRule="atLeast"/>
        <w:ind w:firstLine="720"/>
        <w:jc w:val="both"/>
        <w:rPr>
          <w:spacing w:val="-6"/>
          <w:szCs w:val="26"/>
        </w:rPr>
      </w:pPr>
      <w:r w:rsidRPr="00D81521">
        <w:rPr>
          <w:spacing w:val="-6"/>
          <w:szCs w:val="26"/>
        </w:rPr>
        <w:t xml:space="preserve">Hiếu với dân là  thể hiện ở chỗ thương dân, tin dân, phục vụ nhân dân hết lòng. Phải gần dân, kính trọng và học tập nhân dân, phải dựa vào dân, lấy dân làm gốc. </w:t>
      </w:r>
    </w:p>
    <w:p w:rsidR="00F82634" w:rsidRPr="00D81521" w:rsidRDefault="00F82634" w:rsidP="00F03E81">
      <w:pPr>
        <w:shd w:val="clear" w:color="auto" w:fill="FFFFFF"/>
        <w:spacing w:line="400" w:lineRule="atLeast"/>
        <w:ind w:firstLine="720"/>
        <w:jc w:val="both"/>
        <w:rPr>
          <w:szCs w:val="26"/>
          <w:lang w:val="nl-NL"/>
        </w:rPr>
      </w:pPr>
      <w:r w:rsidRPr="00D81521">
        <w:rPr>
          <w:szCs w:val="26"/>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D81521">
        <w:rPr>
          <w:rStyle w:val="apple-converted-space"/>
          <w:szCs w:val="26"/>
          <w:lang w:val="nl-NL"/>
        </w:rPr>
        <w:t> </w:t>
      </w:r>
    </w:p>
    <w:p w:rsidR="00F82634" w:rsidRPr="00D81521" w:rsidRDefault="00F82634" w:rsidP="00F03E81">
      <w:pPr>
        <w:spacing w:line="400" w:lineRule="atLeast"/>
        <w:ind w:firstLine="720"/>
        <w:jc w:val="both"/>
        <w:rPr>
          <w:b/>
          <w:szCs w:val="26"/>
          <w:lang w:val="fr-FR"/>
        </w:rPr>
      </w:pPr>
      <w:r w:rsidRPr="00D81521">
        <w:rPr>
          <w:b/>
          <w:bCs/>
          <w:szCs w:val="26"/>
          <w:lang w:val="fr-FR"/>
        </w:rPr>
        <w:t>+ Hai là:</w:t>
      </w:r>
      <w:r w:rsidRPr="00D81521">
        <w:rPr>
          <w:rStyle w:val="apple-converted-space"/>
          <w:b/>
          <w:szCs w:val="26"/>
          <w:lang w:val="fr-FR"/>
        </w:rPr>
        <w:t> </w:t>
      </w:r>
      <w:r w:rsidRPr="00D81521">
        <w:rPr>
          <w:b/>
          <w:szCs w:val="26"/>
          <w:lang w:val="fr-FR"/>
        </w:rPr>
        <w:t>Cần, kiệm, liêm, chính, chí công vô tư</w:t>
      </w:r>
    </w:p>
    <w:p w:rsidR="00F82634" w:rsidRPr="00D81521" w:rsidRDefault="00F82634" w:rsidP="00F03E81">
      <w:pPr>
        <w:spacing w:line="400" w:lineRule="atLeast"/>
        <w:ind w:firstLine="720"/>
        <w:jc w:val="both"/>
        <w:rPr>
          <w:rStyle w:val="Emphasis"/>
          <w:i w:val="0"/>
          <w:szCs w:val="26"/>
        </w:rPr>
      </w:pPr>
      <w:r w:rsidRPr="00D81521">
        <w:rPr>
          <w:rStyle w:val="Emphasis"/>
          <w:szCs w:val="26"/>
        </w:rPr>
        <w:t>Theo tư tưởng Hồ Chí Minh, đây là phẩm chất gắn liền với hoạt động hàng ngày của mỗi người, là đại cương đạo đức Hồ Chí Minh.</w:t>
      </w:r>
    </w:p>
    <w:p w:rsidR="00F82634" w:rsidRPr="00D81521" w:rsidRDefault="00F82634" w:rsidP="00F03E81">
      <w:pPr>
        <w:tabs>
          <w:tab w:val="left" w:pos="0"/>
        </w:tabs>
        <w:autoSpaceDE w:val="0"/>
        <w:autoSpaceDN w:val="0"/>
        <w:adjustRightInd w:val="0"/>
        <w:spacing w:line="400" w:lineRule="atLeast"/>
        <w:ind w:firstLine="720"/>
        <w:jc w:val="both"/>
        <w:rPr>
          <w:szCs w:val="26"/>
          <w:lang w:val="fr-FR"/>
        </w:rPr>
      </w:pPr>
      <w:r w:rsidRPr="00D81521">
        <w:rPr>
          <w:szCs w:val="26"/>
        </w:rPr>
        <w:t xml:space="preserve">Cần: Là lao động cần cù, siêng năng, có kế hoạch, có tinh thần lao động sáng tạo, giữ kỷ luật, năng suất cao, có trách nhiệm và luôn tự lực cánh sinh. </w:t>
      </w:r>
      <w:r w:rsidRPr="00D81521">
        <w:rPr>
          <w:szCs w:val="26"/>
          <w:lang w:val="fr-FR"/>
        </w:rPr>
        <w:t xml:space="preserve">Để có cần, phải rèn luyện thường xuyên, phải chống thói 1ười nghĩ, lười làm, ham chơi, ham </w:t>
      </w:r>
      <w:r w:rsidRPr="00D81521">
        <w:rPr>
          <w:iCs/>
          <w:szCs w:val="26"/>
          <w:lang w:val="fr-FR"/>
        </w:rPr>
        <w:t>vui.</w:t>
      </w:r>
    </w:p>
    <w:p w:rsidR="00F82634" w:rsidRPr="00D81521" w:rsidRDefault="00F82634" w:rsidP="00F03E81">
      <w:pPr>
        <w:tabs>
          <w:tab w:val="left" w:pos="0"/>
        </w:tabs>
        <w:autoSpaceDE w:val="0"/>
        <w:autoSpaceDN w:val="0"/>
        <w:adjustRightInd w:val="0"/>
        <w:spacing w:line="400" w:lineRule="atLeast"/>
        <w:ind w:firstLine="720"/>
        <w:jc w:val="both"/>
        <w:rPr>
          <w:szCs w:val="26"/>
          <w:lang w:val="fr-FR"/>
        </w:rPr>
      </w:pPr>
      <w:r w:rsidRPr="00D81521">
        <w:rPr>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D81521">
        <w:rPr>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D81521">
        <w:rPr>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D81521">
        <w:rPr>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F82634" w:rsidRPr="00D81521" w:rsidRDefault="00F82634" w:rsidP="00F03E81">
      <w:pPr>
        <w:tabs>
          <w:tab w:val="left" w:pos="0"/>
          <w:tab w:val="left" w:pos="567"/>
        </w:tabs>
        <w:autoSpaceDE w:val="0"/>
        <w:autoSpaceDN w:val="0"/>
        <w:adjustRightInd w:val="0"/>
        <w:spacing w:line="400" w:lineRule="atLeast"/>
        <w:ind w:firstLine="720"/>
        <w:jc w:val="both"/>
        <w:rPr>
          <w:szCs w:val="26"/>
          <w:lang w:val="fr-FR"/>
        </w:rPr>
      </w:pPr>
      <w:r w:rsidRPr="00D81521">
        <w:rPr>
          <w:szCs w:val="26"/>
          <w:lang w:val="fr-FR"/>
        </w:rPr>
        <w:t>Chí công vô tư : Là luôn công bằng, công tâm, không thiên tư thiên vị, nêu cao chủ nghĩa tập thể, trừ bỏ chủ nghĩa cá nhân.</w:t>
      </w:r>
    </w:p>
    <w:p w:rsidR="00F82634" w:rsidRPr="00D81521" w:rsidRDefault="00F82634" w:rsidP="00F03E81">
      <w:pPr>
        <w:spacing w:line="400" w:lineRule="atLeast"/>
        <w:ind w:firstLine="720"/>
        <w:jc w:val="both"/>
        <w:rPr>
          <w:szCs w:val="26"/>
          <w:lang w:val="fr-FR"/>
        </w:rPr>
      </w:pPr>
      <w:r w:rsidRPr="00D81521">
        <w:rPr>
          <w:szCs w:val="26"/>
          <w:lang w:val="fr-FR"/>
        </w:rPr>
        <w:t>Cần, kiệm, liêm, chính liên quan chặt chẽ với nhau và gắn với chí công vô tư, thiếu một mặt nào đó thì không thể thành người có đạo đức cách mạng.</w:t>
      </w:r>
    </w:p>
    <w:p w:rsidR="00F82634" w:rsidRPr="00D81521" w:rsidRDefault="00F82634" w:rsidP="00F03E81">
      <w:pPr>
        <w:spacing w:line="400" w:lineRule="atLeast"/>
        <w:ind w:firstLine="720"/>
        <w:jc w:val="both"/>
        <w:rPr>
          <w:b/>
          <w:szCs w:val="26"/>
          <w:lang w:val="fr-FR"/>
        </w:rPr>
      </w:pPr>
      <w:r w:rsidRPr="00D81521">
        <w:rPr>
          <w:b/>
          <w:bCs/>
          <w:szCs w:val="26"/>
          <w:lang w:val="fr-FR"/>
        </w:rPr>
        <w:t>+ Ba là:</w:t>
      </w:r>
      <w:r w:rsidRPr="00D81521">
        <w:rPr>
          <w:rStyle w:val="apple-converted-space"/>
          <w:b/>
          <w:szCs w:val="26"/>
          <w:lang w:val="fr-FR"/>
        </w:rPr>
        <w:t> </w:t>
      </w:r>
      <w:r w:rsidRPr="00D81521">
        <w:rPr>
          <w:b/>
          <w:szCs w:val="26"/>
          <w:lang w:val="fr-FR"/>
        </w:rPr>
        <w:t>Yêu thương con người, sống có nghĩa tình</w:t>
      </w:r>
    </w:p>
    <w:p w:rsidR="00F82634" w:rsidRPr="00D81521" w:rsidRDefault="00F82634" w:rsidP="00F03E81">
      <w:pPr>
        <w:spacing w:line="400" w:lineRule="atLeast"/>
        <w:ind w:firstLine="720"/>
        <w:jc w:val="both"/>
        <w:rPr>
          <w:szCs w:val="26"/>
          <w:lang w:val="fr-FR"/>
        </w:rPr>
      </w:pPr>
      <w:r w:rsidRPr="00D81521">
        <w:rPr>
          <w:szCs w:val="26"/>
          <w:lang w:val="fr-FR"/>
        </w:rPr>
        <w:t>Theo tư tưởng Hồ Chí Minh, đây là phẩm chất đạo đức cao đẹp nhất vì người cách mạng có yêu thương nhân dân mới sẵn sàng làm cách mạng.</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D81521">
        <w:rPr>
          <w:szCs w:val="26"/>
          <w:lang w:val="fr-FR"/>
        </w:rPr>
        <w:t>Tình yêu thương đó là một tình cảm rộng lớn, trước hết dành cho những người nghèo khổ, những người bị áp bức, bị bóc lột không phân biệt màu da sắc tộc.</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D81521">
        <w:rPr>
          <w:szCs w:val="26"/>
          <w:lang w:val="fr-FR"/>
        </w:rPr>
        <w:t xml:space="preserve">Tình yêu thương con người phải được xây dựng trên lập trường giai cấp công nhân, thể hiện trong mối quan hệ hàng ngày với bạn bè, đồng chí, anh em… Nó đòi hỏi phải vị tha, độ </w:t>
      </w:r>
      <w:r w:rsidRPr="00D81521">
        <w:rPr>
          <w:szCs w:val="26"/>
          <w:lang w:val="fr-FR"/>
        </w:rPr>
        <w:lastRenderedPageBreak/>
        <w:t>lượng, tôn trọng con người và nâng con người lên, kể cả những người nhất thời lầm đường lạc lối chứ không phải là thái độ dĩ hòa vi quý, không phải hạ thấp, càng không phải vùi dập con người.</w:t>
      </w:r>
    </w:p>
    <w:p w:rsidR="00F82634" w:rsidRPr="00D81521" w:rsidRDefault="00F82634" w:rsidP="00F03E81">
      <w:pPr>
        <w:spacing w:line="400" w:lineRule="atLeast"/>
        <w:ind w:firstLine="720"/>
        <w:jc w:val="both"/>
        <w:rPr>
          <w:b/>
          <w:szCs w:val="26"/>
          <w:lang w:val="fr-FR"/>
        </w:rPr>
      </w:pPr>
      <w:r w:rsidRPr="00D81521">
        <w:rPr>
          <w:b/>
          <w:bCs/>
          <w:szCs w:val="26"/>
          <w:lang w:val="fr-FR"/>
        </w:rPr>
        <w:t>+ Bốn là:</w:t>
      </w:r>
      <w:r w:rsidRPr="00D81521">
        <w:rPr>
          <w:rStyle w:val="apple-converted-space"/>
          <w:b/>
          <w:szCs w:val="26"/>
          <w:lang w:val="fr-FR"/>
        </w:rPr>
        <w:t xml:space="preserve"> Có </w:t>
      </w:r>
      <w:r w:rsidRPr="00D81521">
        <w:rPr>
          <w:b/>
          <w:szCs w:val="26"/>
          <w:lang w:val="fr-FR"/>
        </w:rPr>
        <w:t>tinh thần quốc tế trong sáng</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rPr>
      </w:pPr>
      <w:r w:rsidRPr="00D81521">
        <w:rPr>
          <w:iCs/>
          <w:szCs w:val="26"/>
          <w:lang w:val="fr-FR"/>
        </w:rPr>
        <w:t>Theo tư tưởng Hồ Chí Minh, đây là một trong những phẩm chất đạo đức quan trọng nhất của đạo đức cộng sản.</w:t>
      </w:r>
      <w:r w:rsidRPr="00D81521">
        <w:rPr>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3F5352" w:rsidRPr="00D81521" w:rsidRDefault="003F5352" w:rsidP="00F03E81">
      <w:pPr>
        <w:tabs>
          <w:tab w:val="left" w:pos="284"/>
          <w:tab w:val="left" w:pos="426"/>
        </w:tabs>
        <w:autoSpaceDE w:val="0"/>
        <w:autoSpaceDN w:val="0"/>
        <w:adjustRightInd w:val="0"/>
        <w:spacing w:line="400" w:lineRule="atLeast"/>
        <w:ind w:firstLine="720"/>
        <w:jc w:val="both"/>
        <w:rPr>
          <w:szCs w:val="26"/>
        </w:rPr>
      </w:pPr>
    </w:p>
    <w:p w:rsidR="00913BA3" w:rsidRPr="00D81521" w:rsidRDefault="002A6E8B" w:rsidP="00F03E81">
      <w:pPr>
        <w:pStyle w:val="ListParagraph"/>
        <w:numPr>
          <w:ilvl w:val="0"/>
          <w:numId w:val="2"/>
        </w:numPr>
        <w:spacing w:line="400" w:lineRule="atLeast"/>
        <w:ind w:left="0" w:firstLine="720"/>
        <w:rPr>
          <w:b/>
          <w:szCs w:val="26"/>
        </w:rPr>
      </w:pPr>
      <w:r w:rsidRPr="00D81521">
        <w:rPr>
          <w:b/>
          <w:szCs w:val="26"/>
        </w:rPr>
        <w:t>T</w:t>
      </w:r>
      <w:r w:rsidR="00913BA3" w:rsidRPr="00D81521">
        <w:rPr>
          <w:b/>
          <w:szCs w:val="26"/>
        </w:rPr>
        <w:t>ính tất yếu của thời kỳ quá độ lên chủ nghĩa xã hội</w:t>
      </w:r>
      <w:r w:rsidR="00032D03" w:rsidRPr="00D81521">
        <w:rPr>
          <w:b/>
          <w:szCs w:val="26"/>
        </w:rPr>
        <w:t>.</w:t>
      </w:r>
    </w:p>
    <w:p w:rsidR="00032D03" w:rsidRPr="00D81521" w:rsidRDefault="00032D03" w:rsidP="00F03E81">
      <w:pPr>
        <w:shd w:val="clear" w:color="auto" w:fill="FFFFFF"/>
        <w:autoSpaceDE w:val="0"/>
        <w:autoSpaceDN w:val="0"/>
        <w:adjustRightInd w:val="0"/>
        <w:spacing w:line="400" w:lineRule="atLeast"/>
        <w:ind w:firstLine="720"/>
        <w:jc w:val="both"/>
        <w:rPr>
          <w:i/>
          <w:szCs w:val="26"/>
        </w:rPr>
      </w:pPr>
      <w:r w:rsidRPr="00D81521">
        <w:rPr>
          <w:i/>
          <w:szCs w:val="26"/>
        </w:rPr>
        <w:t>- Tính tất yếu của thời kỳ quá độ lên chủ nghĩa xã hội</w:t>
      </w:r>
    </w:p>
    <w:p w:rsidR="00032D03" w:rsidRPr="00D81521" w:rsidRDefault="00032D03" w:rsidP="00F03E81">
      <w:pPr>
        <w:shd w:val="clear" w:color="auto" w:fill="FFFFFF"/>
        <w:autoSpaceDE w:val="0"/>
        <w:autoSpaceDN w:val="0"/>
        <w:adjustRightInd w:val="0"/>
        <w:spacing w:line="400" w:lineRule="atLeast"/>
        <w:ind w:firstLine="720"/>
        <w:jc w:val="both"/>
        <w:rPr>
          <w:szCs w:val="26"/>
        </w:rPr>
      </w:pPr>
      <w:r w:rsidRPr="00D81521">
        <w:rPr>
          <w:szCs w:val="26"/>
        </w:rPr>
        <w:t xml:space="preserve">+ </w:t>
      </w:r>
      <w:r w:rsidRPr="00D81521">
        <w:rPr>
          <w:i/>
          <w:szCs w:val="26"/>
        </w:rPr>
        <w:t>Một là</w:t>
      </w:r>
      <w:r w:rsidRPr="00D81521">
        <w:rPr>
          <w:szCs w:val="26"/>
        </w:rPr>
        <w:t>, chủ nghĩa tư bản và chủ nghĩa xã hội khác nhau về bản chất. Chủ nghĩa tư bản được xây dựng trên cơ sở chế độ tư hữu tư bản chủ nghĩa về tư liệu sản xuất; dựa trên chế độ áp bức, bóc lột. Chủ nghĩa xã hội được xây dựng trên cơ sở chế độ công hữu về tư liệu sản xuất, không còn các giai cấp đối kháng, không còn áp bức, bóc lột. Muốn có xã hội như vậy phải có thời kỳ lịch sử nhất định.</w:t>
      </w:r>
    </w:p>
    <w:p w:rsidR="00032D03" w:rsidRPr="00D81521" w:rsidRDefault="00032D03" w:rsidP="00F03E81">
      <w:pPr>
        <w:shd w:val="clear" w:color="auto" w:fill="FFFFFF"/>
        <w:autoSpaceDE w:val="0"/>
        <w:autoSpaceDN w:val="0"/>
        <w:adjustRightInd w:val="0"/>
        <w:spacing w:line="400" w:lineRule="atLeast"/>
        <w:ind w:firstLine="720"/>
        <w:jc w:val="both"/>
        <w:rPr>
          <w:szCs w:val="26"/>
        </w:rPr>
      </w:pPr>
      <w:r w:rsidRPr="00D81521">
        <w:rPr>
          <w:szCs w:val="26"/>
        </w:rPr>
        <w:t xml:space="preserve">+ </w:t>
      </w:r>
      <w:r w:rsidRPr="00D81521">
        <w:rPr>
          <w:i/>
          <w:szCs w:val="26"/>
        </w:rPr>
        <w:t>Hai là,</w:t>
      </w:r>
      <w:r w:rsidRPr="00D81521">
        <w:rPr>
          <w:szCs w:val="26"/>
        </w:rPr>
        <w:t xml:space="preserve"> chủ nghĩa xã hội được xây dựng trên nền sản xuất đại công nghiệp có trình độ cao. Quá trình phát triển của chủ nghĩa tư bản đã tạo ra tiền đề vật chất – kỹ thuật nhất định cho chủ nghĩa xã hội, nhưng muốn cho tiền đề vật chất – kỹ thuật đó phục vụ cho chủ nghĩa xã hội cần có thời gian tổ chức, sắp xếp lại.</w:t>
      </w:r>
    </w:p>
    <w:p w:rsidR="00032D03" w:rsidRPr="00D81521" w:rsidRDefault="00032D03" w:rsidP="00F03E81">
      <w:pPr>
        <w:shd w:val="clear" w:color="auto" w:fill="FFFFFF"/>
        <w:autoSpaceDE w:val="0"/>
        <w:autoSpaceDN w:val="0"/>
        <w:adjustRightInd w:val="0"/>
        <w:spacing w:line="400" w:lineRule="atLeast"/>
        <w:ind w:firstLine="720"/>
        <w:jc w:val="both"/>
        <w:rPr>
          <w:szCs w:val="26"/>
        </w:rPr>
      </w:pPr>
      <w:r w:rsidRPr="00D81521">
        <w:rPr>
          <w:szCs w:val="26"/>
        </w:rPr>
        <w:t xml:space="preserve">+ </w:t>
      </w:r>
      <w:r w:rsidRPr="00D81521">
        <w:rPr>
          <w:i/>
          <w:szCs w:val="26"/>
        </w:rPr>
        <w:t>Ba là,</w:t>
      </w:r>
      <w:r w:rsidRPr="00D81521">
        <w:rPr>
          <w:szCs w:val="26"/>
        </w:rPr>
        <w:t xml:space="preserve"> các quan hệ xã hội của chủ nghĩa xã hội không tự phát nảy sinh trong lòng xã hội tư bản, chúng là kết quả của quá trình xây dựng và cải tạo xã hội chủ nghĩa. Sự phát triển của chủ nghĩa tư bản, dù đã ở trình độ cao cũng chỉ có thể tạo ra những điều kiện, tiền đề cho sự hình thành các quan hệ xã hội mới xã hội chủ nghĩa, do vậy cũng cần có thời gian nhất định để xây dựng và phát triển những quan hệ đó.</w:t>
      </w:r>
    </w:p>
    <w:p w:rsidR="00032D03" w:rsidRPr="00D81521" w:rsidRDefault="00032D03" w:rsidP="00F03E81">
      <w:pPr>
        <w:shd w:val="clear" w:color="auto" w:fill="FFFFFF"/>
        <w:autoSpaceDE w:val="0"/>
        <w:autoSpaceDN w:val="0"/>
        <w:adjustRightInd w:val="0"/>
        <w:spacing w:line="400" w:lineRule="atLeast"/>
        <w:ind w:firstLine="720"/>
        <w:jc w:val="both"/>
        <w:rPr>
          <w:szCs w:val="26"/>
        </w:rPr>
      </w:pPr>
      <w:r w:rsidRPr="00D81521">
        <w:rPr>
          <w:szCs w:val="26"/>
        </w:rPr>
        <w:t xml:space="preserve">+ </w:t>
      </w:r>
      <w:r w:rsidRPr="00D81521">
        <w:rPr>
          <w:i/>
          <w:szCs w:val="26"/>
        </w:rPr>
        <w:t>Bốn là</w:t>
      </w:r>
      <w:r w:rsidRPr="00D81521">
        <w:rPr>
          <w:szCs w:val="26"/>
        </w:rPr>
        <w:t>, xây dựng chủ nghĩa xã hội là một công cuộc mới mẽ, khó khăn và phức tạp, phải cần có thời gian để giai cấp công nhân từng bước làm quen với những công việc đó.</w:t>
      </w:r>
    </w:p>
    <w:p w:rsidR="00032D03" w:rsidRPr="00D81521" w:rsidRDefault="00032D03" w:rsidP="00F03E81">
      <w:pPr>
        <w:spacing w:line="400" w:lineRule="atLeast"/>
        <w:ind w:firstLine="720"/>
        <w:rPr>
          <w:b/>
          <w:szCs w:val="26"/>
        </w:rPr>
      </w:pPr>
    </w:p>
    <w:p w:rsidR="00913BA3" w:rsidRPr="00D81521" w:rsidRDefault="00913BA3" w:rsidP="00F03E81">
      <w:pPr>
        <w:pStyle w:val="ListParagraph"/>
        <w:numPr>
          <w:ilvl w:val="0"/>
          <w:numId w:val="2"/>
        </w:numPr>
        <w:spacing w:line="400" w:lineRule="atLeast"/>
        <w:ind w:left="0" w:firstLine="720"/>
        <w:rPr>
          <w:b/>
          <w:szCs w:val="26"/>
        </w:rPr>
      </w:pPr>
      <w:r w:rsidRPr="00D81521">
        <w:rPr>
          <w:b/>
          <w:szCs w:val="26"/>
          <w:lang w:val="de-DE"/>
        </w:rPr>
        <w:lastRenderedPageBreak/>
        <w:t>Những đặc trưng cơ bản về chủ nghĩa xã hội mà nhân dân ta xây dựng được nêu trong Cương lĩnh xây dựng đất nước thời kỳ quá độ lên chủ nghĩa xã hội (bổ sung, phát triển năm 2011) .</w:t>
      </w:r>
    </w:p>
    <w:p w:rsidR="00A221E9" w:rsidRPr="00D81521" w:rsidRDefault="00A221E9" w:rsidP="00F03E81">
      <w:pPr>
        <w:keepNext/>
        <w:widowControl w:val="0"/>
        <w:shd w:val="clear" w:color="auto" w:fill="FFFFFF"/>
        <w:autoSpaceDE w:val="0"/>
        <w:autoSpaceDN w:val="0"/>
        <w:adjustRightInd w:val="0"/>
        <w:spacing w:line="400" w:lineRule="atLeast"/>
        <w:ind w:firstLine="720"/>
        <w:jc w:val="both"/>
        <w:rPr>
          <w:szCs w:val="26"/>
        </w:rPr>
      </w:pPr>
      <w:r w:rsidRPr="00D81521">
        <w:rPr>
          <w:i/>
          <w:szCs w:val="26"/>
        </w:rPr>
        <w:t>Tám đặc trưng</w:t>
      </w:r>
      <w:r w:rsidRPr="00D81521">
        <w:rPr>
          <w:szCs w:val="26"/>
        </w:rPr>
        <w:t xml:space="preserve"> </w:t>
      </w:r>
      <w:r w:rsidRPr="00D81521">
        <w:rPr>
          <w:i/>
          <w:szCs w:val="26"/>
        </w:rPr>
        <w:t>cơ bản của chủ nghĩa xã hội mà nhân dân ta đang xây dựng</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rStyle w:val="Emphasis"/>
          <w:szCs w:val="26"/>
        </w:rPr>
        <w:tab/>
        <w:t xml:space="preserve">+ </w:t>
      </w:r>
      <w:r w:rsidRPr="00D81521">
        <w:rPr>
          <w:szCs w:val="26"/>
        </w:rPr>
        <w:t>Dân giàu, nước mạnh, dân chủ, công bằng, văn minh.</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Do nhân dân làm chủ.</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Có nền kinh tế phát triển cao dựa trên lực lượng sản xuất hiện đại và quan hệ sản xuất tiến bộ phù hợp.</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Có nền văn hóa tiên tiến, đậm đà bản sắc dân tộc.</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Con người có cuộc sống ấm no, tự do, hạnh phúc, có điều kiện phát triển toàn diện.</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Các dân tộc trong cộng đồng Việt Nam bình đẳng, đoàn kết, tôn trọng và giúp nhau cùng phát triển.</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Có Nhà nước pháp quyền xã hội chủ nghĩa của nhân dân, do nhân dân, vì nhân dân do Đảng Cộng sản lãnh đạo.</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Có quan hệ hữu nghị và hợp tác với các nước trên thế giới.</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p>
    <w:p w:rsidR="00913BA3" w:rsidRPr="00D81521" w:rsidRDefault="00913BA3" w:rsidP="00F03E81">
      <w:pPr>
        <w:pStyle w:val="ListParagraph"/>
        <w:numPr>
          <w:ilvl w:val="0"/>
          <w:numId w:val="2"/>
        </w:numPr>
        <w:spacing w:line="400" w:lineRule="atLeast"/>
        <w:ind w:left="0" w:firstLine="720"/>
        <w:rPr>
          <w:b/>
          <w:szCs w:val="26"/>
        </w:rPr>
      </w:pPr>
      <w:r w:rsidRPr="00D81521">
        <w:rPr>
          <w:b/>
          <w:szCs w:val="26"/>
        </w:rPr>
        <w:t>Khái niệm và đặc trưng của nền kinh tế thị trường định hướng xã hội chủ nghĩa Việt Nam.</w:t>
      </w:r>
    </w:p>
    <w:p w:rsidR="00A221E9" w:rsidRPr="00D81521" w:rsidRDefault="00A221E9" w:rsidP="00F03E81">
      <w:pPr>
        <w:shd w:val="clear" w:color="auto" w:fill="FFFFFF"/>
        <w:spacing w:line="400" w:lineRule="atLeast"/>
        <w:ind w:firstLine="720"/>
        <w:jc w:val="both"/>
        <w:rPr>
          <w:szCs w:val="26"/>
        </w:rPr>
      </w:pPr>
      <w:r w:rsidRPr="00D81521">
        <w:rPr>
          <w:i/>
          <w:szCs w:val="26"/>
        </w:rPr>
        <w:t>Khái niệm</w:t>
      </w:r>
      <w:r w:rsidRPr="00D81521">
        <w:rPr>
          <w:b/>
          <w:i/>
          <w:szCs w:val="26"/>
        </w:rPr>
        <w:t xml:space="preserve"> </w:t>
      </w:r>
      <w:r w:rsidRPr="00D81521">
        <w:rPr>
          <w:i/>
          <w:szCs w:val="26"/>
        </w:rPr>
        <w:t>Nền kinh tế thị trường định hướng xã hội chủ nghĩa Việt Nam</w:t>
      </w:r>
      <w:r w:rsidRPr="00D81521">
        <w:rPr>
          <w:szCs w:val="26"/>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413393" w:rsidRPr="00D81521" w:rsidRDefault="00413393" w:rsidP="004B15FF">
      <w:pPr>
        <w:spacing w:line="400" w:lineRule="atLeast"/>
        <w:ind w:firstLine="540"/>
        <w:jc w:val="both"/>
        <w:rPr>
          <w:rFonts w:eastAsia="Times New Roman"/>
          <w:szCs w:val="26"/>
          <w:lang w:val="nl-NL"/>
        </w:rPr>
      </w:pPr>
      <w:r w:rsidRPr="00D81521">
        <w:rPr>
          <w:rFonts w:eastAsia="Times New Roman"/>
          <w:szCs w:val="26"/>
          <w:lang w:val="nl-NL"/>
        </w:rPr>
        <w:t>Kinh tế thị trường định hướng xã hội chủ nghĩa Việt Nam có đặc trưng sau:</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Quan hệ sản xuất tiến bộ phù hợp với trình độ phát triển của lực lượng sản xuất;</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Có nhiều hình thức sở hữu, nhiều thành phần kinh tế, trong đó kinh tế nhà nước giữ vai trò chủ đạo, kinh tế tư nhân là một động lực quan trọng của nền kinh tế;</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 xml:space="preserve"> Các chủ thể thuộc các thành phần kinh tế bình đẳng, hợp tác và cạnh tranh theo pháp luật;</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 xml:space="preserve"> Thị trường đóng vai trò chủ yếu trong huy động và phân bổ có hiệu quả các nguồn lực phát triển, là động lực chủ yếu để giải phóng sức sản xuất;</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lastRenderedPageBreak/>
        <w:t xml:space="preserve">Các nguồn lực nhà nước được phân bổ theo chiến lược, quy hoạch, kế hoạch phù hợp với cơ chế thị trường. </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Nhà nước đóng vai trò định hướng, xây dựng và hoàn thiện thể chế kinh tế, tạo môi trường cạnh tranh bình đẳng, minh bạch và lành mạnh</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Sử dụng các công cụ, chính sách và các nguồn lực của Nhà nước để định hướng và điều tiết nền kinh tế, thúc đẩy sản xuất kinh doanh và bảo vệ môi trường;</w:t>
      </w:r>
    </w:p>
    <w:p w:rsidR="00AD544D" w:rsidRPr="00D81521" w:rsidRDefault="00413393" w:rsidP="002F7D9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Thực hiện tiến bộ, công bằng xã hội trong từng bước, từng chính sách phát triển. Phát huy vai trò làm chủ của nhân dân trong phát triển kinh tế - xã hội.</w:t>
      </w:r>
    </w:p>
    <w:p w:rsidR="002F7D9F" w:rsidRPr="00D81521" w:rsidRDefault="002F7D9F" w:rsidP="002F7D9F">
      <w:pPr>
        <w:spacing w:line="400" w:lineRule="atLeast"/>
        <w:jc w:val="both"/>
        <w:rPr>
          <w:rFonts w:eastAsia="Times New Roman"/>
          <w:szCs w:val="26"/>
          <w:lang w:val="nl-NL"/>
        </w:rPr>
      </w:pPr>
    </w:p>
    <w:p w:rsidR="002F7D9F" w:rsidRPr="00D81521" w:rsidRDefault="002F7D9F" w:rsidP="002F7D9F">
      <w:pPr>
        <w:spacing w:line="400" w:lineRule="atLeast"/>
        <w:jc w:val="both"/>
        <w:rPr>
          <w:rFonts w:eastAsia="Times New Roman"/>
          <w:szCs w:val="26"/>
          <w:lang w:val="nl-NL"/>
        </w:rPr>
      </w:pPr>
    </w:p>
    <w:p w:rsidR="002F7D9F" w:rsidRPr="00D81521" w:rsidRDefault="002F7D9F" w:rsidP="002F7D9F">
      <w:pPr>
        <w:spacing w:line="400" w:lineRule="atLeast"/>
        <w:jc w:val="center"/>
        <w:rPr>
          <w:rFonts w:eastAsia="Times New Roman"/>
          <w:szCs w:val="26"/>
          <w:lang w:val="nl-NL"/>
        </w:rPr>
      </w:pPr>
      <w:r w:rsidRPr="00D81521">
        <w:rPr>
          <w:rFonts w:eastAsia="Times New Roman"/>
          <w:szCs w:val="26"/>
          <w:lang w:val="nl-NL"/>
        </w:rPr>
        <w:t>---Hết----</w:t>
      </w:r>
    </w:p>
    <w:sectPr w:rsidR="002F7D9F" w:rsidRPr="00D81521" w:rsidSect="00271750">
      <w:pgSz w:w="11909" w:h="16834" w:code="9"/>
      <w:pgMar w:top="1440" w:right="659"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26A" w:rsidRDefault="006C726A" w:rsidP="002F7D9F">
      <w:pPr>
        <w:spacing w:line="240" w:lineRule="auto"/>
      </w:pPr>
      <w:r>
        <w:separator/>
      </w:r>
    </w:p>
  </w:endnote>
  <w:endnote w:type="continuationSeparator" w:id="0">
    <w:p w:rsidR="006C726A" w:rsidRDefault="006C726A" w:rsidP="002F7D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26A" w:rsidRDefault="006C726A" w:rsidP="002F7D9F">
      <w:pPr>
        <w:spacing w:line="240" w:lineRule="auto"/>
      </w:pPr>
      <w:r>
        <w:separator/>
      </w:r>
    </w:p>
  </w:footnote>
  <w:footnote w:type="continuationSeparator" w:id="0">
    <w:p w:rsidR="006C726A" w:rsidRDefault="006C726A" w:rsidP="002F7D9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29"/>
    <w:multiLevelType w:val="hybridMultilevel"/>
    <w:tmpl w:val="55921BD8"/>
    <w:lvl w:ilvl="0" w:tplc="46245D5E">
      <w:start w:val="2"/>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C034AB"/>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9B54A4"/>
    <w:multiLevelType w:val="hybridMultilevel"/>
    <w:tmpl w:val="2BEE9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FC4E7A"/>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E74"/>
    <w:rsid w:val="00032D03"/>
    <w:rsid w:val="00082B35"/>
    <w:rsid w:val="00114146"/>
    <w:rsid w:val="002340A1"/>
    <w:rsid w:val="00271750"/>
    <w:rsid w:val="00285170"/>
    <w:rsid w:val="002A6E8B"/>
    <w:rsid w:val="002F7D9F"/>
    <w:rsid w:val="003A1FF1"/>
    <w:rsid w:val="003F5352"/>
    <w:rsid w:val="00413393"/>
    <w:rsid w:val="00442FC6"/>
    <w:rsid w:val="004B15FF"/>
    <w:rsid w:val="006477BB"/>
    <w:rsid w:val="006C726A"/>
    <w:rsid w:val="007B1E74"/>
    <w:rsid w:val="007E099B"/>
    <w:rsid w:val="007F5699"/>
    <w:rsid w:val="00820E33"/>
    <w:rsid w:val="008C2092"/>
    <w:rsid w:val="00913BA3"/>
    <w:rsid w:val="00915E83"/>
    <w:rsid w:val="00A221E9"/>
    <w:rsid w:val="00A7269C"/>
    <w:rsid w:val="00AC7486"/>
    <w:rsid w:val="00AD544D"/>
    <w:rsid w:val="00AF4D56"/>
    <w:rsid w:val="00B33F59"/>
    <w:rsid w:val="00B86C02"/>
    <w:rsid w:val="00BB39C2"/>
    <w:rsid w:val="00BC3611"/>
    <w:rsid w:val="00BD414A"/>
    <w:rsid w:val="00C90184"/>
    <w:rsid w:val="00D81521"/>
    <w:rsid w:val="00EE2D8F"/>
    <w:rsid w:val="00F03E81"/>
    <w:rsid w:val="00F8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rPr>
  </w:style>
  <w:style w:type="character" w:customStyle="1" w:styleId="FooterChar">
    <w:name w:val="Footer Char"/>
    <w:basedOn w:val="DefaultParagraphFont"/>
    <w:link w:val="Footer"/>
    <w:uiPriority w:val="99"/>
    <w:rsid w:val="00A221E9"/>
    <w:rPr>
      <w:rFonts w:eastAsia="Times New Roman"/>
      <w:sz w:val="24"/>
      <w:szCs w:val="24"/>
    </w:rPr>
  </w:style>
  <w:style w:type="paragraph" w:styleId="FootnoteText">
    <w:name w:val="footnote text"/>
    <w:aliases w:val="Footnote Text Char Char Char Char Char,Footnote Text Char Char Char Char Char Char Ch"/>
    <w:basedOn w:val="Normal"/>
    <w:link w:val="FootnoteTextChar1"/>
    <w:semiHidden/>
    <w:rsid w:val="002F7D9F"/>
    <w:rPr>
      <w:rFonts w:eastAsia="Times New Roman"/>
      <w:sz w:val="20"/>
      <w:szCs w:val="20"/>
    </w:rPr>
  </w:style>
  <w:style w:type="character" w:customStyle="1" w:styleId="FootnoteTextChar">
    <w:name w:val="Footnote Text Char"/>
    <w:basedOn w:val="DefaultParagraphFont"/>
    <w:uiPriority w:val="99"/>
    <w:semiHidden/>
    <w:rsid w:val="002F7D9F"/>
  </w:style>
  <w:style w:type="character" w:customStyle="1" w:styleId="FootnoteTextChar1">
    <w:name w:val="Footnote Text Char1"/>
    <w:aliases w:val="Footnote Text Char Char Char Char Char Char,Footnote Text Char Char Char Char Char Char Ch Char"/>
    <w:link w:val="FootnoteText"/>
    <w:semiHidden/>
    <w:rsid w:val="002F7D9F"/>
    <w:rPr>
      <w:rFonts w:eastAsia="Times New Roman"/>
    </w:rPr>
  </w:style>
  <w:style w:type="character" w:styleId="FootnoteReference">
    <w:name w:val="footnote reference"/>
    <w:aliases w:val="Footnote"/>
    <w:semiHidden/>
    <w:rsid w:val="002F7D9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rPr>
  </w:style>
  <w:style w:type="character" w:customStyle="1" w:styleId="FooterChar">
    <w:name w:val="Footer Char"/>
    <w:basedOn w:val="DefaultParagraphFont"/>
    <w:link w:val="Footer"/>
    <w:uiPriority w:val="99"/>
    <w:rsid w:val="00A221E9"/>
    <w:rPr>
      <w:rFonts w:eastAsia="Times New Roman"/>
      <w:sz w:val="24"/>
      <w:szCs w:val="24"/>
    </w:rPr>
  </w:style>
  <w:style w:type="paragraph" w:styleId="FootnoteText">
    <w:name w:val="footnote text"/>
    <w:aliases w:val="Footnote Text Char Char Char Char Char,Footnote Text Char Char Char Char Char Char Ch"/>
    <w:basedOn w:val="Normal"/>
    <w:link w:val="FootnoteTextChar1"/>
    <w:semiHidden/>
    <w:rsid w:val="002F7D9F"/>
    <w:rPr>
      <w:rFonts w:eastAsia="Times New Roman"/>
      <w:sz w:val="20"/>
      <w:szCs w:val="20"/>
    </w:rPr>
  </w:style>
  <w:style w:type="character" w:customStyle="1" w:styleId="FootnoteTextChar">
    <w:name w:val="Footnote Text Char"/>
    <w:basedOn w:val="DefaultParagraphFont"/>
    <w:uiPriority w:val="99"/>
    <w:semiHidden/>
    <w:rsid w:val="002F7D9F"/>
  </w:style>
  <w:style w:type="character" w:customStyle="1" w:styleId="FootnoteTextChar1">
    <w:name w:val="Footnote Text Char1"/>
    <w:aliases w:val="Footnote Text Char Char Char Char Char Char,Footnote Text Char Char Char Char Char Char Ch Char"/>
    <w:link w:val="FootnoteText"/>
    <w:semiHidden/>
    <w:rsid w:val="002F7D9F"/>
    <w:rPr>
      <w:rFonts w:eastAsia="Times New Roman"/>
    </w:rPr>
  </w:style>
  <w:style w:type="character" w:styleId="FootnoteReference">
    <w:name w:val="footnote reference"/>
    <w:aliases w:val="Footnote"/>
    <w:semiHidden/>
    <w:rsid w:val="002F7D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VIEC%20GIANG%20DAY\1Giao%20AN%20va%20Soan%20Giang%20va%20De%20cuong\De%20Thi%20va%20De%20Cuong\2019%20tot%20nghiep%20TCCN%20va%20TC%20nghe\temp%20de%20cuo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924A1-A691-4706-8ED5-D97EBE8A7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 de cuong</Template>
  <TotalTime>133</TotalTime>
  <Pages>1</Pages>
  <Words>1539</Words>
  <Characters>8773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Laptop Dell</cp:lastModifiedBy>
  <cp:revision>26</cp:revision>
  <dcterms:created xsi:type="dcterms:W3CDTF">2020-01-27T16:36:00Z</dcterms:created>
  <dcterms:modified xsi:type="dcterms:W3CDTF">2022-07-06T03:47:00Z</dcterms:modified>
</cp:coreProperties>
</file>