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F914B1" w:rsidRDefault="00B04116" w:rsidP="00B04116">
      <w:r>
        <w:t>KỸ NĂNG MỀM</w:t>
      </w:r>
    </w:p>
    <w:p w:rsidR="00B04116" w:rsidRDefault="00B04116" w:rsidP="00B04116">
      <w:r>
        <w:t>THÁI ĐỘ LÀM VIỆC</w:t>
      </w:r>
    </w:p>
    <w:p w:rsidR="00B04116" w:rsidRDefault="00B04116" w:rsidP="00B04116">
      <w:r>
        <w:t>TRÌNH ĐỘ CHUYÊN MÔN</w:t>
      </w:r>
    </w:p>
    <w:p w:rsidR="00B04116" w:rsidRDefault="00B04116" w:rsidP="00B04116">
      <w:r>
        <w:t>CÔNG DÂN TOÀN CẦU</w:t>
      </w:r>
    </w:p>
    <w:p w:rsidR="00B04116" w:rsidRDefault="00B04116" w:rsidP="00B04116">
      <w:r>
        <w:t>TƯ DUY ĐỘC LẬP</w:t>
      </w:r>
    </w:p>
    <w:p w:rsidR="00B04116" w:rsidRDefault="00B04116" w:rsidP="00B04116"/>
    <w:p w:rsidR="00B04116" w:rsidRDefault="00B04116" w:rsidP="00B04116">
      <w:r>
        <w:t>TƯ DUY PHẢN BIỆN</w:t>
      </w:r>
      <w:r w:rsidR="00AC5C3B">
        <w:t xml:space="preserve"> </w:t>
      </w:r>
    </w:p>
    <w:p w:rsidR="00B04116" w:rsidRDefault="00B04116" w:rsidP="00B04116">
      <w:r>
        <w:t>HÀNH TRANG SINH VIÊN</w:t>
      </w:r>
    </w:p>
    <w:p w:rsidR="00B04116" w:rsidRDefault="00B04116" w:rsidP="00B04116">
      <w:r>
        <w:t>KỸ NĂNG SỐNG</w:t>
      </w:r>
    </w:p>
    <w:p w:rsidR="00B04116" w:rsidRDefault="00B04116" w:rsidP="00B04116">
      <w:r>
        <w:t>HOẠT ĐỘNG TRÃI NGHIỆM</w:t>
      </w:r>
    </w:p>
    <w:p w:rsidR="00B04116" w:rsidRDefault="00B04116" w:rsidP="00B04116">
      <w:r>
        <w:t>LÀM VIỆC NHÓM</w:t>
      </w:r>
    </w:p>
    <w:p w:rsidR="00B04116" w:rsidRDefault="00B04116" w:rsidP="00B04116"/>
    <w:p w:rsidR="00B04116" w:rsidRDefault="00B04116" w:rsidP="00B04116">
      <w:r>
        <w:t>KỸ NĂNG GIAO TIẾP</w:t>
      </w:r>
    </w:p>
    <w:p w:rsidR="00B04116" w:rsidRDefault="00B04116" w:rsidP="00B04116">
      <w:r>
        <w:t>HỒ SƠ XIN VIỆC</w:t>
      </w:r>
    </w:p>
    <w:p w:rsidR="00B04116" w:rsidRDefault="00B04116" w:rsidP="00B04116">
      <w:r>
        <w:t xml:space="preserve">ĐẠO ĐỨC NGHẾ NGHIỆP </w:t>
      </w:r>
    </w:p>
    <w:p w:rsidR="00B04116" w:rsidRDefault="00B04116" w:rsidP="00B04116">
      <w:r>
        <w:t>MÔI TRƯỜNG LÀM VIỆC</w:t>
      </w:r>
    </w:p>
    <w:p w:rsidR="00B04116" w:rsidRDefault="00B04116" w:rsidP="00B04116">
      <w:r>
        <w:t>ÁP LỰC CÔNG VIỆC</w:t>
      </w:r>
    </w:p>
    <w:p w:rsidR="00B04116" w:rsidRDefault="00B04116" w:rsidP="00B04116">
      <w:r>
        <w:t>THỜI GIAN LÀM VIỆC</w:t>
      </w:r>
    </w:p>
    <w:p w:rsidR="008B3967" w:rsidRDefault="008B3967" w:rsidP="00B04116"/>
    <w:p w:rsidR="008B3967" w:rsidRDefault="008B3967" w:rsidP="00B04116">
      <w:r>
        <w:t>NHÀ TUYỂN DỤNG</w:t>
      </w:r>
    </w:p>
    <w:p w:rsidR="008B3967" w:rsidRDefault="008B3967" w:rsidP="00B04116">
      <w:r>
        <w:t>TRÌNH ĐỘ NGOẠI NGỮ</w:t>
      </w:r>
    </w:p>
    <w:p w:rsidR="00DC5CBD" w:rsidRDefault="00DC5CBD" w:rsidP="00B04116">
      <w:r>
        <w:t>KHỞI NGHIỆP</w:t>
      </w:r>
    </w:p>
    <w:p w:rsidR="00AC5C3B" w:rsidRDefault="00AC5C3B" w:rsidP="00B04116">
      <w:r>
        <w:t>KIẾN THỨC LIÊN NGÀNH</w:t>
      </w:r>
    </w:p>
    <w:p w:rsidR="00AC5C3B" w:rsidRDefault="009254A1" w:rsidP="00B04116">
      <w:r>
        <w:t>KINH NGHIỆM LÀM VIỆC</w:t>
      </w:r>
    </w:p>
    <w:p w:rsidR="009254A1" w:rsidRDefault="009254A1" w:rsidP="00B04116"/>
    <w:p w:rsidR="009254A1" w:rsidRDefault="00C97030" w:rsidP="00B04116">
      <w:r>
        <w:t>THÁI ĐỘ CẦU TIỀN</w:t>
      </w:r>
    </w:p>
    <w:p w:rsidR="00366171" w:rsidRDefault="00366171" w:rsidP="00B04116">
      <w:r>
        <w:t>ĐIỂM MẠNH</w:t>
      </w:r>
    </w:p>
    <w:p w:rsidR="00366171" w:rsidRDefault="00366171" w:rsidP="00B04116">
      <w:r>
        <w:t>NĂNG LỰC SÁNG TẠO</w:t>
      </w:r>
    </w:p>
    <w:p w:rsidR="00366171" w:rsidRDefault="00366171" w:rsidP="00B04116">
      <w:r>
        <w:t>TRÁCH NHIỆM CÔNG VIỆC</w:t>
      </w:r>
    </w:p>
    <w:p w:rsidR="00366171" w:rsidRDefault="00366171" w:rsidP="00B04116">
      <w:r>
        <w:t>THẤT NGHIỆP</w:t>
      </w:r>
    </w:p>
    <w:p w:rsidR="001D3395" w:rsidRDefault="001D3395" w:rsidP="00B04116"/>
    <w:p w:rsidR="001D3395" w:rsidRDefault="001D3395" w:rsidP="00B04116">
      <w:r>
        <w:t>CHUYỂN ĐỔI SỐ</w:t>
      </w:r>
    </w:p>
    <w:p w:rsidR="001D3395" w:rsidRDefault="001D3395" w:rsidP="00B04116">
      <w:r>
        <w:t>ỨNG DỤNG CÔNG NGHỆ</w:t>
      </w:r>
    </w:p>
    <w:p w:rsidR="001D3395" w:rsidRDefault="001D3395" w:rsidP="00B04116">
      <w:r>
        <w:t>PHỎNG VẤN</w:t>
      </w:r>
    </w:p>
    <w:p w:rsidR="00A34E0D" w:rsidRDefault="00A34E0D" w:rsidP="00B04116">
      <w:r>
        <w:lastRenderedPageBreak/>
        <w:t>KIẾN THỨC THỰC TIỄN</w:t>
      </w:r>
    </w:p>
    <w:p w:rsidR="00A34E0D" w:rsidRDefault="00A34E0D" w:rsidP="00B04116">
      <w:r>
        <w:t>LẬP KẾ HOẠCH</w:t>
      </w:r>
    </w:p>
    <w:p w:rsidR="00C61255" w:rsidRDefault="00C61255" w:rsidP="00B04116">
      <w:r>
        <w:t>VĂN HÓA DOANH NGHIỆP</w:t>
      </w:r>
    </w:p>
    <w:p w:rsidR="00C61255" w:rsidRDefault="00C61255" w:rsidP="00B04116">
      <w:r>
        <w:t>LẬP TRƯỜNG VỮNG VÀNG</w:t>
      </w:r>
    </w:p>
    <w:p w:rsidR="00366171" w:rsidRDefault="00366171" w:rsidP="00B04116"/>
    <w:p w:rsidR="00366171" w:rsidRDefault="00366171" w:rsidP="00B04116"/>
    <w:p w:rsidR="00366171" w:rsidRDefault="00366171" w:rsidP="00B04116"/>
    <w:p w:rsidR="00DC5CBD" w:rsidRDefault="00DC5CBD" w:rsidP="00B04116"/>
    <w:p w:rsidR="00B04116" w:rsidRDefault="00B04116" w:rsidP="00B04116"/>
    <w:sectPr w:rsidR="00B04116" w:rsidSect="001D3395">
      <w:pgSz w:w="11907" w:h="16840" w:code="9"/>
      <w:pgMar w:top="709" w:right="1134" w:bottom="426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47132D6"/>
    <w:multiLevelType w:val="hybridMultilevel"/>
    <w:tmpl w:val="C1A4233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323682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7"/>
  <w:proofState w:spelling="clean" w:grammar="clean"/>
  <w:attachedTemplate r:id="rId1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3967"/>
    <w:rsid w:val="001B2E4C"/>
    <w:rsid w:val="001D3395"/>
    <w:rsid w:val="00366171"/>
    <w:rsid w:val="006D2225"/>
    <w:rsid w:val="008B3967"/>
    <w:rsid w:val="009254A1"/>
    <w:rsid w:val="009C0307"/>
    <w:rsid w:val="00A34E0D"/>
    <w:rsid w:val="00AC5C3B"/>
    <w:rsid w:val="00B04116"/>
    <w:rsid w:val="00C61255"/>
    <w:rsid w:val="00C97030"/>
    <w:rsid w:val="00DC5CBD"/>
    <w:rsid w:val="00F914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273C40"/>
  <w15:chartTrackingRefBased/>
  <w15:docId w15:val="{0C417EA8-02D6-45D2-B4C8-2F997FE793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sz w:val="24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CD%20LY%20TU%20TRONG\CDKTLYTUTRONG\CDKTLYTUTRONG\CLB%20LL%20tr&#7867;\2022%20%20-2023\DOAN%20Y%20DONG%20DOI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DOAN Y DONG DOI</Template>
  <TotalTime>35</TotalTime>
  <Pages>2</Pages>
  <Words>85</Words>
  <Characters>490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2</cp:revision>
  <dcterms:created xsi:type="dcterms:W3CDTF">2022-11-11T10:28:00Z</dcterms:created>
  <dcterms:modified xsi:type="dcterms:W3CDTF">2022-11-11T11:06:00Z</dcterms:modified>
</cp:coreProperties>
</file>