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087" w:rsidRDefault="00EE6087" w:rsidP="00EE6087">
      <w:pPr>
        <w:tabs>
          <w:tab w:val="center" w:pos="2410"/>
          <w:tab w:val="center" w:pos="7088"/>
        </w:tabs>
        <w:rPr>
          <w:rFonts w:ascii="Times New Roman" w:hAnsi="Times New Roman"/>
          <w:b/>
          <w:lang w:val="de-DE"/>
        </w:rPr>
      </w:pPr>
      <w:r w:rsidRPr="00B57ED1">
        <w:rPr>
          <w:rFonts w:ascii="Times New Roman" w:hAnsi="Times New Roman"/>
          <w:lang w:val="de-DE"/>
        </w:rPr>
        <w:t xml:space="preserve">UBND THÀNH PHỐ HỒ CHÍ MINH </w:t>
      </w:r>
      <w:r>
        <w:rPr>
          <w:rFonts w:ascii="Times New Roman" w:hAnsi="Times New Roman"/>
          <w:lang w:val="de-DE"/>
        </w:rPr>
        <w:tab/>
      </w:r>
      <w:r>
        <w:rPr>
          <w:rFonts w:ascii="Times New Roman" w:hAnsi="Times New Roman"/>
          <w:b/>
          <w:lang w:val="de-DE"/>
        </w:rPr>
        <w:t>CỘNG HÒA XÃ HỘI CHỦ NGHĨA VIỆT NAM</w:t>
      </w:r>
    </w:p>
    <w:p w:rsidR="00EE6087" w:rsidRDefault="00EE6087" w:rsidP="00EE6087">
      <w:pPr>
        <w:tabs>
          <w:tab w:val="center" w:pos="2410"/>
          <w:tab w:val="center" w:pos="7088"/>
        </w:tabs>
        <w:ind w:left="-180"/>
        <w:jc w:val="both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lang w:val="de-DE"/>
        </w:rPr>
        <w:t>TRƯỜNG CAO ĐẲNG LÝ TỰ TRỌNG</w:t>
      </w:r>
      <w:r>
        <w:rPr>
          <w:rFonts w:ascii="Times New Roman" w:hAnsi="Times New Roman"/>
          <w:b/>
          <w:lang w:val="de-DE"/>
        </w:rPr>
        <w:tab/>
        <w:t>Độc lập – Tự do – Hạnh phúc</w:t>
      </w:r>
    </w:p>
    <w:p w:rsidR="00EE6087" w:rsidRDefault="00EE6087" w:rsidP="00EE6087">
      <w:pPr>
        <w:tabs>
          <w:tab w:val="center" w:pos="2410"/>
          <w:tab w:val="center" w:pos="6804"/>
        </w:tabs>
        <w:jc w:val="both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2094976" behindDoc="0" locked="0" layoutInCell="1" allowOverlap="1" wp14:anchorId="445FA73D" wp14:editId="249FB3A4">
                <wp:simplePos x="0" y="0"/>
                <wp:positionH relativeFrom="column">
                  <wp:posOffset>3572510</wp:posOffset>
                </wp:positionH>
                <wp:positionV relativeFrom="paragraph">
                  <wp:posOffset>18415</wp:posOffset>
                </wp:positionV>
                <wp:extent cx="1864360" cy="0"/>
                <wp:effectExtent l="6350" t="13970" r="5715" b="5080"/>
                <wp:wrapNone/>
                <wp:docPr id="4948" name="Straight Arrow Connector 4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43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7CC5D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948" o:spid="_x0000_s1026" type="#_x0000_t32" style="position:absolute;margin-left:281.3pt;margin-top:1.45pt;width:146.8pt;height:0;z-index:25209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"/>
            </w:pict>
          </mc:Fallback>
        </mc:AlternateContent>
      </w:r>
      <w:r>
        <w:rPr>
          <w:rFonts w:ascii="Times New Roman" w:hAnsi="Times New Roman"/>
          <w:b/>
          <w:lang w:val="de-DE"/>
        </w:rPr>
        <w:t xml:space="preserve">   THÀNH PHỐ HỒ CHÍ MINH</w:t>
      </w:r>
    </w:p>
    <w:p w:rsidR="00EE6087" w:rsidRPr="00237B47" w:rsidRDefault="00EE6087" w:rsidP="00EE6087">
      <w:pPr>
        <w:spacing w:before="60" w:after="60"/>
        <w:jc w:val="center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2093952" behindDoc="0" locked="0" layoutInCell="1" allowOverlap="1" wp14:anchorId="1DBB644F" wp14:editId="3903FA59">
                <wp:simplePos x="0" y="0"/>
                <wp:positionH relativeFrom="column">
                  <wp:posOffset>410845</wp:posOffset>
                </wp:positionH>
                <wp:positionV relativeFrom="paragraph">
                  <wp:posOffset>36830</wp:posOffset>
                </wp:positionV>
                <wp:extent cx="1442085" cy="0"/>
                <wp:effectExtent l="0" t="0" r="24765" b="19050"/>
                <wp:wrapNone/>
                <wp:docPr id="4947" name="Straight Arrow Connector 4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2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1217C2" id="Straight Arrow Connector 4947" o:spid="_x0000_s1026" type="#_x0000_t32" style="position:absolute;margin-left:32.35pt;margin-top:2.9pt;width:113.55pt;height:0;z-index:25209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"/>
            </w:pict>
          </mc:Fallback>
        </mc:AlternateContent>
      </w:r>
    </w:p>
    <w:p w:rsidR="00EE6087" w:rsidRPr="007967E8" w:rsidRDefault="00EE6087" w:rsidP="00EE6087">
      <w:pPr>
        <w:jc w:val="center"/>
        <w:rPr>
          <w:rFonts w:ascii="Times New Roman" w:hAnsi="Times New Roman"/>
          <w:b/>
          <w:sz w:val="36"/>
          <w:szCs w:val="36"/>
        </w:rPr>
      </w:pPr>
      <w:r w:rsidRPr="007967E8">
        <w:rPr>
          <w:rFonts w:ascii="Times New Roman" w:hAnsi="Times New Roman"/>
          <w:b/>
          <w:sz w:val="36"/>
          <w:szCs w:val="36"/>
        </w:rPr>
        <w:t>ĐỀ THI KẾT THÚC MÔN HỌC</w:t>
      </w:r>
    </w:p>
    <w:p w:rsidR="00EE6087" w:rsidRPr="00964026" w:rsidRDefault="00EE6087" w:rsidP="00EE6087">
      <w:pPr>
        <w:spacing w:before="24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HỌC KỲ: I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964026">
        <w:rPr>
          <w:rFonts w:ascii="Times New Roman" w:hAnsi="Times New Roman"/>
          <w:b/>
          <w:sz w:val="26"/>
          <w:szCs w:val="26"/>
        </w:rPr>
        <w:t>NĂM HỌC</w:t>
      </w:r>
      <w:r>
        <w:rPr>
          <w:rFonts w:ascii="Times New Roman" w:hAnsi="Times New Roman"/>
          <w:b/>
          <w:sz w:val="26"/>
          <w:szCs w:val="26"/>
        </w:rPr>
        <w:t>: 2022 – 2023</w:t>
      </w:r>
    </w:p>
    <w:p w:rsidR="00EE6087" w:rsidRPr="00237B47" w:rsidRDefault="00EE6087" w:rsidP="00EE6087">
      <w:pPr>
        <w:spacing w:before="60" w:after="60"/>
        <w:ind w:left="720" w:firstLine="720"/>
        <w:jc w:val="both"/>
        <w:rPr>
          <w:rFonts w:ascii="Times New Roman" w:hAnsi="Times New Roman"/>
          <w:b/>
          <w:sz w:val="26"/>
          <w:lang w:val="de-DE"/>
        </w:rPr>
      </w:pPr>
      <w:r w:rsidRPr="00237B47">
        <w:rPr>
          <w:rFonts w:ascii="Times New Roman" w:hAnsi="Times New Roman"/>
          <w:b/>
          <w:sz w:val="26"/>
          <w:lang w:val="de-DE"/>
        </w:rPr>
        <w:t>Bậc đào tạo</w:t>
      </w:r>
      <w:r>
        <w:rPr>
          <w:rFonts w:ascii="Times New Roman" w:hAnsi="Times New Roman"/>
          <w:b/>
          <w:sz w:val="26"/>
          <w:lang w:val="de-DE"/>
        </w:rPr>
        <w:t>: CAO ĐẲNG</w:t>
      </w:r>
      <w:r w:rsidR="00F13CA9">
        <w:rPr>
          <w:rFonts w:ascii="Times New Roman" w:hAnsi="Times New Roman"/>
          <w:b/>
          <w:sz w:val="26"/>
          <w:lang w:val="de-DE"/>
        </w:rPr>
        <w:t xml:space="preserve"> </w:t>
      </w:r>
      <w:r w:rsidR="0000398E">
        <w:rPr>
          <w:rFonts w:ascii="Times New Roman" w:hAnsi="Times New Roman"/>
          <w:b/>
          <w:sz w:val="26"/>
          <w:lang w:val="de-DE"/>
        </w:rPr>
        <w:t>(</w:t>
      </w:r>
      <w:r w:rsidR="00F13CA9">
        <w:rPr>
          <w:rFonts w:ascii="Times New Roman" w:hAnsi="Times New Roman"/>
          <w:b/>
          <w:sz w:val="26"/>
          <w:lang w:val="de-DE"/>
        </w:rPr>
        <w:t>C1</w:t>
      </w:r>
      <w:r w:rsidR="0000398E">
        <w:rPr>
          <w:rFonts w:ascii="Times New Roman" w:hAnsi="Times New Roman"/>
          <w:b/>
          <w:sz w:val="26"/>
          <w:lang w:val="de-DE"/>
        </w:rPr>
        <w:t>)</w:t>
      </w:r>
    </w:p>
    <w:p w:rsidR="00EE6087" w:rsidRDefault="00EE6087" w:rsidP="00EE6087">
      <w:pPr>
        <w:spacing w:before="60" w:after="60"/>
        <w:ind w:left="720" w:firstLine="720"/>
        <w:jc w:val="both"/>
        <w:rPr>
          <w:rFonts w:ascii="Times New Roman" w:hAnsi="Times New Roman"/>
          <w:b/>
          <w:sz w:val="26"/>
          <w:lang w:val="de-DE"/>
        </w:rPr>
      </w:pPr>
      <w:r>
        <w:rPr>
          <w:rFonts w:ascii="Times New Roman" w:hAnsi="Times New Roman"/>
          <w:b/>
          <w:sz w:val="26"/>
          <w:lang w:val="de-DE"/>
        </w:rPr>
        <w:t>Môn học: SỨC BỀN VẬT LIỆU</w:t>
      </w:r>
    </w:p>
    <w:p w:rsidR="00EE6087" w:rsidRDefault="00EE6087" w:rsidP="00EE6087">
      <w:pPr>
        <w:spacing w:before="60" w:after="60"/>
        <w:ind w:left="720"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6"/>
          <w:lang w:val="de-DE"/>
        </w:rPr>
        <w:t>Khóa/Lớp: 2</w:t>
      </w:r>
      <w:r w:rsidR="0000398E">
        <w:rPr>
          <w:rFonts w:ascii="Times New Roman" w:hAnsi="Times New Roman"/>
          <w:b/>
          <w:sz w:val="26"/>
          <w:lang w:val="de-DE"/>
        </w:rPr>
        <w:t>0</w:t>
      </w:r>
      <w:r>
        <w:rPr>
          <w:rFonts w:ascii="Times New Roman" w:hAnsi="Times New Roman"/>
          <w:b/>
          <w:sz w:val="26"/>
          <w:lang w:val="de-DE"/>
        </w:rPr>
        <w:t>C1-</w:t>
      </w:r>
      <w:r w:rsidR="00F13CA9">
        <w:rPr>
          <w:rFonts w:ascii="Times New Roman" w:hAnsi="Times New Roman"/>
          <w:b/>
          <w:sz w:val="26"/>
          <w:lang w:val="de-DE"/>
        </w:rPr>
        <w:t xml:space="preserve">HL1-CK2 </w:t>
      </w:r>
      <w:r>
        <w:rPr>
          <w:rFonts w:ascii="Times New Roman" w:hAnsi="Times New Roman"/>
          <w:sz w:val="26"/>
          <w:lang w:val="de-DE"/>
        </w:rPr>
        <w:t xml:space="preserve"> </w:t>
      </w:r>
      <w:r w:rsidRPr="00964026">
        <w:rPr>
          <w:rFonts w:ascii="Times New Roman" w:hAnsi="Times New Roman"/>
          <w:b/>
          <w:sz w:val="26"/>
          <w:lang w:val="de-DE"/>
        </w:rPr>
        <w:t>Ngày thi:</w:t>
      </w:r>
      <w:r>
        <w:rPr>
          <w:rFonts w:ascii="Times New Roman" w:hAnsi="Times New Roman"/>
          <w:sz w:val="20"/>
          <w:szCs w:val="20"/>
        </w:rPr>
        <w:t>……………………………….</w:t>
      </w:r>
    </w:p>
    <w:p w:rsidR="00EE6087" w:rsidRDefault="00EE6087" w:rsidP="00EE6087">
      <w:pPr>
        <w:spacing w:before="60" w:after="60"/>
        <w:ind w:left="720" w:firstLine="720"/>
        <w:jc w:val="both"/>
        <w:rPr>
          <w:rFonts w:ascii="Times New Roman" w:hAnsi="Times New Roman"/>
          <w:i/>
          <w:sz w:val="26"/>
          <w:lang w:val="de-DE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2092928" behindDoc="0" locked="0" layoutInCell="1" allowOverlap="1" wp14:anchorId="68A80564" wp14:editId="10E3BE19">
                <wp:simplePos x="0" y="0"/>
                <wp:positionH relativeFrom="column">
                  <wp:posOffset>-227330</wp:posOffset>
                </wp:positionH>
                <wp:positionV relativeFrom="paragraph">
                  <wp:posOffset>98425</wp:posOffset>
                </wp:positionV>
                <wp:extent cx="972185" cy="288290"/>
                <wp:effectExtent l="6985" t="6985" r="11430" b="9525"/>
                <wp:wrapNone/>
                <wp:docPr id="4946" name="Rectangle 4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185" cy="2882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7E56" w:rsidRDefault="00587E56" w:rsidP="00EE6087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  <w:proofErr w:type="spellStart"/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>Đề</w:t>
                            </w:r>
                            <w:proofErr w:type="spellEnd"/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:</w:t>
                            </w:r>
                            <w:r w:rsidRPr="006D11E1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07</w:t>
                            </w:r>
                          </w:p>
                          <w:p w:rsidR="00587E56" w:rsidRPr="008114EE" w:rsidRDefault="00587E56" w:rsidP="00EE6087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A80564" id="Rectangle 4946" o:spid="_x0000_s1026" style="position:absolute;left:0;text-align:left;margin-left:-17.9pt;margin-top:7.75pt;width:76.55pt;height:22.7pt;z-index:25209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" fillcolor="white [3212]">
                <v:textbox inset="0,0,0,0">
                  <w:txbxContent>
                    <w:p w:rsidR="00587E56" w:rsidRDefault="00587E56" w:rsidP="00EE6087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</w:rPr>
                      </w:pPr>
                      <w:r w:rsidRPr="008114EE">
                        <w:rPr>
                          <w:rFonts w:ascii="Times New Roman" w:hAnsi="Times New Roman"/>
                          <w:sz w:val="26"/>
                        </w:rPr>
                        <w:t>Đề số</w:t>
                      </w:r>
                      <w:r>
                        <w:rPr>
                          <w:rFonts w:ascii="Times New Roman" w:hAnsi="Times New Roman"/>
                          <w:sz w:val="26"/>
                        </w:rPr>
                        <w:t>:</w:t>
                      </w:r>
                      <w:r w:rsidRPr="006D11E1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07</w:t>
                      </w:r>
                    </w:p>
                    <w:p w:rsidR="00587E56" w:rsidRPr="008114EE" w:rsidRDefault="00587E56" w:rsidP="00EE6087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sz w:val="26"/>
          <w:lang w:val="de-DE"/>
        </w:rPr>
        <w:t xml:space="preserve">Thời gian thi: </w:t>
      </w:r>
      <w:r w:rsidRPr="005F2CF0">
        <w:rPr>
          <w:rFonts w:ascii="Times New Roman" w:hAnsi="Times New Roman"/>
          <w:sz w:val="26"/>
          <w:szCs w:val="26"/>
        </w:rPr>
        <w:t xml:space="preserve">90 </w:t>
      </w:r>
      <w:r w:rsidRPr="00964026">
        <w:rPr>
          <w:rFonts w:ascii="Times New Roman" w:hAnsi="Times New Roman"/>
          <w:sz w:val="26"/>
          <w:lang w:val="de-DE"/>
        </w:rPr>
        <w:t>phút</w:t>
      </w:r>
      <w:r>
        <w:rPr>
          <w:rFonts w:ascii="Times New Roman" w:hAnsi="Times New Roman"/>
          <w:sz w:val="26"/>
          <w:lang w:val="de-DE"/>
        </w:rPr>
        <w:t xml:space="preserve"> </w:t>
      </w:r>
      <w:r w:rsidRPr="00964026">
        <w:rPr>
          <w:rFonts w:ascii="Times New Roman" w:hAnsi="Times New Roman"/>
          <w:i/>
          <w:sz w:val="26"/>
          <w:lang w:val="de-DE"/>
        </w:rPr>
        <w:t>(không kể thời gian phát đề)</w:t>
      </w:r>
      <w:r>
        <w:rPr>
          <w:rFonts w:ascii="Times New Roman" w:hAnsi="Times New Roman"/>
          <w:i/>
          <w:sz w:val="26"/>
          <w:lang w:val="de-DE"/>
        </w:rPr>
        <w:t>.</w:t>
      </w:r>
    </w:p>
    <w:p w:rsidR="00EE6087" w:rsidRPr="00964026" w:rsidRDefault="00EE6087" w:rsidP="00EE6087">
      <w:pPr>
        <w:spacing w:before="60" w:after="60"/>
        <w:ind w:left="720" w:firstLine="720"/>
        <w:jc w:val="both"/>
        <w:rPr>
          <w:rFonts w:ascii="Times New Roman" w:hAnsi="Times New Roman"/>
          <w:sz w:val="26"/>
          <w:lang w:val="de-DE"/>
        </w:rPr>
      </w:pPr>
      <w:r w:rsidRPr="00964026">
        <w:rPr>
          <w:rFonts w:ascii="Times New Roman" w:hAnsi="Times New Roman"/>
          <w:sz w:val="26"/>
          <w:lang w:val="de-DE"/>
        </w:rPr>
        <w:t>Sinh viên được sử dụng tài liệu</w:t>
      </w:r>
      <w:r>
        <w:rPr>
          <w:rFonts w:ascii="Times New Roman" w:hAnsi="Times New Roman"/>
          <w:sz w:val="26"/>
          <w:lang w:val="de-DE"/>
        </w:rPr>
        <w:t xml:space="preserve"> và không được trao đổi tài liệu.</w:t>
      </w:r>
    </w:p>
    <w:p w:rsidR="00EE6087" w:rsidRPr="005F55C7" w:rsidRDefault="00EE6087" w:rsidP="00EE6087">
      <w:pPr>
        <w:spacing w:before="60" w:after="60"/>
        <w:rPr>
          <w:rFonts w:ascii="Times New Roman" w:hAnsi="Times New Roman"/>
          <w:b/>
          <w:sz w:val="16"/>
          <w:szCs w:val="16"/>
          <w:lang w:val="de-DE"/>
        </w:rPr>
      </w:pPr>
    </w:p>
    <w:p w:rsidR="00CD4181" w:rsidRDefault="00EE6087" w:rsidP="003A30AF">
      <w:pPr>
        <w:pStyle w:val="NormalWeb"/>
        <w:spacing w:before="0" w:beforeAutospacing="0" w:after="160" w:afterAutospacing="0"/>
        <w:jc w:val="both"/>
        <w:rPr>
          <w:color w:val="000000"/>
          <w:sz w:val="28"/>
          <w:szCs w:val="28"/>
        </w:rPr>
      </w:pPr>
      <w:r w:rsidRPr="00237B47">
        <w:rPr>
          <w:b/>
          <w:sz w:val="26"/>
          <w:lang w:val="de-DE"/>
        </w:rPr>
        <w:t>Câu 1</w:t>
      </w:r>
      <w:r w:rsidRPr="00237B47">
        <w:rPr>
          <w:b/>
          <w:i/>
          <w:sz w:val="26"/>
          <w:lang w:val="de-DE"/>
        </w:rPr>
        <w:t xml:space="preserve"> </w:t>
      </w:r>
      <w:r w:rsidRPr="00B84E98">
        <w:rPr>
          <w:i/>
          <w:sz w:val="26"/>
          <w:lang w:val="de-DE"/>
        </w:rPr>
        <w:t>(</w:t>
      </w:r>
      <w:r>
        <w:rPr>
          <w:i/>
          <w:sz w:val="26"/>
          <w:lang w:val="de-DE"/>
        </w:rPr>
        <w:t>3</w:t>
      </w:r>
      <w:r w:rsidRPr="00B84E98">
        <w:rPr>
          <w:i/>
          <w:sz w:val="26"/>
          <w:lang w:val="de-DE"/>
        </w:rPr>
        <w:t xml:space="preserve"> điểm)</w:t>
      </w:r>
      <w:r w:rsidR="00F13CA9" w:rsidRPr="00F13CA9">
        <w:rPr>
          <w:color w:val="000000"/>
          <w:sz w:val="28"/>
          <w:szCs w:val="28"/>
        </w:rPr>
        <w:t xml:space="preserve"> </w:t>
      </w:r>
    </w:p>
    <w:p w:rsidR="00CD4181" w:rsidRPr="00CD4181" w:rsidRDefault="00CD4181" w:rsidP="003A30AF">
      <w:pPr>
        <w:spacing w:line="288" w:lineRule="auto"/>
        <w:ind w:firstLine="284"/>
        <w:jc w:val="both"/>
        <w:rPr>
          <w:rFonts w:ascii="Times New Roman" w:hAnsi="Times New Roman"/>
          <w:sz w:val="26"/>
          <w:szCs w:val="26"/>
          <w:lang w:val="vi-VN"/>
        </w:rPr>
      </w:pPr>
      <w:proofErr w:type="spellStart"/>
      <w:r w:rsidRPr="00CD4181">
        <w:rPr>
          <w:rFonts w:ascii="Times New Roman" w:hAnsi="Times New Roman"/>
          <w:sz w:val="26"/>
          <w:szCs w:val="26"/>
        </w:rPr>
        <w:t>Thanh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thép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chịu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tác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dụng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các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lực</w:t>
      </w:r>
      <w:proofErr w:type="spellEnd"/>
      <w:r w:rsidR="003A30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30AF">
        <w:rPr>
          <w:rFonts w:ascii="Times New Roman" w:hAnsi="Times New Roman"/>
          <w:sz w:val="26"/>
          <w:szCs w:val="26"/>
        </w:rPr>
        <w:t>đúng</w:t>
      </w:r>
      <w:proofErr w:type="spellEnd"/>
      <w:r w:rsidR="003A30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30AF">
        <w:rPr>
          <w:rFonts w:ascii="Times New Roman" w:hAnsi="Times New Roman"/>
          <w:sz w:val="26"/>
          <w:szCs w:val="26"/>
        </w:rPr>
        <w:t>tâm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P</w:t>
      </w:r>
      <w:r w:rsidRPr="00CD4181">
        <w:rPr>
          <w:rFonts w:ascii="Times New Roman" w:hAnsi="Times New Roman"/>
          <w:sz w:val="26"/>
          <w:szCs w:val="26"/>
          <w:vertAlign w:val="subscript"/>
        </w:rPr>
        <w:t>1</w:t>
      </w:r>
      <w:r w:rsidRPr="00CD4181">
        <w:rPr>
          <w:rFonts w:ascii="Times New Roman" w:hAnsi="Times New Roman"/>
          <w:sz w:val="26"/>
          <w:szCs w:val="26"/>
        </w:rPr>
        <w:t xml:space="preserve"> = </w:t>
      </w:r>
      <w:r w:rsidR="00054ECF">
        <w:rPr>
          <w:rFonts w:ascii="Times New Roman" w:hAnsi="Times New Roman"/>
          <w:sz w:val="26"/>
          <w:szCs w:val="26"/>
          <w:lang w:val="vi-VN"/>
        </w:rPr>
        <w:t>3</w:t>
      </w:r>
      <w:r w:rsidR="006863CB">
        <w:rPr>
          <w:rFonts w:ascii="Times New Roman" w:hAnsi="Times New Roman"/>
          <w:sz w:val="26"/>
          <w:szCs w:val="26"/>
        </w:rPr>
        <w:t>5</w:t>
      </w:r>
      <w:r w:rsidRPr="00CD4181">
        <w:rPr>
          <w:rFonts w:ascii="Times New Roman" w:hAnsi="Times New Roman"/>
          <w:sz w:val="26"/>
          <w:szCs w:val="26"/>
        </w:rPr>
        <w:t>KN, P</w:t>
      </w:r>
      <w:r w:rsidRPr="00CD4181">
        <w:rPr>
          <w:rFonts w:ascii="Times New Roman" w:hAnsi="Times New Roman"/>
          <w:sz w:val="26"/>
          <w:szCs w:val="26"/>
          <w:vertAlign w:val="subscript"/>
        </w:rPr>
        <w:t>2</w:t>
      </w:r>
      <w:r w:rsidR="006863CB">
        <w:rPr>
          <w:rFonts w:ascii="Times New Roman" w:hAnsi="Times New Roman"/>
          <w:sz w:val="26"/>
          <w:szCs w:val="26"/>
        </w:rPr>
        <w:t xml:space="preserve"> = 75</w:t>
      </w:r>
      <w:r w:rsidRPr="00CD4181">
        <w:rPr>
          <w:rFonts w:ascii="Times New Roman" w:hAnsi="Times New Roman"/>
          <w:sz w:val="26"/>
          <w:szCs w:val="26"/>
        </w:rPr>
        <w:t>KN, P</w:t>
      </w:r>
      <w:r w:rsidRPr="00CD4181">
        <w:rPr>
          <w:rFonts w:ascii="Times New Roman" w:hAnsi="Times New Roman"/>
          <w:sz w:val="26"/>
          <w:szCs w:val="26"/>
          <w:vertAlign w:val="subscript"/>
        </w:rPr>
        <w:t>3</w:t>
      </w:r>
      <w:r w:rsidRPr="00CD4181">
        <w:rPr>
          <w:rFonts w:ascii="Times New Roman" w:hAnsi="Times New Roman"/>
          <w:sz w:val="26"/>
          <w:szCs w:val="26"/>
        </w:rPr>
        <w:t xml:space="preserve"> = </w:t>
      </w:r>
      <w:r w:rsidR="006863CB">
        <w:rPr>
          <w:rFonts w:ascii="Times New Roman" w:hAnsi="Times New Roman"/>
          <w:sz w:val="26"/>
          <w:szCs w:val="26"/>
        </w:rPr>
        <w:t>8</w:t>
      </w:r>
      <w:r w:rsidR="00054ECF">
        <w:rPr>
          <w:rFonts w:ascii="Times New Roman" w:hAnsi="Times New Roman"/>
          <w:sz w:val="26"/>
          <w:szCs w:val="26"/>
        </w:rPr>
        <w:t>5</w:t>
      </w:r>
      <w:r w:rsidR="003A30AF">
        <w:rPr>
          <w:rFonts w:ascii="Times New Roman" w:hAnsi="Times New Roman"/>
          <w:sz w:val="26"/>
          <w:szCs w:val="26"/>
          <w:lang w:val="vi-VN"/>
        </w:rPr>
        <w:t>KN,</w:t>
      </w:r>
      <w:r w:rsidRPr="00CD4181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CD4181">
        <w:rPr>
          <w:rFonts w:ascii="Times New Roman" w:hAnsi="Times New Roman"/>
          <w:sz w:val="26"/>
          <w:szCs w:val="26"/>
        </w:rPr>
        <w:t>P</w:t>
      </w:r>
      <w:r w:rsidRPr="00CD4181">
        <w:rPr>
          <w:rFonts w:ascii="Times New Roman" w:hAnsi="Times New Roman"/>
          <w:sz w:val="26"/>
          <w:szCs w:val="26"/>
          <w:vertAlign w:val="subscript"/>
          <w:lang w:val="vi-VN"/>
        </w:rPr>
        <w:t>4</w:t>
      </w:r>
      <w:r w:rsidR="00242D18">
        <w:rPr>
          <w:rFonts w:ascii="Times New Roman" w:hAnsi="Times New Roman"/>
          <w:sz w:val="26"/>
          <w:szCs w:val="26"/>
        </w:rPr>
        <w:t xml:space="preserve"> = 2</w:t>
      </w:r>
      <w:r w:rsidRPr="00CD4181">
        <w:rPr>
          <w:rFonts w:ascii="Times New Roman" w:hAnsi="Times New Roman"/>
          <w:sz w:val="26"/>
          <w:szCs w:val="26"/>
        </w:rPr>
        <w:t xml:space="preserve">0KN. </w:t>
      </w:r>
      <w:proofErr w:type="spellStart"/>
      <w:r w:rsidRPr="00CD4181">
        <w:rPr>
          <w:rFonts w:ascii="Times New Roman" w:hAnsi="Times New Roman"/>
          <w:sz w:val="26"/>
          <w:szCs w:val="26"/>
        </w:rPr>
        <w:t>Thanh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có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mặt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c</w:t>
      </w:r>
      <w:r w:rsidR="00E41449">
        <w:rPr>
          <w:rFonts w:ascii="Times New Roman" w:hAnsi="Times New Roman"/>
          <w:sz w:val="26"/>
          <w:szCs w:val="26"/>
        </w:rPr>
        <w:t>ắt</w:t>
      </w:r>
      <w:proofErr w:type="spellEnd"/>
      <w:r w:rsidR="00E41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1449">
        <w:rPr>
          <w:rFonts w:ascii="Times New Roman" w:hAnsi="Times New Roman"/>
          <w:sz w:val="26"/>
          <w:szCs w:val="26"/>
        </w:rPr>
        <w:t>ngang</w:t>
      </w:r>
      <w:proofErr w:type="spellEnd"/>
      <w:r w:rsidR="00E41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1449">
        <w:rPr>
          <w:rFonts w:ascii="Times New Roman" w:hAnsi="Times New Roman"/>
          <w:sz w:val="26"/>
          <w:szCs w:val="26"/>
        </w:rPr>
        <w:t>tròn</w:t>
      </w:r>
      <w:proofErr w:type="spellEnd"/>
      <w:r w:rsidR="00E41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1449">
        <w:rPr>
          <w:rFonts w:ascii="Times New Roman" w:hAnsi="Times New Roman"/>
          <w:sz w:val="26"/>
          <w:szCs w:val="26"/>
        </w:rPr>
        <w:t>đường</w:t>
      </w:r>
      <w:proofErr w:type="spellEnd"/>
      <w:r w:rsidR="00E41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1449">
        <w:rPr>
          <w:rFonts w:ascii="Times New Roman" w:hAnsi="Times New Roman"/>
          <w:sz w:val="26"/>
          <w:szCs w:val="26"/>
        </w:rPr>
        <w:t>kính</w:t>
      </w:r>
      <w:proofErr w:type="spellEnd"/>
      <w:r w:rsidR="00E41449">
        <w:rPr>
          <w:rFonts w:ascii="Times New Roman" w:hAnsi="Times New Roman"/>
          <w:sz w:val="26"/>
          <w:szCs w:val="26"/>
        </w:rPr>
        <w:t xml:space="preserve"> d</w:t>
      </w:r>
      <w:r w:rsidRPr="00CD4181">
        <w:rPr>
          <w:rFonts w:ascii="Times New Roman" w:hAnsi="Times New Roman"/>
          <w:sz w:val="26"/>
          <w:szCs w:val="26"/>
        </w:rPr>
        <w:t xml:space="preserve">. </w:t>
      </w:r>
    </w:p>
    <w:p w:rsidR="00CD4181" w:rsidRPr="00CD4181" w:rsidRDefault="00CD4181" w:rsidP="00CD4181">
      <w:pPr>
        <w:spacing w:line="288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D4181">
        <w:rPr>
          <w:rFonts w:ascii="Times New Roman" w:hAnsi="Times New Roman"/>
          <w:sz w:val="26"/>
          <w:szCs w:val="26"/>
        </w:rPr>
        <w:t>a</w:t>
      </w:r>
      <w:r w:rsidR="009E4C96">
        <w:rPr>
          <w:rFonts w:ascii="Times New Roman" w:hAnsi="Times New Roman"/>
          <w:sz w:val="26"/>
          <w:szCs w:val="26"/>
        </w:rPr>
        <w:t>)</w:t>
      </w:r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Vẽ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biểu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đồ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nội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lực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(2đ)</w:t>
      </w:r>
    </w:p>
    <w:p w:rsidR="00CD4181" w:rsidRPr="00CD4181" w:rsidRDefault="00CD4181" w:rsidP="00CD4181">
      <w:pPr>
        <w:spacing w:line="288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D4181">
        <w:rPr>
          <w:rFonts w:ascii="Times New Roman" w:hAnsi="Times New Roman"/>
          <w:sz w:val="26"/>
          <w:szCs w:val="26"/>
          <w:lang w:val="vi-VN"/>
        </w:rPr>
        <w:t>b</w:t>
      </w:r>
      <w:r w:rsidR="009E4C96">
        <w:rPr>
          <w:rFonts w:ascii="Times New Roman" w:hAnsi="Times New Roman"/>
          <w:sz w:val="26"/>
          <w:szCs w:val="26"/>
        </w:rPr>
        <w:t>)</w:t>
      </w:r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1449">
        <w:rPr>
          <w:rFonts w:ascii="Times New Roman" w:hAnsi="Times New Roman"/>
          <w:sz w:val="26"/>
          <w:szCs w:val="26"/>
        </w:rPr>
        <w:t>Xác</w:t>
      </w:r>
      <w:proofErr w:type="spellEnd"/>
      <w:r w:rsidR="00E41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1449">
        <w:rPr>
          <w:rFonts w:ascii="Times New Roman" w:hAnsi="Times New Roman"/>
          <w:sz w:val="26"/>
          <w:szCs w:val="26"/>
        </w:rPr>
        <w:t>định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1449">
        <w:rPr>
          <w:rFonts w:ascii="Times New Roman" w:hAnsi="Times New Roman"/>
          <w:sz w:val="26"/>
          <w:szCs w:val="26"/>
        </w:rPr>
        <w:t>đường</w:t>
      </w:r>
      <w:proofErr w:type="spellEnd"/>
      <w:r w:rsidR="00E41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1449">
        <w:rPr>
          <w:rFonts w:ascii="Times New Roman" w:hAnsi="Times New Roman"/>
          <w:sz w:val="26"/>
          <w:szCs w:val="26"/>
        </w:rPr>
        <w:t>kính</w:t>
      </w:r>
      <w:proofErr w:type="spellEnd"/>
      <w:r w:rsidR="00E41449">
        <w:rPr>
          <w:rFonts w:ascii="Times New Roman" w:hAnsi="Times New Roman"/>
          <w:sz w:val="26"/>
          <w:szCs w:val="26"/>
        </w:rPr>
        <w:t xml:space="preserve"> d </w:t>
      </w:r>
      <w:proofErr w:type="spellStart"/>
      <w:r w:rsidR="00E41449">
        <w:rPr>
          <w:rFonts w:ascii="Times New Roman" w:hAnsi="Times New Roman"/>
          <w:sz w:val="26"/>
          <w:szCs w:val="26"/>
        </w:rPr>
        <w:t>theo</w:t>
      </w:r>
      <w:proofErr w:type="spellEnd"/>
      <w:r w:rsidR="00E41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1449">
        <w:rPr>
          <w:rFonts w:ascii="Times New Roman" w:hAnsi="Times New Roman"/>
          <w:sz w:val="26"/>
          <w:szCs w:val="26"/>
        </w:rPr>
        <w:t>điều</w:t>
      </w:r>
      <w:proofErr w:type="spellEnd"/>
      <w:r w:rsidR="00E41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1449">
        <w:rPr>
          <w:rFonts w:ascii="Times New Roman" w:hAnsi="Times New Roman"/>
          <w:sz w:val="26"/>
          <w:szCs w:val="26"/>
        </w:rPr>
        <w:t>kiện</w:t>
      </w:r>
      <w:proofErr w:type="spellEnd"/>
      <w:r w:rsidR="00E41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bền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CD4181">
        <w:rPr>
          <w:rFonts w:ascii="Times New Roman" w:hAnsi="Times New Roman"/>
          <w:sz w:val="26"/>
          <w:szCs w:val="26"/>
        </w:rPr>
        <w:t>Biết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r w:rsidRPr="003A30AF">
        <w:rPr>
          <w:rFonts w:ascii="Times New Roman" w:hAnsi="Times New Roman"/>
          <w:sz w:val="26"/>
          <w:szCs w:val="26"/>
        </w:rPr>
        <w:t>[</w:t>
      </w:r>
      <w:r w:rsidRPr="003A30AF">
        <w:rPr>
          <w:rFonts w:ascii="Times New Roman" w:hAnsi="Times New Roman"/>
          <w:sz w:val="26"/>
          <w:szCs w:val="26"/>
        </w:rPr>
        <w:sym w:font="Symbol" w:char="F073"/>
      </w:r>
      <w:r w:rsidR="00701ACC">
        <w:rPr>
          <w:rFonts w:ascii="Times New Roman" w:hAnsi="Times New Roman"/>
          <w:sz w:val="26"/>
          <w:szCs w:val="26"/>
        </w:rPr>
        <w:t>] = 12</w:t>
      </w:r>
      <w:r w:rsidRPr="003A30AF">
        <w:rPr>
          <w:rFonts w:ascii="Times New Roman" w:hAnsi="Times New Roman"/>
          <w:sz w:val="26"/>
          <w:szCs w:val="26"/>
        </w:rPr>
        <w:t>0MN/m</w:t>
      </w:r>
      <w:r w:rsidRPr="003A30AF">
        <w:rPr>
          <w:rFonts w:ascii="Times New Roman" w:hAnsi="Times New Roman"/>
          <w:sz w:val="26"/>
          <w:szCs w:val="26"/>
          <w:vertAlign w:val="superscript"/>
        </w:rPr>
        <w:t>2</w:t>
      </w:r>
      <w:r w:rsidRPr="00CD4181">
        <w:rPr>
          <w:rFonts w:ascii="Times New Roman" w:hAnsi="Times New Roman"/>
          <w:sz w:val="26"/>
          <w:szCs w:val="26"/>
          <w:vertAlign w:val="superscript"/>
        </w:rPr>
        <w:t xml:space="preserve">  </w:t>
      </w:r>
      <w:r w:rsidRPr="00CD4181"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</w:rPr>
        <w:t>1</w:t>
      </w:r>
      <w:r w:rsidRPr="00CD4181">
        <w:rPr>
          <w:rFonts w:ascii="Times New Roman" w:hAnsi="Times New Roman"/>
          <w:sz w:val="26"/>
          <w:szCs w:val="26"/>
        </w:rPr>
        <w:t>đ)</w:t>
      </w:r>
    </w:p>
    <w:p w:rsidR="00CD4181" w:rsidRPr="00617107" w:rsidRDefault="00F45949" w:rsidP="00CD4181">
      <w:pPr>
        <w:ind w:left="283"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2279296" behindDoc="0" locked="0" layoutInCell="1" allowOverlap="1" wp14:anchorId="7139C20F" wp14:editId="4FD6AAE4">
                <wp:simplePos x="0" y="0"/>
                <wp:positionH relativeFrom="margin">
                  <wp:posOffset>2322830</wp:posOffset>
                </wp:positionH>
                <wp:positionV relativeFrom="paragraph">
                  <wp:posOffset>165735</wp:posOffset>
                </wp:positionV>
                <wp:extent cx="3869690" cy="740410"/>
                <wp:effectExtent l="0" t="0" r="0" b="21590"/>
                <wp:wrapNone/>
                <wp:docPr id="390" name="Group 3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3869690" cy="740410"/>
                          <a:chOff x="-231478" y="220282"/>
                          <a:chExt cx="3476963" cy="742793"/>
                        </a:xfrm>
                      </wpg:grpSpPr>
                      <wpg:grpSp>
                        <wpg:cNvPr id="388" name="Group 388"/>
                        <wpg:cNvGrpSpPr/>
                        <wpg:grpSpPr>
                          <a:xfrm>
                            <a:off x="-231478" y="220282"/>
                            <a:ext cx="3476963" cy="742793"/>
                            <a:chOff x="-231478" y="115978"/>
                            <a:chExt cx="3476963" cy="742793"/>
                          </a:xfrm>
                        </wpg:grpSpPr>
                        <wps:wsp>
                          <wps:cNvPr id="183" name="Line 26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205366" y="464233"/>
                              <a:ext cx="34290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 type="arrow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9" name="Line 26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04850" y="457200"/>
                              <a:ext cx="34290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 type="arrow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4" name="Line 27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447675"/>
                              <a:ext cx="34290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387" name="Group 387"/>
                          <wpg:cNvGrpSpPr/>
                          <wpg:grpSpPr>
                            <a:xfrm>
                              <a:off x="-231478" y="115978"/>
                              <a:ext cx="3476963" cy="742793"/>
                              <a:chOff x="-221995" y="0"/>
                              <a:chExt cx="3477639" cy="742950"/>
                            </a:xfrm>
                          </wpg:grpSpPr>
                          <wps:wsp>
                            <wps:cNvPr id="258" name="Line 25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42900" y="133350"/>
                                <a:ext cx="285877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7" name="Line 25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42900" y="571500"/>
                                <a:ext cx="285877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7" name="Group 197"/>
                            <wpg:cNvGrpSpPr/>
                            <wpg:grpSpPr>
                              <a:xfrm>
                                <a:off x="-221995" y="0"/>
                                <a:ext cx="3477639" cy="742950"/>
                                <a:chOff x="-221995" y="0"/>
                                <a:chExt cx="3477639" cy="742950"/>
                              </a:xfrm>
                            </wpg:grpSpPr>
                            <wps:wsp>
                              <wps:cNvPr id="273" name="Line 2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09925" y="0"/>
                                  <a:ext cx="9525" cy="7429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1" name="Text Box 2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221995" y="75470"/>
                                  <a:ext cx="517525" cy="3541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87E56" w:rsidRPr="00CD4181" w:rsidRDefault="00587E56" w:rsidP="00CD4181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P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2" name="Text Box 2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24195" y="95161"/>
                                  <a:ext cx="34163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87E56" w:rsidRPr="00CD4181" w:rsidRDefault="00587E56" w:rsidP="00CD4181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P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3" name="Text Box 24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6832" y="107775"/>
                                  <a:ext cx="457289" cy="3163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87E56" w:rsidRPr="00CD4181" w:rsidRDefault="00587E56" w:rsidP="00CD4181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P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0" name="Text Box 2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182027" y="95161"/>
                                  <a:ext cx="414655" cy="3771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87E56" w:rsidRPr="00CD4181" w:rsidRDefault="00587E56" w:rsidP="00CD4181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P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2" name="Group 192"/>
                              <wpg:cNvGrpSpPr/>
                              <wpg:grpSpPr>
                                <a:xfrm>
                                  <a:off x="3209925" y="9525"/>
                                  <a:ext cx="45719" cy="685800"/>
                                  <a:chOff x="0" y="0"/>
                                  <a:chExt cx="97790" cy="842645"/>
                                </a:xfrm>
                              </wpg:grpSpPr>
                              <wps:wsp>
                                <wps:cNvPr id="274" name="Line 273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0" y="0"/>
                                    <a:ext cx="97790" cy="9271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75" name="Line 274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0" y="47625"/>
                                    <a:ext cx="97790" cy="939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76" name="Line 275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0" y="95250"/>
                                    <a:ext cx="97790" cy="9334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77" name="Line 276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0" y="142875"/>
                                    <a:ext cx="97790" cy="9271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78" name="Line 277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0" y="180975"/>
                                    <a:ext cx="97790" cy="939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286" name="Group 28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228600"/>
                                    <a:ext cx="97790" cy="327660"/>
                                    <a:chOff x="1260" y="2340"/>
                                    <a:chExt cx="360" cy="1260"/>
                                  </a:xfrm>
                                </wpg:grpSpPr>
                                <wps:wsp>
                                  <wps:cNvPr id="287" name="Line 28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260" y="2520"/>
                                      <a:ext cx="360" cy="3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88" name="Line 28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260" y="2700"/>
                                      <a:ext cx="360" cy="3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89" name="Line 28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260" y="2880"/>
                                      <a:ext cx="360" cy="3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90" name="Line 28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260" y="3060"/>
                                      <a:ext cx="360" cy="3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91" name="Line 290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260" y="3240"/>
                                      <a:ext cx="360" cy="3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92" name="Line 291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260" y="2340"/>
                                      <a:ext cx="360" cy="3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279" name="Group 27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514350"/>
                                    <a:ext cx="97790" cy="328295"/>
                                    <a:chOff x="1260" y="2340"/>
                                    <a:chExt cx="360" cy="1260"/>
                                  </a:xfrm>
                                </wpg:grpSpPr>
                                <wps:wsp>
                                  <wps:cNvPr id="280" name="Line 2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260" y="2520"/>
                                      <a:ext cx="360" cy="3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81" name="Line 280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260" y="2700"/>
                                      <a:ext cx="360" cy="3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82" name="Line 281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260" y="2880"/>
                                      <a:ext cx="360" cy="3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83" name="Line 282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260" y="3060"/>
                                      <a:ext cx="360" cy="3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84" name="Line 283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260" y="3240"/>
                                      <a:ext cx="360" cy="3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85" name="Line 284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260" y="2340"/>
                                      <a:ext cx="360" cy="3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s:wsp>
                              <wps:cNvPr id="191" name="Straight Connector 191"/>
                              <wps:cNvCnPr/>
                              <wps:spPr>
                                <a:xfrm flipH="1">
                                  <a:off x="342900" y="142875"/>
                                  <a:ext cx="9525" cy="428625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93" name="Straight Connector 193"/>
                        <wps:cNvCnPr/>
                        <wps:spPr>
                          <a:xfrm>
                            <a:off x="1047750" y="495300"/>
                            <a:ext cx="0" cy="11874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389" name="Group 389"/>
                        <wpg:cNvGrpSpPr/>
                        <wpg:grpSpPr>
                          <a:xfrm>
                            <a:off x="1619250" y="504825"/>
                            <a:ext cx="355791" cy="118745"/>
                            <a:chOff x="-228600" y="0"/>
                            <a:chExt cx="355791" cy="118745"/>
                          </a:xfrm>
                        </wpg:grpSpPr>
                        <wps:wsp>
                          <wps:cNvPr id="188" name="Line 27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-215709" y="56881"/>
                              <a:ext cx="34290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Straight Connector 195"/>
                          <wps:cNvCnPr/>
                          <wps:spPr>
                            <a:xfrm>
                              <a:off x="-228600" y="0"/>
                              <a:ext cx="0" cy="118745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96" name="Straight Connector 196"/>
                        <wps:cNvCnPr/>
                        <wps:spPr>
                          <a:xfrm>
                            <a:off x="2552700" y="495300"/>
                            <a:ext cx="0" cy="11874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39C20F" id="Group 390" o:spid="_x0000_s1027" style="position:absolute;left:0;text-align:left;margin-left:182.9pt;margin-top:13.05pt;width:304.7pt;height:58.3pt;flip:x;z-index:252279296;mso-position-horizontal-relative:margin;mso-width-relative:margin;mso-height-relative:margin" coordorigin="-2314,2202" coordsize="34769,7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">
                <v:group id="Group 388" o:spid="_x0000_s1028" style="position:absolute;left:-2314;top:2202;width:34768;height:7428" coordorigin="-2314,1159" coordsize="34769,7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line id="Line 267" o:spid="_x0000_s1029" style="position:absolute;visibility:visible;mso-wrap-style:square" from="22053,4642" to="25482,46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" strokeweight="1.5pt">
                    <v:stroke startarrow="open"/>
                  </v:line>
                  <v:line id="Line 268" o:spid="_x0000_s1030" style="position:absolute;visibility:visible;mso-wrap-style:square" from="7048,4572" to="10477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" strokeweight="1.5pt">
                    <v:stroke startarrow="open"/>
                  </v:line>
                  <v:line id="Line 270" o:spid="_x0000_s1031" style="position:absolute;visibility:visible;mso-wrap-style:square" from="0,4476" to="3429,4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" strokeweight="1.5pt">
                    <v:stroke endarrow="open"/>
                  </v:line>
                  <v:group id="Group 387" o:spid="_x0000_s1032" style="position:absolute;left:-2314;top:1159;width:34768;height:7428" coordorigin="-2219" coordsize="34776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m+T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1itX+HvTDgCMv0FAAD//wMAUEsBAi0AFAAGAAgAAAAhANvh9svuAAAAhQEAABMAAAAAAAAA&#10;AAAAAAAAAAAAAFtDb250ZW50X1R5cGVzXS54bWxQSwECLQAUAAYACAAAACEAWvQsW78AAAAVAQAA&#10;CwAAAAAAAAAAAAAAAAAfAQAAX3JlbHMvLnJlbHNQSwECLQAUAAYACAAAACEABDpvk8YAAADcAAAA&#10;DwAAAAAAAAAAAAAAAAAHAgAAZHJzL2Rvd25yZXYueG1sUEsFBgAAAAADAAMAtwAAAPoCAAAAAA==&#10;">
                    <v:line id="Line 257" o:spid="_x0000_s1033" style="position:absolute;visibility:visible;mso-wrap-style:square" from="3429,1333" to="32016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" strokeweight="2.25pt"/>
                    <v:line id="Line 256" o:spid="_x0000_s1034" style="position:absolute;visibility:visible;mso-wrap-style:square" from="3429,5715" to="32016,5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" strokeweight="2.25pt"/>
                    <v:group id="Group 197" o:spid="_x0000_s1035" style="position:absolute;left:-2219;width:34775;height:7429" coordorigin="-2219" coordsize="34776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5ev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ixn8PhMukKsfAAAA//8DAFBLAQItABQABgAIAAAAIQDb4fbL7gAAAIUBAAATAAAAAAAAAAAA&#10;AAAAAAAAAABbQ29udGVudF9UeXBlc10ueG1sUEsBAi0AFAAGAAgAAAAhAFr0LFu/AAAAFQEAAAsA&#10;AAAAAAAAAAAAAAAAHwEAAF9yZWxzLy5yZWxzUEsBAi0AFAAGAAgAAAAhACwnl6/EAAAA3AAAAA8A&#10;AAAAAAAAAAAAAAAABwIAAGRycy9kb3ducmV2LnhtbFBLBQYAAAAAAwADALcAAAD4AgAAAAA=&#10;">
                      <v:line id="Line 272" o:spid="_x0000_s1036" style="position:absolute;visibility:visible;mso-wrap-style:square" from="32099,0" to="32194,7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" strokeweight="1.5pt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40" o:spid="_x0000_s1037" type="#_x0000_t202" style="position:absolute;left:-2219;top:754;width:5174;height:3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" filled="f" stroked="f">
                        <v:textbox>
                          <w:txbxContent>
                            <w:p w:rsidR="00587E56" w:rsidRPr="00CD4181" w:rsidRDefault="00587E56" w:rsidP="00CD418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P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241" o:spid="_x0000_s1038" type="#_x0000_t202" style="position:absolute;left:16241;top:951;width:3417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" filled="f" stroked="f">
                        <v:textbox>
                          <w:txbxContent>
                            <w:p w:rsidR="00587E56" w:rsidRPr="00CD4181" w:rsidRDefault="00587E56" w:rsidP="00CD418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P</w:t>
                              </w:r>
                              <w:r>
                                <w:rPr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242" o:spid="_x0000_s1039" type="#_x0000_t202" style="position:absolute;left:6168;top:1077;width:4573;height:31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" filled="f" stroked="f">
                        <v:textbox>
                          <w:txbxContent>
                            <w:p w:rsidR="00587E56" w:rsidRPr="00CD4181" w:rsidRDefault="00587E56" w:rsidP="00CD418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P</w:t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269" o:spid="_x0000_s1040" type="#_x0000_t202" style="position:absolute;left:21820;top:951;width:4146;height:3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" filled="f" stroked="f">
                        <v:textbox>
                          <w:txbxContent>
                            <w:p w:rsidR="00587E56" w:rsidRPr="00CD4181" w:rsidRDefault="00587E56" w:rsidP="00CD418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P</w:t>
                              </w:r>
                              <w:r>
                                <w:rPr>
                                  <w:vertAlign w:val="subscript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group id="Group 192" o:spid="_x0000_s1041" style="position:absolute;left:32099;top:95;width:457;height:6858" coordsize="977,8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    <v:line id="Line 273" o:spid="_x0000_s1042" style="position:absolute;flip:x;visibility:visible;mso-wrap-style:square" from="0,0" to="977,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"/>
                        <v:line id="Line 274" o:spid="_x0000_s1043" style="position:absolute;flip:x;visibility:visible;mso-wrap-style:square" from="0,476" to="977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"/>
                        <v:line id="Line 275" o:spid="_x0000_s1044" style="position:absolute;flip:x;visibility:visible;mso-wrap-style:square" from="0,952" to="977,1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"/>
                        <v:line id="Line 276" o:spid="_x0000_s1045" style="position:absolute;flip:x;visibility:visible;mso-wrap-style:square" from="0,1428" to="977,2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"/>
                        <v:line id="Line 277" o:spid="_x0000_s1046" style="position:absolute;flip:x;visibility:visible;mso-wrap-style:square" from="0,1809" to="977,2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"/>
                        <v:group id="Group 285" o:spid="_x0000_s1047" style="position:absolute;top:2286;width:977;height:3276" coordorigin="1260,2340" coordsize="36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        <v:line id="Line 286" o:spid="_x0000_s1048" style="position:absolute;flip:x;visibility:visible;mso-wrap-style:square" from="1260,2520" to="1620,2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"/>
                          <v:line id="Line 287" o:spid="_x0000_s1049" style="position:absolute;flip:x;visibility:visible;mso-wrap-style:square" from="1260,2700" to="1620,3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"/>
                          <v:line id="Line 288" o:spid="_x0000_s1050" style="position:absolute;flip:x;visibility:visible;mso-wrap-style:square" from="1260,2880" to="1620,3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"/>
                          <v:line id="Line 289" o:spid="_x0000_s1051" style="position:absolute;flip:x;visibility:visible;mso-wrap-style:square" from="1260,3060" to="1620,34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"/>
                          <v:line id="Line 290" o:spid="_x0000_s1052" style="position:absolute;flip:x;visibility:visible;mso-wrap-style:square" from="1260,3240" to="1620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"/>
                          <v:line id="Line 291" o:spid="_x0000_s1053" style="position:absolute;flip:x;visibility:visible;mso-wrap-style:square" from="1260,2340" to="1620,2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"/>
                        </v:group>
                        <v:group id="Group 278" o:spid="_x0000_s1054" style="position:absolute;top:5143;width:977;height:3283" coordorigin="1260,2340" coordsize="36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        <v:line id="Line 279" o:spid="_x0000_s1055" style="position:absolute;flip:x;visibility:visible;mso-wrap-style:square" from="1260,2520" to="1620,2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"/>
                          <v:line id="Line 280" o:spid="_x0000_s1056" style="position:absolute;flip:x;visibility:visible;mso-wrap-style:square" from="1260,2700" to="1620,3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"/>
                          <v:line id="Line 281" o:spid="_x0000_s1057" style="position:absolute;flip:x;visibility:visible;mso-wrap-style:square" from="1260,2880" to="1620,3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"/>
                          <v:line id="Line 282" o:spid="_x0000_s1058" style="position:absolute;flip:x;visibility:visible;mso-wrap-style:square" from="1260,3060" to="1620,34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"/>
                          <v:line id="Line 283" o:spid="_x0000_s1059" style="position:absolute;flip:x;visibility:visible;mso-wrap-style:square" from="1260,3240" to="1620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"/>
                          <v:line id="Line 284" o:spid="_x0000_s1060" style="position:absolute;flip:x;visibility:visible;mso-wrap-style:square" from="1260,2340" to="1620,2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"/>
                        </v:group>
                      </v:group>
                      <v:line id="Straight Connector 191" o:spid="_x0000_s1061" style="position:absolute;flip:x;visibility:visible;mso-wrap-style:square" from="3429,1428" to="3524,5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" strokecolor="black [3213]" strokeweight="2.25pt"/>
                    </v:group>
                  </v:group>
                </v:group>
                <v:line id="Straight Connector 193" o:spid="_x0000_s1062" style="position:absolute;visibility:visible;mso-wrap-style:square" from="10477,4953" to="10477,6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" strokecolor="black [3213]" strokeweight="2.25pt"/>
                <v:group id="Group 389" o:spid="_x0000_s1063" style="position:absolute;left:16192;top:5048;width:3558;height:1187" coordorigin="-228600" coordsize="355791,118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<v:line id="Line 271" o:spid="_x0000_s1064" style="position:absolute;visibility:visible;mso-wrap-style:square" from="-215709,56881" to="127191,568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" strokeweight="1.5pt">
                    <v:stroke endarrow="open"/>
                  </v:line>
                  <v:line id="Straight Connector 195" o:spid="_x0000_s1065" style="position:absolute;visibility:visible;mso-wrap-style:square" from="-228600,0" to="-228600,1187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" strokecolor="black [3213]" strokeweight="2.25pt"/>
                </v:group>
                <v:line id="Straight Connector 196" o:spid="_x0000_s1066" style="position:absolute;visibility:visible;mso-wrap-style:square" from="25527,4953" to="25527,6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" strokecolor="black [3213]" strokeweight="2.25pt"/>
                <w10:wrap anchorx="margin"/>
              </v:group>
            </w:pict>
          </mc:Fallback>
        </mc:AlternateContent>
      </w:r>
      <w:r w:rsidR="00CD4181">
        <w:rPr>
          <w:rFonts w:ascii="Times New Roman" w:hAnsi="Times New Roman"/>
          <w:b/>
          <w:sz w:val="26"/>
          <w:szCs w:val="26"/>
          <w:lang w:val="vi-VN"/>
        </w:rPr>
        <w:t xml:space="preserve">    </w:t>
      </w:r>
    </w:p>
    <w:p w:rsidR="00CD4181" w:rsidRPr="00617107" w:rsidRDefault="00CD4181" w:rsidP="00CD4181">
      <w:pPr>
        <w:rPr>
          <w:rFonts w:ascii="Times New Roman" w:hAnsi="Times New Roman"/>
          <w:b/>
          <w:sz w:val="26"/>
          <w:szCs w:val="26"/>
        </w:rPr>
      </w:pPr>
    </w:p>
    <w:p w:rsidR="00CD4181" w:rsidRPr="00617107" w:rsidRDefault="00BD063B" w:rsidP="00CD4181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2228096" behindDoc="0" locked="0" layoutInCell="1" allowOverlap="1" wp14:anchorId="36D4911A" wp14:editId="13CF55E2">
                <wp:simplePos x="0" y="0"/>
                <wp:positionH relativeFrom="column">
                  <wp:posOffset>2324735</wp:posOffset>
                </wp:positionH>
                <wp:positionV relativeFrom="paragraph">
                  <wp:posOffset>121285</wp:posOffset>
                </wp:positionV>
                <wp:extent cx="3233375" cy="6953"/>
                <wp:effectExtent l="0" t="0" r="24765" b="31750"/>
                <wp:wrapNone/>
                <wp:docPr id="245" name="Line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3375" cy="695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4FA20F" id="Line 244" o:spid="_x0000_s1026" style="position:absolute;z-index:25222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05pt,9.55pt" to="437.6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">
                <v:stroke dashstyle="longDashDot"/>
              </v:line>
            </w:pict>
          </mc:Fallback>
        </mc:AlternateContent>
      </w:r>
    </w:p>
    <w:p w:rsidR="00F13CA9" w:rsidRPr="003A30AF" w:rsidRDefault="00F13CA9" w:rsidP="003A30AF">
      <w:pPr>
        <w:spacing w:after="160"/>
        <w:jc w:val="both"/>
        <w:rPr>
          <w:rFonts w:ascii="Times New Roman" w:hAnsi="Times New Roman"/>
        </w:rPr>
      </w:pPr>
    </w:p>
    <w:p w:rsidR="00EE6087" w:rsidRPr="00237B47" w:rsidRDefault="00EE6087" w:rsidP="00473252">
      <w:pPr>
        <w:spacing w:before="60" w:after="60" w:line="312" w:lineRule="auto"/>
        <w:jc w:val="both"/>
        <w:rPr>
          <w:rFonts w:ascii="Times New Roman" w:hAnsi="Times New Roman"/>
          <w:i/>
          <w:sz w:val="26"/>
          <w:lang w:val="de-DE"/>
        </w:rPr>
      </w:pPr>
      <w:r w:rsidRPr="00237B47">
        <w:rPr>
          <w:rFonts w:ascii="Times New Roman" w:hAnsi="Times New Roman"/>
          <w:b/>
          <w:sz w:val="26"/>
          <w:lang w:val="de-DE"/>
        </w:rPr>
        <w:t>Câu 2</w:t>
      </w:r>
      <w:r>
        <w:rPr>
          <w:rFonts w:ascii="Times New Roman" w:hAnsi="Times New Roman"/>
          <w:b/>
          <w:sz w:val="26"/>
          <w:lang w:val="de-DE"/>
        </w:rPr>
        <w:t xml:space="preserve"> </w:t>
      </w:r>
      <w:r w:rsidRPr="00B84E98">
        <w:rPr>
          <w:rFonts w:ascii="Times New Roman" w:hAnsi="Times New Roman"/>
          <w:i/>
          <w:sz w:val="26"/>
          <w:lang w:val="de-DE"/>
        </w:rPr>
        <w:t>(</w:t>
      </w:r>
      <w:r>
        <w:rPr>
          <w:rFonts w:ascii="Times New Roman" w:hAnsi="Times New Roman"/>
          <w:i/>
          <w:sz w:val="26"/>
          <w:lang w:val="de-DE"/>
        </w:rPr>
        <w:t>3</w:t>
      </w:r>
      <w:r w:rsidRPr="00B84E98">
        <w:rPr>
          <w:rFonts w:ascii="Times New Roman" w:hAnsi="Times New Roman"/>
          <w:i/>
          <w:sz w:val="26"/>
          <w:lang w:val="de-DE"/>
        </w:rPr>
        <w:t xml:space="preserve"> điểm)</w:t>
      </w:r>
    </w:p>
    <w:p w:rsidR="00D76A2D" w:rsidRPr="00332D35" w:rsidRDefault="00D76A2D" w:rsidP="003A30AF">
      <w:pPr>
        <w:spacing w:line="288" w:lineRule="auto"/>
        <w:ind w:right="32" w:firstLine="180"/>
        <w:rPr>
          <w:rFonts w:ascii="Times New Roman" w:hAnsi="Times New Roman"/>
          <w:sz w:val="26"/>
          <w:szCs w:val="26"/>
          <w:lang w:val="vi-VN"/>
        </w:rPr>
      </w:pPr>
      <w:proofErr w:type="spellStart"/>
      <w:r w:rsidRPr="00332D35">
        <w:rPr>
          <w:rFonts w:ascii="Times New Roman" w:hAnsi="Times New Roman"/>
          <w:sz w:val="26"/>
          <w:szCs w:val="26"/>
        </w:rPr>
        <w:t>Trục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AB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đổi</w:t>
      </w:r>
      <w:proofErr w:type="spellEnd"/>
      <w:r>
        <w:rPr>
          <w:rFonts w:ascii="Times New Roman" w:hAnsi="Times New Roman"/>
          <w:sz w:val="26"/>
          <w:szCs w:val="26"/>
        </w:rPr>
        <w:t xml:space="preserve"> d</w:t>
      </w:r>
      <w:r w:rsidRPr="00332D35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332D35">
        <w:rPr>
          <w:rFonts w:ascii="Times New Roman" w:hAnsi="Times New Roman"/>
          <w:sz w:val="26"/>
          <w:szCs w:val="26"/>
        </w:rPr>
        <w:t>Trục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chịu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tác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dụng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của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các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mômen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xoắn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ngoại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lực</w:t>
      </w:r>
      <w:proofErr w:type="spellEnd"/>
      <w:r w:rsidRPr="00332D35">
        <w:rPr>
          <w:rFonts w:ascii="Times New Roman" w:hAnsi="Times New Roman"/>
          <w:sz w:val="26"/>
          <w:szCs w:val="26"/>
        </w:rPr>
        <w:t>: m</w:t>
      </w:r>
      <w:r w:rsidR="003A30AF">
        <w:rPr>
          <w:rFonts w:ascii="Times New Roman" w:hAnsi="Times New Roman"/>
          <w:sz w:val="26"/>
          <w:szCs w:val="26"/>
          <w:vertAlign w:val="subscript"/>
        </w:rPr>
        <w:t>1</w:t>
      </w:r>
      <w:r w:rsidRPr="00332D35">
        <w:rPr>
          <w:rFonts w:ascii="Times New Roman" w:hAnsi="Times New Roman"/>
          <w:sz w:val="26"/>
          <w:szCs w:val="26"/>
        </w:rPr>
        <w:t>= 1</w:t>
      </w:r>
      <w:r w:rsidR="001D4519">
        <w:rPr>
          <w:rFonts w:ascii="Times New Roman" w:hAnsi="Times New Roman"/>
          <w:sz w:val="26"/>
          <w:szCs w:val="26"/>
        </w:rPr>
        <w:t>8</w:t>
      </w:r>
      <w:r w:rsidR="009966F7">
        <w:rPr>
          <w:rFonts w:ascii="Times New Roman" w:hAnsi="Times New Roman"/>
          <w:sz w:val="26"/>
          <w:szCs w:val="26"/>
        </w:rPr>
        <w:t>00</w:t>
      </w:r>
      <w:r w:rsidRPr="00332D35">
        <w:rPr>
          <w:rFonts w:ascii="Times New Roman" w:hAnsi="Times New Roman"/>
          <w:sz w:val="26"/>
          <w:szCs w:val="26"/>
        </w:rPr>
        <w:t>Nm, m</w:t>
      </w:r>
      <w:r w:rsidR="003A30AF">
        <w:rPr>
          <w:rFonts w:ascii="Times New Roman" w:hAnsi="Times New Roman"/>
          <w:sz w:val="26"/>
          <w:szCs w:val="26"/>
          <w:vertAlign w:val="subscript"/>
        </w:rPr>
        <w:t>2</w:t>
      </w:r>
      <w:r w:rsidRPr="00332D35">
        <w:rPr>
          <w:rFonts w:ascii="Times New Roman" w:hAnsi="Times New Roman"/>
          <w:sz w:val="26"/>
          <w:szCs w:val="26"/>
        </w:rPr>
        <w:t xml:space="preserve"> = </w:t>
      </w:r>
      <w:r w:rsidR="001D4519">
        <w:rPr>
          <w:rFonts w:ascii="Times New Roman" w:hAnsi="Times New Roman"/>
          <w:sz w:val="26"/>
          <w:szCs w:val="26"/>
        </w:rPr>
        <w:t>59</w:t>
      </w:r>
      <w:r w:rsidR="009966F7">
        <w:rPr>
          <w:rFonts w:ascii="Times New Roman" w:hAnsi="Times New Roman"/>
          <w:sz w:val="26"/>
          <w:szCs w:val="26"/>
        </w:rPr>
        <w:t>00</w:t>
      </w:r>
      <w:r w:rsidRPr="00332D35">
        <w:rPr>
          <w:rFonts w:ascii="Times New Roman" w:hAnsi="Times New Roman"/>
          <w:sz w:val="26"/>
          <w:szCs w:val="26"/>
        </w:rPr>
        <w:t>Nm, m</w:t>
      </w:r>
      <w:r w:rsidR="003A30AF">
        <w:rPr>
          <w:rFonts w:ascii="Times New Roman" w:hAnsi="Times New Roman"/>
          <w:sz w:val="26"/>
          <w:szCs w:val="26"/>
          <w:vertAlign w:val="subscript"/>
        </w:rPr>
        <w:t>3</w:t>
      </w:r>
      <w:r w:rsidRPr="00332D35">
        <w:rPr>
          <w:rFonts w:ascii="Times New Roman" w:hAnsi="Times New Roman"/>
          <w:sz w:val="26"/>
          <w:szCs w:val="26"/>
        </w:rPr>
        <w:t xml:space="preserve"> = </w:t>
      </w:r>
      <w:r w:rsidR="001D4519">
        <w:rPr>
          <w:rFonts w:ascii="Times New Roman" w:hAnsi="Times New Roman"/>
          <w:sz w:val="26"/>
          <w:szCs w:val="26"/>
        </w:rPr>
        <w:t>24</w:t>
      </w:r>
      <w:r w:rsidR="009966F7">
        <w:rPr>
          <w:rFonts w:ascii="Times New Roman" w:hAnsi="Times New Roman"/>
          <w:sz w:val="26"/>
          <w:szCs w:val="26"/>
        </w:rPr>
        <w:t>00</w:t>
      </w:r>
      <w:r w:rsidRPr="00332D35">
        <w:rPr>
          <w:rFonts w:ascii="Times New Roman" w:hAnsi="Times New Roman"/>
          <w:sz w:val="26"/>
          <w:szCs w:val="26"/>
        </w:rPr>
        <w:t>Nm, m</w:t>
      </w:r>
      <w:r w:rsidR="003A30AF">
        <w:rPr>
          <w:rFonts w:ascii="Times New Roman" w:hAnsi="Times New Roman"/>
          <w:sz w:val="26"/>
          <w:szCs w:val="26"/>
          <w:vertAlign w:val="subscript"/>
        </w:rPr>
        <w:t>4</w:t>
      </w:r>
      <w:r w:rsidRPr="00332D35">
        <w:rPr>
          <w:rFonts w:ascii="Times New Roman" w:hAnsi="Times New Roman"/>
          <w:sz w:val="26"/>
          <w:szCs w:val="26"/>
        </w:rPr>
        <w:t xml:space="preserve"> = </w:t>
      </w:r>
      <w:r w:rsidR="001D4519">
        <w:rPr>
          <w:rFonts w:ascii="Times New Roman" w:hAnsi="Times New Roman"/>
          <w:sz w:val="26"/>
          <w:szCs w:val="26"/>
        </w:rPr>
        <w:t>17</w:t>
      </w:r>
      <w:r w:rsidR="009966F7">
        <w:rPr>
          <w:rFonts w:ascii="Times New Roman" w:hAnsi="Times New Roman"/>
          <w:sz w:val="26"/>
          <w:szCs w:val="26"/>
        </w:rPr>
        <w:t>00</w:t>
      </w:r>
      <w:r w:rsidRPr="00332D35">
        <w:rPr>
          <w:rFonts w:ascii="Times New Roman" w:hAnsi="Times New Roman"/>
          <w:sz w:val="26"/>
          <w:szCs w:val="26"/>
        </w:rPr>
        <w:t>Nm</w:t>
      </w:r>
      <w:r w:rsidRPr="00332D35">
        <w:rPr>
          <w:rFonts w:ascii="Times New Roman" w:hAnsi="Times New Roman"/>
          <w:sz w:val="26"/>
          <w:szCs w:val="26"/>
          <w:lang w:val="vi-VN"/>
        </w:rPr>
        <w:t>.</w:t>
      </w:r>
    </w:p>
    <w:p w:rsidR="00D76A2D" w:rsidRPr="00332D35" w:rsidRDefault="00D76A2D" w:rsidP="00D76A2D">
      <w:pPr>
        <w:spacing w:line="288" w:lineRule="auto"/>
        <w:ind w:firstLine="180"/>
        <w:rPr>
          <w:rFonts w:ascii="Times New Roman" w:hAnsi="Times New Roman"/>
          <w:sz w:val="26"/>
          <w:szCs w:val="26"/>
        </w:rPr>
      </w:pPr>
      <w:r w:rsidRPr="00332D35">
        <w:rPr>
          <w:rFonts w:ascii="Times New Roman" w:hAnsi="Times New Roman"/>
          <w:sz w:val="26"/>
          <w:szCs w:val="26"/>
        </w:rPr>
        <w:t xml:space="preserve">a) </w:t>
      </w:r>
      <w:proofErr w:type="spellStart"/>
      <w:r w:rsidRPr="00332D35">
        <w:rPr>
          <w:rFonts w:ascii="Times New Roman" w:hAnsi="Times New Roman"/>
          <w:sz w:val="26"/>
          <w:szCs w:val="26"/>
        </w:rPr>
        <w:t>Vẽ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biểu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đồ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mômen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xoắn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nội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lực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332D35">
        <w:rPr>
          <w:rFonts w:ascii="Times New Roman" w:hAnsi="Times New Roman"/>
          <w:sz w:val="26"/>
          <w:szCs w:val="26"/>
        </w:rPr>
        <w:t>của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332D35">
        <w:rPr>
          <w:rFonts w:ascii="Times New Roman" w:hAnsi="Times New Roman"/>
          <w:sz w:val="26"/>
          <w:szCs w:val="26"/>
        </w:rPr>
        <w:t>trục</w:t>
      </w:r>
      <w:proofErr w:type="spellEnd"/>
      <w:proofErr w:type="gramEnd"/>
      <w:r w:rsidRPr="00332D35">
        <w:rPr>
          <w:rFonts w:ascii="Times New Roman" w:hAnsi="Times New Roman"/>
          <w:sz w:val="26"/>
          <w:szCs w:val="26"/>
        </w:rPr>
        <w:t xml:space="preserve"> (1</w:t>
      </w:r>
      <w:r>
        <w:rPr>
          <w:rFonts w:ascii="Times New Roman" w:hAnsi="Times New Roman"/>
          <w:sz w:val="26"/>
          <w:szCs w:val="26"/>
        </w:rPr>
        <w:t>,5</w:t>
      </w:r>
      <w:r w:rsidRPr="00332D35">
        <w:rPr>
          <w:sz w:val="26"/>
          <w:szCs w:val="26"/>
        </w:rPr>
        <w:t xml:space="preserve"> </w:t>
      </w:r>
      <w:r w:rsidRPr="00332D35">
        <w:rPr>
          <w:rFonts w:ascii="Times New Roman" w:hAnsi="Times New Roman"/>
          <w:sz w:val="26"/>
          <w:szCs w:val="26"/>
        </w:rPr>
        <w:t>đ)</w:t>
      </w:r>
    </w:p>
    <w:p w:rsidR="00D76A2D" w:rsidRPr="00332D35" w:rsidRDefault="005F55C7" w:rsidP="009E4C96">
      <w:pPr>
        <w:spacing w:line="288" w:lineRule="auto"/>
        <w:ind w:right="32" w:firstLine="180"/>
        <w:rPr>
          <w:rFonts w:ascii="Times New Roman" w:hAnsi="Times New Roman"/>
          <w:sz w:val="28"/>
          <w:szCs w:val="28"/>
        </w:rPr>
      </w:pPr>
      <w:r w:rsidRPr="00332D35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2182016" behindDoc="0" locked="0" layoutInCell="1" allowOverlap="1" wp14:anchorId="6D644325" wp14:editId="3A70E485">
                <wp:simplePos x="0" y="0"/>
                <wp:positionH relativeFrom="margin">
                  <wp:posOffset>2534920</wp:posOffset>
                </wp:positionH>
                <wp:positionV relativeFrom="paragraph">
                  <wp:posOffset>433070</wp:posOffset>
                </wp:positionV>
                <wp:extent cx="3420839" cy="1025389"/>
                <wp:effectExtent l="0" t="38100" r="8255" b="3810"/>
                <wp:wrapNone/>
                <wp:docPr id="209" name="Group 2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20839" cy="1025389"/>
                          <a:chOff x="0" y="28575"/>
                          <a:chExt cx="3853114" cy="1234440"/>
                        </a:xfrm>
                      </wpg:grpSpPr>
                      <wps:wsp>
                        <wps:cNvPr id="151" name="Freeform 103"/>
                        <wps:cNvSpPr>
                          <a:spLocks/>
                        </wps:cNvSpPr>
                        <wps:spPr bwMode="auto">
                          <a:xfrm>
                            <a:off x="314325" y="723900"/>
                            <a:ext cx="3147491" cy="20755"/>
                          </a:xfrm>
                          <a:custGeom>
                            <a:avLst/>
                            <a:gdLst>
                              <a:gd name="T0" fmla="*/ 0 w 10388"/>
                              <a:gd name="T1" fmla="*/ 0 h 57"/>
                              <a:gd name="T2" fmla="*/ 0 w 10388"/>
                              <a:gd name="T3" fmla="*/ 57 h 57"/>
                              <a:gd name="T4" fmla="*/ 10388 w 10388"/>
                              <a:gd name="T5" fmla="*/ 0 h 57"/>
                              <a:gd name="T6" fmla="*/ 0 w 10388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388" h="57">
                                <a:moveTo>
                                  <a:pt x="0" y="0"/>
                                </a:moveTo>
                                <a:lnTo>
                                  <a:pt x="0" y="57"/>
                                </a:lnTo>
                                <a:lnTo>
                                  <a:pt x="10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104"/>
                        <wps:cNvSpPr>
                          <a:spLocks/>
                        </wps:cNvSpPr>
                        <wps:spPr bwMode="auto">
                          <a:xfrm>
                            <a:off x="314325" y="723900"/>
                            <a:ext cx="3147491" cy="20755"/>
                          </a:xfrm>
                          <a:custGeom>
                            <a:avLst/>
                            <a:gdLst>
                              <a:gd name="T0" fmla="*/ 0 w 10388"/>
                              <a:gd name="T1" fmla="*/ 57 h 57"/>
                              <a:gd name="T2" fmla="*/ 10388 w 10388"/>
                              <a:gd name="T3" fmla="*/ 0 h 57"/>
                              <a:gd name="T4" fmla="*/ 10388 w 10388"/>
                              <a:gd name="T5" fmla="*/ 57 h 57"/>
                              <a:gd name="T6" fmla="*/ 0 w 10388"/>
                              <a:gd name="T7" fmla="*/ 57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388" h="57">
                                <a:moveTo>
                                  <a:pt x="0" y="57"/>
                                </a:moveTo>
                                <a:lnTo>
                                  <a:pt x="10388" y="0"/>
                                </a:lnTo>
                                <a:lnTo>
                                  <a:pt x="10388" y="57"/>
                                </a:lnTo>
                                <a:lnTo>
                                  <a:pt x="0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314325" y="723900"/>
                            <a:ext cx="3147491" cy="2075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06"/>
                        <wps:cNvSpPr>
                          <a:spLocks/>
                        </wps:cNvSpPr>
                        <wps:spPr bwMode="auto">
                          <a:xfrm>
                            <a:off x="314325" y="171450"/>
                            <a:ext cx="909" cy="558211"/>
                          </a:xfrm>
                          <a:custGeom>
                            <a:avLst/>
                            <a:gdLst>
                              <a:gd name="T0" fmla="*/ 0 w 2"/>
                              <a:gd name="T1" fmla="*/ 0 h 1532"/>
                              <a:gd name="T2" fmla="*/ 0 w 2"/>
                              <a:gd name="T3" fmla="*/ 1532 h 1532"/>
                              <a:gd name="T4" fmla="*/ 2 w 2"/>
                              <a:gd name="T5" fmla="*/ 1532 h 15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" h="1532">
                                <a:moveTo>
                                  <a:pt x="0" y="0"/>
                                </a:moveTo>
                                <a:lnTo>
                                  <a:pt x="0" y="1532"/>
                                </a:lnTo>
                                <a:lnTo>
                                  <a:pt x="2" y="1532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107"/>
                        <wps:cNvSpPr>
                          <a:spLocks/>
                        </wps:cNvSpPr>
                        <wps:spPr bwMode="auto">
                          <a:xfrm>
                            <a:off x="171450" y="295275"/>
                            <a:ext cx="139969" cy="644509"/>
                          </a:xfrm>
                          <a:custGeom>
                            <a:avLst/>
                            <a:gdLst>
                              <a:gd name="T0" fmla="*/ 67 w 463"/>
                              <a:gd name="T1" fmla="*/ 1772 h 1772"/>
                              <a:gd name="T2" fmla="*/ 11 w 463"/>
                              <a:gd name="T3" fmla="*/ 1446 h 1772"/>
                              <a:gd name="T4" fmla="*/ 0 w 463"/>
                              <a:gd name="T5" fmla="*/ 1101 h 1772"/>
                              <a:gd name="T6" fmla="*/ 36 w 463"/>
                              <a:gd name="T7" fmla="*/ 763 h 1772"/>
                              <a:gd name="T8" fmla="*/ 115 w 463"/>
                              <a:gd name="T9" fmla="*/ 463 h 1772"/>
                              <a:gd name="T10" fmla="*/ 222 w 463"/>
                              <a:gd name="T11" fmla="*/ 226 h 1772"/>
                              <a:gd name="T12" fmla="*/ 336 w 463"/>
                              <a:gd name="T13" fmla="*/ 75 h 1772"/>
                              <a:gd name="T14" fmla="*/ 421 w 463"/>
                              <a:gd name="T15" fmla="*/ 11 h 1772"/>
                              <a:gd name="T16" fmla="*/ 462 w 463"/>
                              <a:gd name="T17" fmla="*/ 0 h 1772"/>
                              <a:gd name="T18" fmla="*/ 463 w 463"/>
                              <a:gd name="T19" fmla="*/ 0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63" h="1772">
                                <a:moveTo>
                                  <a:pt x="67" y="1772"/>
                                </a:moveTo>
                                <a:lnTo>
                                  <a:pt x="11" y="1446"/>
                                </a:lnTo>
                                <a:lnTo>
                                  <a:pt x="0" y="1101"/>
                                </a:lnTo>
                                <a:lnTo>
                                  <a:pt x="36" y="763"/>
                                </a:lnTo>
                                <a:lnTo>
                                  <a:pt x="115" y="463"/>
                                </a:lnTo>
                                <a:lnTo>
                                  <a:pt x="222" y="226"/>
                                </a:lnTo>
                                <a:lnTo>
                                  <a:pt x="336" y="75"/>
                                </a:lnTo>
                                <a:lnTo>
                                  <a:pt x="421" y="11"/>
                                </a:lnTo>
                                <a:lnTo>
                                  <a:pt x="462" y="0"/>
                                </a:lnTo>
                                <a:lnTo>
                                  <a:pt x="463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chemeClr val="tx1"/>
                            </a:solidFill>
                            <a:headEnd type="triangle" w="med" len="med"/>
                            <a:tailEnd type="non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108"/>
                        <wps:cNvSpPr>
                          <a:spLocks/>
                        </wps:cNvSpPr>
                        <wps:spPr bwMode="auto">
                          <a:xfrm>
                            <a:off x="2206298" y="318209"/>
                            <a:ext cx="140878" cy="644509"/>
                          </a:xfrm>
                          <a:custGeom>
                            <a:avLst/>
                            <a:gdLst>
                              <a:gd name="T0" fmla="*/ 65 w 466"/>
                              <a:gd name="T1" fmla="*/ 1770 h 1770"/>
                              <a:gd name="T2" fmla="*/ 10 w 466"/>
                              <a:gd name="T3" fmla="*/ 1445 h 1770"/>
                              <a:gd name="T4" fmla="*/ 0 w 466"/>
                              <a:gd name="T5" fmla="*/ 1099 h 1770"/>
                              <a:gd name="T6" fmla="*/ 38 w 466"/>
                              <a:gd name="T7" fmla="*/ 762 h 1770"/>
                              <a:gd name="T8" fmla="*/ 117 w 466"/>
                              <a:gd name="T9" fmla="*/ 462 h 1770"/>
                              <a:gd name="T10" fmla="*/ 225 w 466"/>
                              <a:gd name="T11" fmla="*/ 225 h 1770"/>
                              <a:gd name="T12" fmla="*/ 339 w 466"/>
                              <a:gd name="T13" fmla="*/ 75 h 1770"/>
                              <a:gd name="T14" fmla="*/ 425 w 466"/>
                              <a:gd name="T15" fmla="*/ 11 h 1770"/>
                              <a:gd name="T16" fmla="*/ 465 w 466"/>
                              <a:gd name="T17" fmla="*/ 0 h 1770"/>
                              <a:gd name="T18" fmla="*/ 466 w 466"/>
                              <a:gd name="T19" fmla="*/ 0 h 17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66" h="1770">
                                <a:moveTo>
                                  <a:pt x="65" y="1770"/>
                                </a:moveTo>
                                <a:lnTo>
                                  <a:pt x="10" y="1445"/>
                                </a:lnTo>
                                <a:lnTo>
                                  <a:pt x="0" y="1099"/>
                                </a:lnTo>
                                <a:lnTo>
                                  <a:pt x="38" y="762"/>
                                </a:lnTo>
                                <a:lnTo>
                                  <a:pt x="117" y="462"/>
                                </a:lnTo>
                                <a:lnTo>
                                  <a:pt x="225" y="225"/>
                                </a:lnTo>
                                <a:lnTo>
                                  <a:pt x="339" y="75"/>
                                </a:lnTo>
                                <a:lnTo>
                                  <a:pt x="425" y="11"/>
                                </a:lnTo>
                                <a:lnTo>
                                  <a:pt x="465" y="0"/>
                                </a:lnTo>
                                <a:lnTo>
                                  <a:pt x="466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chemeClr val="tx1"/>
                            </a:solidFill>
                            <a:headEnd type="triangle" w="med" len="med"/>
                            <a:tailEnd type="non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109"/>
                        <wps:cNvSpPr>
                          <a:spLocks/>
                        </wps:cNvSpPr>
                        <wps:spPr bwMode="auto">
                          <a:xfrm>
                            <a:off x="2361007" y="173941"/>
                            <a:ext cx="909" cy="573504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575"/>
                              <a:gd name="T2" fmla="*/ 0 w 1"/>
                              <a:gd name="T3" fmla="*/ 1575 h 1575"/>
                              <a:gd name="T4" fmla="*/ 1 w 1"/>
                              <a:gd name="T5" fmla="*/ 1575 h 15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75">
                                <a:moveTo>
                                  <a:pt x="0" y="0"/>
                                </a:moveTo>
                                <a:lnTo>
                                  <a:pt x="0" y="1575"/>
                                </a:lnTo>
                                <a:lnTo>
                                  <a:pt x="1" y="1575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300832" y="758300"/>
                            <a:ext cx="438150" cy="491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7E56" w:rsidRPr="00332D35" w:rsidRDefault="00587E56" w:rsidP="00D76A2D">
                              <w:r w:rsidRPr="00332D35">
                                <w:rPr>
                                  <w:color w:val="00000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9" name="Freeform 121"/>
                        <wps:cNvSpPr>
                          <a:spLocks/>
                        </wps:cNvSpPr>
                        <wps:spPr bwMode="auto">
                          <a:xfrm>
                            <a:off x="123825" y="733425"/>
                            <a:ext cx="190867" cy="327717"/>
                          </a:xfrm>
                          <a:custGeom>
                            <a:avLst/>
                            <a:gdLst>
                              <a:gd name="T0" fmla="*/ 631 w 631"/>
                              <a:gd name="T1" fmla="*/ 0 h 900"/>
                              <a:gd name="T2" fmla="*/ 0 w 631"/>
                              <a:gd name="T3" fmla="*/ 900 h 900"/>
                              <a:gd name="T4" fmla="*/ 1 w 631"/>
                              <a:gd name="T5" fmla="*/ 900 h 9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31" h="900">
                                <a:moveTo>
                                  <a:pt x="631" y="0"/>
                                </a:moveTo>
                                <a:lnTo>
                                  <a:pt x="0" y="900"/>
                                </a:lnTo>
                                <a:lnTo>
                                  <a:pt x="1" y="900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122"/>
                        <wps:cNvSpPr>
                          <a:spLocks/>
                        </wps:cNvSpPr>
                        <wps:spPr bwMode="auto">
                          <a:xfrm>
                            <a:off x="2170507" y="745440"/>
                            <a:ext cx="186323" cy="315700"/>
                          </a:xfrm>
                          <a:custGeom>
                            <a:avLst/>
                            <a:gdLst>
                              <a:gd name="T0" fmla="*/ 613 w 613"/>
                              <a:gd name="T1" fmla="*/ 0 h 869"/>
                              <a:gd name="T2" fmla="*/ 0 w 613"/>
                              <a:gd name="T3" fmla="*/ 869 h 869"/>
                              <a:gd name="T4" fmla="*/ 1 w 613"/>
                              <a:gd name="T5" fmla="*/ 869 h 8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13" h="869">
                                <a:moveTo>
                                  <a:pt x="613" y="0"/>
                                </a:moveTo>
                                <a:lnTo>
                                  <a:pt x="0" y="869"/>
                                </a:lnTo>
                                <a:lnTo>
                                  <a:pt x="1" y="869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99" name="Group 199"/>
                        <wpg:cNvGrpSpPr/>
                        <wpg:grpSpPr>
                          <a:xfrm>
                            <a:off x="0" y="83968"/>
                            <a:ext cx="283343" cy="530262"/>
                            <a:chOff x="238125" y="45868"/>
                            <a:chExt cx="283343" cy="530262"/>
                          </a:xfrm>
                        </wpg:grpSpPr>
                        <wps:wsp>
                          <wps:cNvPr id="167" name="Rectangle 119"/>
                          <wps:cNvSpPr>
                            <a:spLocks noChangeArrowheads="1"/>
                          </wps:cNvSpPr>
                          <wps:spPr bwMode="auto">
                            <a:xfrm>
                              <a:off x="378593" y="143059"/>
                              <a:ext cx="142875" cy="4330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87E56" w:rsidRPr="00332D35" w:rsidRDefault="00587E56" w:rsidP="00D76A2D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68" name="Rectangle 120"/>
                          <wps:cNvSpPr>
                            <a:spLocks noChangeArrowheads="1"/>
                          </wps:cNvSpPr>
                          <wps:spPr bwMode="auto">
                            <a:xfrm>
                              <a:off x="238125" y="45868"/>
                              <a:ext cx="159965" cy="491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87E56" w:rsidRPr="00332D35" w:rsidRDefault="00587E56" w:rsidP="00D76A2D">
                                <w:r w:rsidRPr="00332D35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175" name="Freeform 127"/>
                        <wps:cNvSpPr>
                          <a:spLocks/>
                        </wps:cNvSpPr>
                        <wps:spPr bwMode="auto">
                          <a:xfrm>
                            <a:off x="3448050" y="161925"/>
                            <a:ext cx="909" cy="573504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575"/>
                              <a:gd name="T2" fmla="*/ 0 w 1"/>
                              <a:gd name="T3" fmla="*/ 1575 h 1575"/>
                              <a:gd name="T4" fmla="*/ 1 w 1"/>
                              <a:gd name="T5" fmla="*/ 1575 h 15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75">
                                <a:moveTo>
                                  <a:pt x="0" y="0"/>
                                </a:moveTo>
                                <a:lnTo>
                                  <a:pt x="0" y="1575"/>
                                </a:lnTo>
                                <a:lnTo>
                                  <a:pt x="1" y="1575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128"/>
                        <wps:cNvSpPr>
                          <a:spLocks/>
                        </wps:cNvSpPr>
                        <wps:spPr bwMode="auto">
                          <a:xfrm>
                            <a:off x="3253210" y="219075"/>
                            <a:ext cx="183596" cy="793074"/>
                          </a:xfrm>
                          <a:custGeom>
                            <a:avLst/>
                            <a:gdLst>
                              <a:gd name="T0" fmla="*/ 97 w 606"/>
                              <a:gd name="T1" fmla="*/ 2178 h 2178"/>
                              <a:gd name="T2" fmla="*/ 26 w 606"/>
                              <a:gd name="T3" fmla="*/ 1851 h 2178"/>
                              <a:gd name="T4" fmla="*/ 0 w 606"/>
                              <a:gd name="T5" fmla="*/ 1501 h 2178"/>
                              <a:gd name="T6" fmla="*/ 16 w 606"/>
                              <a:gd name="T7" fmla="*/ 1148 h 2178"/>
                              <a:gd name="T8" fmla="*/ 76 w 606"/>
                              <a:gd name="T9" fmla="*/ 813 h 2178"/>
                              <a:gd name="T10" fmla="*/ 174 w 606"/>
                              <a:gd name="T11" fmla="*/ 516 h 2178"/>
                              <a:gd name="T12" fmla="*/ 304 w 606"/>
                              <a:gd name="T13" fmla="*/ 273 h 2178"/>
                              <a:gd name="T14" fmla="*/ 453 w 606"/>
                              <a:gd name="T15" fmla="*/ 99 h 2178"/>
                              <a:gd name="T16" fmla="*/ 605 w 606"/>
                              <a:gd name="T17" fmla="*/ 0 h 2178"/>
                              <a:gd name="T18" fmla="*/ 606 w 606"/>
                              <a:gd name="T19" fmla="*/ 0 h 21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06" h="2178">
                                <a:moveTo>
                                  <a:pt x="97" y="2178"/>
                                </a:moveTo>
                                <a:lnTo>
                                  <a:pt x="26" y="1851"/>
                                </a:lnTo>
                                <a:lnTo>
                                  <a:pt x="0" y="1501"/>
                                </a:lnTo>
                                <a:lnTo>
                                  <a:pt x="16" y="1148"/>
                                </a:lnTo>
                                <a:lnTo>
                                  <a:pt x="76" y="813"/>
                                </a:lnTo>
                                <a:lnTo>
                                  <a:pt x="174" y="516"/>
                                </a:lnTo>
                                <a:lnTo>
                                  <a:pt x="304" y="273"/>
                                </a:lnTo>
                                <a:lnTo>
                                  <a:pt x="453" y="99"/>
                                </a:lnTo>
                                <a:lnTo>
                                  <a:pt x="605" y="0"/>
                                </a:lnTo>
                                <a:lnTo>
                                  <a:pt x="606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chemeClr val="tx1"/>
                            </a:solidFill>
                            <a:headEnd type="triangle" w="med" len="med"/>
                            <a:tailEnd type="non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129"/>
                        <wps:cNvSpPr>
                          <a:spLocks/>
                        </wps:cNvSpPr>
                        <wps:spPr bwMode="auto">
                          <a:xfrm>
                            <a:off x="1143187" y="148640"/>
                            <a:ext cx="227223" cy="855340"/>
                          </a:xfrm>
                          <a:custGeom>
                            <a:avLst/>
                            <a:gdLst>
                              <a:gd name="T0" fmla="*/ 143 w 752"/>
                              <a:gd name="T1" fmla="*/ 2349 h 2349"/>
                              <a:gd name="T2" fmla="*/ 43 w 752"/>
                              <a:gd name="T3" fmla="*/ 1979 h 2349"/>
                              <a:gd name="T4" fmla="*/ 0 w 752"/>
                              <a:gd name="T5" fmla="*/ 1568 h 2349"/>
                              <a:gd name="T6" fmla="*/ 19 w 752"/>
                              <a:gd name="T7" fmla="*/ 1151 h 2349"/>
                              <a:gd name="T8" fmla="*/ 98 w 752"/>
                              <a:gd name="T9" fmla="*/ 762 h 2349"/>
                              <a:gd name="T10" fmla="*/ 229 w 752"/>
                              <a:gd name="T11" fmla="*/ 432 h 2349"/>
                              <a:gd name="T12" fmla="*/ 396 w 752"/>
                              <a:gd name="T13" fmla="*/ 187 h 2349"/>
                              <a:gd name="T14" fmla="*/ 576 w 752"/>
                              <a:gd name="T15" fmla="*/ 44 h 2349"/>
                              <a:gd name="T16" fmla="*/ 751 w 752"/>
                              <a:gd name="T17" fmla="*/ 0 h 2349"/>
                              <a:gd name="T18" fmla="*/ 752 w 752"/>
                              <a:gd name="T19" fmla="*/ 0 h 23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752" h="2349">
                                <a:moveTo>
                                  <a:pt x="143" y="2349"/>
                                </a:moveTo>
                                <a:lnTo>
                                  <a:pt x="43" y="1979"/>
                                </a:lnTo>
                                <a:lnTo>
                                  <a:pt x="0" y="1568"/>
                                </a:lnTo>
                                <a:lnTo>
                                  <a:pt x="19" y="1151"/>
                                </a:lnTo>
                                <a:lnTo>
                                  <a:pt x="98" y="762"/>
                                </a:lnTo>
                                <a:lnTo>
                                  <a:pt x="229" y="432"/>
                                </a:lnTo>
                                <a:lnTo>
                                  <a:pt x="396" y="187"/>
                                </a:lnTo>
                                <a:lnTo>
                                  <a:pt x="576" y="44"/>
                                </a:lnTo>
                                <a:lnTo>
                                  <a:pt x="751" y="0"/>
                                </a:lnTo>
                                <a:lnTo>
                                  <a:pt x="752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chemeClr val="tx1"/>
                            </a:solidFill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Freeform 130"/>
                        <wps:cNvSpPr>
                          <a:spLocks/>
                        </wps:cNvSpPr>
                        <wps:spPr bwMode="auto">
                          <a:xfrm>
                            <a:off x="1363466" y="72440"/>
                            <a:ext cx="909" cy="651064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788"/>
                              <a:gd name="T2" fmla="*/ 0 w 1"/>
                              <a:gd name="T3" fmla="*/ 1788 h 1788"/>
                              <a:gd name="T4" fmla="*/ 1 w 1"/>
                              <a:gd name="T5" fmla="*/ 1788 h 17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788">
                                <a:moveTo>
                                  <a:pt x="0" y="0"/>
                                </a:moveTo>
                                <a:lnTo>
                                  <a:pt x="0" y="1788"/>
                                </a:lnTo>
                                <a:lnTo>
                                  <a:pt x="1" y="1788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139"/>
                        <wps:cNvSpPr>
                          <a:spLocks/>
                        </wps:cNvSpPr>
                        <wps:spPr bwMode="auto">
                          <a:xfrm>
                            <a:off x="1106291" y="729664"/>
                            <a:ext cx="256307" cy="435863"/>
                          </a:xfrm>
                          <a:custGeom>
                            <a:avLst/>
                            <a:gdLst>
                              <a:gd name="T0" fmla="*/ 845 w 845"/>
                              <a:gd name="T1" fmla="*/ 0 h 1197"/>
                              <a:gd name="T2" fmla="*/ 0 w 845"/>
                              <a:gd name="T3" fmla="*/ 1197 h 1197"/>
                              <a:gd name="T4" fmla="*/ 1 w 845"/>
                              <a:gd name="T5" fmla="*/ 1197 h 1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45" h="1197">
                                <a:moveTo>
                                  <a:pt x="845" y="0"/>
                                </a:moveTo>
                                <a:lnTo>
                                  <a:pt x="0" y="1197"/>
                                </a:lnTo>
                                <a:lnTo>
                                  <a:pt x="1" y="1197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chemeClr val="tx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3467100" y="742950"/>
                            <a:ext cx="386014" cy="520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7E56" w:rsidRPr="00332D35" w:rsidRDefault="00587E56" w:rsidP="00D76A2D">
                              <w:r w:rsidRPr="00332D35">
                                <w:rPr>
                                  <w:color w:val="00000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0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1647825" y="266700"/>
                            <a:ext cx="83618" cy="433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7E56" w:rsidRPr="00332D35" w:rsidRDefault="00587E56" w:rsidP="00D76A2D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4" name="Freeform 146"/>
                        <wps:cNvSpPr>
                          <a:spLocks/>
                        </wps:cNvSpPr>
                        <wps:spPr bwMode="auto">
                          <a:xfrm>
                            <a:off x="3267075" y="733425"/>
                            <a:ext cx="185414" cy="315700"/>
                          </a:xfrm>
                          <a:custGeom>
                            <a:avLst/>
                            <a:gdLst>
                              <a:gd name="T0" fmla="*/ 613 w 613"/>
                              <a:gd name="T1" fmla="*/ 0 h 869"/>
                              <a:gd name="T2" fmla="*/ 0 w 613"/>
                              <a:gd name="T3" fmla="*/ 869 h 869"/>
                              <a:gd name="T4" fmla="*/ 1 w 613"/>
                              <a:gd name="T5" fmla="*/ 869 h 8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13" h="869">
                                <a:moveTo>
                                  <a:pt x="613" y="0"/>
                                </a:moveTo>
                                <a:lnTo>
                                  <a:pt x="0" y="869"/>
                                </a:lnTo>
                                <a:lnTo>
                                  <a:pt x="1" y="869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00" name="Group 200"/>
                        <wpg:cNvGrpSpPr/>
                        <wpg:grpSpPr>
                          <a:xfrm>
                            <a:off x="962025" y="57150"/>
                            <a:ext cx="294071" cy="518795"/>
                            <a:chOff x="238125" y="0"/>
                            <a:chExt cx="294071" cy="518795"/>
                          </a:xfrm>
                        </wpg:grpSpPr>
                        <wps:wsp>
                          <wps:cNvPr id="201" name="Rectangle 119"/>
                          <wps:cNvSpPr>
                            <a:spLocks noChangeArrowheads="1"/>
                          </wps:cNvSpPr>
                          <wps:spPr bwMode="auto">
                            <a:xfrm>
                              <a:off x="389321" y="85725"/>
                              <a:ext cx="142875" cy="433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87E56" w:rsidRPr="00332D35" w:rsidRDefault="00587E56" w:rsidP="00D76A2D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02" name="Rectangle 120"/>
                          <wps:cNvSpPr>
                            <a:spLocks noChangeArrowheads="1"/>
                          </wps:cNvSpPr>
                          <wps:spPr bwMode="auto">
                            <a:xfrm>
                              <a:off x="238125" y="0"/>
                              <a:ext cx="159965" cy="491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87E56" w:rsidRPr="00332D35" w:rsidRDefault="00587E56" w:rsidP="00D76A2D">
                                <w:r w:rsidRPr="00332D35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g:grpSp>
                        <wpg:cNvPr id="203" name="Group 203"/>
                        <wpg:cNvGrpSpPr/>
                        <wpg:grpSpPr>
                          <a:xfrm>
                            <a:off x="2072942" y="65314"/>
                            <a:ext cx="283886" cy="529673"/>
                            <a:chOff x="291767" y="65314"/>
                            <a:chExt cx="283886" cy="529673"/>
                          </a:xfrm>
                        </wpg:grpSpPr>
                        <wps:wsp>
                          <wps:cNvPr id="204" name="Rectangle 119"/>
                          <wps:cNvSpPr>
                            <a:spLocks noChangeArrowheads="1"/>
                          </wps:cNvSpPr>
                          <wps:spPr bwMode="auto">
                            <a:xfrm>
                              <a:off x="432778" y="161917"/>
                              <a:ext cx="142875" cy="433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87E56" w:rsidRPr="00332D35" w:rsidRDefault="00587E56" w:rsidP="00D76A2D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05" name="Rectangle 120"/>
                          <wps:cNvSpPr>
                            <a:spLocks noChangeArrowheads="1"/>
                          </wps:cNvSpPr>
                          <wps:spPr bwMode="auto">
                            <a:xfrm>
                              <a:off x="291767" y="65314"/>
                              <a:ext cx="159965" cy="491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87E56" w:rsidRPr="00332D35" w:rsidRDefault="00587E56" w:rsidP="00D76A2D">
                                <w:r w:rsidRPr="00332D35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g:grpSp>
                        <wpg:cNvPr id="206" name="Group 206"/>
                        <wpg:cNvGrpSpPr/>
                        <wpg:grpSpPr>
                          <a:xfrm>
                            <a:off x="3086100" y="28575"/>
                            <a:ext cx="294071" cy="518795"/>
                            <a:chOff x="238125" y="0"/>
                            <a:chExt cx="294071" cy="518795"/>
                          </a:xfrm>
                        </wpg:grpSpPr>
                        <wps:wsp>
                          <wps:cNvPr id="207" name="Rectangle 119"/>
                          <wps:cNvSpPr>
                            <a:spLocks noChangeArrowheads="1"/>
                          </wps:cNvSpPr>
                          <wps:spPr bwMode="auto">
                            <a:xfrm>
                              <a:off x="389321" y="85725"/>
                              <a:ext cx="142875" cy="433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87E56" w:rsidRPr="00FF71A1" w:rsidRDefault="00587E56" w:rsidP="00D76A2D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08" name="Rectangle 120"/>
                          <wps:cNvSpPr>
                            <a:spLocks noChangeArrowheads="1"/>
                          </wps:cNvSpPr>
                          <wps:spPr bwMode="auto">
                            <a:xfrm>
                              <a:off x="238125" y="0"/>
                              <a:ext cx="159965" cy="491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87E56" w:rsidRPr="00332D35" w:rsidRDefault="00587E56" w:rsidP="00D76A2D">
                                <w:r w:rsidRPr="00332D35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644325" id="Group 209" o:spid="_x0000_s1067" style="position:absolute;left:0;text-align:left;margin-left:199.6pt;margin-top:34.1pt;width:269.35pt;height:80.75pt;z-index:252182016;mso-position-horizontal-relative:margin;mso-width-relative:margin;mso-height-relative:margin" coordorigin=",285" coordsize="38531,12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">
                <v:shape id="Freeform 103" o:spid="_x0000_s1068" style="position:absolute;left:3143;top:7239;width:31475;height:207;visibility:visible;mso-wrap-style:square;v-text-anchor:top" coordsize="10388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" path="m,l,57,10388,,,xe" fillcolor="black" stroked="f">
                  <v:path arrowok="t" o:connecttype="custom" o:connectlocs="0,0;0,20755;3147491,0;0,0" o:connectangles="0,0,0,0"/>
                </v:shape>
                <v:shape id="Freeform 104" o:spid="_x0000_s1069" style="position:absolute;left:3143;top:7239;width:31475;height:207;visibility:visible;mso-wrap-style:square;v-text-anchor:top" coordsize="10388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" path="m,57l10388,r,57l,57xe" fillcolor="black" stroked="f">
                  <v:path arrowok="t" o:connecttype="custom" o:connectlocs="0,20755;3147491,0;3147491,20755;0,20755" o:connectangles="0,0,0,0"/>
                </v:shape>
                <v:rect id="Rectangle 105" o:spid="_x0000_s1070" style="position:absolute;left:3143;top:7239;width:31475;height: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" filled="f" strokeweight="2.25pt"/>
                <v:shape id="Freeform 106" o:spid="_x0000_s1071" style="position:absolute;left:3143;top:1714;width:9;height:5582;visibility:visible;mso-wrap-style:square;v-text-anchor:top" coordsize="2,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" path="m,l,1532r2,e" filled="f" strokeweight="1.5pt">
                  <v:path arrowok="t" o:connecttype="custom" o:connectlocs="0,0;0,558211;909,558211" o:connectangles="0,0,0"/>
                </v:shape>
                <v:shape id="Freeform 107" o:spid="_x0000_s1072" style="position:absolute;left:1714;top:2952;width:1400;height:6445;visibility:visible;mso-wrap-style:square;v-text-anchor:top" coordsize="463,1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" path="m67,1772l11,1446,,1101,36,763,115,463,222,226,336,75,421,11,462,r1,e" filled="f" strokecolor="black [3213]" strokeweight="2.25pt">
                  <v:stroke startarrow="block"/>
                  <v:path arrowok="t" o:connecttype="custom" o:connectlocs="20255,644509;3325,525937;0,400454;10883,277517;34766,168402;67113,82200;101576,27279;127272,4001;139667,0;139969,0" o:connectangles="0,0,0,0,0,0,0,0,0,0"/>
                </v:shape>
                <v:shape id="Freeform 108" o:spid="_x0000_s1073" style="position:absolute;left:22062;top:3182;width:1409;height:6445;visibility:visible;mso-wrap-style:square;v-text-anchor:top" coordsize="466,1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" path="m65,1770l10,1445,,1099,38,762,117,462,225,225,339,75,425,11,465,r1,e" filled="f" strokecolor="black [3213]" strokeweight="2.25pt">
                  <v:stroke startarrow="block"/>
                  <v:path arrowok="t" o:connecttype="custom" o:connectlocs="19650,644509;3023,526167;0,400178;11488,277467;35371,168228;68020,81929;102484,27310;128483,4005;140576,0;140878,0" o:connectangles="0,0,0,0,0,0,0,0,0,0"/>
                </v:shape>
                <v:shape id="Freeform 109" o:spid="_x0000_s1074" style="position:absolute;left:23610;top:1739;width:9;height:5735;visibility:visible;mso-wrap-style:square;v-text-anchor:top" coordsize="1,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" path="m,l,1575r1,e" filled="f" strokeweight="1.5pt">
                  <v:path arrowok="t" o:connecttype="custom" o:connectlocs="0,0;0,573504;909,573504" o:connectangles="0,0,0"/>
                </v:shape>
                <v:rect id="_x0000_s1075" style="position:absolute;left:3008;top:7583;width:4381;height:4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:rsidR="00587E56" w:rsidRPr="00332D35" w:rsidRDefault="00587E56" w:rsidP="00D76A2D">
                        <w:r w:rsidRPr="00332D35">
                          <w:rPr>
                            <w:color w:val="000000"/>
                          </w:rPr>
                          <w:t>A</w:t>
                        </w:r>
                      </w:p>
                    </w:txbxContent>
                  </v:textbox>
                </v:rect>
                <v:shape id="Freeform 121" o:spid="_x0000_s1076" style="position:absolute;left:1238;top:7334;width:1908;height:3277;visibility:visible;mso-wrap-style:square;v-text-anchor:top" coordsize="63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" path="m631,l,900r1,e" filled="f" strokeweight="1.5pt">
                  <v:path arrowok="t" o:connecttype="custom" o:connectlocs="190867,0;0,327717;302,327717" o:connectangles="0,0,0"/>
                </v:shape>
                <v:shape id="Freeform 122" o:spid="_x0000_s1077" style="position:absolute;left:21705;top:7454;width:1863;height:3157;visibility:visible;mso-wrap-style:square;v-text-anchor:top" coordsize="613,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" path="m613,l,869r1,e" filled="f" strokeweight="1.5pt">
                  <v:path arrowok="t" o:connecttype="custom" o:connectlocs="186323,0;0,315700;304,315700" o:connectangles="0,0,0"/>
                </v:shape>
                <v:group id="Group 199" o:spid="_x0000_s1078" style="position:absolute;top:839;width:2833;height:5303" coordorigin="2381,458" coordsize="2833,5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">
                  <v:rect id="Rectangle 119" o:spid="_x0000_s1079" style="position:absolute;left:3785;top:1430;width:1429;height:43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  <v:textbox inset="0,0,0,0">
                      <w:txbxContent>
                        <w:p w:rsidR="00587E56" w:rsidRPr="00332D35" w:rsidRDefault="00587E56" w:rsidP="00D76A2D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20" o:spid="_x0000_s1080" style="position:absolute;left:2381;top:458;width:1599;height:49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  <v:textbox inset="0,0,0,0">
                      <w:txbxContent>
                        <w:p w:rsidR="00587E56" w:rsidRPr="00332D35" w:rsidRDefault="00587E56" w:rsidP="00D76A2D">
                          <w:r w:rsidRPr="00332D35">
                            <w:rPr>
                              <w:color w:val="000000"/>
                            </w:rPr>
                            <w:t>m</w:t>
                          </w:r>
                        </w:p>
                      </w:txbxContent>
                    </v:textbox>
                  </v:rect>
                </v:group>
                <v:shape id="Freeform 127" o:spid="_x0000_s1081" style="position:absolute;left:34480;top:1619;width:9;height:5735;visibility:visible;mso-wrap-style:square;v-text-anchor:top" coordsize="1,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" path="m,l,1575r1,e" filled="f" strokeweight="1.5pt">
                  <v:path arrowok="t" o:connecttype="custom" o:connectlocs="0,0;0,573504;909,573504" o:connectangles="0,0,0"/>
                </v:shape>
                <v:shape id="Freeform 128" o:spid="_x0000_s1082" style="position:absolute;left:32532;top:2190;width:1836;height:7931;visibility:visible;mso-wrap-style:square;v-text-anchor:top" coordsize="606,2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" path="m97,2178l26,1851,,1501,16,1148,76,813,174,516,304,273,453,99,605,r1,e" filled="f" strokecolor="black [3213]" strokeweight="2.25pt">
                  <v:stroke startarrow="block"/>
                  <v:path arrowok="t" o:connecttype="custom" o:connectlocs="29387,793074;7877,674004;0,546558;4847,418021;23025,296037;52716,187891;92101,99407;137243,36049;183293,0;183596,0" o:connectangles="0,0,0,0,0,0,0,0,0,0"/>
                </v:shape>
                <v:shape id="Freeform 129" o:spid="_x0000_s1083" style="position:absolute;left:11431;top:1486;width:2273;height:8553;visibility:visible;mso-wrap-style:square;v-text-anchor:top" coordsize="752,2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" path="m143,2349l43,1979,,1568,19,1151,98,762,229,432,396,187,576,44,751,r1,e" filled="f" strokecolor="black [3213]" strokeweight="2.25pt">
                  <v:stroke endarrow="block"/>
                  <v:path arrowok="t" o:connecttype="custom" o:connectlocs="43209,855340;12993,720612;0,570955;5741,419113;29612,277467;69194,157304;119655,68092;174043,16022;226921,0;227223,0" o:connectangles="0,0,0,0,0,0,0,0,0,0"/>
                </v:shape>
                <v:shape id="Freeform 130" o:spid="_x0000_s1084" style="position:absolute;left:13634;top:724;width:9;height:6511;visibility:visible;mso-wrap-style:square;v-text-anchor:top" coordsize="1,1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" path="m,l,1788r1,e" filled="f" strokeweight="1.5pt">
                  <v:path arrowok="t" o:connecttype="custom" o:connectlocs="0,0;0,651064;909,651064" o:connectangles="0,0,0"/>
                </v:shape>
                <v:shape id="Freeform 139" o:spid="_x0000_s1085" style="position:absolute;left:11062;top:7296;width:2563;height:4359;visibility:visible;mso-wrap-style:square;v-text-anchor:top" coordsize="845,1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" path="m845,l,1197r1,e" filled="f" strokecolor="black [3213]" strokeweight="1.5pt">
                  <v:path arrowok="t" o:connecttype="custom" o:connectlocs="256307,0;0,435863;303,435863" o:connectangles="0,0,0"/>
                </v:shape>
                <v:rect id="Rectangle 141" o:spid="_x0000_s1086" style="position:absolute;left:34671;top:7429;width:3860;height:5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" filled="f" stroked="f">
                  <v:textbox inset="0,0,0,0">
                    <w:txbxContent>
                      <w:p w:rsidR="00587E56" w:rsidRPr="00332D35" w:rsidRDefault="00587E56" w:rsidP="00D76A2D">
                        <w:r w:rsidRPr="00332D35">
                          <w:rPr>
                            <w:color w:val="000000"/>
                          </w:rPr>
                          <w:t>B</w:t>
                        </w:r>
                      </w:p>
                    </w:txbxContent>
                  </v:textbox>
                </v:rect>
                <v:rect id="Rectangle 142" o:spid="_x0000_s1087" style="position:absolute;left:16478;top:2667;width:836;height:4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XnN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" filled="f" stroked="f">
                  <v:textbox inset="0,0,0,0">
                    <w:txbxContent>
                      <w:p w:rsidR="00587E56" w:rsidRPr="00332D35" w:rsidRDefault="00587E56" w:rsidP="00D76A2D"/>
                    </w:txbxContent>
                  </v:textbox>
                </v:rect>
                <v:shape id="Freeform 146" o:spid="_x0000_s1088" style="position:absolute;left:32670;top:7334;width:1854;height:3157;visibility:visible;mso-wrap-style:square;v-text-anchor:top" coordsize="613,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" path="m613,l,869r1,e" filled="f" strokeweight="1.5pt">
                  <v:path arrowok="t" o:connecttype="custom" o:connectlocs="185414,0;0,315700;302,315700" o:connectangles="0,0,0"/>
                </v:shape>
                <v:group id="Group 200" o:spid="_x0000_s1089" style="position:absolute;left:9620;top:571;width:2940;height:5188" coordorigin="2381" coordsize="2940,5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<v:rect id="Rectangle 119" o:spid="_x0000_s1090" style="position:absolute;left:3893;top:857;width:1428;height:4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  <v:textbox inset="0,0,0,0">
                      <w:txbxContent>
                        <w:p w:rsidR="00587E56" w:rsidRPr="00332D35" w:rsidRDefault="00587E56" w:rsidP="00D76A2D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2</w:t>
                          </w:r>
                        </w:p>
                      </w:txbxContent>
                    </v:textbox>
                  </v:rect>
                  <v:rect id="Rectangle 120" o:spid="_x0000_s1091" style="position:absolute;left:2381;width:1599;height:4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ba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" filled="f" stroked="f">
                    <v:textbox inset="0,0,0,0">
                      <w:txbxContent>
                        <w:p w:rsidR="00587E56" w:rsidRPr="00332D35" w:rsidRDefault="00587E56" w:rsidP="00D76A2D">
                          <w:r w:rsidRPr="00332D35">
                            <w:rPr>
                              <w:color w:val="000000"/>
                            </w:rPr>
                            <w:t>m</w:t>
                          </w:r>
                        </w:p>
                      </w:txbxContent>
                    </v:textbox>
                  </v:rect>
                </v:group>
                <v:group id="Group 203" o:spid="_x0000_s1092" style="position:absolute;left:20729;top:653;width:2839;height:5296" coordorigin="2917,653" coordsize="2838,5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2VX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bN4Do8z4QjI9S8AAAD//wMAUEsBAi0AFAAGAAgAAAAhANvh9svuAAAAhQEAABMAAAAAAAAA&#10;AAAAAAAAAAAAAFtDb250ZW50X1R5cGVzXS54bWxQSwECLQAUAAYACAAAACEAWvQsW78AAAAVAQAA&#10;CwAAAAAAAAAAAAAAAAAfAQAAX3JlbHMvLnJlbHNQSwECLQAUAAYACAAAACEAYDNlV8YAAADcAAAA&#10;DwAAAAAAAAAAAAAAAAAHAgAAZHJzL2Rvd25yZXYueG1sUEsFBgAAAAADAAMAtwAAAPoCAAAAAA==&#10;">
                  <v:rect id="Rectangle 119" o:spid="_x0000_s1093" style="position:absolute;left:4327;top:1619;width:1429;height:4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Ys1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ayWLNcYAAADcAAAA&#10;DwAAAAAAAAAAAAAAAAAHAgAAZHJzL2Rvd25yZXYueG1sUEsFBgAAAAADAAMAtwAAAPoCAAAAAA==&#10;" filled="f" stroked="f">
                    <v:textbox inset="0,0,0,0">
                      <w:txbxContent>
                        <w:p w:rsidR="00587E56" w:rsidRPr="00332D35" w:rsidRDefault="00587E56" w:rsidP="00D76A2D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3</w:t>
                          </w:r>
                        </w:p>
                      </w:txbxContent>
                    </v:textbox>
                  </v:rect>
                  <v:rect id="Rectangle 120" o:spid="_x0000_s1094" style="position:absolute;left:2917;top:653;width:1600;height:4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S6u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BGkursYAAADcAAAA&#10;DwAAAAAAAAAAAAAAAAAHAgAAZHJzL2Rvd25yZXYueG1sUEsFBgAAAAADAAMAtwAAAPoCAAAAAA==&#10;" filled="f" stroked="f">
                    <v:textbox inset="0,0,0,0">
                      <w:txbxContent>
                        <w:p w:rsidR="00587E56" w:rsidRPr="00332D35" w:rsidRDefault="00587E56" w:rsidP="00D76A2D">
                          <w:r w:rsidRPr="00332D35">
                            <w:rPr>
                              <w:color w:val="000000"/>
                            </w:rPr>
                            <w:t>m</w:t>
                          </w:r>
                        </w:p>
                      </w:txbxContent>
                    </v:textbox>
                  </v:rect>
                </v:group>
                <v:group id="Group 206" o:spid="_x0000_s1095" style="position:absolute;left:30861;top:285;width:2940;height:5188" coordorigin="2381" coordsize="2940,5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<v:rect id="Rectangle 119" o:spid="_x0000_s1096" style="position:absolute;left:3893;top:857;width:1428;height:4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VC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STxK/yfCUdALv8AAAD//wMAUEsBAi0AFAAGAAgAAAAhANvh9svuAAAAhQEAABMAAAAAAAAA&#10;AAAAAAAAAAAAAFtDb250ZW50X1R5cGVzXS54bWxQSwECLQAUAAYACAAAACEAWvQsW78AAAAVAQAA&#10;CwAAAAAAAAAAAAAAAAAfAQAAX3JlbHMvLnJlbHNQSwECLQAUAAYACAAAACEAm/cVQsYAAADcAAAA&#10;DwAAAAAAAAAAAAAAAAAHAgAAZHJzL2Rvd25yZXYueG1sUEsFBgAAAAADAAMAtwAAAPoCAAAAAA==&#10;" filled="f" stroked="f">
                    <v:textbox inset="0,0,0,0">
                      <w:txbxContent>
                        <w:p w:rsidR="00587E56" w:rsidRPr="00FF71A1" w:rsidRDefault="00587E56" w:rsidP="00D76A2D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4</w:t>
                          </w:r>
                        </w:p>
                      </w:txbxContent>
                    </v:textbox>
                  </v:rect>
                  <v:rect id="Rectangle 120" o:spid="_x0000_s1097" style="position:absolute;left:2381;width:1599;height:4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      <v:textbox inset="0,0,0,0">
                      <w:txbxContent>
                        <w:p w:rsidR="00587E56" w:rsidRPr="00332D35" w:rsidRDefault="00587E56" w:rsidP="00D76A2D">
                          <w:r w:rsidRPr="00332D35">
                            <w:rPr>
                              <w:color w:val="000000"/>
                            </w:rPr>
                            <w:t>m</w:t>
                          </w:r>
                        </w:p>
                      </w:txbxContent>
                    </v:textbox>
                  </v:rect>
                </v:group>
                <w10:wrap anchorx="margin"/>
              </v:group>
            </w:pict>
          </mc:Fallback>
        </mc:AlternateContent>
      </w:r>
      <w:r w:rsidR="00D76A2D" w:rsidRPr="00332D35">
        <w:rPr>
          <w:rFonts w:ascii="Times New Roman" w:hAnsi="Times New Roman"/>
          <w:sz w:val="26"/>
          <w:szCs w:val="26"/>
        </w:rPr>
        <w:t xml:space="preserve">b) </w:t>
      </w:r>
      <w:proofErr w:type="spellStart"/>
      <w:r w:rsidR="00413887">
        <w:rPr>
          <w:rFonts w:ascii="Times New Roman" w:hAnsi="Times New Roman"/>
          <w:sz w:val="26"/>
          <w:szCs w:val="26"/>
        </w:rPr>
        <w:t>Xác</w:t>
      </w:r>
      <w:proofErr w:type="spellEnd"/>
      <w:r w:rsidR="004138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3887">
        <w:rPr>
          <w:rFonts w:ascii="Times New Roman" w:hAnsi="Times New Roman"/>
          <w:sz w:val="26"/>
          <w:szCs w:val="26"/>
        </w:rPr>
        <w:t>định</w:t>
      </w:r>
      <w:proofErr w:type="spellEnd"/>
      <w:r w:rsidR="00413887"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3887">
        <w:rPr>
          <w:rFonts w:ascii="Times New Roman" w:hAnsi="Times New Roman"/>
          <w:sz w:val="26"/>
          <w:szCs w:val="26"/>
        </w:rPr>
        <w:t>đường</w:t>
      </w:r>
      <w:proofErr w:type="spellEnd"/>
      <w:r w:rsidR="004138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3887">
        <w:rPr>
          <w:rFonts w:ascii="Times New Roman" w:hAnsi="Times New Roman"/>
          <w:sz w:val="26"/>
          <w:szCs w:val="26"/>
        </w:rPr>
        <w:t>kính</w:t>
      </w:r>
      <w:proofErr w:type="spellEnd"/>
      <w:r w:rsidR="00413887">
        <w:rPr>
          <w:rFonts w:ascii="Times New Roman" w:hAnsi="Times New Roman"/>
          <w:sz w:val="26"/>
          <w:szCs w:val="26"/>
        </w:rPr>
        <w:t xml:space="preserve"> d </w:t>
      </w:r>
      <w:proofErr w:type="spellStart"/>
      <w:r w:rsidR="00413887">
        <w:rPr>
          <w:rFonts w:ascii="Times New Roman" w:hAnsi="Times New Roman"/>
          <w:sz w:val="26"/>
          <w:szCs w:val="26"/>
        </w:rPr>
        <w:t>theo</w:t>
      </w:r>
      <w:proofErr w:type="spellEnd"/>
      <w:r w:rsidR="004138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4C96">
        <w:rPr>
          <w:rFonts w:ascii="Times New Roman" w:hAnsi="Times New Roman"/>
          <w:sz w:val="26"/>
          <w:szCs w:val="26"/>
        </w:rPr>
        <w:t>độ</w:t>
      </w:r>
      <w:proofErr w:type="spellEnd"/>
      <w:r w:rsidR="004138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3887" w:rsidRPr="00CD4181">
        <w:rPr>
          <w:rFonts w:ascii="Times New Roman" w:hAnsi="Times New Roman"/>
          <w:sz w:val="26"/>
          <w:szCs w:val="26"/>
        </w:rPr>
        <w:t>bền</w:t>
      </w:r>
      <w:proofErr w:type="spellEnd"/>
      <w:r w:rsidR="00413887"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3887">
        <w:rPr>
          <w:rFonts w:ascii="Times New Roman" w:hAnsi="Times New Roman"/>
          <w:sz w:val="26"/>
          <w:szCs w:val="26"/>
        </w:rPr>
        <w:t>và</w:t>
      </w:r>
      <w:proofErr w:type="spellEnd"/>
      <w:r w:rsidR="004138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332D35">
        <w:rPr>
          <w:rFonts w:ascii="Times New Roman" w:hAnsi="Times New Roman"/>
          <w:sz w:val="26"/>
          <w:szCs w:val="26"/>
        </w:rPr>
        <w:t>độ</w:t>
      </w:r>
      <w:proofErr w:type="spellEnd"/>
      <w:r w:rsidR="00D76A2D"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332D35">
        <w:rPr>
          <w:rFonts w:ascii="Times New Roman" w:hAnsi="Times New Roman"/>
          <w:sz w:val="26"/>
          <w:szCs w:val="26"/>
        </w:rPr>
        <w:t>cứng</w:t>
      </w:r>
      <w:proofErr w:type="spellEnd"/>
      <w:r w:rsidR="00D76A2D"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332D35">
        <w:rPr>
          <w:rFonts w:ascii="Times New Roman" w:hAnsi="Times New Roman"/>
          <w:sz w:val="26"/>
          <w:szCs w:val="26"/>
        </w:rPr>
        <w:t>của</w:t>
      </w:r>
      <w:proofErr w:type="spellEnd"/>
      <w:r w:rsidR="00D76A2D"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332D35">
        <w:rPr>
          <w:rFonts w:ascii="Times New Roman" w:hAnsi="Times New Roman"/>
          <w:sz w:val="26"/>
          <w:szCs w:val="26"/>
        </w:rPr>
        <w:t>trục</w:t>
      </w:r>
      <w:proofErr w:type="spellEnd"/>
      <w:r w:rsidR="00D76A2D" w:rsidRPr="00332D35">
        <w:rPr>
          <w:rFonts w:ascii="Times New Roman" w:hAnsi="Times New Roman"/>
          <w:sz w:val="26"/>
          <w:szCs w:val="26"/>
        </w:rPr>
        <w:t xml:space="preserve">.  </w:t>
      </w:r>
      <w:proofErr w:type="spellStart"/>
      <w:r w:rsidR="00D76A2D" w:rsidRPr="00332D35">
        <w:rPr>
          <w:rFonts w:ascii="Times New Roman" w:hAnsi="Times New Roman"/>
          <w:sz w:val="26"/>
          <w:szCs w:val="26"/>
        </w:rPr>
        <w:t>Biết</w:t>
      </w:r>
      <w:proofErr w:type="spellEnd"/>
      <w:r w:rsidR="00D76A2D" w:rsidRPr="00332D35">
        <w:rPr>
          <w:rFonts w:ascii="Times New Roman" w:hAnsi="Times New Roman"/>
          <w:sz w:val="26"/>
          <w:szCs w:val="26"/>
        </w:rPr>
        <w:t xml:space="preserve"> [</w:t>
      </w:r>
      <w:r w:rsidR="00D76A2D" w:rsidRPr="00332D35">
        <w:rPr>
          <w:rFonts w:ascii="Times New Roman" w:hAnsi="Times New Roman"/>
          <w:sz w:val="26"/>
          <w:szCs w:val="26"/>
        </w:rPr>
        <w:sym w:font="Symbol" w:char="F074"/>
      </w:r>
      <w:r w:rsidR="00D76A2D" w:rsidRPr="00332D35">
        <w:rPr>
          <w:rFonts w:ascii="Times New Roman" w:hAnsi="Times New Roman"/>
          <w:sz w:val="26"/>
          <w:szCs w:val="26"/>
        </w:rPr>
        <w:t xml:space="preserve">] = </w:t>
      </w:r>
      <w:r w:rsidR="009966F7">
        <w:rPr>
          <w:rFonts w:ascii="Times New Roman" w:hAnsi="Times New Roman"/>
          <w:sz w:val="26"/>
          <w:szCs w:val="26"/>
        </w:rPr>
        <w:t>10</w:t>
      </w:r>
      <w:r w:rsidR="00D76A2D" w:rsidRPr="00332D35">
        <w:rPr>
          <w:rFonts w:ascii="Times New Roman" w:hAnsi="Times New Roman"/>
          <w:sz w:val="26"/>
          <w:szCs w:val="26"/>
        </w:rPr>
        <w:t>0MN/m</w:t>
      </w:r>
      <w:r w:rsidR="00D76A2D" w:rsidRPr="00332D35">
        <w:rPr>
          <w:rFonts w:ascii="Times New Roman" w:hAnsi="Times New Roman"/>
          <w:sz w:val="26"/>
          <w:szCs w:val="26"/>
          <w:vertAlign w:val="superscript"/>
        </w:rPr>
        <w:t>2</w:t>
      </w:r>
      <w:r w:rsidR="00D76A2D" w:rsidRPr="00332D35">
        <w:rPr>
          <w:rFonts w:ascii="Times New Roman" w:hAnsi="Times New Roman"/>
          <w:sz w:val="26"/>
          <w:szCs w:val="26"/>
        </w:rPr>
        <w:t>, [</w:t>
      </w:r>
      <w:r w:rsidR="00D76A2D" w:rsidRPr="00332D35">
        <w:rPr>
          <w:rFonts w:ascii="Times New Roman" w:hAnsi="Times New Roman"/>
          <w:sz w:val="26"/>
          <w:szCs w:val="26"/>
        </w:rPr>
        <w:sym w:font="Symbol" w:char="F071"/>
      </w:r>
      <w:r w:rsidR="00D76A2D" w:rsidRPr="00332D35">
        <w:rPr>
          <w:rFonts w:ascii="Times New Roman" w:hAnsi="Times New Roman"/>
          <w:sz w:val="26"/>
          <w:szCs w:val="26"/>
        </w:rPr>
        <w:t xml:space="preserve">] = 0,6 </w:t>
      </w:r>
      <w:proofErr w:type="spellStart"/>
      <w:r w:rsidR="00D76A2D" w:rsidRPr="00332D35">
        <w:rPr>
          <w:rFonts w:ascii="Times New Roman" w:hAnsi="Times New Roman"/>
          <w:sz w:val="26"/>
          <w:szCs w:val="26"/>
        </w:rPr>
        <w:t>độ</w:t>
      </w:r>
      <w:proofErr w:type="spellEnd"/>
      <w:r w:rsidR="00D76A2D" w:rsidRPr="00332D35">
        <w:rPr>
          <w:rFonts w:ascii="Times New Roman" w:hAnsi="Times New Roman"/>
          <w:sz w:val="26"/>
          <w:szCs w:val="26"/>
        </w:rPr>
        <w:t xml:space="preserve">/m </w:t>
      </w:r>
      <w:proofErr w:type="spellStart"/>
      <w:r w:rsidR="00D76A2D" w:rsidRPr="00332D35">
        <w:rPr>
          <w:rFonts w:ascii="Times New Roman" w:hAnsi="Times New Roman"/>
          <w:sz w:val="26"/>
          <w:szCs w:val="26"/>
        </w:rPr>
        <w:t>và</w:t>
      </w:r>
      <w:proofErr w:type="spellEnd"/>
      <w:r w:rsidR="00D76A2D" w:rsidRPr="00332D35">
        <w:rPr>
          <w:rFonts w:ascii="Times New Roman" w:hAnsi="Times New Roman"/>
          <w:sz w:val="26"/>
          <w:szCs w:val="26"/>
        </w:rPr>
        <w:t xml:space="preserve"> G = 8.10</w:t>
      </w:r>
      <w:r w:rsidR="009966F7">
        <w:rPr>
          <w:rFonts w:ascii="Times New Roman" w:hAnsi="Times New Roman"/>
          <w:sz w:val="26"/>
          <w:szCs w:val="26"/>
          <w:vertAlign w:val="superscript"/>
        </w:rPr>
        <w:t>7</w:t>
      </w:r>
      <w:r w:rsidR="00D76A2D" w:rsidRPr="00332D35">
        <w:rPr>
          <w:rFonts w:ascii="Times New Roman" w:hAnsi="Times New Roman"/>
          <w:sz w:val="26"/>
          <w:szCs w:val="26"/>
          <w:vertAlign w:val="superscript"/>
        </w:rPr>
        <w:t xml:space="preserve"> </w:t>
      </w:r>
      <w:proofErr w:type="spellStart"/>
      <w:r w:rsidR="009966F7">
        <w:rPr>
          <w:rFonts w:ascii="Times New Roman" w:hAnsi="Times New Roman"/>
          <w:sz w:val="26"/>
          <w:szCs w:val="26"/>
        </w:rPr>
        <w:t>kN</w:t>
      </w:r>
      <w:proofErr w:type="spellEnd"/>
      <w:r w:rsidR="00D76A2D" w:rsidRPr="00332D35">
        <w:rPr>
          <w:rFonts w:ascii="Times New Roman" w:hAnsi="Times New Roman"/>
          <w:sz w:val="26"/>
          <w:szCs w:val="26"/>
        </w:rPr>
        <w:t>/m</w:t>
      </w:r>
      <w:r w:rsidR="00D76A2D" w:rsidRPr="00332D35">
        <w:rPr>
          <w:rFonts w:ascii="Times New Roman" w:hAnsi="Times New Roman"/>
          <w:sz w:val="26"/>
          <w:szCs w:val="26"/>
          <w:vertAlign w:val="superscript"/>
        </w:rPr>
        <w:t>2</w:t>
      </w:r>
      <w:r w:rsidR="00D76A2D" w:rsidRPr="00332D35">
        <w:rPr>
          <w:rFonts w:ascii="Times New Roman" w:hAnsi="Times New Roman"/>
          <w:sz w:val="26"/>
          <w:szCs w:val="26"/>
        </w:rPr>
        <w:t xml:space="preserve"> (1</w:t>
      </w:r>
      <w:r w:rsidR="00D76A2D">
        <w:rPr>
          <w:rFonts w:ascii="Times New Roman" w:hAnsi="Times New Roman"/>
          <w:sz w:val="26"/>
          <w:szCs w:val="26"/>
        </w:rPr>
        <w:t>,5</w:t>
      </w:r>
      <w:r w:rsidR="00D76A2D" w:rsidRPr="00332D35">
        <w:rPr>
          <w:sz w:val="26"/>
          <w:szCs w:val="26"/>
        </w:rPr>
        <w:t xml:space="preserve"> </w:t>
      </w:r>
      <w:r w:rsidR="00D76A2D" w:rsidRPr="00332D35">
        <w:rPr>
          <w:rFonts w:ascii="Times New Roman" w:hAnsi="Times New Roman"/>
          <w:sz w:val="26"/>
          <w:szCs w:val="26"/>
        </w:rPr>
        <w:t>đ)</w:t>
      </w:r>
    </w:p>
    <w:p w:rsidR="00D76A2D" w:rsidRDefault="00D76A2D" w:rsidP="00D76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473252" w:rsidRPr="00AB7025" w:rsidRDefault="00473252" w:rsidP="00473252">
      <w:pPr>
        <w:rPr>
          <w:rFonts w:ascii="Times New Roman" w:hAnsi="Times New Roman"/>
          <w:sz w:val="26"/>
          <w:szCs w:val="26"/>
        </w:rPr>
      </w:pPr>
    </w:p>
    <w:p w:rsidR="00473252" w:rsidRDefault="00473252" w:rsidP="00473252">
      <w:pPr>
        <w:rPr>
          <w:rFonts w:ascii="Times New Roman" w:hAnsi="Times New Roman"/>
          <w:sz w:val="26"/>
          <w:szCs w:val="26"/>
        </w:rPr>
      </w:pPr>
    </w:p>
    <w:p w:rsidR="00BE0F2B" w:rsidRDefault="00BE0F2B" w:rsidP="00473252">
      <w:pPr>
        <w:rPr>
          <w:rFonts w:ascii="Times New Roman" w:hAnsi="Times New Roman"/>
          <w:sz w:val="26"/>
          <w:szCs w:val="26"/>
        </w:rPr>
      </w:pPr>
    </w:p>
    <w:p w:rsidR="005F55C7" w:rsidRPr="00AB7025" w:rsidRDefault="005F55C7" w:rsidP="00473252">
      <w:pPr>
        <w:rPr>
          <w:rFonts w:ascii="Times New Roman" w:hAnsi="Times New Roman"/>
          <w:sz w:val="26"/>
          <w:szCs w:val="26"/>
        </w:rPr>
      </w:pPr>
    </w:p>
    <w:p w:rsidR="00473252" w:rsidRDefault="00C33881" w:rsidP="00473252">
      <w:pPr>
        <w:spacing w:line="312" w:lineRule="auto"/>
        <w:ind w:right="4709"/>
        <w:jc w:val="both"/>
        <w:rPr>
          <w:rFonts w:ascii="Times New Roman" w:hAnsi="Times New Roman"/>
          <w:i/>
          <w:sz w:val="26"/>
          <w:lang w:val="de-DE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2330496" behindDoc="0" locked="0" layoutInCell="1" allowOverlap="1" wp14:anchorId="1437BB18" wp14:editId="39114310">
                <wp:simplePos x="0" y="0"/>
                <wp:positionH relativeFrom="column">
                  <wp:posOffset>2480310</wp:posOffset>
                </wp:positionH>
                <wp:positionV relativeFrom="paragraph">
                  <wp:posOffset>40640</wp:posOffset>
                </wp:positionV>
                <wp:extent cx="3505652" cy="1254842"/>
                <wp:effectExtent l="0" t="38100" r="0" b="254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5652" cy="1254842"/>
                          <a:chOff x="0" y="29128"/>
                          <a:chExt cx="3505652" cy="1254842"/>
                        </a:xfrm>
                      </wpg:grpSpPr>
                      <wpg:grpSp>
                        <wpg:cNvPr id="5953" name="Group 5953"/>
                        <wpg:cNvGrpSpPr/>
                        <wpg:grpSpPr>
                          <a:xfrm>
                            <a:off x="0" y="29128"/>
                            <a:ext cx="3505652" cy="1254842"/>
                            <a:chOff x="0" y="29128"/>
                            <a:chExt cx="3505652" cy="1254842"/>
                          </a:xfrm>
                        </wpg:grpSpPr>
                        <wpg:grpSp>
                          <wpg:cNvPr id="406" name="Group 406"/>
                          <wpg:cNvGrpSpPr/>
                          <wpg:grpSpPr>
                            <a:xfrm>
                              <a:off x="0" y="29128"/>
                              <a:ext cx="3505652" cy="1254842"/>
                              <a:chOff x="3361075" y="76173"/>
                              <a:chExt cx="3506016" cy="1255233"/>
                            </a:xfrm>
                          </wpg:grpSpPr>
                          <wps:wsp>
                            <wps:cNvPr id="407" name="Line 2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829519" y="216434"/>
                                <a:ext cx="0" cy="45021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 type="none" w="med" len="med"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8" name="Line 23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381616" y="76202"/>
                                <a:ext cx="0" cy="60071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 type="arrow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409" name="Group 409"/>
                            <wpg:cNvGrpSpPr/>
                            <wpg:grpSpPr>
                              <a:xfrm>
                                <a:off x="3361075" y="76173"/>
                                <a:ext cx="3506016" cy="1255233"/>
                                <a:chOff x="2914038" y="76173"/>
                                <a:chExt cx="3506016" cy="1255233"/>
                              </a:xfrm>
                            </wpg:grpSpPr>
                            <wpg:grpSp>
                              <wpg:cNvPr id="410" name="Group 410"/>
                              <wpg:cNvGrpSpPr/>
                              <wpg:grpSpPr>
                                <a:xfrm>
                                  <a:off x="2914038" y="76173"/>
                                  <a:ext cx="3506016" cy="1255233"/>
                                  <a:chOff x="2882393" y="76173"/>
                                  <a:chExt cx="3506016" cy="1255233"/>
                                </a:xfrm>
                              </wpg:grpSpPr>
                              <wpg:grpSp>
                                <wpg:cNvPr id="411" name="Group 411"/>
                                <wpg:cNvGrpSpPr/>
                                <wpg:grpSpPr>
                                  <a:xfrm>
                                    <a:off x="2882393" y="76173"/>
                                    <a:ext cx="3506016" cy="1255233"/>
                                    <a:chOff x="2882393" y="76173"/>
                                    <a:chExt cx="3506016" cy="1255233"/>
                                  </a:xfrm>
                                </wpg:grpSpPr>
                                <wps:wsp>
                                  <wps:cNvPr id="412" name="Line 21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181350" y="695325"/>
                                      <a:ext cx="0" cy="518957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13" name="Line 230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162450" y="666751"/>
                                      <a:ext cx="29146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44" name="Line 23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902856" y="666750"/>
                                      <a:ext cx="0" cy="518957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460" name="Group 460"/>
                                  <wpg:cNvGrpSpPr/>
                                  <wpg:grpSpPr>
                                    <a:xfrm>
                                      <a:off x="2882393" y="76173"/>
                                      <a:ext cx="3506016" cy="1255233"/>
                                      <a:chOff x="2882541" y="76183"/>
                                      <a:chExt cx="3506196" cy="1255425"/>
                                    </a:xfrm>
                                  </wpg:grpSpPr>
                                  <wps:wsp>
                                    <wps:cNvPr id="461" name="Text Box 197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305164" y="929931"/>
                                        <a:ext cx="770218" cy="38881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87E56" w:rsidRPr="00111220" w:rsidRDefault="00587E56" w:rsidP="00C33881">
                                          <w:r w:rsidRPr="00111220">
                                            <w:t>0,</w:t>
                                          </w:r>
                                          <w:r>
                                            <w:t>25</w:t>
                                          </w:r>
                                          <w:r w:rsidRPr="00111220">
                                            <w:t>m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464" name="Group 20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5908660" y="928641"/>
                                        <a:ext cx="296814" cy="75647"/>
                                        <a:chOff x="16776" y="9629"/>
                                        <a:chExt cx="540" cy="180"/>
                                      </a:xfrm>
                                    </wpg:grpSpPr>
                                    <wps:wsp>
                                      <wps:cNvPr id="465" name="Line 20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16776" y="9655"/>
                                          <a:ext cx="54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466" name="Line 208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16796" y="9629"/>
                                          <a:ext cx="180" cy="18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467" name="Text Box 21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882541" y="629709"/>
                                        <a:ext cx="535910" cy="389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87E56" w:rsidRPr="00A8547C" w:rsidRDefault="00587E56" w:rsidP="00C33881">
                                          <w:pPr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 w:rsidRPr="00A8547C"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  <w:t>A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468" name="Text Box 211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019596" y="610829"/>
                                        <a:ext cx="369141" cy="25325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87E56" w:rsidRPr="00A8547C" w:rsidRDefault="00587E56" w:rsidP="00C33881">
                                          <w:pPr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 w:rsidRPr="00A8547C"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  <w:t>B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469" name="Group 216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2990850" y="666750"/>
                                        <a:ext cx="342616" cy="300963"/>
                                        <a:chOff x="7281" y="5369"/>
                                        <a:chExt cx="374" cy="370"/>
                                      </a:xfrm>
                                    </wpg:grpSpPr>
                                    <wps:wsp>
                                      <wps:cNvPr id="470" name="Oval 21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7427" y="5369"/>
                                          <a:ext cx="110" cy="92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71" name="Line 218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7326" y="5646"/>
                                          <a:ext cx="32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472" name="Line 219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7482" y="5646"/>
                                          <a:ext cx="109" cy="93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473" name="Line 220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7345" y="5646"/>
                                          <a:ext cx="109" cy="93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474" name="Line 221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7545" y="5646"/>
                                          <a:ext cx="110" cy="93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475" name="Line 22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7418" y="5646"/>
                                          <a:ext cx="109" cy="93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476" name="Line 22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7372" y="5461"/>
                                          <a:ext cx="110" cy="18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477" name="Line 224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7482" y="5461"/>
                                          <a:ext cx="109" cy="18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478" name="Line 225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7281" y="5646"/>
                                          <a:ext cx="109" cy="93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479" name="Text Box 233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031305" y="304866"/>
                                        <a:ext cx="395154" cy="389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87E56" w:rsidRPr="00A8547C" w:rsidRDefault="00587E56" w:rsidP="00C33881">
                                          <w:pPr>
                                            <w:rPr>
                                              <w:sz w:val="26"/>
                                              <w:szCs w:val="26"/>
                                              <w:vertAlign w:val="subscript"/>
                                            </w:rPr>
                                          </w:pPr>
                                          <w:r w:rsidRPr="00A8547C"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  <w:t>P</w:t>
                                          </w:r>
                                          <w:r w:rsidRPr="00A8547C">
                                            <w:rPr>
                                              <w:sz w:val="26"/>
                                              <w:szCs w:val="26"/>
                                              <w:vertAlign w:val="subscript"/>
                                            </w:rPr>
                                            <w:t>2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480" name="Text Box 237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560491" y="76183"/>
                                        <a:ext cx="494686" cy="36587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87E56" w:rsidRPr="00A8547C" w:rsidRDefault="00587E56" w:rsidP="00C33881">
                                          <w:pPr>
                                            <w:rPr>
                                              <w:sz w:val="26"/>
                                              <w:szCs w:val="26"/>
                                              <w:vertAlign w:val="subscript"/>
                                            </w:rPr>
                                          </w:pPr>
                                          <w:r w:rsidRPr="00A8547C"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  <w:t>P</w:t>
                                          </w:r>
                                          <w:r w:rsidRPr="00A8547C">
                                            <w:rPr>
                                              <w:sz w:val="26"/>
                                              <w:szCs w:val="26"/>
                                              <w:vertAlign w:val="subscript"/>
                                            </w:rPr>
                                            <w:t>1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481" name="Text Box 234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353094" y="942797"/>
                                        <a:ext cx="824477" cy="38881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87E56" w:rsidRPr="00111220" w:rsidRDefault="00587E56" w:rsidP="00C33881">
                                          <w:r w:rsidRPr="00111220">
                                            <w:t>0,</w:t>
                                          </w:r>
                                          <w:r>
                                            <w:t>6</w:t>
                                          </w:r>
                                          <w:r w:rsidRPr="00111220">
                                            <w:t>m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482" name="Text Box 24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944617" y="136795"/>
                                        <a:ext cx="398145" cy="30525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87E56" w:rsidRPr="00A8547C" w:rsidRDefault="00587E56" w:rsidP="00C33881">
                                          <w:pPr>
                                            <w:rPr>
                                              <w:sz w:val="26"/>
                                              <w:szCs w:val="26"/>
                                              <w:vertAlign w:val="subscript"/>
                                            </w:rPr>
                                          </w:pPr>
                                          <w:r w:rsidRPr="00A8547C"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  <w:t>m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483" name="Text Box 23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401367" y="934604"/>
                                        <a:ext cx="704235" cy="38881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87E56" w:rsidRPr="00111220" w:rsidRDefault="00587E56" w:rsidP="00C33881">
                                          <w:r w:rsidRPr="00111220">
                                            <w:t>0,2</w:t>
                                          </w:r>
                                          <w:r>
                                            <w:t>5</w:t>
                                          </w:r>
                                          <w:r w:rsidRPr="00111220">
                                            <w:t>m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484" name="Group 484"/>
                                    <wpg:cNvGrpSpPr/>
                                    <wpg:grpSpPr>
                                      <a:xfrm>
                                        <a:off x="3705178" y="342726"/>
                                        <a:ext cx="402268" cy="324125"/>
                                        <a:chOff x="1466803" y="-19224"/>
                                        <a:chExt cx="402268" cy="324125"/>
                                      </a:xfrm>
                                    </wpg:grpSpPr>
                                    <wps:wsp>
                                      <wps:cNvPr id="485" name="Line 238"/>
                                      <wps:cNvCnPr>
                                        <a:cxnSpLocks noChangeShapeType="1"/>
                                        <a:stCxn id="486" idx="1"/>
                                      </wps:cNvCnPr>
                                      <wps:spPr bwMode="auto">
                                        <a:xfrm>
                                          <a:off x="1466803" y="156338"/>
                                          <a:ext cx="181325" cy="148563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 type="none" w="med" len="med"/>
                                          <a:tailEnd type="none" w="med" len="med"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486" name="Arc 239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>
                                          <a:off x="1466909" y="-19224"/>
                                          <a:ext cx="402162" cy="175562"/>
                                        </a:xfrm>
                                        <a:custGeom>
                                          <a:avLst/>
                                          <a:gdLst>
                                            <a:gd name="G0" fmla="+- 20828 0 0"/>
                                            <a:gd name="G1" fmla="+- 21600 0 0"/>
                                            <a:gd name="G2" fmla="+- 21600 0 0"/>
                                            <a:gd name="T0" fmla="*/ 0 w 42428"/>
                                            <a:gd name="T1" fmla="*/ 15877 h 21600"/>
                                            <a:gd name="T2" fmla="*/ 42428 w 42428"/>
                                            <a:gd name="T3" fmla="*/ 21600 h 21600"/>
                                            <a:gd name="T4" fmla="*/ 20828 w 42428"/>
                                            <a:gd name="T5" fmla="*/ 21600 h 2160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42428" h="21600" fill="none" extrusionOk="0">
                                              <a:moveTo>
                                                <a:pt x="-1" y="15876"/>
                                              </a:moveTo>
                                              <a:cubicBezTo>
                                                <a:pt x="2576" y="6499"/>
                                                <a:pt x="11102" y="0"/>
                                                <a:pt x="20828" y="0"/>
                                              </a:cubicBezTo>
                                              <a:cubicBezTo>
                                                <a:pt x="32757" y="0"/>
                                                <a:pt x="42428" y="9670"/>
                                                <a:pt x="42428" y="21600"/>
                                              </a:cubicBezTo>
                                            </a:path>
                                            <a:path w="42428" h="21600" stroke="0" extrusionOk="0">
                                              <a:moveTo>
                                                <a:pt x="-1" y="15876"/>
                                              </a:moveTo>
                                              <a:cubicBezTo>
                                                <a:pt x="2576" y="6499"/>
                                                <a:pt x="11102" y="0"/>
                                                <a:pt x="20828" y="0"/>
                                              </a:cubicBezTo>
                                              <a:cubicBezTo>
                                                <a:pt x="32757" y="0"/>
                                                <a:pt x="42428" y="9670"/>
                                                <a:pt x="42428" y="21600"/>
                                              </a:cubicBezTo>
                                              <a:lnTo>
                                                <a:pt x="20828" y="2160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noFill/>
                                        <a:ln w="28575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 type="triangle" w="med" len="med"/>
                                          <a:tailEnd type="none" w="med" len="med"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  <wps:wsp>
                                <wps:cNvPr id="487" name="AutoShape 7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331501" y="1152525"/>
                                    <a:ext cx="731736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 type="triangle" w="sm" len="med"/>
                                    <a:tailEnd type="triangle" w="sm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88" name="AutoShape 72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886433" y="1152525"/>
                                    <a:ext cx="1464314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 type="triangle" w="sm" len="med"/>
                                    <a:tailEnd type="triangle" w="sm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489" name="AutoShape 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10158" y="1152525"/>
                                  <a:ext cx="73152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triangle" w="sm" len="med"/>
                                  <a:tailEnd type="triangle" w="sm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210" name="Oval 210"/>
                          <wps:cNvSpPr/>
                          <wps:spPr>
                            <a:xfrm>
                              <a:off x="247650" y="628650"/>
                              <a:ext cx="99141" cy="96631"/>
                            </a:xfrm>
                            <a:prstGeom prst="ellips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4949" name="Group 4949"/>
                          <wpg:cNvGrpSpPr/>
                          <wpg:grpSpPr>
                            <a:xfrm>
                              <a:off x="2971800" y="628650"/>
                              <a:ext cx="361948" cy="331450"/>
                              <a:chOff x="0" y="0"/>
                              <a:chExt cx="361948" cy="331450"/>
                            </a:xfrm>
                          </wpg:grpSpPr>
                          <wps:wsp>
                            <wps:cNvPr id="490" name="Oval 490"/>
                            <wps:cNvSpPr/>
                            <wps:spPr>
                              <a:xfrm>
                                <a:off x="152400" y="0"/>
                                <a:ext cx="99142" cy="96630"/>
                              </a:xfrm>
                              <a:prstGeom prst="ellips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92" name="Straight Connector 492"/>
                            <wps:cNvCnPr/>
                            <wps:spPr>
                              <a:xfrm flipH="1">
                                <a:off x="142875" y="257175"/>
                                <a:ext cx="85723" cy="742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93" name="Straight Connector 493"/>
                            <wps:cNvCnPr/>
                            <wps:spPr>
                              <a:xfrm flipH="1">
                                <a:off x="276225" y="257175"/>
                                <a:ext cx="85723" cy="742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94" name="Straight Connector 494"/>
                            <wps:cNvCnPr/>
                            <wps:spPr>
                              <a:xfrm flipH="1">
                                <a:off x="0" y="257175"/>
                                <a:ext cx="85723" cy="742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95" name="Straight Connector 495"/>
                            <wps:cNvCnPr/>
                            <wps:spPr>
                              <a:xfrm flipH="1">
                                <a:off x="219075" y="257175"/>
                                <a:ext cx="85723" cy="742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13" name="Oval 213"/>
                            <wps:cNvSpPr/>
                            <wps:spPr>
                              <a:xfrm>
                                <a:off x="152400" y="171450"/>
                                <a:ext cx="99059" cy="96505"/>
                              </a:xfrm>
                              <a:prstGeom prst="ellips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" name="Line 231"/>
                        <wps:cNvCnPr>
                          <a:cxnSpLocks noChangeShapeType="1"/>
                        </wps:cNvCnPr>
                        <wps:spPr bwMode="auto">
                          <a:xfrm>
                            <a:off x="2466975" y="619125"/>
                            <a:ext cx="0" cy="5187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Line 231"/>
                        <wps:cNvCnPr>
                          <a:cxnSpLocks noChangeShapeType="1"/>
                        </wps:cNvCnPr>
                        <wps:spPr bwMode="auto">
                          <a:xfrm>
                            <a:off x="3171825" y="666750"/>
                            <a:ext cx="0" cy="5187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37BB18" id="Group 3" o:spid="_x0000_s1098" style="position:absolute;left:0;text-align:left;margin-left:195.3pt;margin-top:3.2pt;width:276.05pt;height:98.8pt;z-index:252330496;mso-height-relative:margin" coordorigin=",291" coordsize="35056,12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">
                <v:group id="Group 5953" o:spid="_x0000_s1099" style="position:absolute;top:291;width:35056;height:12548" coordorigin=",291" coordsize="35056,12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">
                  <v:group id="Group 406" o:spid="_x0000_s1100" style="position:absolute;top:291;width:35056;height:12548" coordorigin="33610,761" coordsize="35060,1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wQ3xQAAANw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">
                    <v:line id="Line 209" o:spid="_x0000_s1101" style="position:absolute;visibility:visible;mso-wrap-style:square" from="58295,2164" to="58295,66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" strokecolor="black [3213]" strokeweight="2.25pt">
                      <v:stroke endarrow="open"/>
                    </v:line>
                    <v:line id="Line 236" o:spid="_x0000_s1102" style="position:absolute;visibility:visible;mso-wrap-style:square" from="43816,762" to="43816,67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" strokecolor="black [3213]" strokeweight="2.25pt">
                      <v:stroke startarrow="open"/>
                    </v:line>
                    <v:group id="Group 409" o:spid="_x0000_s1103" style="position:absolute;left:33610;top:761;width:35060;height:12553" coordorigin="29140,761" coordsize="35060,1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    <v:group id="Group 410" o:spid="_x0000_s1104" style="position:absolute;left:29140;top:761;width:35060;height:12553" coordorigin="28823,761" coordsize="35060,1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">
                        <v:group id="Group 411" o:spid="_x0000_s1105" style="position:absolute;left:28823;top:761;width:35061;height:12553" coordorigin="28823,761" coordsize="35060,1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">
                          <v:line id="Line 214" o:spid="_x0000_s1106" style="position:absolute;visibility:visible;mso-wrap-style:square" from="31813,6953" to="31813,12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"/>
                          <v:line id="Line 230" o:spid="_x0000_s1107" style="position:absolute;visibility:visible;mso-wrap-style:square" from="31624,6667" to="60771,6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" strokeweight="3pt"/>
                          <v:line id="Line 231" o:spid="_x0000_s1108" style="position:absolute;visibility:visible;mso-wrap-style:square" from="39028,6667" to="39028,11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"/>
                          <v:group id="Group 460" o:spid="_x0000_s1109" style="position:absolute;left:28823;top:761;width:35061;height:12553" coordorigin="28825,761" coordsize="35061,12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dx4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">
                            <v:shape id="Text Box 197" o:spid="_x0000_s1110" type="#_x0000_t202" style="position:absolute;left:33051;top:9299;width:7702;height:3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" filled="f" stroked="f">
                              <v:textbox>
                                <w:txbxContent>
                                  <w:p w:rsidR="00587E56" w:rsidRPr="00111220" w:rsidRDefault="00587E56" w:rsidP="00C33881">
                                    <w:r w:rsidRPr="00111220">
                                      <w:t>0,</w:t>
                                    </w:r>
                                    <w:r>
                                      <w:t>25</w:t>
                                    </w:r>
                                    <w:r w:rsidRPr="00111220">
                                      <w:t>m</w:t>
                                    </w:r>
                                  </w:p>
                                </w:txbxContent>
                              </v:textbox>
                            </v:shape>
                            <v:group id="Group 202" o:spid="_x0000_s1111" style="position:absolute;left:59086;top:9286;width:2968;height:756" coordorigin="16776,9629" coordsize="54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tp7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yTuD3TDgCcvcDAAD//wMAUEsBAi0AFAAGAAgAAAAhANvh9svuAAAAhQEAABMAAAAAAAAA&#10;AAAAAAAAAAAAAFtDb250ZW50X1R5cGVzXS54bWxQSwECLQAUAAYACAAAACEAWvQsW78AAAAVAQAA&#10;CwAAAAAAAAAAAAAAAAAfAQAAX3JlbHMvLnJlbHNQSwECLQAUAAYACAAAACEAhE7ae8YAAADcAAAA&#10;DwAAAAAAAAAAAAAAAAAHAgAAZHJzL2Rvd25yZXYueG1sUEsFBgAAAAADAAMAtwAAAPoCAAAAAA==&#10;">
                              <v:line id="Line 203" o:spid="_x0000_s1112" style="position:absolute;visibility:visible;mso-wrap-style:square" from="16776,9655" to="17316,9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+VixwAAANw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pjO4nYlHQC6uAAAA//8DAFBLAQItABQABgAIAAAAIQDb4fbL7gAAAIUBAAATAAAAAAAA&#10;AAAAAAAAAAAAAABbQ29udGVudF9UeXBlc10ueG1sUEsBAi0AFAAGAAgAAAAhAFr0LFu/AAAAFQEA&#10;AAsAAAAAAAAAAAAAAAAAHwEAAF9yZWxzLy5yZWxzUEsBAi0AFAAGAAgAAAAhADY/5WLHAAAA3AAA&#10;AA8AAAAAAAAAAAAAAAAABwIAAGRycy9kb3ducmV2LnhtbFBLBQYAAAAAAwADALcAAAD7AgAAAAA=&#10;"/>
                              <v:line id="Line 208" o:spid="_x0000_s1113" style="position:absolute;flip:x;visibility:visible;mso-wrap-style:square" from="16796,9629" to="16976,9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"/>
                            </v:group>
                            <v:shape id="Text Box 210" o:spid="_x0000_s1114" type="#_x0000_t202" style="position:absolute;left:28825;top:6297;width:5359;height:3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" filled="f" stroked="f">
                              <v:textbox>
                                <w:txbxContent>
                                  <w:p w:rsidR="00587E56" w:rsidRPr="00A8547C" w:rsidRDefault="00587E56" w:rsidP="00C33881">
                                    <w:pPr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A8547C">
                                      <w:rPr>
                                        <w:sz w:val="26"/>
                                        <w:szCs w:val="26"/>
                                      </w:rPr>
                                      <w:t>A</w:t>
                                    </w:r>
                                  </w:p>
                                </w:txbxContent>
                              </v:textbox>
                            </v:shape>
                            <v:shape id="Text Box 211" o:spid="_x0000_s1115" type="#_x0000_t202" style="position:absolute;left:60195;top:6108;width:3692;height:25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" filled="f" stroked="f">
                              <v:textbox>
                                <w:txbxContent>
                                  <w:p w:rsidR="00587E56" w:rsidRPr="00A8547C" w:rsidRDefault="00587E56" w:rsidP="00C33881">
                                    <w:pPr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A8547C">
                                      <w:rPr>
                                        <w:sz w:val="26"/>
                                        <w:szCs w:val="26"/>
                                      </w:rPr>
                                      <w:t>B</w:t>
                                    </w:r>
                                  </w:p>
                                </w:txbxContent>
                              </v:textbox>
                            </v:shape>
                            <v:group id="Group 216" o:spid="_x0000_s1116" style="position:absolute;left:29908;top:6667;width:3426;height:3010" coordorigin="7281,5369" coordsize="374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3Xl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fPFO/ydCUdArn4BAAD//wMAUEsBAi0AFAAGAAgAAAAhANvh9svuAAAAhQEAABMAAAAAAAAA&#10;AAAAAAAAAAAAAFtDb250ZW50X1R5cGVzXS54bWxQSwECLQAUAAYACAAAACEAWvQsW78AAAAVAQAA&#10;CwAAAAAAAAAAAAAAAAAfAQAAX3JlbHMvLnJlbHNQSwECLQAUAAYACAAAACEAak915cYAAADcAAAA&#10;DwAAAAAAAAAAAAAAAAAHAgAAZHJzL2Rvd25yZXYueG1sUEsFBgAAAAADAAMAtwAAAPoCAAAAAA==&#10;">
                              <v:oval id="Oval 217" o:spid="_x0000_s1117" style="position:absolute;left:7427;top:5369;width:110;height: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"/>
                              <v:line id="Line 218" o:spid="_x0000_s1118" style="position:absolute;visibility:visible;mso-wrap-style:square" from="7326,5646" to="7655,5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"/>
                              <v:line id="Line 219" o:spid="_x0000_s1119" style="position:absolute;flip:x;visibility:visible;mso-wrap-style:square" from="7482,5646" to="7591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"/>
                              <v:line id="Line 220" o:spid="_x0000_s1120" style="position:absolute;flip:x;visibility:visible;mso-wrap-style:square" from="7345,5646" to="7454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"/>
                              <v:line id="Line 221" o:spid="_x0000_s1121" style="position:absolute;flip:x;visibility:visible;mso-wrap-style:square" from="7545,5646" to="7655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"/>
                              <v:line id="Line 222" o:spid="_x0000_s1122" style="position:absolute;flip:x;visibility:visible;mso-wrap-style:square" from="7418,5646" to="7527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"/>
                              <v:line id="Line 223" o:spid="_x0000_s1123" style="position:absolute;flip:x;visibility:visible;mso-wrap-style:square" from="7372,5461" to="7482,5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"/>
                              <v:line id="Line 224" o:spid="_x0000_s1124" style="position:absolute;visibility:visible;mso-wrap-style:square" from="7482,5461" to="7591,5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"/>
                              <v:line id="Line 225" o:spid="_x0000_s1125" style="position:absolute;flip:x;visibility:visible;mso-wrap-style:square" from="7281,5646" to="7390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"/>
                            </v:group>
                            <v:shape id="Text Box 233" o:spid="_x0000_s1126" type="#_x0000_t202" style="position:absolute;left:50313;top:3048;width:3951;height:3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" filled="f" stroked="f">
                              <v:textbox>
                                <w:txbxContent>
                                  <w:p w:rsidR="00587E56" w:rsidRPr="00A8547C" w:rsidRDefault="00587E56" w:rsidP="00C33881">
                                    <w:pPr>
                                      <w:rPr>
                                        <w:sz w:val="26"/>
                                        <w:szCs w:val="26"/>
                                        <w:vertAlign w:val="subscript"/>
                                      </w:rPr>
                                    </w:pPr>
                                    <w:r w:rsidRPr="00A8547C">
                                      <w:rPr>
                                        <w:sz w:val="26"/>
                                        <w:szCs w:val="26"/>
                                      </w:rPr>
                                      <w:t>P</w:t>
                                    </w:r>
                                    <w:r w:rsidRPr="00A8547C">
                                      <w:rPr>
                                        <w:sz w:val="26"/>
                                        <w:szCs w:val="26"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v:textbox>
                            </v:shape>
                            <v:shape id="Text Box 237" o:spid="_x0000_s1127" type="#_x0000_t202" style="position:absolute;left:35604;top:761;width:4947;height:3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" filled="f" stroked="f">
                              <v:textbox>
                                <w:txbxContent>
                                  <w:p w:rsidR="00587E56" w:rsidRPr="00A8547C" w:rsidRDefault="00587E56" w:rsidP="00C33881">
                                    <w:pPr>
                                      <w:rPr>
                                        <w:sz w:val="26"/>
                                        <w:szCs w:val="26"/>
                                        <w:vertAlign w:val="subscript"/>
                                      </w:rPr>
                                    </w:pPr>
                                    <w:r w:rsidRPr="00A8547C">
                                      <w:rPr>
                                        <w:sz w:val="26"/>
                                        <w:szCs w:val="26"/>
                                      </w:rPr>
                                      <w:t>P</w:t>
                                    </w:r>
                                    <w:r w:rsidRPr="00A8547C">
                                      <w:rPr>
                                        <w:sz w:val="26"/>
                                        <w:szCs w:val="26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v:textbox>
                            </v:shape>
                            <v:shape id="Text Box 234" o:spid="_x0000_s1128" type="#_x0000_t202" style="position:absolute;left:43530;top:9427;width:8245;height:3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" filled="f" stroked="f">
                              <v:textbox>
                                <w:txbxContent>
                                  <w:p w:rsidR="00587E56" w:rsidRPr="00111220" w:rsidRDefault="00587E56" w:rsidP="00C33881">
                                    <w:r w:rsidRPr="00111220">
                                      <w:t>0,</w:t>
                                    </w:r>
                                    <w:r>
                                      <w:t>6</w:t>
                                    </w:r>
                                    <w:r w:rsidRPr="00111220">
                                      <w:t>m</w:t>
                                    </w:r>
                                  </w:p>
                                </w:txbxContent>
                              </v:textbox>
                            </v:shape>
                            <v:shape id="Text Box 240" o:spid="_x0000_s1129" type="#_x0000_t202" style="position:absolute;left:39446;top:1367;width:3981;height:30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" filled="f" stroked="f">
                              <v:textbox>
                                <w:txbxContent>
                                  <w:p w:rsidR="00587E56" w:rsidRPr="00A8547C" w:rsidRDefault="00587E56" w:rsidP="00C33881">
                                    <w:pPr>
                                      <w:rPr>
                                        <w:sz w:val="26"/>
                                        <w:szCs w:val="26"/>
                                        <w:vertAlign w:val="subscript"/>
                                      </w:rPr>
                                    </w:pPr>
                                    <w:r w:rsidRPr="00A8547C">
                                      <w:rPr>
                                        <w:sz w:val="26"/>
                                        <w:szCs w:val="26"/>
                                      </w:rPr>
                                      <w:t>m</w:t>
                                    </w:r>
                                  </w:p>
                                </w:txbxContent>
                              </v:textbox>
                            </v:shape>
                            <v:shape id="Text Box 235" o:spid="_x0000_s1130" type="#_x0000_t202" style="position:absolute;left:54013;top:9346;width:7043;height:3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" filled="f" stroked="f">
                              <v:textbox>
                                <w:txbxContent>
                                  <w:p w:rsidR="00587E56" w:rsidRPr="00111220" w:rsidRDefault="00587E56" w:rsidP="00C33881">
                                    <w:r w:rsidRPr="00111220">
                                      <w:t>0,2</w:t>
                                    </w:r>
                                    <w:r>
                                      <w:t>5</w:t>
                                    </w:r>
                                    <w:r w:rsidRPr="00111220">
                                      <w:t>m</w:t>
                                    </w:r>
                                  </w:p>
                                </w:txbxContent>
                              </v:textbox>
                            </v:shape>
                            <v:group id="Group 484" o:spid="_x0000_s1131" style="position:absolute;left:37051;top:3427;width:4023;height:3241" coordorigin="14668,-192" coordsize="4022,3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">
                              <v:line id="Line 238" o:spid="_x0000_s1132" style="position:absolute;visibility:visible;mso-wrap-style:square" from="14668,1563" to="16481,30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" strokecolor="black [3213]" strokeweight="2.25pt"/>
                              <v:shape id="Arc 239" o:spid="_x0000_s1133" style="position:absolute;left:14669;top:-192;width:4021;height:1755;flip:x;visibility:visible;mso-wrap-style:square;v-text-anchor:top" coordsize="42428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" path="m-1,15876nfc2576,6499,11102,,20828,,32757,,42428,9670,42428,21600em-1,15876nsc2576,6499,11102,,20828,,32757,,42428,9670,42428,21600r-21600,l-1,15876xe" filled="f" strokecolor="black [3213]" strokeweight="2.25pt">
                                <v:stroke startarrow="block"/>
                                <v:path arrowok="t" o:extrusionok="f" o:connecttype="custom" o:connectlocs="0,129046;402162,175562;197422,175562" o:connectangles="0,0,0"/>
                              </v:shape>
                            </v:group>
                          </v:group>
                        </v:group>
                        <v:shape id="AutoShape 73" o:spid="_x0000_s1134" type="#_x0000_t32" style="position:absolute;left:53315;top:11525;width:731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">
                          <v:stroke startarrow="block" startarrowwidth="narrow" endarrow="block" endarrowwidth="narrow"/>
                        </v:shape>
                        <v:shape id="AutoShape 72" o:spid="_x0000_s1135" type="#_x0000_t32" style="position:absolute;left:38864;top:11525;width:1464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">
                          <v:stroke startarrow="block" startarrowwidth="narrow" endarrow="block" endarrowwidth="narrow"/>
                        </v:shape>
                      </v:group>
                      <v:shape id="AutoShape 73" o:spid="_x0000_s1136" type="#_x0000_t32" style="position:absolute;left:32101;top:11525;width:7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">
                        <v:stroke startarrow="block" startarrowwidth="narrow" endarrow="block" endarrowwidth="narrow"/>
                      </v:shape>
                    </v:group>
                  </v:group>
                  <v:oval id="Oval 210" o:spid="_x0000_s1137" style="position:absolute;left:2476;top:6286;width:991;height:9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" fillcolor="white [3201]" strokecolor="black [3213]" strokeweight="1pt"/>
                  <v:group id="Group 4949" o:spid="_x0000_s1138" style="position:absolute;left:29718;top:6286;width:3619;height:3315" coordsize="361948,33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">
                    <v:oval id="Oval 490" o:spid="_x0000_s1139" style="position:absolute;left:152400;width:99142;height:966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" fillcolor="white [3201]" strokecolor="black [3213]" strokeweight="1pt"/>
                    <v:line id="Straight Connector 492" o:spid="_x0000_s1140" style="position:absolute;flip:x;visibility:visible;mso-wrap-style:square" from="142875,257175" to="228598,33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" strokecolor="black [3213]"/>
                    <v:line id="Straight Connector 493" o:spid="_x0000_s1141" style="position:absolute;flip:x;visibility:visible;mso-wrap-style:square" from="276225,257175" to="361948,33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" strokecolor="black [3213]"/>
                    <v:line id="Straight Connector 494" o:spid="_x0000_s1142" style="position:absolute;flip:x;visibility:visible;mso-wrap-style:square" from="0,257175" to="85723,33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" strokecolor="black [3213]"/>
                    <v:line id="Straight Connector 495" o:spid="_x0000_s1143" style="position:absolute;flip:x;visibility:visible;mso-wrap-style:square" from="219075,257175" to="304798,33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" strokecolor="black [3213]"/>
                    <v:oval id="Oval 213" o:spid="_x0000_s1144" style="position:absolute;left:152400;top:171450;width:99059;height:965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" fillcolor="white [3201]" strokecolor="black [3213]" strokeweight="1pt"/>
                  </v:group>
                </v:group>
                <v:line id="Line 231" o:spid="_x0000_s1145" style="position:absolute;visibility:visible;mso-wrap-style:square" from="24669,6191" to="24669,11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"/>
                <v:line id="Line 231" o:spid="_x0000_s1146" style="position:absolute;visibility:visible;mso-wrap-style:square" from="31718,6667" to="31718,118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</v:group>
            </w:pict>
          </mc:Fallback>
        </mc:AlternateContent>
      </w:r>
      <w:r w:rsidR="00473252">
        <w:rPr>
          <w:rFonts w:ascii="Times New Roman" w:hAnsi="Times New Roman"/>
          <w:b/>
          <w:sz w:val="26"/>
          <w:lang w:val="de-DE"/>
        </w:rPr>
        <w:t xml:space="preserve">Câu 3 </w:t>
      </w:r>
      <w:r w:rsidR="00473252" w:rsidRPr="00B84E98">
        <w:rPr>
          <w:rFonts w:ascii="Times New Roman" w:hAnsi="Times New Roman"/>
          <w:i/>
          <w:sz w:val="26"/>
          <w:lang w:val="de-DE"/>
        </w:rPr>
        <w:t>(</w:t>
      </w:r>
      <w:r w:rsidR="00473252">
        <w:rPr>
          <w:rFonts w:ascii="Times New Roman" w:hAnsi="Times New Roman"/>
          <w:i/>
          <w:sz w:val="26"/>
          <w:lang w:val="de-DE"/>
        </w:rPr>
        <w:t>4</w:t>
      </w:r>
      <w:r w:rsidR="00473252" w:rsidRPr="00B84E98">
        <w:rPr>
          <w:rFonts w:ascii="Times New Roman" w:hAnsi="Times New Roman"/>
          <w:i/>
          <w:sz w:val="26"/>
          <w:lang w:val="de-DE"/>
        </w:rPr>
        <w:t xml:space="preserve"> điểm)</w:t>
      </w:r>
    </w:p>
    <w:p w:rsidR="00D76A2D" w:rsidRPr="009F1432" w:rsidRDefault="00473252" w:rsidP="00C33881">
      <w:pPr>
        <w:spacing w:line="288" w:lineRule="auto"/>
        <w:ind w:right="5882"/>
        <w:jc w:val="both"/>
        <w:rPr>
          <w:rFonts w:ascii="Times New Roman" w:hAnsi="Times New Roman"/>
          <w:sz w:val="26"/>
          <w:szCs w:val="26"/>
        </w:rPr>
      </w:pPr>
      <w:r w:rsidRPr="004058CB">
        <w:rPr>
          <w:rFonts w:ascii="Times New Roman" w:hAnsi="Times New Roman"/>
          <w:sz w:val="26"/>
          <w:szCs w:val="26"/>
        </w:rPr>
        <w:t xml:space="preserve">    </w:t>
      </w:r>
      <w:r w:rsidR="00D76A2D" w:rsidRPr="009F1432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dầm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AB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có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mặt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cắt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ngang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tròn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có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đường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D76A2D" w:rsidRPr="009F1432">
        <w:rPr>
          <w:rFonts w:ascii="Times New Roman" w:hAnsi="Times New Roman"/>
          <w:sz w:val="26"/>
          <w:szCs w:val="26"/>
        </w:rPr>
        <w:t>kính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 d</w:t>
      </w:r>
      <w:proofErr w:type="gramEnd"/>
      <w:r w:rsidR="00C33881">
        <w:rPr>
          <w:rFonts w:ascii="Times New Roman" w:hAnsi="Times New Roman"/>
          <w:sz w:val="26"/>
          <w:szCs w:val="26"/>
        </w:rPr>
        <w:t>=30mm</w:t>
      </w:r>
      <w:r w:rsidR="00D76A2D" w:rsidRPr="009F1432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Dầm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chịu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tác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dụng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các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ngoại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lực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>: P</w:t>
      </w:r>
      <w:r w:rsidR="00BE0F2B">
        <w:rPr>
          <w:rFonts w:ascii="Times New Roman" w:hAnsi="Times New Roman"/>
          <w:sz w:val="26"/>
          <w:szCs w:val="26"/>
          <w:vertAlign w:val="subscript"/>
        </w:rPr>
        <w:t>1</w:t>
      </w:r>
      <w:r w:rsidR="00BE0F2B">
        <w:rPr>
          <w:rFonts w:ascii="Times New Roman" w:hAnsi="Times New Roman"/>
          <w:sz w:val="26"/>
          <w:szCs w:val="26"/>
        </w:rPr>
        <w:t>=</w:t>
      </w:r>
      <w:r w:rsidR="00242D18">
        <w:rPr>
          <w:rFonts w:ascii="Times New Roman" w:hAnsi="Times New Roman"/>
          <w:sz w:val="26"/>
          <w:szCs w:val="26"/>
        </w:rPr>
        <w:t>1</w:t>
      </w:r>
      <w:r w:rsidR="00C33881">
        <w:rPr>
          <w:rFonts w:ascii="Times New Roman" w:hAnsi="Times New Roman"/>
          <w:sz w:val="26"/>
          <w:szCs w:val="26"/>
        </w:rPr>
        <w:t>4</w:t>
      </w:r>
      <w:r w:rsidR="00892A32">
        <w:rPr>
          <w:rFonts w:ascii="Times New Roman" w:hAnsi="Times New Roman"/>
          <w:sz w:val="26"/>
          <w:szCs w:val="26"/>
        </w:rPr>
        <w:t>5</w:t>
      </w:r>
      <w:r w:rsidR="00D76A2D" w:rsidRPr="009F1432">
        <w:rPr>
          <w:rFonts w:ascii="Times New Roman" w:hAnsi="Times New Roman"/>
          <w:sz w:val="26"/>
          <w:szCs w:val="26"/>
        </w:rPr>
        <w:t>0 N, P</w:t>
      </w:r>
      <w:r w:rsidR="00D76A2D" w:rsidRPr="009F1432">
        <w:rPr>
          <w:rFonts w:ascii="Times New Roman" w:hAnsi="Times New Roman"/>
          <w:sz w:val="26"/>
          <w:szCs w:val="26"/>
          <w:vertAlign w:val="subscript"/>
        </w:rPr>
        <w:t xml:space="preserve">2 </w:t>
      </w:r>
      <w:r w:rsidR="00D76A2D" w:rsidRPr="009F1432">
        <w:rPr>
          <w:rFonts w:ascii="Times New Roman" w:hAnsi="Times New Roman"/>
          <w:sz w:val="26"/>
          <w:szCs w:val="26"/>
        </w:rPr>
        <w:t xml:space="preserve">= </w:t>
      </w:r>
      <w:r w:rsidR="00C33881">
        <w:rPr>
          <w:rFonts w:ascii="Times New Roman" w:hAnsi="Times New Roman"/>
          <w:sz w:val="26"/>
          <w:szCs w:val="26"/>
        </w:rPr>
        <w:t>11</w:t>
      </w:r>
      <w:r w:rsidR="00242D18">
        <w:rPr>
          <w:rFonts w:ascii="Times New Roman" w:hAnsi="Times New Roman"/>
          <w:sz w:val="26"/>
          <w:szCs w:val="26"/>
        </w:rPr>
        <w:t>0</w:t>
      </w:r>
      <w:r w:rsidR="00D76A2D" w:rsidRPr="009F1432">
        <w:rPr>
          <w:rFonts w:ascii="Times New Roman" w:hAnsi="Times New Roman"/>
          <w:sz w:val="26"/>
          <w:szCs w:val="26"/>
        </w:rPr>
        <w:t xml:space="preserve">0N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và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m = </w:t>
      </w:r>
      <w:r w:rsidR="00C33881">
        <w:rPr>
          <w:rFonts w:ascii="Times New Roman" w:hAnsi="Times New Roman"/>
          <w:sz w:val="26"/>
          <w:szCs w:val="26"/>
        </w:rPr>
        <w:t>4</w:t>
      </w:r>
      <w:r w:rsidR="00242D18">
        <w:rPr>
          <w:rFonts w:ascii="Times New Roman" w:hAnsi="Times New Roman"/>
          <w:sz w:val="26"/>
          <w:szCs w:val="26"/>
        </w:rPr>
        <w:t>4</w:t>
      </w:r>
      <w:r w:rsidR="0084377F">
        <w:rPr>
          <w:rFonts w:ascii="Times New Roman" w:hAnsi="Times New Roman"/>
          <w:sz w:val="26"/>
          <w:szCs w:val="26"/>
        </w:rPr>
        <w:t xml:space="preserve">5 </w:t>
      </w:r>
      <w:r w:rsidR="00D76A2D" w:rsidRPr="009F1432">
        <w:rPr>
          <w:rFonts w:ascii="Times New Roman" w:hAnsi="Times New Roman"/>
          <w:sz w:val="26"/>
          <w:szCs w:val="26"/>
        </w:rPr>
        <w:t>Nm.</w:t>
      </w:r>
    </w:p>
    <w:p w:rsidR="00D76A2D" w:rsidRPr="009F1432" w:rsidRDefault="00D76A2D" w:rsidP="00D76A2D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9F1432">
        <w:rPr>
          <w:rFonts w:ascii="Times New Roman" w:hAnsi="Times New Roman"/>
          <w:sz w:val="26"/>
          <w:szCs w:val="26"/>
        </w:rPr>
        <w:t xml:space="preserve">  a</w:t>
      </w:r>
      <w:r w:rsidR="00BE0F2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BE0F2B">
        <w:rPr>
          <w:rFonts w:ascii="Times New Roman" w:hAnsi="Times New Roman"/>
          <w:sz w:val="26"/>
          <w:szCs w:val="26"/>
        </w:rPr>
        <w:t>Vẽ</w:t>
      </w:r>
      <w:proofErr w:type="spellEnd"/>
      <w:r w:rsidR="00BE0F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F2B">
        <w:rPr>
          <w:rFonts w:ascii="Times New Roman" w:hAnsi="Times New Roman"/>
          <w:sz w:val="26"/>
          <w:szCs w:val="26"/>
        </w:rPr>
        <w:t>biểu</w:t>
      </w:r>
      <w:proofErr w:type="spellEnd"/>
      <w:r w:rsidR="00BE0F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F2B">
        <w:rPr>
          <w:rFonts w:ascii="Times New Roman" w:hAnsi="Times New Roman"/>
          <w:sz w:val="26"/>
          <w:szCs w:val="26"/>
        </w:rPr>
        <w:t>đồ</w:t>
      </w:r>
      <w:proofErr w:type="spellEnd"/>
      <w:r w:rsidR="00BE0F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F2B">
        <w:rPr>
          <w:rFonts w:ascii="Times New Roman" w:hAnsi="Times New Roman"/>
          <w:sz w:val="26"/>
          <w:szCs w:val="26"/>
        </w:rPr>
        <w:t>nội</w:t>
      </w:r>
      <w:proofErr w:type="spellEnd"/>
      <w:r w:rsidR="00BE0F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F2B">
        <w:rPr>
          <w:rFonts w:ascii="Times New Roman" w:hAnsi="Times New Roman"/>
          <w:sz w:val="26"/>
          <w:szCs w:val="26"/>
        </w:rPr>
        <w:t>lực</w:t>
      </w:r>
      <w:proofErr w:type="spellEnd"/>
      <w:r w:rsidR="00BE0F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F2B">
        <w:rPr>
          <w:rFonts w:ascii="Times New Roman" w:hAnsi="Times New Roman"/>
          <w:sz w:val="26"/>
          <w:szCs w:val="26"/>
        </w:rPr>
        <w:t>của</w:t>
      </w:r>
      <w:proofErr w:type="spellEnd"/>
      <w:r w:rsidR="00BE0F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F2B">
        <w:rPr>
          <w:rFonts w:ascii="Times New Roman" w:hAnsi="Times New Roman"/>
          <w:sz w:val="26"/>
          <w:szCs w:val="26"/>
        </w:rPr>
        <w:t>dầm</w:t>
      </w:r>
      <w:proofErr w:type="spellEnd"/>
      <w:r w:rsidR="00BE0F2B">
        <w:rPr>
          <w:rFonts w:ascii="Times New Roman" w:hAnsi="Times New Roman"/>
          <w:sz w:val="26"/>
          <w:szCs w:val="26"/>
        </w:rPr>
        <w:t>. (3,5</w:t>
      </w:r>
      <w:r w:rsidRPr="009F1432">
        <w:rPr>
          <w:rFonts w:ascii="Times New Roman" w:hAnsi="Times New Roman"/>
          <w:sz w:val="26"/>
          <w:szCs w:val="26"/>
        </w:rPr>
        <w:t xml:space="preserve"> đ)</w:t>
      </w:r>
    </w:p>
    <w:p w:rsidR="00D76A2D" w:rsidRDefault="00D76A2D" w:rsidP="00D76A2D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9F1432">
        <w:rPr>
          <w:rFonts w:ascii="Times New Roman" w:hAnsi="Times New Roman"/>
          <w:sz w:val="26"/>
          <w:szCs w:val="26"/>
        </w:rPr>
        <w:t xml:space="preserve">  b) </w:t>
      </w:r>
      <w:proofErr w:type="spellStart"/>
      <w:r w:rsidR="009E4C96">
        <w:rPr>
          <w:rFonts w:ascii="Times New Roman" w:hAnsi="Times New Roman"/>
          <w:sz w:val="26"/>
          <w:szCs w:val="26"/>
        </w:rPr>
        <w:t>Kiểm</w:t>
      </w:r>
      <w:proofErr w:type="spellEnd"/>
      <w:r w:rsidR="009E4C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4C96">
        <w:rPr>
          <w:rFonts w:ascii="Times New Roman" w:hAnsi="Times New Roman"/>
          <w:sz w:val="26"/>
          <w:szCs w:val="26"/>
        </w:rPr>
        <w:t>tra</w:t>
      </w:r>
      <w:proofErr w:type="spellEnd"/>
      <w:r w:rsidR="009E4C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4C96">
        <w:rPr>
          <w:rFonts w:ascii="Times New Roman" w:hAnsi="Times New Roman"/>
          <w:sz w:val="26"/>
          <w:szCs w:val="26"/>
        </w:rPr>
        <w:t>độ</w:t>
      </w:r>
      <w:proofErr w:type="spellEnd"/>
      <w:r w:rsidR="009E4C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4C96">
        <w:rPr>
          <w:rFonts w:ascii="Times New Roman" w:hAnsi="Times New Roman"/>
          <w:sz w:val="26"/>
          <w:szCs w:val="26"/>
        </w:rPr>
        <w:t>bền</w:t>
      </w:r>
      <w:proofErr w:type="spellEnd"/>
      <w:r w:rsidR="009E4C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4C96">
        <w:rPr>
          <w:rFonts w:ascii="Times New Roman" w:hAnsi="Times New Roman"/>
          <w:sz w:val="26"/>
          <w:szCs w:val="26"/>
        </w:rPr>
        <w:t>của</w:t>
      </w:r>
      <w:proofErr w:type="spellEnd"/>
      <w:r w:rsidR="009E4C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4C96">
        <w:rPr>
          <w:rFonts w:ascii="Times New Roman" w:hAnsi="Times New Roman"/>
          <w:sz w:val="26"/>
          <w:szCs w:val="26"/>
        </w:rPr>
        <w:t>dầm</w:t>
      </w:r>
      <w:proofErr w:type="spellEnd"/>
      <w:r w:rsidRPr="009F1432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9F1432">
        <w:rPr>
          <w:rFonts w:ascii="Times New Roman" w:hAnsi="Times New Roman"/>
          <w:sz w:val="26"/>
          <w:szCs w:val="26"/>
        </w:rPr>
        <w:t>Biết</w:t>
      </w:r>
      <w:proofErr w:type="spellEnd"/>
      <w:r w:rsidRPr="009F1432">
        <w:rPr>
          <w:rFonts w:ascii="Times New Roman" w:hAnsi="Times New Roman"/>
          <w:sz w:val="26"/>
          <w:szCs w:val="26"/>
        </w:rPr>
        <w:t xml:space="preserve"> [</w:t>
      </w:r>
      <w:r w:rsidRPr="009F1432">
        <w:rPr>
          <w:rFonts w:ascii="Times New Roman" w:hAnsi="Times New Roman"/>
          <w:sz w:val="26"/>
          <w:szCs w:val="26"/>
        </w:rPr>
        <w:sym w:font="Symbol" w:char="F073"/>
      </w:r>
      <w:r w:rsidR="00892A32">
        <w:rPr>
          <w:rFonts w:ascii="Times New Roman" w:hAnsi="Times New Roman"/>
          <w:sz w:val="26"/>
          <w:szCs w:val="26"/>
        </w:rPr>
        <w:t>] = 25</w:t>
      </w:r>
      <w:r w:rsidRPr="009F1432">
        <w:rPr>
          <w:rFonts w:ascii="Times New Roman" w:hAnsi="Times New Roman"/>
          <w:sz w:val="26"/>
          <w:szCs w:val="26"/>
        </w:rPr>
        <w:t>0 MN/m</w:t>
      </w:r>
      <w:r w:rsidRPr="009F1432">
        <w:rPr>
          <w:rFonts w:ascii="Times New Roman" w:hAnsi="Times New Roman"/>
          <w:sz w:val="26"/>
          <w:szCs w:val="26"/>
          <w:vertAlign w:val="superscript"/>
        </w:rPr>
        <w:t>2</w:t>
      </w:r>
      <w:r w:rsidRPr="009F1432">
        <w:rPr>
          <w:rFonts w:ascii="Times New Roman" w:hAnsi="Times New Roman"/>
          <w:sz w:val="26"/>
          <w:szCs w:val="26"/>
        </w:rPr>
        <w:t>. (0,5 đ)</w:t>
      </w:r>
    </w:p>
    <w:p w:rsidR="00EE6087" w:rsidRDefault="00EE6087" w:rsidP="001A5B9A">
      <w:pPr>
        <w:spacing w:before="60" w:after="60"/>
        <w:rPr>
          <w:rFonts w:ascii="Times New Roman" w:hAnsi="Times New Roman"/>
          <w:b/>
          <w:sz w:val="26"/>
          <w:szCs w:val="26"/>
          <w:lang w:val="de-DE"/>
        </w:rPr>
      </w:pPr>
    </w:p>
    <w:p w:rsidR="00EE6087" w:rsidRPr="007967E8" w:rsidRDefault="00EE6087" w:rsidP="00EE6087">
      <w:pPr>
        <w:spacing w:before="60" w:after="60"/>
        <w:jc w:val="center"/>
        <w:rPr>
          <w:rFonts w:ascii="Times New Roman" w:hAnsi="Times New Roman"/>
          <w:b/>
          <w:sz w:val="26"/>
          <w:szCs w:val="26"/>
          <w:lang w:val="de-DE"/>
        </w:rPr>
      </w:pPr>
      <w:r w:rsidRPr="007967E8">
        <w:rPr>
          <w:rFonts w:ascii="Times New Roman" w:hAnsi="Times New Roman"/>
          <w:b/>
          <w:sz w:val="26"/>
          <w:szCs w:val="26"/>
          <w:lang w:val="de-DE"/>
        </w:rPr>
        <w:t>---------------------- HẾT -------------------</w:t>
      </w:r>
    </w:p>
    <w:p w:rsidR="00EE6087" w:rsidRDefault="00EE6087" w:rsidP="00EE6087">
      <w:pPr>
        <w:jc w:val="center"/>
        <w:rPr>
          <w:rFonts w:ascii="Times New Roman" w:hAnsi="Times New Roman"/>
          <w:sz w:val="26"/>
          <w:szCs w:val="26"/>
        </w:rPr>
      </w:pPr>
      <w:r w:rsidRPr="007967E8">
        <w:rPr>
          <w:rFonts w:ascii="Times New Roman" w:hAnsi="Times New Roman"/>
          <w:b/>
          <w:sz w:val="26"/>
          <w:szCs w:val="26"/>
        </w:rPr>
        <w:t>GHI CHÚ:</w:t>
      </w:r>
      <w:r w:rsidRPr="007967E8">
        <w:rPr>
          <w:rFonts w:ascii="Times New Roman" w:hAnsi="Times New Roman"/>
          <w:sz w:val="26"/>
          <w:szCs w:val="26"/>
        </w:rPr>
        <w:t xml:space="preserve"> CÁN BỘ COI THI KHÔNG ĐƯỢC GIẢI THÍCH GÌ THÊM.</w:t>
      </w:r>
    </w:p>
    <w:p w:rsidR="00473252" w:rsidRDefault="00473252" w:rsidP="00EE6087">
      <w:pPr>
        <w:jc w:val="center"/>
        <w:rPr>
          <w:rFonts w:ascii="Times New Roman" w:hAnsi="Times New Roman"/>
          <w:sz w:val="26"/>
          <w:szCs w:val="26"/>
        </w:rPr>
      </w:pPr>
    </w:p>
    <w:p w:rsidR="00AC2A6B" w:rsidRPr="007967E8" w:rsidRDefault="00AC2A6B" w:rsidP="00EE6087">
      <w:pPr>
        <w:jc w:val="center"/>
        <w:rPr>
          <w:rFonts w:ascii="Times New Roman" w:hAnsi="Times New Roman"/>
          <w:sz w:val="26"/>
          <w:szCs w:val="26"/>
        </w:rPr>
      </w:pPr>
    </w:p>
    <w:p w:rsidR="00EE6087" w:rsidRPr="006D11E1" w:rsidRDefault="00EE6087" w:rsidP="00EE6087">
      <w:pPr>
        <w:tabs>
          <w:tab w:val="center" w:pos="1418"/>
          <w:tab w:val="center" w:pos="4536"/>
          <w:tab w:val="center" w:pos="7938"/>
        </w:tabs>
        <w:spacing w:before="240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TRƯỞNG KHOA</w:t>
      </w:r>
      <w:r w:rsidRPr="006D11E1"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TRƯỞNG BỘ MÔN</w:t>
      </w:r>
      <w:r w:rsidRPr="006D11E1"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GIẢNG VIÊN SOẠN Đ</w:t>
      </w:r>
      <w:r>
        <w:rPr>
          <w:rFonts w:ascii="Times New Roman" w:hAnsi="Times New Roman"/>
          <w:b/>
          <w:sz w:val="26"/>
          <w:szCs w:val="26"/>
          <w:lang w:val="de-DE"/>
        </w:rPr>
        <w:t>Ề</w:t>
      </w:r>
    </w:p>
    <w:p w:rsidR="00EE6087" w:rsidRPr="00A42E49" w:rsidRDefault="00EE6087" w:rsidP="00EE6087">
      <w:pPr>
        <w:tabs>
          <w:tab w:val="center" w:pos="1418"/>
          <w:tab w:val="center" w:pos="4536"/>
          <w:tab w:val="center" w:pos="7938"/>
        </w:tabs>
        <w:rPr>
          <w:rFonts w:ascii="Times New Roman" w:hAnsi="Times New Roman"/>
          <w:i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i/>
          <w:sz w:val="26"/>
          <w:szCs w:val="26"/>
          <w:lang w:val="de-DE"/>
        </w:rPr>
        <w:t>(Ký và ghi rõ họ tên)</w:t>
      </w:r>
      <w:r w:rsidRPr="00A42E49">
        <w:rPr>
          <w:rFonts w:ascii="Times New Roman" w:hAnsi="Times New Roman"/>
          <w:i/>
          <w:sz w:val="26"/>
          <w:szCs w:val="26"/>
          <w:lang w:val="de-DE"/>
        </w:rPr>
        <w:tab/>
        <w:t>(Ký và ghi rõ họ tên)</w:t>
      </w:r>
      <w:r w:rsidRPr="00A42E49">
        <w:rPr>
          <w:rFonts w:ascii="Times New Roman" w:hAnsi="Times New Roman"/>
          <w:i/>
          <w:sz w:val="26"/>
          <w:szCs w:val="26"/>
          <w:lang w:val="de-DE"/>
        </w:rPr>
        <w:tab/>
        <w:t>(Ký và ghi rõ họ tên)</w:t>
      </w:r>
    </w:p>
    <w:p w:rsidR="00EE6087" w:rsidRPr="00A37328" w:rsidRDefault="00EE6087" w:rsidP="00EE6087">
      <w:pPr>
        <w:spacing w:before="60" w:after="60"/>
        <w:rPr>
          <w:rFonts w:ascii="Times New Roman" w:hAnsi="Times New Roman"/>
          <w:b/>
          <w:lang w:val="de-DE"/>
        </w:rPr>
      </w:pPr>
    </w:p>
    <w:p w:rsidR="00EE6087" w:rsidRDefault="00EE6087" w:rsidP="00EE6087">
      <w:pPr>
        <w:spacing w:before="60" w:after="60"/>
        <w:ind w:firstLine="720"/>
        <w:rPr>
          <w:rFonts w:ascii="Times New Roman" w:hAnsi="Times New Roman"/>
          <w:b/>
          <w:lang w:val="de-DE"/>
        </w:rPr>
      </w:pPr>
    </w:p>
    <w:p w:rsidR="00EE6087" w:rsidRDefault="00EE6087" w:rsidP="00EE6087">
      <w:pPr>
        <w:spacing w:before="60" w:after="60"/>
        <w:rPr>
          <w:rFonts w:ascii="Times New Roman" w:hAnsi="Times New Roman"/>
          <w:b/>
          <w:lang w:val="de-DE"/>
        </w:rPr>
      </w:pPr>
    </w:p>
    <w:p w:rsidR="00EE6087" w:rsidRDefault="00EE6087" w:rsidP="00EE6087">
      <w:pPr>
        <w:spacing w:before="60" w:after="60"/>
        <w:ind w:firstLine="720"/>
        <w:rPr>
          <w:rFonts w:ascii="Times New Roman" w:hAnsi="Times New Roman"/>
          <w:b/>
          <w:lang w:val="de-DE"/>
        </w:rPr>
      </w:pPr>
    </w:p>
    <w:p w:rsidR="00EE6087" w:rsidRPr="00A37328" w:rsidRDefault="00EE6087" w:rsidP="00EE6087">
      <w:pPr>
        <w:spacing w:before="60" w:after="60"/>
        <w:rPr>
          <w:rFonts w:ascii="Times New Roman" w:hAnsi="Times New Roman"/>
          <w:b/>
          <w:lang w:val="de-DE"/>
        </w:rPr>
        <w:sectPr w:rsidR="00EE6087" w:rsidRPr="00A37328" w:rsidSect="007146B5">
          <w:footerReference w:type="default" r:id="rId7"/>
          <w:pgSz w:w="11907" w:h="16840" w:code="9"/>
          <w:pgMar w:top="851" w:right="1021" w:bottom="851" w:left="1134" w:header="340" w:footer="340" w:gutter="0"/>
          <w:cols w:space="720"/>
          <w:docGrid w:linePitch="360"/>
        </w:sectPr>
      </w:pPr>
      <w:r>
        <w:rPr>
          <w:rFonts w:ascii="Times New Roman" w:hAnsi="Times New Roman"/>
          <w:b/>
          <w:i/>
          <w:sz w:val="26"/>
          <w:szCs w:val="26"/>
          <w:lang w:val="de-DE"/>
        </w:rPr>
        <w:t xml:space="preserve">Chung Trần Thế Vinh  </w:t>
      </w:r>
      <w:r>
        <w:rPr>
          <w:rFonts w:ascii="Times New Roman" w:hAnsi="Times New Roman"/>
          <w:b/>
          <w:i/>
          <w:sz w:val="26"/>
          <w:szCs w:val="26"/>
          <w:lang w:val="de-DE"/>
        </w:rPr>
        <w:tab/>
      </w:r>
      <w:r>
        <w:rPr>
          <w:rFonts w:ascii="Times New Roman" w:hAnsi="Times New Roman"/>
          <w:b/>
          <w:i/>
          <w:sz w:val="26"/>
          <w:szCs w:val="26"/>
          <w:lang w:val="de-DE"/>
        </w:rPr>
        <w:tab/>
        <w:t>Vũ Quang Khải</w:t>
      </w:r>
      <w:r>
        <w:rPr>
          <w:rFonts w:ascii="Times New Roman" w:hAnsi="Times New Roman"/>
          <w:b/>
          <w:i/>
          <w:sz w:val="26"/>
          <w:szCs w:val="26"/>
          <w:lang w:val="de-DE"/>
        </w:rPr>
        <w:tab/>
      </w:r>
      <w:r>
        <w:rPr>
          <w:rFonts w:ascii="Times New Roman" w:hAnsi="Times New Roman"/>
          <w:b/>
          <w:i/>
          <w:sz w:val="26"/>
          <w:szCs w:val="26"/>
          <w:lang w:val="de-DE"/>
        </w:rPr>
        <w:tab/>
        <w:t xml:space="preserve">    Phan Thị Xuân T</w:t>
      </w:r>
      <w:r w:rsidR="009B1080">
        <w:rPr>
          <w:rFonts w:ascii="Times New Roman" w:hAnsi="Times New Roman"/>
          <w:b/>
          <w:i/>
          <w:sz w:val="26"/>
          <w:szCs w:val="26"/>
          <w:lang w:val="de-DE"/>
        </w:rPr>
        <w:t>rang</w:t>
      </w:r>
    </w:p>
    <w:p w:rsidR="002C5EFD" w:rsidRDefault="002C5EFD" w:rsidP="00082608">
      <w:pPr>
        <w:jc w:val="both"/>
        <w:rPr>
          <w:rFonts w:ascii="Times New Roman" w:hAnsi="Times New Roman"/>
          <w:b/>
        </w:rPr>
      </w:pPr>
    </w:p>
    <w:p w:rsidR="00AF4894" w:rsidRDefault="00AF4894" w:rsidP="00AF4894">
      <w:pPr>
        <w:tabs>
          <w:tab w:val="center" w:pos="2410"/>
          <w:tab w:val="center" w:pos="7088"/>
        </w:tabs>
        <w:rPr>
          <w:rFonts w:ascii="Times New Roman" w:hAnsi="Times New Roman"/>
          <w:b/>
          <w:lang w:val="de-DE"/>
        </w:rPr>
      </w:pPr>
      <w:r w:rsidRPr="00B57ED1">
        <w:rPr>
          <w:rFonts w:ascii="Times New Roman" w:hAnsi="Times New Roman"/>
          <w:lang w:val="de-DE"/>
        </w:rPr>
        <w:t xml:space="preserve">UBND THÀNH PHỐ HỒ CHÍ MINH </w:t>
      </w:r>
      <w:r>
        <w:rPr>
          <w:rFonts w:ascii="Times New Roman" w:hAnsi="Times New Roman"/>
          <w:b/>
          <w:lang w:val="de-DE"/>
        </w:rPr>
        <w:tab/>
        <w:t>CỘNG HÒA XÃ HỘI CHỦ NGHĨA VIỆT NAM</w:t>
      </w:r>
    </w:p>
    <w:p w:rsidR="00AF4894" w:rsidRDefault="00AF4894" w:rsidP="00082608">
      <w:pPr>
        <w:tabs>
          <w:tab w:val="center" w:pos="2410"/>
          <w:tab w:val="center" w:pos="7088"/>
        </w:tabs>
        <w:ind w:left="-180"/>
        <w:jc w:val="both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lang w:val="de-DE"/>
        </w:rPr>
        <w:t>TRƯỜNG CAO ĐẲNG LÝ TỰ TRỌNG</w:t>
      </w:r>
      <w:r>
        <w:rPr>
          <w:rFonts w:ascii="Times New Roman" w:hAnsi="Times New Roman"/>
          <w:b/>
          <w:lang w:val="de-DE"/>
        </w:rPr>
        <w:tab/>
        <w:t>Độc lập – Tự do – Hạnh phúc</w:t>
      </w:r>
    </w:p>
    <w:p w:rsidR="00AF4894" w:rsidRDefault="00AF4894" w:rsidP="00AF4894">
      <w:pPr>
        <w:tabs>
          <w:tab w:val="center" w:pos="2410"/>
          <w:tab w:val="center" w:pos="7088"/>
        </w:tabs>
        <w:jc w:val="both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2105216" behindDoc="0" locked="0" layoutInCell="1" allowOverlap="1" wp14:anchorId="339A2665" wp14:editId="3BBFD0AD">
                <wp:simplePos x="0" y="0"/>
                <wp:positionH relativeFrom="column">
                  <wp:posOffset>3542665</wp:posOffset>
                </wp:positionH>
                <wp:positionV relativeFrom="paragraph">
                  <wp:posOffset>27305</wp:posOffset>
                </wp:positionV>
                <wp:extent cx="1890395" cy="0"/>
                <wp:effectExtent l="10160" t="13335" r="13970" b="5715"/>
                <wp:wrapNone/>
                <wp:docPr id="4967" name="Straight Arrow Connector 49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AE120D" id="Straight Arrow Connector 4967" o:spid="_x0000_s1026" type="#_x0000_t32" style="position:absolute;margin-left:278.95pt;margin-top:2.15pt;width:148.85pt;height:0;z-index:25210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"/>
            </w:pict>
          </mc:Fallback>
        </mc:AlternateContent>
      </w:r>
      <w:r w:rsidR="00082608">
        <w:rPr>
          <w:rFonts w:ascii="Times New Roman" w:hAnsi="Times New Roman"/>
          <w:b/>
          <w:lang w:val="de-DE"/>
        </w:rPr>
        <w:t xml:space="preserve"> </w:t>
      </w:r>
      <w:r>
        <w:rPr>
          <w:rFonts w:ascii="Times New Roman" w:hAnsi="Times New Roman"/>
          <w:b/>
          <w:lang w:val="de-DE"/>
        </w:rPr>
        <w:t>THÀNH PHỐ HỒ CHÍ MINH</w:t>
      </w:r>
    </w:p>
    <w:p w:rsidR="00AF4894" w:rsidRPr="00A37328" w:rsidRDefault="00AF4894" w:rsidP="00AF4894">
      <w:pPr>
        <w:jc w:val="center"/>
        <w:rPr>
          <w:rFonts w:ascii="Times New Roman" w:hAnsi="Times New Roman"/>
          <w:b/>
          <w:color w:val="FF0000"/>
          <w:sz w:val="28"/>
          <w:lang w:val="de-DE"/>
        </w:rPr>
      </w:pPr>
      <w:r>
        <w:rPr>
          <w:rFonts w:ascii="Times New Roman" w:hAnsi="Times New Roman"/>
          <w:b/>
          <w:noProof/>
          <w:color w:val="FF0000"/>
          <w:sz w:val="28"/>
        </w:rPr>
        <mc:AlternateContent>
          <mc:Choice Requires="wps">
            <w:drawing>
              <wp:anchor distT="0" distB="0" distL="114300" distR="114300" simplePos="0" relativeHeight="252106240" behindDoc="0" locked="0" layoutInCell="1" allowOverlap="1" wp14:anchorId="48B54A79" wp14:editId="6DF6E4B0">
                <wp:simplePos x="0" y="0"/>
                <wp:positionH relativeFrom="column">
                  <wp:posOffset>286689</wp:posOffset>
                </wp:positionH>
                <wp:positionV relativeFrom="paragraph">
                  <wp:posOffset>22225</wp:posOffset>
                </wp:positionV>
                <wp:extent cx="1529715" cy="0"/>
                <wp:effectExtent l="0" t="0" r="32385" b="19050"/>
                <wp:wrapNone/>
                <wp:docPr id="4966" name="Straight Arrow Connector 4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97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38C57A" id="Straight Arrow Connector 4966" o:spid="_x0000_s1026" type="#_x0000_t32" style="position:absolute;margin-left:22.55pt;margin-top:1.75pt;width:120.45pt;height:0;z-index:25210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MtZKQIAAFAEAAAOAAAAZHJzL2Uyb0RvYy54bWysVE2P2jAQvVfqf7B8Z0NoY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"/>
            </w:pict>
          </mc:Fallback>
        </mc:AlternateContent>
      </w:r>
    </w:p>
    <w:p w:rsidR="00AF4894" w:rsidRPr="007967E8" w:rsidRDefault="00AF4894" w:rsidP="00AF4894">
      <w:pPr>
        <w:jc w:val="center"/>
        <w:rPr>
          <w:rFonts w:ascii="Times New Roman" w:hAnsi="Times New Roman"/>
          <w:b/>
          <w:sz w:val="36"/>
          <w:szCs w:val="36"/>
          <w:lang w:val="de-DE"/>
        </w:rPr>
      </w:pPr>
      <w:r w:rsidRPr="007967E8">
        <w:rPr>
          <w:rFonts w:ascii="Times New Roman" w:hAnsi="Times New Roman"/>
          <w:b/>
          <w:sz w:val="36"/>
          <w:szCs w:val="36"/>
          <w:lang w:val="de-DE"/>
        </w:rPr>
        <w:t>ĐÁP ÁN ĐỀ THI KẾT THÚC MÔN HỌC</w:t>
      </w:r>
    </w:p>
    <w:p w:rsidR="00AF4894" w:rsidRPr="00964026" w:rsidRDefault="00AF4894" w:rsidP="00AF4894">
      <w:pPr>
        <w:spacing w:before="24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2104192" behindDoc="0" locked="0" layoutInCell="1" allowOverlap="1" wp14:anchorId="33B020E2" wp14:editId="06EA5C24">
                <wp:simplePos x="0" y="0"/>
                <wp:positionH relativeFrom="column">
                  <wp:posOffset>-207645</wp:posOffset>
                </wp:positionH>
                <wp:positionV relativeFrom="paragraph">
                  <wp:posOffset>340995</wp:posOffset>
                </wp:positionV>
                <wp:extent cx="972185" cy="532130"/>
                <wp:effectExtent l="12700" t="7620" r="5715" b="12700"/>
                <wp:wrapNone/>
                <wp:docPr id="4965" name="Rectangle 4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185" cy="5321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7E56" w:rsidRDefault="00587E56" w:rsidP="00AF4894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Đáp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đ</w:t>
                            </w:r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>ề</w:t>
                            </w:r>
                            <w:proofErr w:type="spellEnd"/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: 07</w:t>
                            </w:r>
                          </w:p>
                          <w:p w:rsidR="00587E56" w:rsidRPr="008114EE" w:rsidRDefault="00587E56" w:rsidP="00AF4894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B020E2" id="Rectangle 4965" o:spid="_x0000_s1147" style="position:absolute;left:0;text-align:left;margin-left:-16.35pt;margin-top:26.85pt;width:76.55pt;height:41.9pt;z-index:25210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" fillcolor="white [3212]">
                <v:textbox inset="0,0,0,0">
                  <w:txbxContent>
                    <w:p w:rsidR="00587E56" w:rsidRDefault="00587E56" w:rsidP="00AF4894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</w:rPr>
                        <w:t>Đáp án đ</w:t>
                      </w:r>
                      <w:r w:rsidRPr="008114EE">
                        <w:rPr>
                          <w:rFonts w:ascii="Times New Roman" w:hAnsi="Times New Roman"/>
                          <w:sz w:val="26"/>
                        </w:rPr>
                        <w:t>ề số</w:t>
                      </w:r>
                      <w:r>
                        <w:rPr>
                          <w:rFonts w:ascii="Times New Roman" w:hAnsi="Times New Roman"/>
                          <w:sz w:val="26"/>
                        </w:rPr>
                        <w:t>: 07</w:t>
                      </w:r>
                    </w:p>
                    <w:p w:rsidR="00587E56" w:rsidRPr="008114EE" w:rsidRDefault="00587E56" w:rsidP="00AF4894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>HỌC KỲ: I</w:t>
      </w:r>
      <w:r w:rsidRPr="00964026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964026">
        <w:rPr>
          <w:rFonts w:ascii="Times New Roman" w:hAnsi="Times New Roman"/>
          <w:b/>
          <w:sz w:val="26"/>
          <w:szCs w:val="26"/>
        </w:rPr>
        <w:t>NĂM HỌC</w:t>
      </w:r>
      <w:r>
        <w:rPr>
          <w:rFonts w:ascii="Times New Roman" w:hAnsi="Times New Roman"/>
          <w:b/>
          <w:sz w:val="26"/>
          <w:szCs w:val="26"/>
        </w:rPr>
        <w:t>: 2022 - 2023</w:t>
      </w:r>
    </w:p>
    <w:p w:rsidR="00AF4894" w:rsidRPr="00237B47" w:rsidRDefault="00AF4894" w:rsidP="00AF4894">
      <w:pPr>
        <w:spacing w:before="60" w:after="60"/>
        <w:ind w:left="720" w:firstLine="720"/>
        <w:jc w:val="both"/>
        <w:rPr>
          <w:rFonts w:ascii="Times New Roman" w:hAnsi="Times New Roman"/>
          <w:b/>
          <w:sz w:val="26"/>
          <w:lang w:val="de-DE"/>
        </w:rPr>
      </w:pPr>
      <w:r w:rsidRPr="00237B47">
        <w:rPr>
          <w:rFonts w:ascii="Times New Roman" w:hAnsi="Times New Roman"/>
          <w:b/>
          <w:sz w:val="26"/>
          <w:lang w:val="de-DE"/>
        </w:rPr>
        <w:t>Bậc đào tạo</w:t>
      </w:r>
      <w:r>
        <w:rPr>
          <w:rFonts w:ascii="Times New Roman" w:hAnsi="Times New Roman"/>
          <w:b/>
          <w:sz w:val="26"/>
          <w:lang w:val="de-DE"/>
        </w:rPr>
        <w:t>: CAO ĐẲNG</w:t>
      </w:r>
      <w:r w:rsidR="009809BB">
        <w:rPr>
          <w:rFonts w:ascii="Times New Roman" w:hAnsi="Times New Roman"/>
          <w:b/>
          <w:sz w:val="26"/>
          <w:lang w:val="de-DE"/>
        </w:rPr>
        <w:t xml:space="preserve"> </w:t>
      </w:r>
      <w:r w:rsidR="0000398E">
        <w:rPr>
          <w:rFonts w:ascii="Times New Roman" w:hAnsi="Times New Roman"/>
          <w:b/>
          <w:sz w:val="26"/>
          <w:lang w:val="de-DE"/>
        </w:rPr>
        <w:t>(</w:t>
      </w:r>
      <w:r w:rsidR="009809BB">
        <w:rPr>
          <w:rFonts w:ascii="Times New Roman" w:hAnsi="Times New Roman"/>
          <w:b/>
          <w:sz w:val="26"/>
          <w:lang w:val="de-DE"/>
        </w:rPr>
        <w:t>C1</w:t>
      </w:r>
      <w:r w:rsidR="0000398E">
        <w:rPr>
          <w:rFonts w:ascii="Times New Roman" w:hAnsi="Times New Roman"/>
          <w:b/>
          <w:sz w:val="26"/>
          <w:lang w:val="de-DE"/>
        </w:rPr>
        <w:t>)</w:t>
      </w:r>
    </w:p>
    <w:p w:rsidR="00AF4894" w:rsidRDefault="00AF4894" w:rsidP="00AF4894">
      <w:pPr>
        <w:spacing w:before="60" w:after="60"/>
        <w:ind w:left="720" w:firstLine="720"/>
        <w:jc w:val="both"/>
        <w:rPr>
          <w:rFonts w:ascii="Times New Roman" w:hAnsi="Times New Roman"/>
          <w:b/>
          <w:sz w:val="26"/>
          <w:lang w:val="de-DE"/>
        </w:rPr>
      </w:pPr>
      <w:r>
        <w:rPr>
          <w:rFonts w:ascii="Times New Roman" w:hAnsi="Times New Roman"/>
          <w:b/>
          <w:sz w:val="26"/>
          <w:lang w:val="de-DE"/>
        </w:rPr>
        <w:t>Môn học: SỨC BỀN VẬT LIỆU</w:t>
      </w:r>
    </w:p>
    <w:p w:rsidR="00AF4894" w:rsidRDefault="00AF4894" w:rsidP="00AF4894">
      <w:pPr>
        <w:spacing w:before="60" w:after="60"/>
        <w:ind w:left="720"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6"/>
          <w:lang w:val="de-DE"/>
        </w:rPr>
        <w:t>Khóa/Lớp: 2</w:t>
      </w:r>
      <w:r w:rsidR="0000398E">
        <w:rPr>
          <w:rFonts w:ascii="Times New Roman" w:hAnsi="Times New Roman"/>
          <w:b/>
          <w:sz w:val="26"/>
          <w:lang w:val="de-DE"/>
        </w:rPr>
        <w:t>0</w:t>
      </w:r>
      <w:bookmarkStart w:id="0" w:name="_GoBack"/>
      <w:bookmarkEnd w:id="0"/>
      <w:r>
        <w:rPr>
          <w:rFonts w:ascii="Times New Roman" w:hAnsi="Times New Roman"/>
          <w:b/>
          <w:sz w:val="26"/>
          <w:lang w:val="de-DE"/>
        </w:rPr>
        <w:t>C1-</w:t>
      </w:r>
      <w:r w:rsidR="009809BB">
        <w:rPr>
          <w:rFonts w:ascii="Times New Roman" w:hAnsi="Times New Roman"/>
          <w:b/>
          <w:sz w:val="26"/>
          <w:lang w:val="de-DE"/>
        </w:rPr>
        <w:t xml:space="preserve">HL1-CK2   </w:t>
      </w:r>
      <w:r w:rsidRPr="00776842">
        <w:rPr>
          <w:rFonts w:ascii="Times New Roman" w:hAnsi="Times New Roman"/>
          <w:b/>
          <w:sz w:val="26"/>
          <w:lang w:val="de-DE"/>
        </w:rPr>
        <w:t xml:space="preserve">Ngày </w:t>
      </w:r>
      <w:r w:rsidRPr="00964026">
        <w:rPr>
          <w:rFonts w:ascii="Times New Roman" w:hAnsi="Times New Roman"/>
          <w:b/>
          <w:sz w:val="26"/>
          <w:lang w:val="de-DE"/>
        </w:rPr>
        <w:t>thi:</w:t>
      </w:r>
      <w:r>
        <w:rPr>
          <w:rFonts w:ascii="Times New Roman" w:hAnsi="Times New Roman"/>
          <w:sz w:val="20"/>
          <w:szCs w:val="20"/>
        </w:rPr>
        <w:t xml:space="preserve"> </w:t>
      </w:r>
      <w:r w:rsidRPr="00964026">
        <w:rPr>
          <w:rFonts w:ascii="Times New Roman" w:hAnsi="Times New Roman"/>
          <w:sz w:val="20"/>
          <w:szCs w:val="20"/>
        </w:rPr>
        <w:t>……</w:t>
      </w:r>
      <w:r>
        <w:rPr>
          <w:rFonts w:ascii="Times New Roman" w:hAnsi="Times New Roman"/>
          <w:sz w:val="20"/>
          <w:szCs w:val="20"/>
        </w:rPr>
        <w:t>……</w:t>
      </w:r>
      <w:r w:rsidRPr="00964026">
        <w:rPr>
          <w:rFonts w:ascii="Times New Roman" w:hAnsi="Times New Roman"/>
          <w:sz w:val="20"/>
          <w:szCs w:val="20"/>
        </w:rPr>
        <w:t>…</w:t>
      </w:r>
      <w:r>
        <w:rPr>
          <w:rFonts w:ascii="Times New Roman" w:hAnsi="Times New Roman"/>
          <w:sz w:val="20"/>
          <w:szCs w:val="20"/>
        </w:rPr>
        <w:t>……………………</w:t>
      </w:r>
    </w:p>
    <w:p w:rsidR="00AF4894" w:rsidRPr="00686903" w:rsidRDefault="00AF4894" w:rsidP="00AF4894">
      <w:pPr>
        <w:spacing w:before="60" w:after="60"/>
        <w:rPr>
          <w:rFonts w:ascii="Times New Roman" w:hAnsi="Times New Roman"/>
          <w:i/>
          <w:lang w:val="de-DE"/>
        </w:rPr>
      </w:pPr>
      <w:r w:rsidRPr="00237B47">
        <w:rPr>
          <w:rFonts w:ascii="Times New Roman" w:hAnsi="Times New Roman"/>
          <w:i/>
          <w:lang w:val="de-DE"/>
        </w:rPr>
        <w:t xml:space="preserve"> </w:t>
      </w:r>
      <w:r>
        <w:rPr>
          <w:rFonts w:ascii="Times New Roman" w:hAnsi="Times New Roman"/>
          <w:i/>
          <w:lang w:val="de-DE"/>
        </w:rPr>
        <w:tab/>
      </w:r>
      <w:r>
        <w:rPr>
          <w:rFonts w:ascii="Times New Roman" w:hAnsi="Times New Roman"/>
          <w:i/>
          <w:lang w:val="de-DE"/>
        </w:rPr>
        <w:tab/>
      </w:r>
      <w:r>
        <w:rPr>
          <w:rFonts w:ascii="Times New Roman" w:hAnsi="Times New Roman"/>
          <w:sz w:val="26"/>
          <w:lang w:val="de-DE"/>
        </w:rPr>
        <w:t xml:space="preserve">Đáp án đề thi gồm </w:t>
      </w:r>
      <w:r w:rsidRPr="00AC5039">
        <w:rPr>
          <w:rFonts w:ascii="Times New Roman" w:hAnsi="Times New Roman"/>
          <w:sz w:val="26"/>
          <w:szCs w:val="26"/>
          <w:lang w:val="de-DE"/>
        </w:rPr>
        <w:t>02</w:t>
      </w:r>
      <w:r>
        <w:rPr>
          <w:rFonts w:ascii="Times New Roman" w:hAnsi="Times New Roman"/>
          <w:sz w:val="26"/>
          <w:szCs w:val="26"/>
          <w:lang w:val="de-DE"/>
        </w:rPr>
        <w:t xml:space="preserve"> </w:t>
      </w:r>
      <w:r w:rsidRPr="00AC5039">
        <w:rPr>
          <w:rFonts w:ascii="Times New Roman" w:hAnsi="Times New Roman"/>
          <w:sz w:val="26"/>
          <w:szCs w:val="26"/>
          <w:lang w:val="de-DE"/>
        </w:rPr>
        <w:t>t</w:t>
      </w:r>
      <w:r>
        <w:rPr>
          <w:rFonts w:ascii="Times New Roman" w:hAnsi="Times New Roman"/>
          <w:sz w:val="26"/>
          <w:lang w:val="de-DE"/>
        </w:rPr>
        <w:t>rang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7200"/>
        <w:gridCol w:w="1009"/>
      </w:tblGrid>
      <w:tr w:rsidR="00AF4894" w:rsidTr="00CF39B2"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894" w:rsidRDefault="00AF4894" w:rsidP="007146B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Câu hỏi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894" w:rsidRDefault="00AF4894" w:rsidP="007146B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Nội dung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894" w:rsidRDefault="00AF4894" w:rsidP="007146B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Điểm</w:t>
            </w:r>
          </w:p>
        </w:tc>
      </w:tr>
      <w:tr w:rsidR="00AF4894" w:rsidTr="00CF39B2"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894" w:rsidRDefault="00AF4894" w:rsidP="007146B5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Câu 1</w:t>
            </w:r>
          </w:p>
          <w:p w:rsidR="00AF4894" w:rsidRDefault="00AF4894" w:rsidP="007146B5">
            <w:pPr>
              <w:spacing w:line="312" w:lineRule="auto"/>
              <w:jc w:val="center"/>
              <w:rPr>
                <w:rFonts w:ascii="Times New Roman" w:hAnsi="Times New Roman"/>
                <w:sz w:val="26"/>
                <w:lang w:val="de-DE"/>
              </w:rPr>
            </w:pPr>
            <w:r>
              <w:rPr>
                <w:rFonts w:ascii="Times New Roman" w:hAnsi="Times New Roman"/>
                <w:sz w:val="26"/>
                <w:lang w:val="de-DE"/>
              </w:rPr>
              <w:t>(3 điểm)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ED7" w:rsidRDefault="00EF002A" w:rsidP="006C529A">
            <w:pPr>
              <w:spacing w:line="288" w:lineRule="auto"/>
              <w:ind w:left="256" w:right="-285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2339712" behindDoc="0" locked="0" layoutInCell="1" allowOverlap="1">
                      <wp:simplePos x="0" y="0"/>
                      <wp:positionH relativeFrom="column">
                        <wp:posOffset>580390</wp:posOffset>
                      </wp:positionH>
                      <wp:positionV relativeFrom="paragraph">
                        <wp:posOffset>92710</wp:posOffset>
                      </wp:positionV>
                      <wp:extent cx="3887859" cy="740410"/>
                      <wp:effectExtent l="0" t="0" r="0" b="21590"/>
                      <wp:wrapNone/>
                      <wp:docPr id="264" name="Group 2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87859" cy="740410"/>
                                <a:chOff x="0" y="0"/>
                                <a:chExt cx="3887859" cy="740410"/>
                              </a:xfrm>
                            </wpg:grpSpPr>
                            <wpg:grpSp>
                              <wpg:cNvPr id="262" name="Group 262"/>
                              <wpg:cNvGrpSpPr/>
                              <wpg:grpSpPr>
                                <a:xfrm>
                                  <a:off x="0" y="0"/>
                                  <a:ext cx="3887859" cy="740410"/>
                                  <a:chOff x="-18169" y="0"/>
                                  <a:chExt cx="3887859" cy="740410"/>
                                </a:xfrm>
                              </wpg:grpSpPr>
                              <wpg:grpSp>
                                <wpg:cNvPr id="261" name="Group 261"/>
                                <wpg:cNvGrpSpPr/>
                                <wpg:grpSpPr>
                                  <a:xfrm flipH="1">
                                    <a:off x="-18169" y="301092"/>
                                    <a:ext cx="3723394" cy="393052"/>
                                    <a:chOff x="0" y="24867"/>
                                    <a:chExt cx="3726660" cy="393052"/>
                                  </a:xfrm>
                                </wpg:grpSpPr>
                                <wps:wsp>
                                  <wps:cNvPr id="442" name="Text Box 24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57150"/>
                                      <a:ext cx="517358" cy="3538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87E56" w:rsidRPr="00CD4181" w:rsidRDefault="00587E56" w:rsidP="0091056E">
                                        <w:pPr>
                                          <w:rPr>
                                            <w:vertAlign w:val="subscript"/>
                                          </w:rPr>
                                        </w:pPr>
                                        <w: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43" name="Text Box 24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797647" y="64103"/>
                                      <a:ext cx="517358" cy="3538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87E56" w:rsidRPr="00CD4181" w:rsidRDefault="00587E56" w:rsidP="0091056E">
                                        <w:pPr>
                                          <w:rPr>
                                            <w:vertAlign w:val="subscript"/>
                                          </w:rPr>
                                        </w:pPr>
                                        <w: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45" name="Text Box 24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428532" y="40752"/>
                                      <a:ext cx="517358" cy="3538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87E56" w:rsidRPr="00CD4181" w:rsidRDefault="00587E56" w:rsidP="0091056E">
                                        <w:pPr>
                                          <w:rPr>
                                            <w:vertAlign w:val="subscript"/>
                                          </w:rPr>
                                        </w:pPr>
                                        <w: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46" name="Text Box 24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2479295" y="54408"/>
                                      <a:ext cx="517358" cy="3538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87E56" w:rsidRPr="00CD4181" w:rsidRDefault="00587E56" w:rsidP="0091056E">
                                        <w:pPr>
                                          <w:rPr>
                                            <w:vertAlign w:val="subscript"/>
                                          </w:rPr>
                                        </w:pPr>
                                        <w: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47" name="Text Box 24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209302" y="24867"/>
                                      <a:ext cx="517358" cy="3538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87E56" w:rsidRPr="00CD4181" w:rsidRDefault="00587E56" w:rsidP="0091056E">
                                        <w:pPr>
                                          <w:rPr>
                                            <w:vertAlign w:val="subscript"/>
                                          </w:rPr>
                                        </w:pPr>
                                        <w:r>
                                          <w:t>E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35" name="Group 35"/>
                                <wpg:cNvGrpSpPr/>
                                <wpg:grpSpPr>
                                  <a:xfrm flipH="1">
                                    <a:off x="0" y="0"/>
                                    <a:ext cx="3869690" cy="740410"/>
                                    <a:chOff x="-231478" y="220282"/>
                                    <a:chExt cx="3476963" cy="742793"/>
                                  </a:xfrm>
                                </wpg:grpSpPr>
                                <wpg:grpSp>
                                  <wpg:cNvPr id="36" name="Group 36"/>
                                  <wpg:cNvGrpSpPr/>
                                  <wpg:grpSpPr>
                                    <a:xfrm>
                                      <a:off x="-231478" y="220282"/>
                                      <a:ext cx="3476963" cy="742793"/>
                                      <a:chOff x="-231478" y="115978"/>
                                      <a:chExt cx="3476963" cy="742793"/>
                                    </a:xfrm>
                                  </wpg:grpSpPr>
                                  <wps:wsp>
                                    <wps:cNvPr id="37" name="Line 267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2205366" y="464233"/>
                                        <a:ext cx="34290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arrow" w="med" len="med"/>
                                        <a:tailEnd type="non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8" name="Line 26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704850" y="457200"/>
                                        <a:ext cx="34290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arrow" w="med" len="med"/>
                                        <a:tailEnd type="non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9" name="Line 270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0" y="447675"/>
                                        <a:ext cx="34290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none" w="med" len="med"/>
                                        <a:tailEnd type="arrow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40" name="Group 40"/>
                                    <wpg:cNvGrpSpPr/>
                                    <wpg:grpSpPr>
                                      <a:xfrm>
                                        <a:off x="-231478" y="115978"/>
                                        <a:ext cx="3476963" cy="742793"/>
                                        <a:chOff x="-221995" y="0"/>
                                        <a:chExt cx="3477639" cy="742950"/>
                                      </a:xfrm>
                                    </wpg:grpSpPr>
                                    <wps:wsp>
                                      <wps:cNvPr id="41" name="Line 257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42900" y="133350"/>
                                          <a:ext cx="285877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42" name="Line 25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42900" y="571500"/>
                                          <a:ext cx="285877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43" name="Group 43"/>
                                      <wpg:cNvGrpSpPr/>
                                      <wpg:grpSpPr>
                                        <a:xfrm>
                                          <a:off x="-221995" y="0"/>
                                          <a:ext cx="3477639" cy="742950"/>
                                          <a:chOff x="-221995" y="0"/>
                                          <a:chExt cx="3477639" cy="742950"/>
                                        </a:xfrm>
                                      </wpg:grpSpPr>
                                      <wps:wsp>
                                        <wps:cNvPr id="44" name="Line 272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3209925" y="0"/>
                                            <a:ext cx="9525" cy="74295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45" name="Text Box 240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-221995" y="75470"/>
                                            <a:ext cx="517525" cy="3541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87E56" w:rsidRPr="00CD4181" w:rsidRDefault="00587E56" w:rsidP="00587E56">
                                              <w:pPr>
                                                <w:rPr>
                                                  <w:vertAlign w:val="subscript"/>
                                                </w:rPr>
                                              </w:pPr>
                                              <w:r>
                                                <w:t>P</w:t>
                                              </w:r>
                                              <w:r>
                                                <w:rPr>
                                                  <w:vertAlign w:val="subscript"/>
                                                </w:rPr>
                                                <w:t>1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46" name="Text Box 241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624195" y="95161"/>
                                            <a:ext cx="341630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87E56" w:rsidRPr="00CD4181" w:rsidRDefault="00587E56" w:rsidP="00587E56">
                                              <w:pPr>
                                                <w:rPr>
                                                  <w:vertAlign w:val="subscript"/>
                                                </w:rPr>
                                              </w:pPr>
                                              <w:r>
                                                <w:t>P</w:t>
                                              </w:r>
                                              <w:r>
                                                <w:rPr>
                                                  <w:vertAlign w:val="subscript"/>
                                                </w:rPr>
                                                <w:t>3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47" name="Text Box 242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616832" y="107775"/>
                                            <a:ext cx="457289" cy="3163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87E56" w:rsidRPr="00CD4181" w:rsidRDefault="00587E56" w:rsidP="00587E56">
                                              <w:pPr>
                                                <w:rPr>
                                                  <w:vertAlign w:val="subscript"/>
                                                </w:rPr>
                                              </w:pPr>
                                              <w:r>
                                                <w:t>P</w:t>
                                              </w:r>
                                              <w:r>
                                                <w:rPr>
                                                  <w:vertAlign w:val="subscript"/>
                                                </w:rPr>
                                                <w:t>2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48" name="Text Box 269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2182027" y="95161"/>
                                            <a:ext cx="414655" cy="3771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87E56" w:rsidRPr="00CD4181" w:rsidRDefault="00587E56" w:rsidP="00587E56">
                                              <w:pPr>
                                                <w:rPr>
                                                  <w:vertAlign w:val="subscript"/>
                                                </w:rPr>
                                              </w:pPr>
                                              <w:r>
                                                <w:t>P</w:t>
                                              </w:r>
                                              <w:r>
                                                <w:rPr>
                                                  <w:vertAlign w:val="subscript"/>
                                                </w:rPr>
                                                <w:t>4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49" name="Group 49"/>
                                        <wpg:cNvGrpSpPr/>
                                        <wpg:grpSpPr>
                                          <a:xfrm>
                                            <a:off x="3209925" y="9525"/>
                                            <a:ext cx="45719" cy="685800"/>
                                            <a:chOff x="0" y="0"/>
                                            <a:chExt cx="97790" cy="842645"/>
                                          </a:xfrm>
                                        </wpg:grpSpPr>
                                        <wps:wsp>
                                          <wps:cNvPr id="50" name="Line 273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0" y="0"/>
                                              <a:ext cx="97790" cy="9271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1" name="Line 274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0" y="47625"/>
                                              <a:ext cx="97790" cy="9398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2" name="Line 275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0" y="95250"/>
                                              <a:ext cx="97790" cy="9334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3" name="Line 27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0" y="142875"/>
                                              <a:ext cx="97790" cy="9271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4" name="Line 277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0" y="180975"/>
                                              <a:ext cx="97790" cy="9398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g:grpSp>
                                          <wpg:cNvPr id="55" name="Group 285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0" y="228600"/>
                                              <a:ext cx="97790" cy="327660"/>
                                              <a:chOff x="1260" y="2340"/>
                                              <a:chExt cx="360" cy="1260"/>
                                            </a:xfrm>
                                          </wpg:grpSpPr>
                                          <wps:wsp>
                                            <wps:cNvPr id="56" name="Line 286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252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57" name="Line 287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270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58" name="Line 288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288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59" name="Line 289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306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60" name="Line 290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324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61" name="Line 291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234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g:grpSp>
                                          <wpg:cNvPr id="62" name="Group 278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0" y="514350"/>
                                              <a:ext cx="97790" cy="328295"/>
                                              <a:chOff x="1260" y="2340"/>
                                              <a:chExt cx="360" cy="1260"/>
                                            </a:xfrm>
                                          </wpg:grpSpPr>
                                          <wps:wsp>
                                            <wps:cNvPr id="63" name="Line 279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252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128" name="Line 280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270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129" name="Line 281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288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130" name="Line 282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306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131" name="Line 283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324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132" name="Line 284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234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s:wsp>
                                        <wps:cNvPr id="133" name="Straight Connector 133"/>
                                        <wps:cNvCnPr/>
                                        <wps:spPr>
                                          <a:xfrm flipH="1">
                                            <a:off x="342900" y="142875"/>
                                            <a:ext cx="9525" cy="428625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28575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wpg:grpSp>
                                  </wpg:grpSp>
                                </wpg:grpSp>
                                <wps:wsp>
                                  <wps:cNvPr id="134" name="Straight Connector 134"/>
                                  <wps:cNvCnPr/>
                                  <wps:spPr>
                                    <a:xfrm>
                                      <a:off x="1047750" y="495300"/>
                                      <a:ext cx="0" cy="118745"/>
                                    </a:xfrm>
                                    <a:prstGeom prst="line">
                                      <a:avLst/>
                                    </a:prstGeom>
                                    <a:ln w="28575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g:grpSp>
                                  <wpg:cNvPr id="135" name="Group 135"/>
                                  <wpg:cNvGrpSpPr/>
                                  <wpg:grpSpPr>
                                    <a:xfrm>
                                      <a:off x="1619250" y="504825"/>
                                      <a:ext cx="355791" cy="118745"/>
                                      <a:chOff x="-228600" y="0"/>
                                      <a:chExt cx="355791" cy="118745"/>
                                    </a:xfrm>
                                  </wpg:grpSpPr>
                                  <wps:wsp>
                                    <wps:cNvPr id="136" name="Line 271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-215709" y="56881"/>
                                        <a:ext cx="34290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none" w="med" len="med"/>
                                        <a:tailEnd type="arrow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7" name="Straight Connector 137"/>
                                    <wps:cNvCnPr/>
                                    <wps:spPr>
                                      <a:xfrm>
                                        <a:off x="-228600" y="0"/>
                                        <a:ext cx="0" cy="118745"/>
                                      </a:xfrm>
                                      <a:prstGeom prst="line">
                                        <a:avLst/>
                                      </a:prstGeom>
                                      <a:ln w="2857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s:wsp>
                                  <wps:cNvPr id="138" name="Straight Connector 138"/>
                                  <wps:cNvCnPr/>
                                  <wps:spPr>
                                    <a:xfrm>
                                      <a:off x="2552700" y="495300"/>
                                      <a:ext cx="0" cy="118745"/>
                                    </a:xfrm>
                                    <a:prstGeom prst="line">
                                      <a:avLst/>
                                    </a:prstGeom>
                                    <a:ln w="28575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  <wps:wsp>
                              <wps:cNvPr id="263" name="Straight Connector 263"/>
                              <wps:cNvCnPr/>
                              <wps:spPr>
                                <a:xfrm flipV="1">
                                  <a:off x="47625" y="342900"/>
                                  <a:ext cx="3228975" cy="4238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lgDashDot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64" o:spid="_x0000_s1148" style="position:absolute;left:0;text-align:left;margin-left:45.7pt;margin-top:7.3pt;width:306.15pt;height:58.3pt;z-index:252339712" coordsize="38878,7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">
                      <v:group id="Group 262" o:spid="_x0000_s1149" style="position:absolute;width:38878;height:7404" coordorigin="-181" coordsize="38878,7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        <v:group id="Group 261" o:spid="_x0000_s1150" style="position:absolute;left:-181;top:3010;width:37233;height:3931;flip:x" coordorigin=",248" coordsize="37266,3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">
                          <v:shape id="Text Box 240" o:spid="_x0000_s1151" type="#_x0000_t202" style="position:absolute;top:571;width:5173;height:3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" filled="f" stroked="f">
                            <v:textbox>
                              <w:txbxContent>
                                <w:p w:rsidR="00587E56" w:rsidRPr="00CD4181" w:rsidRDefault="00587E56" w:rsidP="0091056E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t>A</w:t>
                                  </w:r>
                                </w:p>
                              </w:txbxContent>
                            </v:textbox>
                          </v:shape>
                          <v:shape id="Text Box 240" o:spid="_x0000_s1152" type="#_x0000_t202" style="position:absolute;left:7976;top:641;width:5174;height:3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" filled="f" stroked="f">
                            <v:textbox>
                              <w:txbxContent>
                                <w:p w:rsidR="00587E56" w:rsidRPr="00CD4181" w:rsidRDefault="00587E56" w:rsidP="0091056E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t>B</w:t>
                                  </w:r>
                                </w:p>
                              </w:txbxContent>
                            </v:textbox>
                          </v:shape>
                          <v:shape id="Text Box 240" o:spid="_x0000_s1153" type="#_x0000_t202" style="position:absolute;left:14285;top:407;width:5173;height:3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" filled="f" stroked="f">
                            <v:textbox>
                              <w:txbxContent>
                                <w:p w:rsidR="00587E56" w:rsidRPr="00CD4181" w:rsidRDefault="00587E56" w:rsidP="0091056E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t>C</w:t>
                                  </w:r>
                                </w:p>
                              </w:txbxContent>
                            </v:textbox>
                          </v:shape>
                          <v:shape id="Text Box 240" o:spid="_x0000_s1154" type="#_x0000_t202" style="position:absolute;left:24792;top:544;width:5174;height:3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" filled="f" stroked="f">
                            <v:textbox>
                              <w:txbxContent>
                                <w:p w:rsidR="00587E56" w:rsidRPr="00CD4181" w:rsidRDefault="00587E56" w:rsidP="0091056E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t>D</w:t>
                                  </w:r>
                                </w:p>
                              </w:txbxContent>
                            </v:textbox>
                          </v:shape>
                          <v:shape id="Text Box 240" o:spid="_x0000_s1155" type="#_x0000_t202" style="position:absolute;left:32093;top:248;width:5173;height:3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" filled="f" stroked="f">
                            <v:textbox>
                              <w:txbxContent>
                                <w:p w:rsidR="00587E56" w:rsidRPr="00CD4181" w:rsidRDefault="00587E56" w:rsidP="0091056E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t>E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35" o:spid="_x0000_s1156" style="position:absolute;width:38696;height:7404;flip:x" coordorigin="-2314,2202" coordsize="34769,7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">
                          <v:group id="Group 36" o:spid="_x0000_s1157" style="position:absolute;left:-2314;top:2202;width:34768;height:7428" coordorigin="-2314,1159" coordsize="34769,7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          <v:line id="Line 267" o:spid="_x0000_s1158" style="position:absolute;visibility:visible;mso-wrap-style:square" from="22053,4642" to="25482,46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" strokeweight="1.5pt">
                              <v:stroke startarrow="open"/>
                            </v:line>
                            <v:line id="Line 268" o:spid="_x0000_s1159" style="position:absolute;visibility:visible;mso-wrap-style:square" from="7048,4572" to="10477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" strokeweight="1.5pt">
                              <v:stroke startarrow="open"/>
                            </v:line>
                            <v:line id="Line 270" o:spid="_x0000_s1160" style="position:absolute;visibility:visible;mso-wrap-style:square" from="0,4476" to="3429,4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" strokeweight="1.5pt">
                              <v:stroke endarrow="open"/>
                            </v:line>
                            <v:group id="Group 40" o:spid="_x0000_s1161" style="position:absolute;left:-2314;top:1159;width:34768;height:7428" coordorigin="-2219" coordsize="34776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        <v:line id="Line 257" o:spid="_x0000_s1162" style="position:absolute;visibility:visible;mso-wrap-style:square" from="3429,1333" to="32016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" strokeweight="2.25pt"/>
                              <v:line id="Line 256" o:spid="_x0000_s1163" style="position:absolute;visibility:visible;mso-wrap-style:square" from="3429,5715" to="32016,5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" strokeweight="2.25pt"/>
                              <v:group id="Group 43" o:spid="_x0000_s1164" style="position:absolute;left:-2219;width:34775;height:7429" coordorigin="-2219" coordsize="34776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            <v:line id="Line 272" o:spid="_x0000_s1165" style="position:absolute;visibility:visible;mso-wrap-style:square" from="32099,0" to="32194,7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" strokeweight="1.5pt"/>
                                <v:shape id="Text Box 240" o:spid="_x0000_s1166" type="#_x0000_t202" style="position:absolute;left:-2219;top:754;width:5174;height:3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Fl8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bDKoXrl/gD5PYfAAD//wMAUEsBAi0AFAAGAAgAAAAhANvh9svuAAAAhQEAABMAAAAAAAAAAAAA&#10;AAAAAAAAAFtDb250ZW50X1R5cGVzXS54bWxQSwECLQAUAAYACAAAACEAWvQsW78AAAAVAQAACwAA&#10;AAAAAAAAAAAAAAAfAQAAX3JlbHMvLnJlbHNQSwECLQAUAAYACAAAACEAX0RZfMMAAADbAAAADwAA&#10;AAAAAAAAAAAAAAAHAgAAZHJzL2Rvd25yZXYueG1sUEsFBgAAAAADAAMAtwAAAPcCAAAAAA==&#10;" filled="f" stroked="f">
                                  <v:textbox>
                                    <w:txbxContent>
                                      <w:p w:rsidR="00587E56" w:rsidRPr="00CD4181" w:rsidRDefault="00587E56" w:rsidP="00587E56">
                                        <w:pPr>
                                          <w:rPr>
                                            <w:vertAlign w:val="subscript"/>
                                          </w:rPr>
                                        </w:pPr>
                                        <w:r>
                                          <w:t>P</w:t>
                                        </w:r>
                                        <w:r>
                                          <w:rPr>
                                            <w:vertAlign w:val="subscript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Text Box 241" o:spid="_x0000_s1167" type="#_x0000_t202" style="position:absolute;left:16241;top:951;width:3417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" filled="f" stroked="f">
                                  <v:textbox>
                                    <w:txbxContent>
                                      <w:p w:rsidR="00587E56" w:rsidRPr="00CD4181" w:rsidRDefault="00587E56" w:rsidP="00587E56">
                                        <w:pPr>
                                          <w:rPr>
                                            <w:vertAlign w:val="subscript"/>
                                          </w:rPr>
                                        </w:pPr>
                                        <w:r>
                                          <w:t>P</w:t>
                                        </w:r>
                                        <w:r>
                                          <w:rPr>
                                            <w:vertAlign w:val="subscript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Text Box 242" o:spid="_x0000_s1168" type="#_x0000_t202" style="position:absolute;left:6168;top:1077;width:4573;height:31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mKQ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+Qx/X+IPkNkvAAAA//8DAFBLAQItABQABgAIAAAAIQDb4fbL7gAAAIUBAAATAAAAAAAAAAAA&#10;AAAAAAAAAABbQ29udGVudF9UeXBlc10ueG1sUEsBAi0AFAAGAAgAAAAhAFr0LFu/AAAAFQEAAAsA&#10;AAAAAAAAAAAAAAAAHwEAAF9yZWxzLy5yZWxzUEsBAi0AFAAGAAgAAAAhAMDaYpDEAAAA2wAAAA8A&#10;AAAAAAAAAAAAAAAABwIAAGRycy9kb3ducmV2LnhtbFBLBQYAAAAAAwADALcAAAD4AgAAAAA=&#10;" filled="f" stroked="f">
                                  <v:textbox>
                                    <w:txbxContent>
                                      <w:p w:rsidR="00587E56" w:rsidRPr="00CD4181" w:rsidRDefault="00587E56" w:rsidP="00587E56">
                                        <w:pPr>
                                          <w:rPr>
                                            <w:vertAlign w:val="subscript"/>
                                          </w:rPr>
                                        </w:pPr>
                                        <w:r>
                                          <w:t>P</w:t>
                                        </w:r>
                                        <w:r>
                                          <w:rPr>
                                            <w:vertAlign w:val="subscript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Text Box 269" o:spid="_x0000_s1169" type="#_x0000_t202" style="position:absolute;left:21820;top:951;width:4146;height:3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fbi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Y&#10;+CX+ALn6BwAA//8DAFBLAQItABQABgAIAAAAIQDb4fbL7gAAAIUBAAATAAAAAAAAAAAAAAAAAAAA&#10;AABbQ29udGVudF9UeXBlc10ueG1sUEsBAi0AFAAGAAgAAAAhAFr0LFu/AAAAFQEAAAsAAAAAAAAA&#10;AAAAAAAAHwEAAF9yZWxzLy5yZWxzUEsBAi0AFAAGAAgAAAAhALFF9uK+AAAA2wAAAA8AAAAAAAAA&#10;AAAAAAAABwIAAGRycy9kb3ducmV2LnhtbFBLBQYAAAAAAwADALcAAADyAgAAAAA=&#10;" filled="f" stroked="f">
                                  <v:textbox>
                                    <w:txbxContent>
                                      <w:p w:rsidR="00587E56" w:rsidRPr="00CD4181" w:rsidRDefault="00587E56" w:rsidP="00587E56">
                                        <w:pPr>
                                          <w:rPr>
                                            <w:vertAlign w:val="subscript"/>
                                          </w:rPr>
                                        </w:pPr>
                                        <w:r>
                                          <w:t>P</w:t>
                                        </w:r>
                                        <w:r>
                                          <w:rPr>
                                            <w:vertAlign w:val="subscript"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Group 49" o:spid="_x0000_s1170" style="position:absolute;left:32099;top:95;width:457;height:6858" coordsize="977,8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            <v:line id="Line 273" o:spid="_x0000_s1171" style="position:absolute;flip:x;visibility:visible;mso-wrap-style:square" from="0,0" to="977,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"/>
                                  <v:line id="Line 274" o:spid="_x0000_s1172" style="position:absolute;flip:x;visibility:visible;mso-wrap-style:square" from="0,476" to="977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"/>
                                  <v:line id="Line 275" o:spid="_x0000_s1173" style="position:absolute;flip:x;visibility:visible;mso-wrap-style:square" from="0,952" to="977,1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"/>
                                  <v:line id="Line 276" o:spid="_x0000_s1174" style="position:absolute;flip:x;visibility:visible;mso-wrap-style:square" from="0,1428" to="977,2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"/>
                                  <v:line id="Line 277" o:spid="_x0000_s1175" style="position:absolute;flip:x;visibility:visible;mso-wrap-style:square" from="0,1809" to="977,2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"/>
                                  <v:group id="Group 285" o:spid="_x0000_s1176" style="position:absolute;top:2286;width:977;height:3276" coordorigin="1260,2340" coordsize="36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            <v:line id="Line 286" o:spid="_x0000_s1177" style="position:absolute;flip:x;visibility:visible;mso-wrap-style:square" from="1260,2520" to="1620,2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"/>
                                    <v:line id="Line 287" o:spid="_x0000_s1178" style="position:absolute;flip:x;visibility:visible;mso-wrap-style:square" from="1260,2700" to="1620,3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"/>
                                    <v:line id="Line 288" o:spid="_x0000_s1179" style="position:absolute;flip:x;visibility:visible;mso-wrap-style:square" from="1260,2880" to="1620,3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"/>
                                    <v:line id="Line 289" o:spid="_x0000_s1180" style="position:absolute;flip:x;visibility:visible;mso-wrap-style:square" from="1260,3060" to="1620,34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"/>
                                    <v:line id="Line 290" o:spid="_x0000_s1181" style="position:absolute;flip:x;visibility:visible;mso-wrap-style:square" from="1260,3240" to="1620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"/>
                                    <v:line id="Line 291" o:spid="_x0000_s1182" style="position:absolute;flip:x;visibility:visible;mso-wrap-style:square" from="1260,2340" to="1620,2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"/>
                                  </v:group>
                                  <v:group id="Group 278" o:spid="_x0000_s1183" style="position:absolute;top:5143;width:977;height:3283" coordorigin="1260,2340" coordsize="36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                <v:line id="Line 279" o:spid="_x0000_s1184" style="position:absolute;flip:x;visibility:visible;mso-wrap-style:square" from="1260,2520" to="1620,2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"/>
                                    <v:line id="Line 280" o:spid="_x0000_s1185" style="position:absolute;flip:x;visibility:visible;mso-wrap-style:square" from="1260,2700" to="1620,3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"/>
                                    <v:line id="Line 281" o:spid="_x0000_s1186" style="position:absolute;flip:x;visibility:visible;mso-wrap-style:square" from="1260,2880" to="1620,3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"/>
                                    <v:line id="Line 282" o:spid="_x0000_s1187" style="position:absolute;flip:x;visibility:visible;mso-wrap-style:square" from="1260,3060" to="1620,34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"/>
                                    <v:line id="Line 283" o:spid="_x0000_s1188" style="position:absolute;flip:x;visibility:visible;mso-wrap-style:square" from="1260,3240" to="1620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"/>
                                    <v:line id="Line 284" o:spid="_x0000_s1189" style="position:absolute;flip:x;visibility:visible;mso-wrap-style:square" from="1260,2340" to="1620,2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"/>
                                  </v:group>
                                </v:group>
                                <v:line id="Straight Connector 133" o:spid="_x0000_s1190" style="position:absolute;flip:x;visibility:visible;mso-wrap-style:square" from="3429,1428" to="3524,5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" strokecolor="black [3213]" strokeweight="2.25pt"/>
                              </v:group>
                            </v:group>
                          </v:group>
                          <v:line id="Straight Connector 134" o:spid="_x0000_s1191" style="position:absolute;visibility:visible;mso-wrap-style:square" from="10477,4953" to="10477,6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" strokecolor="black [3213]" strokeweight="2.25pt"/>
                          <v:group id="Group 135" o:spid="_x0000_s1192" style="position:absolute;left:16192;top:5048;width:3558;height:1187" coordorigin="-228600" coordsize="355791,118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/N5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xRJ+nwkXyM0DAAD//wMAUEsBAi0AFAAGAAgAAAAhANvh9svuAAAAhQEAABMAAAAAAAAAAAAA&#10;AAAAAAAAAFtDb250ZW50X1R5cGVzXS54bWxQSwECLQAUAAYACAAAACEAWvQsW78AAAAVAQAACwAA&#10;AAAAAAAAAAAAAAAfAQAAX3JlbHMvLnJlbHNQSwECLQAUAAYACAAAACEAld/zecMAAADcAAAADwAA&#10;AAAAAAAAAAAAAAAHAgAAZHJzL2Rvd25yZXYueG1sUEsFBgAAAAADAAMAtwAAAPcCAAAAAA==&#10;">
                            <v:line id="Line 271" o:spid="_x0000_s1193" style="position:absolute;visibility:visible;mso-wrap-style:square" from="-215709,56881" to="127191,568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" strokeweight="1.5pt">
                              <v:stroke endarrow="open"/>
                            </v:line>
                            <v:line id="Straight Connector 137" o:spid="_x0000_s1194" style="position:absolute;visibility:visible;mso-wrap-style:square" from="-228600,0" to="-228600,1187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" strokecolor="black [3213]" strokeweight="2.25pt"/>
                          </v:group>
                          <v:line id="Straight Connector 138" o:spid="_x0000_s1195" style="position:absolute;visibility:visible;mso-wrap-style:square" from="25527,4953" to="25527,6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" strokecolor="black [3213]" strokeweight="2.25pt"/>
                        </v:group>
                      </v:group>
                      <v:line id="Straight Connector 263" o:spid="_x0000_s1196" style="position:absolute;flip:y;visibility:visible;mso-wrap-style:square" from="476,3429" to="32766,3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" strokecolor="black [3040]">
                        <v:stroke dashstyle="longDashDot"/>
                      </v:line>
                    </v:group>
                  </w:pict>
                </mc:Fallback>
              </mc:AlternateContent>
            </w:r>
          </w:p>
          <w:p w:rsidR="00AF4894" w:rsidRDefault="00AF4894" w:rsidP="006C529A">
            <w:pPr>
              <w:spacing w:line="288" w:lineRule="auto"/>
              <w:ind w:left="256" w:right="-285"/>
              <w:rPr>
                <w:rFonts w:ascii="Times New Roman" w:hAnsi="Times New Roman"/>
                <w:sz w:val="36"/>
                <w:szCs w:val="36"/>
              </w:rPr>
            </w:pPr>
          </w:p>
          <w:p w:rsidR="001D059A" w:rsidRDefault="001D059A" w:rsidP="001D059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040ED7" w:rsidRPr="001D059A" w:rsidRDefault="001D059A" w:rsidP="001D059A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1D059A" w:rsidRDefault="001D059A" w:rsidP="006C529A">
            <w:pPr>
              <w:spacing w:line="288" w:lineRule="auto"/>
              <w:ind w:left="256" w:right="-285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1280" behindDoc="0" locked="0" layoutInCell="1" allowOverlap="1" wp14:anchorId="143F5935" wp14:editId="5D4E0498">
                      <wp:simplePos x="0" y="0"/>
                      <wp:positionH relativeFrom="column">
                        <wp:posOffset>777875</wp:posOffset>
                      </wp:positionH>
                      <wp:positionV relativeFrom="paragraph">
                        <wp:posOffset>60325</wp:posOffset>
                      </wp:positionV>
                      <wp:extent cx="2822663" cy="755784"/>
                      <wp:effectExtent l="0" t="0" r="0" b="0"/>
                      <wp:wrapNone/>
                      <wp:docPr id="449" name="Text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22663" cy="755784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587E56" w:rsidRDefault="00DD55C4" w:rsidP="00040ED7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 xml:space="preserve"> N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zAB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="00587E56"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BE0844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–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P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1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= </w:t>
                                  </w:r>
                                  <w:r w:rsidR="008B376E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–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8B376E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35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kN</w:t>
                                  </w:r>
                                  <w:proofErr w:type="spellEnd"/>
                                </w:p>
                                <w:p w:rsidR="00587E56" w:rsidRDefault="00587E56" w:rsidP="00040ED7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w:r w:rsidRPr="001A2BDC">
                                    <w:rPr>
                                      <w:rFonts w:ascii="Bahnschrift Light SemiCondensed" w:eastAsia="Times New Roman" w:hAnsi="Bahnschrift Light SemiCondensed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zBC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8B376E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–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P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8B376E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P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= </w:t>
                                  </w:r>
                                  <w:r w:rsidR="00BE0844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0 </w:t>
                                  </w:r>
                                  <w:proofErr w:type="spellStart"/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kN</w:t>
                                  </w:r>
                                  <w:proofErr w:type="spellEnd"/>
                                </w:p>
                                <w:p w:rsidR="00587E56" w:rsidRDefault="00DD55C4" w:rsidP="00040ED7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 xml:space="preserve"> N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zCD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="008B376E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–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P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1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BE0844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+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P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2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BE0844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–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P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3</w:t>
                                  </w:r>
                                  <w:r w:rsidR="00587E56"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= </w:t>
                                  </w:r>
                                  <w:r w:rsidR="00BE0844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– 45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kN</w:t>
                                  </w:r>
                                  <w:proofErr w:type="spellEnd"/>
                                </w:p>
                                <w:p w:rsidR="00587E56" w:rsidRPr="00940F44" w:rsidRDefault="00DD55C4" w:rsidP="00040ED7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 xml:space="preserve"> N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zDE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="008B376E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–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P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1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BE0844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+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P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2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BE0844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–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P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3</w:t>
                                  </w:r>
                                  <w:r w:rsidR="00BE0844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+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P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4</w:t>
                                  </w:r>
                                  <w:r w:rsidR="00587E56"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= </w:t>
                                  </w:r>
                                  <w:r w:rsidR="00BE0844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– 25 </w:t>
                                  </w:r>
                                  <w:proofErr w:type="spellStart"/>
                                  <w:r w:rsidR="00BE0844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kN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wrap="square" lIns="0" tIns="0" rIns="0" bIns="0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43F5935" id="TextBox 1" o:spid="_x0000_s1197" type="#_x0000_t202" style="position:absolute;left:0;text-align:left;margin-left:61.25pt;margin-top:4.75pt;width:222.25pt;height:59.5pt;z-index:252321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" filled="f" stroked="f">
                      <v:textbox style="mso-fit-shape-to-text:t" inset="0,0,0,0">
                        <w:txbxContent>
                          <w:p w:rsidR="00587E56" w:rsidRDefault="00587E56" w:rsidP="00040ED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 xml:space="preserve"> N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zAB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E0844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= </w:t>
                            </w:r>
                            <w:r w:rsidR="008B376E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B376E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35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kN</w:t>
                            </w:r>
                          </w:p>
                          <w:p w:rsidR="00587E56" w:rsidRDefault="00587E56" w:rsidP="00040ED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w:r w:rsidRPr="001A2BDC">
                              <w:rPr>
                                <w:rFonts w:ascii="Bahnschrift Light SemiCondensed" w:eastAsia="Times New Roman" w:hAnsi="Bahnschrift Light SemiCondensed" w:cstheme="minorBidi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zBC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B376E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B376E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+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= </w:t>
                            </w:r>
                            <w:r w:rsidR="00BE0844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4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0 kN</w:t>
                            </w:r>
                          </w:p>
                          <w:p w:rsidR="00587E56" w:rsidRDefault="00587E56" w:rsidP="00040ED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 xml:space="preserve"> N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zCD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 w:rsidR="008B376E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B376E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E0844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+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E0844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3</w:t>
                            </w:r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= </w:t>
                            </w:r>
                            <w:r w:rsidR="00BE0844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– </w:t>
                            </w:r>
                            <w:r w:rsidR="00BE0844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4</w:t>
                            </w:r>
                            <w:r w:rsidR="00BE0844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5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kN</w:t>
                            </w:r>
                          </w:p>
                          <w:p w:rsidR="00587E56" w:rsidRPr="00940F44" w:rsidRDefault="00587E56" w:rsidP="00040ED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 xml:space="preserve"> N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zDE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 w:rsidR="008B376E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B376E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E0844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+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E0844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3</w:t>
                            </w:r>
                            <w:r w:rsidR="00BE0844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+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4</w:t>
                            </w:r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= </w:t>
                            </w:r>
                            <w:r w:rsidR="00BE0844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– </w:t>
                            </w:r>
                            <w:r w:rsidR="00BE0844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2</w:t>
                            </w:r>
                            <w:r w:rsidR="00BE0844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5</w:t>
                            </w:r>
                            <w:r w:rsidR="00BE0844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kN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40ED7" w:rsidRDefault="00040ED7" w:rsidP="006C529A">
            <w:pPr>
              <w:spacing w:line="288" w:lineRule="auto"/>
              <w:ind w:left="256" w:right="-285"/>
              <w:rPr>
                <w:rFonts w:ascii="Times New Roman" w:hAnsi="Times New Roman"/>
                <w:sz w:val="36"/>
                <w:szCs w:val="36"/>
              </w:rPr>
            </w:pPr>
          </w:p>
          <w:p w:rsidR="001D059A" w:rsidRDefault="001D059A" w:rsidP="006C529A">
            <w:pPr>
              <w:spacing w:line="288" w:lineRule="auto"/>
              <w:ind w:left="256" w:right="-285"/>
              <w:rPr>
                <w:rFonts w:ascii="Times New Roman" w:hAnsi="Times New Roman"/>
                <w:sz w:val="36"/>
                <w:szCs w:val="36"/>
              </w:rPr>
            </w:pPr>
          </w:p>
          <w:p w:rsidR="001D059A" w:rsidRDefault="001D059A" w:rsidP="006C529A">
            <w:pPr>
              <w:spacing w:line="288" w:lineRule="auto"/>
              <w:ind w:left="256" w:right="-285"/>
              <w:rPr>
                <w:rFonts w:ascii="Times New Roman" w:hAnsi="Times New Roman"/>
                <w:sz w:val="36"/>
                <w:szCs w:val="36"/>
              </w:rPr>
            </w:pPr>
          </w:p>
          <w:p w:rsidR="001D059A" w:rsidRPr="00A70190" w:rsidRDefault="001D059A" w:rsidP="001D059A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 (</w:t>
            </w:r>
            <w:proofErr w:type="gram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0,25)</w:t>
            </w:r>
          </w:p>
          <w:p w:rsidR="001D059A" w:rsidRPr="009B0EFC" w:rsidRDefault="00E43BC4" w:rsidP="001D059A">
            <w:pPr>
              <w:numPr>
                <w:ilvl w:val="0"/>
                <w:numId w:val="3"/>
              </w:numPr>
              <w:tabs>
                <w:tab w:val="clear" w:pos="720"/>
              </w:tabs>
              <w:ind w:left="346" w:firstLine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kính</w:t>
            </w:r>
            <w:proofErr w:type="spellEnd"/>
            <w:r w:rsidR="001D059A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</w:p>
          <w:p w:rsidR="001D059A" w:rsidRPr="00E43BC4" w:rsidRDefault="00DD55C4" w:rsidP="00E43BC4">
            <w:pPr>
              <w:spacing w:line="288" w:lineRule="auto"/>
              <w:ind w:left="706" w:right="-285"/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π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zmax</m:t>
                        </m:r>
                      </m:sub>
                    </m:sSub>
                  </m:num>
                  <m:den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σ</m:t>
                        </m:r>
                      </m:e>
                    </m:d>
                  </m:den>
                </m:f>
              </m:oMath>
            </m:oMathPara>
          </w:p>
          <w:p w:rsidR="001D059A" w:rsidRPr="00E43BC4" w:rsidRDefault="00E43BC4" w:rsidP="00E43BC4">
            <w:pPr>
              <w:spacing w:line="288" w:lineRule="auto"/>
              <w:ind w:left="256" w:right="-28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 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32"/>
                  <w:szCs w:val="32"/>
                </w:rPr>
                <m:t>d≥</m:t>
              </m:r>
              <m:rad>
                <m:radPr>
                  <m:degHide m:val="1"/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.4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π.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σ</m:t>
                          </m:r>
                        </m:e>
                      </m:d>
                    </m:den>
                  </m:f>
                </m:e>
              </m:rad>
              <m:r>
                <m:rPr>
                  <m:sty m:val="p"/>
                </m:rPr>
                <w:rPr>
                  <w:rFonts w:ascii="Cambria Math" w:hAnsi="Cambria Math"/>
                  <w:sz w:val="32"/>
                  <w:szCs w:val="32"/>
                </w:rPr>
                <m:t xml:space="preserve">=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45.4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π.120.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10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3</m:t>
                          </m:r>
                        </m:sup>
                      </m:sSup>
                    </m:den>
                  </m:f>
                </m:e>
              </m:rad>
              <m:r>
                <m:rPr>
                  <m:sty m:val="p"/>
                </m:rPr>
                <w:rPr>
                  <w:rFonts w:ascii="Cambria Math" w:hAnsi="Cambria Math"/>
                  <w:sz w:val="32"/>
                  <w:szCs w:val="32"/>
                </w:rPr>
                <m:t>=0,022 m</m:t>
              </m:r>
            </m:oMath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94" w:rsidRDefault="00AF4894" w:rsidP="00040ED7">
            <w:pPr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AF4894" w:rsidRDefault="00AF4894" w:rsidP="00040ED7">
            <w:pPr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AF4894" w:rsidRDefault="00AF4894" w:rsidP="00040ED7">
            <w:pPr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040ED7" w:rsidRDefault="00040ED7" w:rsidP="00040ED7">
            <w:pPr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040ED7" w:rsidRDefault="00040ED7" w:rsidP="00BE0844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082608" w:rsidRDefault="007146B5" w:rsidP="00040ED7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0,</w:t>
            </w:r>
            <w:r w:rsidR="00040ED7">
              <w:rPr>
                <w:rFonts w:ascii="Times New Roman" w:hAnsi="Times New Roman"/>
                <w:b/>
                <w:sz w:val="26"/>
                <w:lang w:val="de-DE"/>
              </w:rPr>
              <w:t>2</w:t>
            </w:r>
            <w:r>
              <w:rPr>
                <w:rFonts w:ascii="Times New Roman" w:hAnsi="Times New Roman"/>
                <w:b/>
                <w:sz w:val="26"/>
                <w:lang w:val="de-DE"/>
              </w:rPr>
              <w:t>5</w:t>
            </w:r>
          </w:p>
          <w:p w:rsidR="00082608" w:rsidRDefault="00082608" w:rsidP="00040ED7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0,</w:t>
            </w:r>
            <w:r w:rsidR="00040ED7">
              <w:rPr>
                <w:rFonts w:ascii="Times New Roman" w:hAnsi="Times New Roman"/>
                <w:b/>
                <w:sz w:val="26"/>
                <w:lang w:val="de-DE"/>
              </w:rPr>
              <w:t>2</w:t>
            </w:r>
            <w:r w:rsidR="00AF4894">
              <w:rPr>
                <w:rFonts w:ascii="Times New Roman" w:hAnsi="Times New Roman"/>
                <w:b/>
                <w:sz w:val="26"/>
                <w:lang w:val="de-DE"/>
              </w:rPr>
              <w:t>5</w:t>
            </w:r>
          </w:p>
          <w:p w:rsidR="00082608" w:rsidRPr="00040ED7" w:rsidRDefault="00082608" w:rsidP="00040ED7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0,</w:t>
            </w:r>
            <w:r w:rsidR="00040ED7">
              <w:rPr>
                <w:rFonts w:ascii="Times New Roman" w:hAnsi="Times New Roman"/>
                <w:b/>
                <w:sz w:val="26"/>
                <w:lang w:val="de-DE"/>
              </w:rPr>
              <w:t>25</w:t>
            </w:r>
          </w:p>
          <w:p w:rsidR="00082608" w:rsidRDefault="00082608" w:rsidP="00BE0844">
            <w:pPr>
              <w:spacing w:line="48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0,</w:t>
            </w:r>
            <w:r w:rsidR="006C529A">
              <w:rPr>
                <w:rFonts w:ascii="Times New Roman" w:hAnsi="Times New Roman"/>
                <w:b/>
                <w:sz w:val="26"/>
                <w:lang w:val="de-DE"/>
              </w:rPr>
              <w:t>2</w:t>
            </w:r>
            <w:r w:rsidR="00040ED7">
              <w:rPr>
                <w:rFonts w:ascii="Times New Roman" w:hAnsi="Times New Roman"/>
                <w:b/>
                <w:sz w:val="26"/>
                <w:lang w:val="de-DE"/>
              </w:rPr>
              <w:t>5</w:t>
            </w:r>
          </w:p>
          <w:p w:rsidR="00082608" w:rsidRDefault="001D059A" w:rsidP="001D059A">
            <w:pPr>
              <w:spacing w:line="72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1,0</w:t>
            </w:r>
          </w:p>
          <w:p w:rsidR="00AF4894" w:rsidRDefault="00082608" w:rsidP="00E43BC4">
            <w:pPr>
              <w:spacing w:line="72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0,</w:t>
            </w:r>
            <w:r w:rsidR="00E43BC4">
              <w:rPr>
                <w:rFonts w:ascii="Times New Roman" w:hAnsi="Times New Roman"/>
                <w:b/>
                <w:sz w:val="26"/>
                <w:lang w:val="de-DE"/>
              </w:rPr>
              <w:t>2</w:t>
            </w:r>
            <w:r>
              <w:rPr>
                <w:rFonts w:ascii="Times New Roman" w:hAnsi="Times New Roman"/>
                <w:b/>
                <w:sz w:val="26"/>
                <w:lang w:val="de-DE"/>
              </w:rPr>
              <w:t>5</w:t>
            </w:r>
          </w:p>
          <w:p w:rsidR="001D059A" w:rsidRDefault="00E43BC4" w:rsidP="001D059A">
            <w:pPr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0,7</w:t>
            </w:r>
            <w:r w:rsidR="001D059A">
              <w:rPr>
                <w:rFonts w:ascii="Times New Roman" w:hAnsi="Times New Roman"/>
                <w:b/>
                <w:sz w:val="26"/>
                <w:lang w:val="de-DE"/>
              </w:rPr>
              <w:t>5</w:t>
            </w:r>
          </w:p>
          <w:p w:rsidR="001D059A" w:rsidRDefault="001D059A" w:rsidP="001D059A">
            <w:pPr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</w:p>
        </w:tc>
      </w:tr>
      <w:tr w:rsidR="00082608" w:rsidTr="00CF39B2"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608" w:rsidRDefault="00082608" w:rsidP="00082608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Câu 2</w:t>
            </w:r>
          </w:p>
          <w:p w:rsidR="00082608" w:rsidRDefault="00082608" w:rsidP="00082608">
            <w:pPr>
              <w:spacing w:line="312" w:lineRule="auto"/>
              <w:jc w:val="center"/>
              <w:rPr>
                <w:rFonts w:ascii="Times New Roman" w:hAnsi="Times New Roman"/>
                <w:sz w:val="26"/>
                <w:lang w:val="de-DE"/>
              </w:rPr>
            </w:pPr>
            <w:r>
              <w:rPr>
                <w:rFonts w:ascii="Times New Roman" w:hAnsi="Times New Roman"/>
                <w:sz w:val="26"/>
                <w:lang w:val="de-DE"/>
              </w:rPr>
              <w:t>(3 điểm)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F1C" w:rsidRDefault="00FC4941" w:rsidP="00110F1C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87E56">
              <w:rPr>
                <w:rFonts w:ascii="Times New Roman" w:hAnsi="Times New Roman"/>
                <w:b/>
                <w:noProof/>
                <w:sz w:val="26"/>
              </w:rPr>
              <mc:AlternateContent>
                <mc:Choice Requires="wpg">
                  <w:drawing>
                    <wp:anchor distT="0" distB="0" distL="114300" distR="114300" simplePos="0" relativeHeight="252332544" behindDoc="0" locked="0" layoutInCell="1" allowOverlap="1" wp14:anchorId="1AD1F30D" wp14:editId="0365E87B">
                      <wp:simplePos x="0" y="0"/>
                      <wp:positionH relativeFrom="margin">
                        <wp:posOffset>884571</wp:posOffset>
                      </wp:positionH>
                      <wp:positionV relativeFrom="paragraph">
                        <wp:posOffset>436</wp:posOffset>
                      </wp:positionV>
                      <wp:extent cx="3420745" cy="1024890"/>
                      <wp:effectExtent l="0" t="38100" r="8255" b="3810"/>
                      <wp:wrapNone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0745" cy="1024890"/>
                                <a:chOff x="0" y="28575"/>
                                <a:chExt cx="3853114" cy="1234440"/>
                              </a:xfrm>
                            </wpg:grpSpPr>
                            <wps:wsp>
                              <wps:cNvPr id="5" name="Freeform 1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4325" y="723900"/>
                                  <a:ext cx="3147491" cy="20755"/>
                                </a:xfrm>
                                <a:custGeom>
                                  <a:avLst/>
                                  <a:gdLst>
                                    <a:gd name="T0" fmla="*/ 0 w 10388"/>
                                    <a:gd name="T1" fmla="*/ 0 h 57"/>
                                    <a:gd name="T2" fmla="*/ 0 w 10388"/>
                                    <a:gd name="T3" fmla="*/ 57 h 57"/>
                                    <a:gd name="T4" fmla="*/ 10388 w 10388"/>
                                    <a:gd name="T5" fmla="*/ 0 h 57"/>
                                    <a:gd name="T6" fmla="*/ 0 w 10388"/>
                                    <a:gd name="T7" fmla="*/ 0 h 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388" h="57">
                                      <a:moveTo>
                                        <a:pt x="0" y="0"/>
                                      </a:moveTo>
                                      <a:lnTo>
                                        <a:pt x="0" y="57"/>
                                      </a:lnTo>
                                      <a:lnTo>
                                        <a:pt x="10388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Freeform 1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4325" y="723900"/>
                                  <a:ext cx="3147491" cy="20755"/>
                                </a:xfrm>
                                <a:custGeom>
                                  <a:avLst/>
                                  <a:gdLst>
                                    <a:gd name="T0" fmla="*/ 0 w 10388"/>
                                    <a:gd name="T1" fmla="*/ 57 h 57"/>
                                    <a:gd name="T2" fmla="*/ 10388 w 10388"/>
                                    <a:gd name="T3" fmla="*/ 0 h 57"/>
                                    <a:gd name="T4" fmla="*/ 10388 w 10388"/>
                                    <a:gd name="T5" fmla="*/ 57 h 57"/>
                                    <a:gd name="T6" fmla="*/ 0 w 10388"/>
                                    <a:gd name="T7" fmla="*/ 57 h 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388" h="57">
                                      <a:moveTo>
                                        <a:pt x="0" y="57"/>
                                      </a:moveTo>
                                      <a:lnTo>
                                        <a:pt x="10388" y="0"/>
                                      </a:lnTo>
                                      <a:lnTo>
                                        <a:pt x="10388" y="57"/>
                                      </a:lnTo>
                                      <a:lnTo>
                                        <a:pt x="0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Rectangle 1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4325" y="723900"/>
                                  <a:ext cx="3147491" cy="207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Freeform 1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4325" y="171450"/>
                                  <a:ext cx="909" cy="558211"/>
                                </a:xfrm>
                                <a:custGeom>
                                  <a:avLst/>
                                  <a:gdLst>
                                    <a:gd name="T0" fmla="*/ 0 w 2"/>
                                    <a:gd name="T1" fmla="*/ 0 h 1532"/>
                                    <a:gd name="T2" fmla="*/ 0 w 2"/>
                                    <a:gd name="T3" fmla="*/ 1532 h 1532"/>
                                    <a:gd name="T4" fmla="*/ 2 w 2"/>
                                    <a:gd name="T5" fmla="*/ 1532 h 15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" h="1532">
                                      <a:moveTo>
                                        <a:pt x="0" y="0"/>
                                      </a:moveTo>
                                      <a:lnTo>
                                        <a:pt x="0" y="1532"/>
                                      </a:lnTo>
                                      <a:lnTo>
                                        <a:pt x="2" y="1532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Freeform 1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1450" y="295275"/>
                                  <a:ext cx="139969" cy="644509"/>
                                </a:xfrm>
                                <a:custGeom>
                                  <a:avLst/>
                                  <a:gdLst>
                                    <a:gd name="T0" fmla="*/ 67 w 463"/>
                                    <a:gd name="T1" fmla="*/ 1772 h 1772"/>
                                    <a:gd name="T2" fmla="*/ 11 w 463"/>
                                    <a:gd name="T3" fmla="*/ 1446 h 1772"/>
                                    <a:gd name="T4" fmla="*/ 0 w 463"/>
                                    <a:gd name="T5" fmla="*/ 1101 h 1772"/>
                                    <a:gd name="T6" fmla="*/ 36 w 463"/>
                                    <a:gd name="T7" fmla="*/ 763 h 1772"/>
                                    <a:gd name="T8" fmla="*/ 115 w 463"/>
                                    <a:gd name="T9" fmla="*/ 463 h 1772"/>
                                    <a:gd name="T10" fmla="*/ 222 w 463"/>
                                    <a:gd name="T11" fmla="*/ 226 h 1772"/>
                                    <a:gd name="T12" fmla="*/ 336 w 463"/>
                                    <a:gd name="T13" fmla="*/ 75 h 1772"/>
                                    <a:gd name="T14" fmla="*/ 421 w 463"/>
                                    <a:gd name="T15" fmla="*/ 11 h 1772"/>
                                    <a:gd name="T16" fmla="*/ 462 w 463"/>
                                    <a:gd name="T17" fmla="*/ 0 h 1772"/>
                                    <a:gd name="T18" fmla="*/ 463 w 463"/>
                                    <a:gd name="T19" fmla="*/ 0 h 177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463" h="1772">
                                      <a:moveTo>
                                        <a:pt x="67" y="1772"/>
                                      </a:moveTo>
                                      <a:lnTo>
                                        <a:pt x="11" y="1446"/>
                                      </a:lnTo>
                                      <a:lnTo>
                                        <a:pt x="0" y="1101"/>
                                      </a:lnTo>
                                      <a:lnTo>
                                        <a:pt x="36" y="763"/>
                                      </a:lnTo>
                                      <a:lnTo>
                                        <a:pt x="115" y="463"/>
                                      </a:lnTo>
                                      <a:lnTo>
                                        <a:pt x="222" y="226"/>
                                      </a:lnTo>
                                      <a:lnTo>
                                        <a:pt x="336" y="75"/>
                                      </a:lnTo>
                                      <a:lnTo>
                                        <a:pt x="421" y="11"/>
                                      </a:lnTo>
                                      <a:lnTo>
                                        <a:pt x="462" y="0"/>
                                      </a:lnTo>
                                      <a:lnTo>
                                        <a:pt x="463" y="0"/>
                                      </a:lnTo>
                                    </a:path>
                                  </a:pathLst>
                                </a:custGeom>
                                <a:ln w="28575">
                                  <a:solidFill>
                                    <a:schemeClr val="tx1"/>
                                  </a:solidFill>
                                  <a:headEnd type="triangle" w="med" len="med"/>
                                  <a:tailEnd type="non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Freeform 1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06298" y="318209"/>
                                  <a:ext cx="140878" cy="644509"/>
                                </a:xfrm>
                                <a:custGeom>
                                  <a:avLst/>
                                  <a:gdLst>
                                    <a:gd name="T0" fmla="*/ 65 w 466"/>
                                    <a:gd name="T1" fmla="*/ 1770 h 1770"/>
                                    <a:gd name="T2" fmla="*/ 10 w 466"/>
                                    <a:gd name="T3" fmla="*/ 1445 h 1770"/>
                                    <a:gd name="T4" fmla="*/ 0 w 466"/>
                                    <a:gd name="T5" fmla="*/ 1099 h 1770"/>
                                    <a:gd name="T6" fmla="*/ 38 w 466"/>
                                    <a:gd name="T7" fmla="*/ 762 h 1770"/>
                                    <a:gd name="T8" fmla="*/ 117 w 466"/>
                                    <a:gd name="T9" fmla="*/ 462 h 1770"/>
                                    <a:gd name="T10" fmla="*/ 225 w 466"/>
                                    <a:gd name="T11" fmla="*/ 225 h 1770"/>
                                    <a:gd name="T12" fmla="*/ 339 w 466"/>
                                    <a:gd name="T13" fmla="*/ 75 h 1770"/>
                                    <a:gd name="T14" fmla="*/ 425 w 466"/>
                                    <a:gd name="T15" fmla="*/ 11 h 1770"/>
                                    <a:gd name="T16" fmla="*/ 465 w 466"/>
                                    <a:gd name="T17" fmla="*/ 0 h 1770"/>
                                    <a:gd name="T18" fmla="*/ 466 w 466"/>
                                    <a:gd name="T19" fmla="*/ 0 h 17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466" h="1770">
                                      <a:moveTo>
                                        <a:pt x="65" y="1770"/>
                                      </a:moveTo>
                                      <a:lnTo>
                                        <a:pt x="10" y="1445"/>
                                      </a:lnTo>
                                      <a:lnTo>
                                        <a:pt x="0" y="1099"/>
                                      </a:lnTo>
                                      <a:lnTo>
                                        <a:pt x="38" y="762"/>
                                      </a:lnTo>
                                      <a:lnTo>
                                        <a:pt x="117" y="462"/>
                                      </a:lnTo>
                                      <a:lnTo>
                                        <a:pt x="225" y="225"/>
                                      </a:lnTo>
                                      <a:lnTo>
                                        <a:pt x="339" y="75"/>
                                      </a:lnTo>
                                      <a:lnTo>
                                        <a:pt x="425" y="11"/>
                                      </a:lnTo>
                                      <a:lnTo>
                                        <a:pt x="465" y="0"/>
                                      </a:lnTo>
                                      <a:lnTo>
                                        <a:pt x="466" y="0"/>
                                      </a:lnTo>
                                    </a:path>
                                  </a:pathLst>
                                </a:custGeom>
                                <a:ln w="28575">
                                  <a:solidFill>
                                    <a:schemeClr val="tx1"/>
                                  </a:solidFill>
                                  <a:headEnd type="triangle" w="med" len="med"/>
                                  <a:tailEnd type="non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Freeform 1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61007" y="173941"/>
                                  <a:ext cx="909" cy="573504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1575"/>
                                    <a:gd name="T2" fmla="*/ 0 w 1"/>
                                    <a:gd name="T3" fmla="*/ 1575 h 1575"/>
                                    <a:gd name="T4" fmla="*/ 1 w 1"/>
                                    <a:gd name="T5" fmla="*/ 1575 h 157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" h="1575">
                                      <a:moveTo>
                                        <a:pt x="0" y="0"/>
                                      </a:moveTo>
                                      <a:lnTo>
                                        <a:pt x="0" y="1575"/>
                                      </a:lnTo>
                                      <a:lnTo>
                                        <a:pt x="1" y="1575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Rectangle 1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0832" y="758300"/>
                                  <a:ext cx="438150" cy="4914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87E56" w:rsidRPr="00332D35" w:rsidRDefault="00587E56" w:rsidP="00587E56">
                                    <w:r w:rsidRPr="00332D35">
                                      <w:rPr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3" name="Freeform 1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3825" y="733425"/>
                                  <a:ext cx="190867" cy="327717"/>
                                </a:xfrm>
                                <a:custGeom>
                                  <a:avLst/>
                                  <a:gdLst>
                                    <a:gd name="T0" fmla="*/ 631 w 631"/>
                                    <a:gd name="T1" fmla="*/ 0 h 900"/>
                                    <a:gd name="T2" fmla="*/ 0 w 631"/>
                                    <a:gd name="T3" fmla="*/ 900 h 900"/>
                                    <a:gd name="T4" fmla="*/ 1 w 631"/>
                                    <a:gd name="T5" fmla="*/ 900 h 9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631" h="900">
                                      <a:moveTo>
                                        <a:pt x="631" y="0"/>
                                      </a:moveTo>
                                      <a:lnTo>
                                        <a:pt x="0" y="900"/>
                                      </a:lnTo>
                                      <a:lnTo>
                                        <a:pt x="1" y="90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Freeform 1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70507" y="745440"/>
                                  <a:ext cx="186323" cy="315700"/>
                                </a:xfrm>
                                <a:custGeom>
                                  <a:avLst/>
                                  <a:gdLst>
                                    <a:gd name="T0" fmla="*/ 613 w 613"/>
                                    <a:gd name="T1" fmla="*/ 0 h 869"/>
                                    <a:gd name="T2" fmla="*/ 0 w 613"/>
                                    <a:gd name="T3" fmla="*/ 869 h 869"/>
                                    <a:gd name="T4" fmla="*/ 1 w 613"/>
                                    <a:gd name="T5" fmla="*/ 869 h 86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613" h="869">
                                      <a:moveTo>
                                        <a:pt x="613" y="0"/>
                                      </a:moveTo>
                                      <a:lnTo>
                                        <a:pt x="0" y="869"/>
                                      </a:lnTo>
                                      <a:lnTo>
                                        <a:pt x="1" y="869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5" name="Group 15"/>
                              <wpg:cNvGrpSpPr/>
                              <wpg:grpSpPr>
                                <a:xfrm>
                                  <a:off x="0" y="83968"/>
                                  <a:ext cx="283343" cy="530262"/>
                                  <a:chOff x="238125" y="45868"/>
                                  <a:chExt cx="283343" cy="530262"/>
                                </a:xfrm>
                              </wpg:grpSpPr>
                              <wps:wsp>
                                <wps:cNvPr id="16" name="Rectangle 1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8593" y="143059"/>
                                    <a:ext cx="142875" cy="43307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87E56" w:rsidRPr="00332D35" w:rsidRDefault="00587E56" w:rsidP="00587E56"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17" name="Rectangle 12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38125" y="45868"/>
                                    <a:ext cx="159965" cy="491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87E56" w:rsidRPr="00332D35" w:rsidRDefault="00587E56" w:rsidP="00587E56">
                                      <w:r w:rsidRPr="00332D35">
                                        <w:rPr>
                                          <w:color w:val="000000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8" name="Freeform 1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448050" y="161925"/>
                                  <a:ext cx="909" cy="573504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1575"/>
                                    <a:gd name="T2" fmla="*/ 0 w 1"/>
                                    <a:gd name="T3" fmla="*/ 1575 h 1575"/>
                                    <a:gd name="T4" fmla="*/ 1 w 1"/>
                                    <a:gd name="T5" fmla="*/ 1575 h 157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" h="1575">
                                      <a:moveTo>
                                        <a:pt x="0" y="0"/>
                                      </a:moveTo>
                                      <a:lnTo>
                                        <a:pt x="0" y="1575"/>
                                      </a:lnTo>
                                      <a:lnTo>
                                        <a:pt x="1" y="1575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53210" y="219075"/>
                                  <a:ext cx="183596" cy="793074"/>
                                </a:xfrm>
                                <a:custGeom>
                                  <a:avLst/>
                                  <a:gdLst>
                                    <a:gd name="T0" fmla="*/ 97 w 606"/>
                                    <a:gd name="T1" fmla="*/ 2178 h 2178"/>
                                    <a:gd name="T2" fmla="*/ 26 w 606"/>
                                    <a:gd name="T3" fmla="*/ 1851 h 2178"/>
                                    <a:gd name="T4" fmla="*/ 0 w 606"/>
                                    <a:gd name="T5" fmla="*/ 1501 h 2178"/>
                                    <a:gd name="T6" fmla="*/ 16 w 606"/>
                                    <a:gd name="T7" fmla="*/ 1148 h 2178"/>
                                    <a:gd name="T8" fmla="*/ 76 w 606"/>
                                    <a:gd name="T9" fmla="*/ 813 h 2178"/>
                                    <a:gd name="T10" fmla="*/ 174 w 606"/>
                                    <a:gd name="T11" fmla="*/ 516 h 2178"/>
                                    <a:gd name="T12" fmla="*/ 304 w 606"/>
                                    <a:gd name="T13" fmla="*/ 273 h 2178"/>
                                    <a:gd name="T14" fmla="*/ 453 w 606"/>
                                    <a:gd name="T15" fmla="*/ 99 h 2178"/>
                                    <a:gd name="T16" fmla="*/ 605 w 606"/>
                                    <a:gd name="T17" fmla="*/ 0 h 2178"/>
                                    <a:gd name="T18" fmla="*/ 606 w 606"/>
                                    <a:gd name="T19" fmla="*/ 0 h 21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606" h="2178">
                                      <a:moveTo>
                                        <a:pt x="97" y="2178"/>
                                      </a:moveTo>
                                      <a:lnTo>
                                        <a:pt x="26" y="1851"/>
                                      </a:lnTo>
                                      <a:lnTo>
                                        <a:pt x="0" y="1501"/>
                                      </a:lnTo>
                                      <a:lnTo>
                                        <a:pt x="16" y="1148"/>
                                      </a:lnTo>
                                      <a:lnTo>
                                        <a:pt x="76" y="813"/>
                                      </a:lnTo>
                                      <a:lnTo>
                                        <a:pt x="174" y="516"/>
                                      </a:lnTo>
                                      <a:lnTo>
                                        <a:pt x="304" y="273"/>
                                      </a:lnTo>
                                      <a:lnTo>
                                        <a:pt x="453" y="99"/>
                                      </a:lnTo>
                                      <a:lnTo>
                                        <a:pt x="605" y="0"/>
                                      </a:lnTo>
                                      <a:lnTo>
                                        <a:pt x="606" y="0"/>
                                      </a:lnTo>
                                    </a:path>
                                  </a:pathLst>
                                </a:custGeom>
                                <a:ln w="28575">
                                  <a:solidFill>
                                    <a:schemeClr val="tx1"/>
                                  </a:solidFill>
                                  <a:headEnd type="triangle" w="med" len="med"/>
                                  <a:tailEnd type="non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3187" y="148640"/>
                                  <a:ext cx="227223" cy="855340"/>
                                </a:xfrm>
                                <a:custGeom>
                                  <a:avLst/>
                                  <a:gdLst>
                                    <a:gd name="T0" fmla="*/ 143 w 752"/>
                                    <a:gd name="T1" fmla="*/ 2349 h 2349"/>
                                    <a:gd name="T2" fmla="*/ 43 w 752"/>
                                    <a:gd name="T3" fmla="*/ 1979 h 2349"/>
                                    <a:gd name="T4" fmla="*/ 0 w 752"/>
                                    <a:gd name="T5" fmla="*/ 1568 h 2349"/>
                                    <a:gd name="T6" fmla="*/ 19 w 752"/>
                                    <a:gd name="T7" fmla="*/ 1151 h 2349"/>
                                    <a:gd name="T8" fmla="*/ 98 w 752"/>
                                    <a:gd name="T9" fmla="*/ 762 h 2349"/>
                                    <a:gd name="T10" fmla="*/ 229 w 752"/>
                                    <a:gd name="T11" fmla="*/ 432 h 2349"/>
                                    <a:gd name="T12" fmla="*/ 396 w 752"/>
                                    <a:gd name="T13" fmla="*/ 187 h 2349"/>
                                    <a:gd name="T14" fmla="*/ 576 w 752"/>
                                    <a:gd name="T15" fmla="*/ 44 h 2349"/>
                                    <a:gd name="T16" fmla="*/ 751 w 752"/>
                                    <a:gd name="T17" fmla="*/ 0 h 2349"/>
                                    <a:gd name="T18" fmla="*/ 752 w 752"/>
                                    <a:gd name="T19" fmla="*/ 0 h 234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752" h="2349">
                                      <a:moveTo>
                                        <a:pt x="143" y="2349"/>
                                      </a:moveTo>
                                      <a:lnTo>
                                        <a:pt x="43" y="1979"/>
                                      </a:lnTo>
                                      <a:lnTo>
                                        <a:pt x="0" y="1568"/>
                                      </a:lnTo>
                                      <a:lnTo>
                                        <a:pt x="19" y="1151"/>
                                      </a:lnTo>
                                      <a:lnTo>
                                        <a:pt x="98" y="762"/>
                                      </a:lnTo>
                                      <a:lnTo>
                                        <a:pt x="229" y="432"/>
                                      </a:lnTo>
                                      <a:lnTo>
                                        <a:pt x="396" y="187"/>
                                      </a:lnTo>
                                      <a:lnTo>
                                        <a:pt x="576" y="44"/>
                                      </a:lnTo>
                                      <a:lnTo>
                                        <a:pt x="751" y="0"/>
                                      </a:lnTo>
                                      <a:lnTo>
                                        <a:pt x="752" y="0"/>
                                      </a:lnTo>
                                    </a:path>
                                  </a:pathLst>
                                </a:custGeom>
                                <a:ln w="28575">
                                  <a:solidFill>
                                    <a:schemeClr val="tx1"/>
                                  </a:solidFill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63466" y="72440"/>
                                  <a:ext cx="909" cy="651064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1788"/>
                                    <a:gd name="T2" fmla="*/ 0 w 1"/>
                                    <a:gd name="T3" fmla="*/ 1788 h 1788"/>
                                    <a:gd name="T4" fmla="*/ 1 w 1"/>
                                    <a:gd name="T5" fmla="*/ 1788 h 17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" h="1788">
                                      <a:moveTo>
                                        <a:pt x="0" y="0"/>
                                      </a:moveTo>
                                      <a:lnTo>
                                        <a:pt x="0" y="1788"/>
                                      </a:lnTo>
                                      <a:lnTo>
                                        <a:pt x="1" y="1788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06291" y="729664"/>
                                  <a:ext cx="256307" cy="435863"/>
                                </a:xfrm>
                                <a:custGeom>
                                  <a:avLst/>
                                  <a:gdLst>
                                    <a:gd name="T0" fmla="*/ 845 w 845"/>
                                    <a:gd name="T1" fmla="*/ 0 h 1197"/>
                                    <a:gd name="T2" fmla="*/ 0 w 845"/>
                                    <a:gd name="T3" fmla="*/ 1197 h 1197"/>
                                    <a:gd name="T4" fmla="*/ 1 w 845"/>
                                    <a:gd name="T5" fmla="*/ 1197 h 11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845" h="1197">
                                      <a:moveTo>
                                        <a:pt x="845" y="0"/>
                                      </a:moveTo>
                                      <a:lnTo>
                                        <a:pt x="0" y="1197"/>
                                      </a:lnTo>
                                      <a:lnTo>
                                        <a:pt x="1" y="1197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Rectangle 1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67100" y="742950"/>
                                  <a:ext cx="386014" cy="5200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87E56" w:rsidRPr="00332D35" w:rsidRDefault="00587E56" w:rsidP="00587E56">
                                    <w:r w:rsidRPr="00332D35">
                                      <w:rPr>
                                        <w:color w:val="000000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4" name="Rectangle 1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47825" y="266700"/>
                                  <a:ext cx="83618" cy="4336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87E56" w:rsidRPr="00332D35" w:rsidRDefault="00587E56" w:rsidP="00587E56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5" name="Freeform 1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67075" y="733425"/>
                                  <a:ext cx="185414" cy="315700"/>
                                </a:xfrm>
                                <a:custGeom>
                                  <a:avLst/>
                                  <a:gdLst>
                                    <a:gd name="T0" fmla="*/ 613 w 613"/>
                                    <a:gd name="T1" fmla="*/ 0 h 869"/>
                                    <a:gd name="T2" fmla="*/ 0 w 613"/>
                                    <a:gd name="T3" fmla="*/ 869 h 869"/>
                                    <a:gd name="T4" fmla="*/ 1 w 613"/>
                                    <a:gd name="T5" fmla="*/ 869 h 86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613" h="869">
                                      <a:moveTo>
                                        <a:pt x="613" y="0"/>
                                      </a:moveTo>
                                      <a:lnTo>
                                        <a:pt x="0" y="869"/>
                                      </a:lnTo>
                                      <a:lnTo>
                                        <a:pt x="1" y="869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6" name="Group 26"/>
                              <wpg:cNvGrpSpPr/>
                              <wpg:grpSpPr>
                                <a:xfrm>
                                  <a:off x="962025" y="57150"/>
                                  <a:ext cx="294071" cy="518795"/>
                                  <a:chOff x="238125" y="0"/>
                                  <a:chExt cx="294071" cy="518795"/>
                                </a:xfrm>
                              </wpg:grpSpPr>
                              <wps:wsp>
                                <wps:cNvPr id="27" name="Rectangle 1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89321" y="85725"/>
                                    <a:ext cx="142875" cy="433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87E56" w:rsidRPr="00332D35" w:rsidRDefault="00587E56" w:rsidP="00587E56"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28" name="Rectangle 12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38125" y="0"/>
                                    <a:ext cx="159965" cy="491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87E56" w:rsidRPr="00332D35" w:rsidRDefault="00587E56" w:rsidP="00587E56">
                                      <w:r w:rsidRPr="00332D35">
                                        <w:rPr>
                                          <w:color w:val="000000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9" name="Group 29"/>
                              <wpg:cNvGrpSpPr/>
                              <wpg:grpSpPr>
                                <a:xfrm>
                                  <a:off x="2072942" y="65314"/>
                                  <a:ext cx="283886" cy="529673"/>
                                  <a:chOff x="291767" y="65314"/>
                                  <a:chExt cx="283886" cy="529673"/>
                                </a:xfrm>
                              </wpg:grpSpPr>
                              <wps:wsp>
                                <wps:cNvPr id="30" name="Rectangle 1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2778" y="161917"/>
                                    <a:ext cx="142875" cy="433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87E56" w:rsidRPr="00332D35" w:rsidRDefault="00587E56" w:rsidP="00587E56"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31" name="Rectangle 12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91767" y="65314"/>
                                    <a:ext cx="159965" cy="491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87E56" w:rsidRPr="00332D35" w:rsidRDefault="00587E56" w:rsidP="00587E56">
                                      <w:r w:rsidRPr="00332D35">
                                        <w:rPr>
                                          <w:color w:val="000000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" name="Group 32"/>
                              <wpg:cNvGrpSpPr/>
                              <wpg:grpSpPr>
                                <a:xfrm>
                                  <a:off x="3086100" y="28575"/>
                                  <a:ext cx="294071" cy="518795"/>
                                  <a:chOff x="238125" y="0"/>
                                  <a:chExt cx="294071" cy="518795"/>
                                </a:xfrm>
                              </wpg:grpSpPr>
                              <wps:wsp>
                                <wps:cNvPr id="33" name="Rectangle 1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89321" y="85725"/>
                                    <a:ext cx="142875" cy="433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87E56" w:rsidRPr="00FF71A1" w:rsidRDefault="00587E56" w:rsidP="00587E56"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34" name="Rectangle 12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38125" y="0"/>
                                    <a:ext cx="159965" cy="491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87E56" w:rsidRPr="00332D35" w:rsidRDefault="00587E56" w:rsidP="00587E56">
                                      <w:r w:rsidRPr="00332D35">
                                        <w:rPr>
                                          <w:color w:val="000000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AD1F30D" id="Group 4" o:spid="_x0000_s1198" style="position:absolute;left:0;text-align:left;margin-left:69.65pt;margin-top:.05pt;width:269.35pt;height:80.7pt;z-index:252332544;mso-position-horizontal-relative:margin;mso-width-relative:margin;mso-height-relative:margin" coordorigin=",285" coordsize="38531,12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">
                      <v:shape id="Freeform 103" o:spid="_x0000_s1199" style="position:absolute;left:3143;top:7239;width:31475;height:207;visibility:visible;mso-wrap-style:square;v-text-anchor:top" coordsize="10388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" path="m,l,57,10388,,,xe" fillcolor="black" stroked="f">
                        <v:path arrowok="t" o:connecttype="custom" o:connectlocs="0,0;0,20755;3147491,0;0,0" o:connectangles="0,0,0,0"/>
                      </v:shape>
                      <v:shape id="Freeform 104" o:spid="_x0000_s1200" style="position:absolute;left:3143;top:7239;width:31475;height:207;visibility:visible;mso-wrap-style:square;v-text-anchor:top" coordsize="10388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" path="m,57l10388,r,57l,57xe" fillcolor="black" stroked="f">
                        <v:path arrowok="t" o:connecttype="custom" o:connectlocs="0,20755;3147491,0;3147491,20755;0,20755" o:connectangles="0,0,0,0"/>
                      </v:shape>
                      <v:rect id="Rectangle 105" o:spid="_x0000_s1201" style="position:absolute;left:3143;top:7239;width:31475;height: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" filled="f" strokeweight="2.25pt"/>
                      <v:shape id="Freeform 106" o:spid="_x0000_s1202" style="position:absolute;left:3143;top:1714;width:9;height:5582;visibility:visible;mso-wrap-style:square;v-text-anchor:top" coordsize="2,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" path="m,l,1532r2,e" filled="f" strokeweight="1.5pt">
                        <v:path arrowok="t" o:connecttype="custom" o:connectlocs="0,0;0,558211;909,558211" o:connectangles="0,0,0"/>
                      </v:shape>
                      <v:shape id="Freeform 107" o:spid="_x0000_s1203" style="position:absolute;left:1714;top:2952;width:1400;height:6445;visibility:visible;mso-wrap-style:square;v-text-anchor:top" coordsize="463,1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" path="m67,1772l11,1446,,1101,36,763,115,463,222,226,336,75,421,11,462,r1,e" filled="f" strokecolor="black [3213]" strokeweight="2.25pt">
                        <v:stroke startarrow="block"/>
                        <v:path arrowok="t" o:connecttype="custom" o:connectlocs="20255,644509;3325,525937;0,400454;10883,277517;34766,168402;67113,82200;101576,27279;127272,4001;139667,0;139969,0" o:connectangles="0,0,0,0,0,0,0,0,0,0"/>
                      </v:shape>
                      <v:shape id="Freeform 108" o:spid="_x0000_s1204" style="position:absolute;left:22062;top:3182;width:1409;height:6445;visibility:visible;mso-wrap-style:square;v-text-anchor:top" coordsize="466,1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" path="m65,1770l10,1445,,1099,38,762,117,462,225,225,339,75,425,11,465,r1,e" filled="f" strokecolor="black [3213]" strokeweight="2.25pt">
                        <v:stroke startarrow="block"/>
                        <v:path arrowok="t" o:connecttype="custom" o:connectlocs="19650,644509;3023,526167;0,400178;11488,277467;35371,168228;68020,81929;102484,27310;128483,4005;140576,0;140878,0" o:connectangles="0,0,0,0,0,0,0,0,0,0"/>
                      </v:shape>
                      <v:shape id="Freeform 109" o:spid="_x0000_s1205" style="position:absolute;left:23610;top:1739;width:9;height:5735;visibility:visible;mso-wrap-style:square;v-text-anchor:top" coordsize="1,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" path="m,l,1575r1,e" filled="f" strokeweight="1.5pt">
                        <v:path arrowok="t" o:connecttype="custom" o:connectlocs="0,0;0,573504;909,573504" o:connectangles="0,0,0"/>
                      </v:shape>
                      <v:rect id="_x0000_s1206" style="position:absolute;left:3008;top:7583;width:4381;height:4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      <v:textbox inset="0,0,0,0">
                          <w:txbxContent>
                            <w:p w:rsidR="00587E56" w:rsidRPr="00332D35" w:rsidRDefault="00587E56" w:rsidP="00587E56">
                              <w:r w:rsidRPr="00332D35">
                                <w:rPr>
                                  <w:color w:val="000000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  <v:shape id="Freeform 121" o:spid="_x0000_s1207" style="position:absolute;left:1238;top:7334;width:1908;height:3277;visibility:visible;mso-wrap-style:square;v-text-anchor:top" coordsize="63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" path="m631,l,900r1,e" filled="f" strokeweight="1.5pt">
                        <v:path arrowok="t" o:connecttype="custom" o:connectlocs="190867,0;0,327717;302,327717" o:connectangles="0,0,0"/>
                      </v:shape>
                      <v:shape id="Freeform 122" o:spid="_x0000_s1208" style="position:absolute;left:21705;top:7454;width:1863;height:3157;visibility:visible;mso-wrap-style:square;v-text-anchor:top" coordsize="613,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" path="m613,l,869r1,e" filled="f" strokeweight="1.5pt">
                        <v:path arrowok="t" o:connecttype="custom" o:connectlocs="186323,0;0,315700;304,315700" o:connectangles="0,0,0"/>
                      </v:shape>
                      <v:group id="Group 15" o:spid="_x0000_s1209" style="position:absolute;top:839;width:2833;height:5303" coordorigin="2381,458" coordsize="2833,5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<v:rect id="Rectangle 119" o:spid="_x0000_s1210" style="position:absolute;left:3785;top:1430;width:1429;height:43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        <v:textbox inset="0,0,0,0">
                            <w:txbxContent>
                              <w:p w:rsidR="00587E56" w:rsidRPr="00332D35" w:rsidRDefault="00587E56" w:rsidP="00587E56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rect>
                        <v:rect id="Rectangle 120" o:spid="_x0000_s1211" style="position:absolute;left:2381;top:458;width:1599;height:49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        <v:textbox inset="0,0,0,0">
                            <w:txbxContent>
                              <w:p w:rsidR="00587E56" w:rsidRPr="00332D35" w:rsidRDefault="00587E56" w:rsidP="00587E56">
                                <w:r w:rsidRPr="00332D35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rect>
                      </v:group>
                      <v:shape id="Freeform 127" o:spid="_x0000_s1212" style="position:absolute;left:34480;top:1619;width:9;height:5735;visibility:visible;mso-wrap-style:square;v-text-anchor:top" coordsize="1,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" path="m,l,1575r1,e" filled="f" strokeweight="1.5pt">
                        <v:path arrowok="t" o:connecttype="custom" o:connectlocs="0,0;0,573504;909,573504" o:connectangles="0,0,0"/>
                      </v:shape>
                      <v:shape id="Freeform 128" o:spid="_x0000_s1213" style="position:absolute;left:32532;top:2190;width:1836;height:7931;visibility:visible;mso-wrap-style:square;v-text-anchor:top" coordsize="606,2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" path="m97,2178l26,1851,,1501,16,1148,76,813,174,516,304,273,453,99,605,r1,e" filled="f" strokecolor="black [3213]" strokeweight="2.25pt">
                        <v:stroke startarrow="block"/>
                        <v:path arrowok="t" o:connecttype="custom" o:connectlocs="29387,793074;7877,674004;0,546558;4847,418021;23025,296037;52716,187891;92101,99407;137243,36049;183293,0;183596,0" o:connectangles="0,0,0,0,0,0,0,0,0,0"/>
                      </v:shape>
                      <v:shape id="Freeform 129" o:spid="_x0000_s1214" style="position:absolute;left:11431;top:1486;width:2273;height:8553;visibility:visible;mso-wrap-style:square;v-text-anchor:top" coordsize="752,2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" path="m143,2349l43,1979,,1568,19,1151,98,762,229,432,396,187,576,44,751,r1,e" filled="f" strokecolor="black [3213]" strokeweight="2.25pt">
                        <v:stroke endarrow="block"/>
                        <v:path arrowok="t" o:connecttype="custom" o:connectlocs="43209,855340;12993,720612;0,570955;5741,419113;29612,277467;69194,157304;119655,68092;174043,16022;226921,0;227223,0" o:connectangles="0,0,0,0,0,0,0,0,0,0"/>
                      </v:shape>
                      <v:shape id="Freeform 130" o:spid="_x0000_s1215" style="position:absolute;left:13634;top:724;width:9;height:6511;visibility:visible;mso-wrap-style:square;v-text-anchor:top" coordsize="1,1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" path="m,l,1788r1,e" filled="f" strokeweight="1.5pt">
                        <v:path arrowok="t" o:connecttype="custom" o:connectlocs="0,0;0,651064;909,651064" o:connectangles="0,0,0"/>
                      </v:shape>
                      <v:shape id="Freeform 139" o:spid="_x0000_s1216" style="position:absolute;left:11062;top:7296;width:2563;height:4359;visibility:visible;mso-wrap-style:square;v-text-anchor:top" coordsize="845,1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" path="m845,l,1197r1,e" filled="f" strokecolor="black [3213]" strokeweight="1.5pt">
                        <v:path arrowok="t" o:connecttype="custom" o:connectlocs="256307,0;0,435863;303,435863" o:connectangles="0,0,0"/>
                      </v:shape>
                      <v:rect id="Rectangle 141" o:spid="_x0000_s1217" style="position:absolute;left:34671;top:7429;width:3860;height:5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      <v:textbox inset="0,0,0,0">
                          <w:txbxContent>
                            <w:p w:rsidR="00587E56" w:rsidRPr="00332D35" w:rsidRDefault="00587E56" w:rsidP="00587E56">
                              <w:r w:rsidRPr="00332D35">
                                <w:rPr>
                                  <w:color w:val="000000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rect id="Rectangle 142" o:spid="_x0000_s1218" style="position:absolute;left:16478;top:2667;width:836;height:4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      <v:textbox inset="0,0,0,0">
                          <w:txbxContent>
                            <w:p w:rsidR="00587E56" w:rsidRPr="00332D35" w:rsidRDefault="00587E56" w:rsidP="00587E56"/>
                          </w:txbxContent>
                        </v:textbox>
                      </v:rect>
                      <v:shape id="Freeform 146" o:spid="_x0000_s1219" style="position:absolute;left:32670;top:7334;width:1854;height:3157;visibility:visible;mso-wrap-style:square;v-text-anchor:top" coordsize="613,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" path="m613,l,869r1,e" filled="f" strokeweight="1.5pt">
                        <v:path arrowok="t" o:connecttype="custom" o:connectlocs="185414,0;0,315700;302,315700" o:connectangles="0,0,0"/>
                      </v:shape>
                      <v:group id="Group 26" o:spid="_x0000_s1220" style="position:absolute;left:9620;top:571;width:2940;height:5188" coordorigin="2381" coordsize="2940,5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    <v:rect id="Rectangle 119" o:spid="_x0000_s1221" style="position:absolute;left:3893;top:857;width:1428;height:4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        <v:textbox inset="0,0,0,0">
                            <w:txbxContent>
                              <w:p w:rsidR="00587E56" w:rsidRPr="00332D35" w:rsidRDefault="00587E56" w:rsidP="00587E56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rect>
                        <v:rect id="Rectangle 120" o:spid="_x0000_s1222" style="position:absolute;left:2381;width:1599;height:4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        <v:textbox inset="0,0,0,0">
                            <w:txbxContent>
                              <w:p w:rsidR="00587E56" w:rsidRPr="00332D35" w:rsidRDefault="00587E56" w:rsidP="00587E56">
                                <w:r w:rsidRPr="00332D35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rect>
                      </v:group>
                      <v:group id="Group 29" o:spid="_x0000_s1223" style="position:absolute;left:20729;top:653;width:2839;height:5296" coordorigin="2917,653" coordsize="2838,5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    <v:rect id="Rectangle 119" o:spid="_x0000_s1224" style="position:absolute;left:4327;top:1619;width:1429;height:4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        <v:textbox inset="0,0,0,0">
                            <w:txbxContent>
                              <w:p w:rsidR="00587E56" w:rsidRPr="00332D35" w:rsidRDefault="00587E56" w:rsidP="00587E56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rect>
                        <v:rect id="Rectangle 120" o:spid="_x0000_s1225" style="position:absolute;left:2917;top:653;width:1600;height:4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        <v:textbox inset="0,0,0,0">
                            <w:txbxContent>
                              <w:p w:rsidR="00587E56" w:rsidRPr="00332D35" w:rsidRDefault="00587E56" w:rsidP="00587E56">
                                <w:r w:rsidRPr="00332D35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rect>
                      </v:group>
                      <v:group id="Group 32" o:spid="_x0000_s1226" style="position:absolute;left:30861;top:285;width:2940;height:5188" coordorigin="2381" coordsize="2940,5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  <v:rect id="Rectangle 119" o:spid="_x0000_s1227" style="position:absolute;left:3893;top:857;width:1428;height:4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        <v:textbox inset="0,0,0,0">
                            <w:txbxContent>
                              <w:p w:rsidR="00587E56" w:rsidRPr="00FF71A1" w:rsidRDefault="00587E56" w:rsidP="00587E56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rect>
                        <v:rect id="Rectangle 120" o:spid="_x0000_s1228" style="position:absolute;left:2381;width:1599;height:4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        <v:textbox inset="0,0,0,0">
                            <w:txbxContent>
                              <w:p w:rsidR="00587E56" w:rsidRPr="00332D35" w:rsidRDefault="00587E56" w:rsidP="00587E56">
                                <w:r w:rsidRPr="00332D35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rect>
                      </v:group>
                      <w10:wrap anchorx="margin"/>
                    </v:group>
                  </w:pict>
                </mc:Fallback>
              </mc:AlternateContent>
            </w:r>
          </w:p>
          <w:p w:rsidR="00940F44" w:rsidRDefault="00940F44" w:rsidP="00940F44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40F44" w:rsidRDefault="00940F44" w:rsidP="00940F44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40F44" w:rsidRDefault="00FC4941" w:rsidP="007B1C40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8400" behindDoc="0" locked="0" layoutInCell="1" allowOverlap="1" wp14:anchorId="0E27CEBA" wp14:editId="28327DF4">
                      <wp:simplePos x="0" y="0"/>
                      <wp:positionH relativeFrom="column">
                        <wp:posOffset>3001010</wp:posOffset>
                      </wp:positionH>
                      <wp:positionV relativeFrom="paragraph">
                        <wp:posOffset>36195</wp:posOffset>
                      </wp:positionV>
                      <wp:extent cx="438020" cy="491490"/>
                      <wp:effectExtent l="0" t="0" r="0" b="0"/>
                      <wp:wrapNone/>
                      <wp:docPr id="4920" name="Rectangle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8020" cy="4914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87E56" w:rsidRPr="00BC6E9B" w:rsidRDefault="00587E56" w:rsidP="00940F44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C6E9B"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27CEBA" id="Rectangle 118" o:spid="_x0000_s1229" style="position:absolute;left:0;text-align:left;margin-left:236.3pt;margin-top:2.85pt;width:34.5pt;height:38.7pt;z-index:25219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" filled="f" stroked="f">
                      <v:textbox inset="0,0,0,0">
                        <w:txbxContent>
                          <w:p w:rsidR="00587E56" w:rsidRPr="00BC6E9B" w:rsidRDefault="00587E56" w:rsidP="00940F4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C6E9B"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7376" behindDoc="0" locked="0" layoutInCell="1" allowOverlap="1" wp14:anchorId="758322E8" wp14:editId="42DF13C5">
                      <wp:simplePos x="0" y="0"/>
                      <wp:positionH relativeFrom="column">
                        <wp:posOffset>2071370</wp:posOffset>
                      </wp:positionH>
                      <wp:positionV relativeFrom="paragraph">
                        <wp:posOffset>31750</wp:posOffset>
                      </wp:positionV>
                      <wp:extent cx="438020" cy="491490"/>
                      <wp:effectExtent l="0" t="0" r="0" b="0"/>
                      <wp:wrapNone/>
                      <wp:docPr id="4921" name="Rectangle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8020" cy="4914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87E56" w:rsidRPr="00BC6E9B" w:rsidRDefault="00587E56" w:rsidP="00940F44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C6E9B"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8322E8" id="_x0000_s1230" style="position:absolute;left:0;text-align:left;margin-left:163.1pt;margin-top:2.5pt;width:34.5pt;height:38.7pt;z-index:25219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" filled="f" stroked="f">
                      <v:textbox inset="0,0,0,0">
                        <w:txbxContent>
                          <w:p w:rsidR="00587E56" w:rsidRPr="00BC6E9B" w:rsidRDefault="00587E56" w:rsidP="00940F4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C6E9B">
                              <w:rPr>
                                <w:color w:val="000000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940F44" w:rsidRDefault="00940F44" w:rsidP="007B1C40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940F44" w:rsidRDefault="00940F44" w:rsidP="00940F4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6352" behindDoc="0" locked="0" layoutInCell="1" allowOverlap="1" wp14:anchorId="3C13D31B" wp14:editId="5F9679FD">
                      <wp:simplePos x="0" y="0"/>
                      <wp:positionH relativeFrom="column">
                        <wp:posOffset>669925</wp:posOffset>
                      </wp:positionH>
                      <wp:positionV relativeFrom="paragraph">
                        <wp:posOffset>56018</wp:posOffset>
                      </wp:positionV>
                      <wp:extent cx="2822663" cy="755784"/>
                      <wp:effectExtent l="0" t="0" r="0" b="0"/>
                      <wp:wrapNone/>
                      <wp:docPr id="4922" name="Text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22663" cy="755784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587E56" w:rsidRDefault="00DD55C4" w:rsidP="00940F44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zAC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="00587E56"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CA4A2A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–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m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1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= </w:t>
                                  </w:r>
                                  <w:r w:rsidR="00CA4A2A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– 1800 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Nm</w:t>
                                  </w:r>
                                </w:p>
                                <w:p w:rsidR="00587E56" w:rsidRDefault="00587E56" w:rsidP="00940F44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w:r w:rsidRPr="001A2BDC">
                                    <w:rPr>
                                      <w:rFonts w:ascii="Bahnschrift Light SemiCondensed" w:eastAsia="Times New Roman" w:hAnsi="Bahnschrift Light SemiCondensed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zCD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CA4A2A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– 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+ m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2</w:t>
                                  </w:r>
                                  <w:r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= </w:t>
                                  </w:r>
                                  <w:r w:rsidR="00CA4A2A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4100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Nm</w:t>
                                  </w:r>
                                </w:p>
                                <w:p w:rsidR="00587E56" w:rsidRPr="00940F44" w:rsidRDefault="00DD55C4" w:rsidP="00940F44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zDB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="00587E56"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CA4A2A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–</w:t>
                                  </w:r>
                                  <w:r w:rsidR="00587E56"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m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1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+ m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2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– m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3</w:t>
                                  </w:r>
                                  <w:r w:rsidR="00587E56"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= </w:t>
                                  </w:r>
                                  <w:r w:rsidR="00CA4A2A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1700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Nm</w:t>
                                  </w:r>
                                </w:p>
                              </w:txbxContent>
                            </wps:txbx>
                            <wps:bodyPr wrap="square" lIns="0" tIns="0" rIns="0" bIns="0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C13D31B" id="_x0000_s1231" type="#_x0000_t202" style="position:absolute;margin-left:52.75pt;margin-top:4.4pt;width:222.25pt;height:59.5pt;z-index:252196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" filled="f" stroked="f">
                      <v:textbox style="mso-fit-shape-to-text:t" inset="0,0,0,0">
                        <w:txbxContent>
                          <w:p w:rsidR="00587E56" w:rsidRDefault="00587E56" w:rsidP="00940F4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zAC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CA4A2A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m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= </w:t>
                            </w:r>
                            <w:r w:rsidR="00CA4A2A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–</w:t>
                            </w:r>
                            <w:r w:rsidR="00CA4A2A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1800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Nm</w:t>
                            </w:r>
                          </w:p>
                          <w:p w:rsidR="00587E56" w:rsidRDefault="00587E56" w:rsidP="00940F4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w:r w:rsidRPr="001A2BDC">
                              <w:rPr>
                                <w:rFonts w:ascii="Bahnschrift Light SemiCondensed" w:eastAsia="Times New Roman" w:hAnsi="Bahnschrift Light SemiCondensed" w:cstheme="minorBidi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zCD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CA4A2A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–</w:t>
                            </w:r>
                            <w:r w:rsidR="00CA4A2A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m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+ m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= </w:t>
                            </w:r>
                            <w:r w:rsidR="00CA4A2A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4100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Nm</w:t>
                            </w:r>
                          </w:p>
                          <w:p w:rsidR="00587E56" w:rsidRPr="00940F44" w:rsidRDefault="00587E56" w:rsidP="00940F4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zDB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CA4A2A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–</w:t>
                            </w:r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m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+ m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– m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3</w:t>
                            </w:r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= </w:t>
                            </w:r>
                            <w:r w:rsidR="00CA4A2A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1700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Nm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6"/>
                <w:szCs w:val="26"/>
              </w:rPr>
              <w:tab/>
              <w:t xml:space="preserve">           </w:t>
            </w:r>
          </w:p>
          <w:p w:rsidR="00110F1C" w:rsidRDefault="00110F1C" w:rsidP="00110F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  <w:t xml:space="preserve">           </w:t>
            </w:r>
          </w:p>
          <w:p w:rsidR="00110F1C" w:rsidRDefault="00110F1C" w:rsidP="00110F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110F1C" w:rsidRDefault="00110F1C" w:rsidP="00110F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110F1C" w:rsidRPr="007B1C40" w:rsidRDefault="00110F1C" w:rsidP="00110F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</w:rPr>
            </w:pPr>
          </w:p>
          <w:p w:rsidR="00110F1C" w:rsidRPr="00A70190" w:rsidRDefault="00110F1C" w:rsidP="007B1C40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 (</w:t>
            </w:r>
            <w:proofErr w:type="gram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0,25)</w:t>
            </w:r>
          </w:p>
          <w:p w:rsidR="007B1C40" w:rsidRPr="009B0EFC" w:rsidRDefault="007B1C40" w:rsidP="00CA4A2A">
            <w:pPr>
              <w:numPr>
                <w:ilvl w:val="0"/>
                <w:numId w:val="3"/>
              </w:numPr>
              <w:tabs>
                <w:tab w:val="clear" w:pos="720"/>
              </w:tabs>
              <w:ind w:left="706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02496" behindDoc="0" locked="0" layoutInCell="1" allowOverlap="1" wp14:anchorId="75F7FA86" wp14:editId="4552E695">
                      <wp:simplePos x="0" y="0"/>
                      <wp:positionH relativeFrom="column">
                        <wp:posOffset>-214685</wp:posOffset>
                      </wp:positionH>
                      <wp:positionV relativeFrom="paragraph">
                        <wp:posOffset>247097</wp:posOffset>
                      </wp:positionV>
                      <wp:extent cx="4876800" cy="755650"/>
                      <wp:effectExtent l="0" t="0" r="0" b="0"/>
                      <wp:wrapNone/>
                      <wp:docPr id="4630" name="Text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76800" cy="7556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587E56" w:rsidRPr="00CA4A2A" w:rsidRDefault="00CA4A2A" w:rsidP="007B1C40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CA4A2A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</w:t>
                                  </w: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sz w:val="32"/>
                                            <w:szCs w:val="32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  <w:sz w:val="32"/>
                                            <w:szCs w:val="32"/>
                                          </w:rPr>
                                          <m:t>d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  <w:sz w:val="32"/>
                                            <w:szCs w:val="32"/>
                                          </w:rPr>
                                          <m:t>b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32"/>
                                        <w:szCs w:val="32"/>
                                      </w:rPr>
                                      <m:t>≥</m:t>
                                    </m:r>
                                    <m:rad>
                                      <m:radPr>
                                        <m:ctrlPr>
                                          <w:rPr>
                                            <w:rFonts w:ascii="Cambria Math" w:hAnsi="Cambria Math"/>
                                            <w:sz w:val="32"/>
                                            <w:szCs w:val="32"/>
                                          </w:rPr>
                                        </m:ctrlPr>
                                      </m:radPr>
                                      <m:deg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  <w:sz w:val="32"/>
                                            <w:szCs w:val="32"/>
                                          </w:rPr>
                                          <m:t>3</m:t>
                                        </m:r>
                                      </m:deg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eastAsia="Times New Roman" w:hAnsi="Cambria Math"/>
                                                <w:sz w:val="32"/>
                                                <w:szCs w:val="32"/>
                                              </w:rPr>
                                            </m:ctrlPr>
                                          </m:fPr>
                                          <m:num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eastAsia="Times New Roman" w:hAnsi="Cambria Math"/>
                                                    <w:sz w:val="32"/>
                                                    <w:szCs w:val="32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hAnsi="Cambria Math"/>
                                                    <w:sz w:val="32"/>
                                                    <w:szCs w:val="32"/>
                                                  </w:rPr>
                                                  <m:t>M</m:t>
                                                </m:r>
                                              </m:e>
                                              <m:sub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hAnsi="Cambria Math"/>
                                                    <w:sz w:val="32"/>
                                                    <w:szCs w:val="32"/>
                                                  </w:rPr>
                                                  <m:t>zmax</m:t>
                                                </m:r>
                                              </m:sub>
                                            </m:sSub>
                                          </m:num>
                                          <m:den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32"/>
                                                <w:szCs w:val="32"/>
                                              </w:rPr>
                                              <m:t>0,2.</m:t>
                                            </m:r>
                                            <m:d>
                                              <m:dPr>
                                                <m:begChr m:val="["/>
                                                <m:endChr m:val="]"/>
                                                <m:ctrlPr>
                                                  <w:rPr>
                                                    <w:rFonts w:ascii="Cambria Math" w:eastAsia="Times New Roman" w:hAnsi="Cambria Math"/>
                                                    <w:sz w:val="32"/>
                                                    <w:szCs w:val="32"/>
                                                  </w:rPr>
                                                </m:ctrlPr>
                                              </m:dPr>
                                              <m:e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hAnsi="Cambria Math"/>
                                                    <w:sz w:val="32"/>
                                                    <w:szCs w:val="32"/>
                                                  </w:rPr>
                                                  <m:t>τ</m:t>
                                                </m:r>
                                              </m:e>
                                            </m:d>
                                          </m:den>
                                        </m:f>
                                      </m:e>
                                    </m:rad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32"/>
                                        <w:szCs w:val="32"/>
                                      </w:rPr>
                                      <m:t xml:space="preserve">= </m:t>
                                    </m:r>
                                    <m:rad>
                                      <m:radPr>
                                        <m:ctrlPr>
                                          <w:rPr>
                                            <w:rFonts w:ascii="Cambria Math" w:hAnsi="Cambria Math"/>
                                            <w:sz w:val="32"/>
                                            <w:szCs w:val="32"/>
                                          </w:rPr>
                                        </m:ctrlPr>
                                      </m:radPr>
                                      <m:deg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  <w:sz w:val="32"/>
                                            <w:szCs w:val="32"/>
                                          </w:rPr>
                                          <m:t>3</m:t>
                                        </m:r>
                                      </m:deg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eastAsia="Times New Roman" w:hAnsi="Cambria Math"/>
                                                <w:sz w:val="32"/>
                                                <w:szCs w:val="32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eastAsia="Times New Roman" w:hAnsi="Cambria Math"/>
                                                <w:sz w:val="32"/>
                                                <w:szCs w:val="32"/>
                                              </w:rPr>
                                              <m:t>4100</m:t>
                                            </m:r>
                                          </m:num>
                                          <m:den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32"/>
                                                <w:szCs w:val="32"/>
                                              </w:rPr>
                                              <m:t>0,2.</m:t>
                                            </m:r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eastAsia="Times New Roman" w:hAnsi="Cambria Math"/>
                                                <w:sz w:val="32"/>
                                                <w:szCs w:val="32"/>
                                              </w:rPr>
                                              <m:t>100.</m:t>
                                            </m:r>
                                            <m:sSup>
                                              <m:sSupPr>
                                                <m:ctrlPr>
                                                  <w:rPr>
                                                    <w:rFonts w:ascii="Cambria Math" w:eastAsia="Times New Roman" w:hAnsi="Cambria Math"/>
                                                    <w:sz w:val="32"/>
                                                    <w:szCs w:val="32"/>
                                                  </w:rPr>
                                                </m:ctrlPr>
                                              </m:sSupPr>
                                              <m:e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eastAsia="Times New Roman" w:hAnsi="Cambria Math"/>
                                                    <w:sz w:val="32"/>
                                                    <w:szCs w:val="32"/>
                                                  </w:rPr>
                                                  <m:t>10</m:t>
                                                </m:r>
                                              </m:e>
                                              <m:sup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eastAsia="Times New Roman" w:hAnsi="Cambria Math"/>
                                                    <w:sz w:val="32"/>
                                                    <w:szCs w:val="32"/>
                                                  </w:rPr>
                                                  <m:t>6</m:t>
                                                </m:r>
                                              </m:sup>
                                            </m:sSup>
                                          </m:den>
                                        </m:f>
                                      </m:e>
                                    </m:rad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32"/>
                                        <w:szCs w:val="32"/>
                                      </w:rPr>
                                      <m:t>=0,059 m</m:t>
                                    </m:r>
                                  </m:oMath>
                                </w:p>
                              </w:txbxContent>
                            </wps:txbx>
                            <wps:bodyPr wrap="square" lIns="0" tIns="0" rIns="0" bIns="0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5F7FA86" id="_x0000_s1232" type="#_x0000_t202" style="position:absolute;left:0;text-align:left;margin-left:-16.9pt;margin-top:19.45pt;width:384pt;height:59.5pt;z-index:252202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" filled="f" stroked="f">
                      <v:textbox style="mso-fit-shape-to-text:t" inset="0,0,0,0">
                        <w:txbxContent>
                          <w:p w:rsidR="00587E56" w:rsidRPr="00CA4A2A" w:rsidRDefault="00CA4A2A" w:rsidP="007B1C4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CA4A2A">
                              <w:rPr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</w:rPr>
                                    <m:t>d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</w:rPr>
                                    <m:t>b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>≥</m:t>
                              </m:r>
                              <m:rad>
                                <m:radPr>
                                  <m:ctrlP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</w:rPr>
                                  </m:ctrlPr>
                                </m:radPr>
                                <m:deg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</w:rPr>
                                    <m:t>3</m:t>
                                  </m:r>
                                </m:deg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eastAsia="Times New Roman" w:hAnsi="Cambria Math"/>
                                          <w:sz w:val="32"/>
                                          <w:szCs w:val="32"/>
                                        </w:rPr>
                                      </m:ctrlPr>
                                    </m:fPr>
                                    <m:num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="Times New Roman" w:hAnsi="Cambria Math"/>
                                              <w:sz w:val="32"/>
                                              <w:szCs w:val="32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  <w:sz w:val="32"/>
                                              <w:szCs w:val="32"/>
                                            </w:rPr>
                                            <m:t>M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  <w:sz w:val="32"/>
                                              <w:szCs w:val="32"/>
                                            </w:rPr>
                                            <m:t>zmax</m:t>
                                          </m:r>
                                        </m:sub>
                                      </m:sSub>
                                    </m:num>
                                    <m:den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32"/>
                                          <w:szCs w:val="32"/>
                                        </w:rPr>
                                        <m:t>0,2.</m:t>
                                      </m:r>
                                      <m:d>
                                        <m:dPr>
                                          <m:begChr m:val="["/>
                                          <m:endChr m:val="]"/>
                                          <m:ctrlPr>
                                            <w:rPr>
                                              <w:rFonts w:ascii="Cambria Math" w:eastAsia="Times New Roman" w:hAnsi="Cambria Math"/>
                                              <w:sz w:val="32"/>
                                              <w:szCs w:val="32"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  <w:sz w:val="32"/>
                                              <w:szCs w:val="32"/>
                                            </w:rPr>
                                            <m:t>τ</m:t>
                                          </m:r>
                                        </m:e>
                                      </m:d>
                                    </m:den>
                                  </m:f>
                                </m:e>
                              </m:rad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 xml:space="preserve">= </m:t>
                              </m:r>
                              <m:rad>
                                <m:radPr>
                                  <m:ctrlP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</w:rPr>
                                  </m:ctrlPr>
                                </m:radPr>
                                <m:deg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</w:rPr>
                                    <m:t>3</m:t>
                                  </m:r>
                                </m:deg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eastAsia="Times New Roman" w:hAnsi="Cambria Math"/>
                                          <w:sz w:val="32"/>
                                          <w:szCs w:val="32"/>
                                        </w:rPr>
                                      </m:ctrlPr>
                                    </m:fPr>
                                    <m:num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Times New Roman" w:hAnsi="Cambria Math"/>
                                          <w:sz w:val="32"/>
                                          <w:szCs w:val="32"/>
                                        </w:rPr>
                                        <m:t>4100</m:t>
                                      </m:r>
                                    </m:num>
                                    <m:den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32"/>
                                          <w:szCs w:val="32"/>
                                        </w:rPr>
                                        <m:t>0,2.</m:t>
                                      </m:r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Times New Roman" w:hAnsi="Cambria Math"/>
                                          <w:sz w:val="32"/>
                                          <w:szCs w:val="32"/>
                                        </w:rPr>
                                        <m:t>100.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eastAsia="Times New Roman" w:hAnsi="Cambria Math"/>
                                              <w:sz w:val="32"/>
                                              <w:szCs w:val="32"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eastAsia="Times New Roman" w:hAnsi="Cambria Math"/>
                                              <w:sz w:val="32"/>
                                              <w:szCs w:val="32"/>
                                            </w:rPr>
                                            <m:t>10</m:t>
                                          </m:r>
                                        </m:e>
                                        <m:sup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eastAsia="Times New Roman" w:hAnsi="Cambria Math"/>
                                              <w:sz w:val="32"/>
                                              <w:szCs w:val="32"/>
                                            </w:rPr>
                                            <m:t>6</m:t>
                                          </m:r>
                                        </m:sup>
                                      </m:sSup>
                                    </m:den>
                                  </m:f>
                                </m:e>
                              </m:rad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 xml:space="preserve">=0,059 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>m</m:t>
                              </m:r>
                            </m:oMath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A4A2A">
              <w:rPr>
                <w:noProof/>
              </w:rPr>
              <w:t>Điều kiện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bền:</w:t>
            </w:r>
          </w:p>
          <w:p w:rsidR="007B1C40" w:rsidRDefault="007B1C40" w:rsidP="007B1C40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720"/>
              <w:rPr>
                <w:rFonts w:ascii="Times New Roman" w:hAnsi="Times New Roman"/>
                <w:lang w:val="vi-VN"/>
              </w:rPr>
            </w:pPr>
          </w:p>
          <w:p w:rsidR="007B1C40" w:rsidRDefault="007B1C40" w:rsidP="007B1C40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720"/>
              <w:rPr>
                <w:rFonts w:ascii="Times New Roman" w:hAnsi="Times New Roman"/>
                <w:lang w:val="vi-VN"/>
              </w:rPr>
            </w:pPr>
          </w:p>
          <w:p w:rsidR="007B1C40" w:rsidRDefault="007B1C40" w:rsidP="007B1C40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720"/>
              <w:rPr>
                <w:rFonts w:ascii="Times New Roman" w:hAnsi="Times New Roman"/>
                <w:lang w:val="vi-VN"/>
              </w:rPr>
            </w:pPr>
          </w:p>
          <w:p w:rsidR="007B1C40" w:rsidRDefault="007B1C40" w:rsidP="007B1C40">
            <w:pPr>
              <w:numPr>
                <w:ilvl w:val="0"/>
                <w:numId w:val="3"/>
              </w:numPr>
              <w:tabs>
                <w:tab w:val="clear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46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2204544" behindDoc="0" locked="0" layoutInCell="1" allowOverlap="1" wp14:anchorId="1864BE5E" wp14:editId="6BE7E6A0">
                      <wp:simplePos x="0" y="0"/>
                      <wp:positionH relativeFrom="column">
                        <wp:posOffset>-413468</wp:posOffset>
                      </wp:positionH>
                      <wp:positionV relativeFrom="paragraph">
                        <wp:posOffset>230864</wp:posOffset>
                      </wp:positionV>
                      <wp:extent cx="5362575" cy="755650"/>
                      <wp:effectExtent l="0" t="0" r="0" b="0"/>
                      <wp:wrapNone/>
                      <wp:docPr id="4631" name="Text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62575" cy="7556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587E56" w:rsidRPr="00F54708" w:rsidRDefault="00CA4A2A" w:rsidP="007B1C40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 xml:space="preserve">          </w:t>
                                  </w: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32"/>
                                            <w:szCs w:val="32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32"/>
                                            <w:szCs w:val="32"/>
                                          </w:rPr>
                                          <m:t>d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32"/>
                                            <w:szCs w:val="32"/>
                                          </w:rPr>
                                          <m:t>c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32"/>
                                        <w:szCs w:val="32"/>
                                      </w:rPr>
                                      <m:t>≥</m:t>
                                    </m:r>
                                    <m:rad>
                                      <m:radPr>
                                        <m:ctrlPr>
                                          <w:rPr>
                                            <w:rFonts w:ascii="Cambria Math" w:hAnsi="Cambria Math"/>
                                            <w:sz w:val="32"/>
                                            <w:szCs w:val="32"/>
                                          </w:rPr>
                                        </m:ctrlPr>
                                      </m:radPr>
                                      <m:deg>
                                        <m:r>
                                          <w:rPr>
                                            <w:rFonts w:ascii="Cambria Math" w:hAnsi="Cambria Math"/>
                                            <w:sz w:val="32"/>
                                            <w:szCs w:val="32"/>
                                          </w:rPr>
                                          <m:t>4</m:t>
                                        </m:r>
                                      </m:deg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eastAsia="Times New Roman" w:hAnsi="Cambria Math"/>
                                                <w:sz w:val="32"/>
                                                <w:szCs w:val="32"/>
                                              </w:rPr>
                                            </m:ctrlPr>
                                          </m:fPr>
                                          <m:num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eastAsia="Times New Roman" w:hAnsi="Cambria Math"/>
                                                    <w:sz w:val="32"/>
                                                    <w:szCs w:val="32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hAnsi="Cambria Math"/>
                                                    <w:sz w:val="32"/>
                                                    <w:szCs w:val="32"/>
                                                  </w:rPr>
                                                  <m:t>180. M</m:t>
                                                </m:r>
                                              </m:e>
                                              <m:sub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hAnsi="Cambria Math"/>
                                                    <w:sz w:val="32"/>
                                                    <w:szCs w:val="32"/>
                                                  </w:rPr>
                                                  <m:t>zmax</m:t>
                                                </m:r>
                                              </m:sub>
                                            </m:sSub>
                                          </m:num>
                                          <m:den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32"/>
                                                <w:szCs w:val="32"/>
                                              </w:rPr>
                                              <m:t>π.G.0,1.</m:t>
                                            </m:r>
                                            <m:d>
                                              <m:dPr>
                                                <m:begChr m:val="["/>
                                                <m:endChr m:val="]"/>
                                                <m:ctrlPr>
                                                  <w:rPr>
                                                    <w:rFonts w:ascii="Cambria Math" w:eastAsia="Times New Roman" w:hAnsi="Cambria Math"/>
                                                    <w:sz w:val="32"/>
                                                    <w:szCs w:val="32"/>
                                                  </w:rPr>
                                                </m:ctrlPr>
                                              </m:dPr>
                                              <m:e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hAnsi="Cambria Math"/>
                                                    <w:sz w:val="32"/>
                                                    <w:szCs w:val="32"/>
                                                  </w:rPr>
                                                  <m:t>θ</m:t>
                                                </m:r>
                                              </m:e>
                                            </m:d>
                                          </m:den>
                                        </m:f>
                                      </m:e>
                                    </m:rad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32"/>
                                        <w:szCs w:val="32"/>
                                      </w:rPr>
                                      <m:t xml:space="preserve">= </m:t>
                                    </m:r>
                                    <m:rad>
                                      <m:radPr>
                                        <m:ctrlPr>
                                          <w:rPr>
                                            <w:rFonts w:ascii="Cambria Math" w:hAnsi="Cambria Math"/>
                                            <w:sz w:val="32"/>
                                            <w:szCs w:val="32"/>
                                          </w:rPr>
                                        </m:ctrlPr>
                                      </m:radPr>
                                      <m:deg>
                                        <m:r>
                                          <w:rPr>
                                            <w:rFonts w:ascii="Cambria Math" w:hAnsi="Cambria Math"/>
                                            <w:sz w:val="32"/>
                                            <w:szCs w:val="32"/>
                                          </w:rPr>
                                          <m:t>4</m:t>
                                        </m:r>
                                      </m:deg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eastAsia="Times New Roman" w:hAnsi="Cambria Math"/>
                                                <w:sz w:val="32"/>
                                                <w:szCs w:val="32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eastAsia="Times New Roman" w:hAnsi="Cambria Math"/>
                                                <w:sz w:val="32"/>
                                                <w:szCs w:val="32"/>
                                              </w:rPr>
                                              <m:t>180.4100</m:t>
                                            </m:r>
                                          </m:num>
                                          <m:den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32"/>
                                                <w:szCs w:val="32"/>
                                              </w:rPr>
                                              <m:t>π.8.</m:t>
                                            </m:r>
                                            <m:sSup>
                                              <m:sSup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sz w:val="32"/>
                                                    <w:szCs w:val="32"/>
                                                  </w:rPr>
                                                </m:ctrlPr>
                                              </m:sSup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32"/>
                                                    <w:szCs w:val="32"/>
                                                  </w:rPr>
                                                  <m:t>10</m:t>
                                                </m:r>
                                              </m:e>
                                              <m:sup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32"/>
                                                    <w:szCs w:val="32"/>
                                                  </w:rPr>
                                                  <m:t>10</m:t>
                                                </m:r>
                                              </m:sup>
                                            </m:sSup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32"/>
                                                <w:szCs w:val="32"/>
                                              </w:rPr>
                                              <m:t>.0,1.</m:t>
                                            </m:r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eastAsia="Times New Roman" w:hAnsi="Cambria Math"/>
                                                <w:sz w:val="32"/>
                                                <w:szCs w:val="32"/>
                                              </w:rPr>
                                              <m:t>0,6</m:t>
                                            </m:r>
                                          </m:den>
                                        </m:f>
                                      </m:e>
                                    </m:rad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32"/>
                                        <w:szCs w:val="32"/>
                                      </w:rPr>
                                      <m:t>=0,084 m</m:t>
                                    </m:r>
                                  </m:oMath>
                                </w:p>
                              </w:txbxContent>
                            </wps:txbx>
                            <wps:bodyPr wrap="square" lIns="0" tIns="0" rIns="0" bIns="0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864BE5E" id="_x0000_s1233" type="#_x0000_t202" style="position:absolute;left:0;text-align:left;margin-left:-32.55pt;margin-top:18.2pt;width:422.25pt;height:59.5pt;z-index:252204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" filled="f" stroked="f">
                      <v:textbox style="mso-fit-shape-to-text:t" inset="0,0,0,0">
                        <w:txbxContent>
                          <w:p w:rsidR="00587E56" w:rsidRPr="00F54708" w:rsidRDefault="00CA4A2A" w:rsidP="007B1C4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</w:rPr>
                                    <m:t>d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</w:rPr>
                                    <m:t>c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>≥</m:t>
                              </m:r>
                              <m:rad>
                                <m:radPr>
                                  <m:ctrlP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</w:rPr>
                                  </m:ctrlPr>
                                </m:radPr>
                                <m:deg>
                                  <m: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</w:rPr>
                                    <m:t>4</m:t>
                                  </m:r>
                                </m:deg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eastAsia="Times New Roman" w:hAnsi="Cambria Math"/>
                                          <w:sz w:val="32"/>
                                          <w:szCs w:val="32"/>
                                        </w:rPr>
                                      </m:ctrlPr>
                                    </m:fPr>
                                    <m:num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="Times New Roman" w:hAnsi="Cambria Math"/>
                                              <w:sz w:val="32"/>
                                              <w:szCs w:val="32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  <w:sz w:val="32"/>
                                              <w:szCs w:val="32"/>
                                            </w:rPr>
                                            <m:t xml:space="preserve">180. </m:t>
                                          </m:r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  <w:sz w:val="32"/>
                                              <w:szCs w:val="32"/>
                                            </w:rPr>
                                            <m:t>M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  <w:sz w:val="32"/>
                                              <w:szCs w:val="32"/>
                                            </w:rPr>
                                            <m:t>zmax</m:t>
                                          </m:r>
                                        </m:sub>
                                      </m:sSub>
                                    </m:num>
                                    <m:den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32"/>
                                          <w:szCs w:val="32"/>
                                        </w:rPr>
                                        <m:t>π.G.</m:t>
                                      </m:r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32"/>
                                          <w:szCs w:val="32"/>
                                        </w:rPr>
                                        <m:t>0,</m:t>
                                      </m:r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32"/>
                                          <w:szCs w:val="32"/>
                                        </w:rPr>
                                        <m:t>1</m:t>
                                      </m:r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32"/>
                                          <w:szCs w:val="32"/>
                                        </w:rPr>
                                        <m:t>.</m:t>
                                      </m:r>
                                      <m:d>
                                        <m:dPr>
                                          <m:begChr m:val="["/>
                                          <m:endChr m:val="]"/>
                                          <m:ctrlPr>
                                            <w:rPr>
                                              <w:rFonts w:ascii="Cambria Math" w:eastAsia="Times New Roman" w:hAnsi="Cambria Math"/>
                                              <w:sz w:val="32"/>
                                              <w:szCs w:val="32"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  <w:sz w:val="32"/>
                                              <w:szCs w:val="32"/>
                                            </w:rPr>
                                            <m:t>θ</m:t>
                                          </m:r>
                                        </m:e>
                                      </m:d>
                                    </m:den>
                                  </m:f>
                                </m:e>
                              </m:rad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 xml:space="preserve">= </m:t>
                              </m:r>
                              <m:rad>
                                <m:radPr>
                                  <m:ctrlP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</w:rPr>
                                  </m:ctrlPr>
                                </m:radPr>
                                <m:deg>
                                  <m: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</w:rPr>
                                    <m:t>4</m:t>
                                  </m:r>
                                </m:deg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eastAsia="Times New Roman" w:hAnsi="Cambria Math"/>
                                          <w:sz w:val="32"/>
                                          <w:szCs w:val="32"/>
                                        </w:rPr>
                                      </m:ctrlPr>
                                    </m:fPr>
                                    <m:num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Times New Roman" w:hAnsi="Cambria Math"/>
                                          <w:sz w:val="32"/>
                                          <w:szCs w:val="32"/>
                                        </w:rPr>
                                        <m:t>180.</m:t>
                                      </m:r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Times New Roman" w:hAnsi="Cambria Math"/>
                                          <w:sz w:val="32"/>
                                          <w:szCs w:val="32"/>
                                        </w:rPr>
                                        <m:t>4100</m:t>
                                      </m:r>
                                    </m:num>
                                    <m:den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32"/>
                                          <w:szCs w:val="32"/>
                                        </w:rPr>
                                        <m:t>π.</m:t>
                                      </m:r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32"/>
                                          <w:szCs w:val="32"/>
                                        </w:rPr>
                                        <m:t>8.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/>
                                              <w:sz w:val="32"/>
                                              <w:szCs w:val="32"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32"/>
                                              <w:szCs w:val="32"/>
                                            </w:rPr>
                                            <m:t>10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hAnsi="Cambria Math"/>
                                              <w:sz w:val="32"/>
                                              <w:szCs w:val="32"/>
                                            </w:rPr>
                                            <m:t>10</m:t>
                                          </m:r>
                                        </m:sup>
                                      </m:s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32"/>
                                          <w:szCs w:val="32"/>
                                        </w:rPr>
                                        <m:t>.</m:t>
                                      </m:r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32"/>
                                          <w:szCs w:val="32"/>
                                        </w:rPr>
                                        <m:t>0,</m:t>
                                      </m:r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32"/>
                                          <w:szCs w:val="32"/>
                                        </w:rPr>
                                        <m:t>1</m:t>
                                      </m:r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32"/>
                                          <w:szCs w:val="32"/>
                                        </w:rPr>
                                        <m:t>.</m:t>
                                      </m:r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Times New Roman" w:hAnsi="Cambria Math"/>
                                          <w:sz w:val="32"/>
                                          <w:szCs w:val="32"/>
                                        </w:rPr>
                                        <m:t>0,6</m:t>
                                      </m:r>
                                    </m:den>
                                  </m:f>
                                </m:e>
                              </m:rad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>=0,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>084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 xml:space="preserve"> 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>m</m:t>
                              </m:r>
                            </m:oMath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CA4A2A">
              <w:rPr>
                <w:noProof/>
              </w:rPr>
              <w:t>Điều kiện</w:t>
            </w:r>
            <w:r w:rsidR="00CA4A2A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cứng:</w:t>
            </w:r>
          </w:p>
          <w:p w:rsidR="007B1C40" w:rsidRPr="00F657FA" w:rsidRDefault="007B1C40" w:rsidP="007B1C40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spacing w:line="360" w:lineRule="auto"/>
              <w:ind w:left="720"/>
              <w:rPr>
                <w:rFonts w:ascii="Times New Roman" w:hAnsi="Times New Roman"/>
                <w:lang w:val="vi-VN"/>
              </w:rPr>
            </w:pPr>
          </w:p>
          <w:p w:rsidR="007B1C40" w:rsidRDefault="007B1C40" w:rsidP="007B1C40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</w:p>
          <w:p w:rsidR="00082608" w:rsidRDefault="00082608" w:rsidP="007B1C40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DE31AB" w:rsidRPr="00DE31AB" w:rsidRDefault="00DE31AB" w:rsidP="00DE31AB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Chọn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kính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trục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32"/>
                  <w:szCs w:val="32"/>
                </w:rPr>
                <m:t>d≥0,084 m=84 mm</m:t>
              </m:r>
            </m:oMath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5BF" w:rsidRPr="00362E09" w:rsidRDefault="002145BF" w:rsidP="00082608">
            <w:pPr>
              <w:spacing w:line="336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2145BF" w:rsidRPr="00362E09" w:rsidRDefault="002145BF" w:rsidP="00082608">
            <w:pPr>
              <w:spacing w:line="336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2145BF" w:rsidRDefault="002145BF" w:rsidP="005C04A2">
            <w:pPr>
              <w:spacing w:line="480" w:lineRule="auto"/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B51BB6" w:rsidRPr="00362E09" w:rsidRDefault="00B51BB6" w:rsidP="00B51BB6">
            <w:pPr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082608" w:rsidRPr="00362E09" w:rsidRDefault="002145BF" w:rsidP="005C04A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 w:rsidRPr="00362E09">
              <w:rPr>
                <w:rFonts w:ascii="Times New Roman" w:hAnsi="Times New Roman"/>
                <w:b/>
                <w:sz w:val="26"/>
                <w:lang w:val="de-DE"/>
              </w:rPr>
              <w:t>0,2</w:t>
            </w:r>
            <w:r w:rsidR="00082608" w:rsidRPr="00362E09">
              <w:rPr>
                <w:rFonts w:ascii="Times New Roman" w:hAnsi="Times New Roman"/>
                <w:b/>
                <w:sz w:val="26"/>
                <w:lang w:val="de-DE"/>
              </w:rPr>
              <w:t>5</w:t>
            </w:r>
          </w:p>
          <w:p w:rsidR="00082608" w:rsidRPr="00362E09" w:rsidRDefault="00082608" w:rsidP="005C04A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 w:rsidRPr="00362E09">
              <w:rPr>
                <w:rFonts w:ascii="Times New Roman" w:hAnsi="Times New Roman"/>
                <w:b/>
                <w:sz w:val="26"/>
                <w:lang w:val="de-DE"/>
              </w:rPr>
              <w:t>0,</w:t>
            </w:r>
            <w:r w:rsidR="002145BF" w:rsidRPr="00362E09">
              <w:rPr>
                <w:rFonts w:ascii="Times New Roman" w:hAnsi="Times New Roman"/>
                <w:b/>
                <w:sz w:val="26"/>
                <w:lang w:val="de-DE"/>
              </w:rPr>
              <w:t>2</w:t>
            </w:r>
            <w:r w:rsidRPr="00362E09">
              <w:rPr>
                <w:rFonts w:ascii="Times New Roman" w:hAnsi="Times New Roman"/>
                <w:b/>
                <w:sz w:val="26"/>
                <w:lang w:val="de-DE"/>
              </w:rPr>
              <w:t>5</w:t>
            </w:r>
          </w:p>
          <w:p w:rsidR="00B51BB6" w:rsidRDefault="00082608" w:rsidP="00B51BB6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 w:rsidRPr="00362E09">
              <w:rPr>
                <w:rFonts w:ascii="Times New Roman" w:hAnsi="Times New Roman"/>
                <w:b/>
                <w:sz w:val="26"/>
                <w:lang w:val="de-DE"/>
              </w:rPr>
              <w:t>0,25</w:t>
            </w:r>
          </w:p>
          <w:p w:rsidR="00657F29" w:rsidRPr="00362E09" w:rsidRDefault="002145BF" w:rsidP="00B51BB6">
            <w:pPr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 w:rsidRPr="00362E09">
              <w:rPr>
                <w:rFonts w:ascii="Times New Roman" w:hAnsi="Times New Roman"/>
                <w:b/>
                <w:sz w:val="26"/>
                <w:lang w:val="de-DE"/>
              </w:rPr>
              <w:t>0,7</w:t>
            </w:r>
            <w:r w:rsidR="00082608" w:rsidRPr="00362E09">
              <w:rPr>
                <w:rFonts w:ascii="Times New Roman" w:hAnsi="Times New Roman"/>
                <w:b/>
                <w:sz w:val="26"/>
                <w:lang w:val="de-DE"/>
              </w:rPr>
              <w:t>5</w:t>
            </w:r>
          </w:p>
          <w:p w:rsidR="007B1C40" w:rsidRPr="007B1C40" w:rsidRDefault="007B1C40" w:rsidP="007B1C40">
            <w:pPr>
              <w:spacing w:line="48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7B1C40" w:rsidRPr="007B1C40" w:rsidRDefault="00CA4A2A" w:rsidP="007B1C40">
            <w:pPr>
              <w:spacing w:line="48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</w:t>
            </w:r>
            <w:r w:rsidR="007B1C40" w:rsidRPr="007B1C40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  <w:p w:rsidR="007B1C40" w:rsidRPr="007B1C40" w:rsidRDefault="007B1C40" w:rsidP="00DE31AB">
            <w:pPr>
              <w:spacing w:line="48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7B1C40" w:rsidRPr="007B1C40" w:rsidRDefault="00DE31AB" w:rsidP="00DE31AB">
            <w:pPr>
              <w:spacing w:line="48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</w:t>
            </w:r>
            <w:r w:rsidR="007B1C40" w:rsidRPr="007B1C40">
              <w:rPr>
                <w:rFonts w:ascii="Times New Roman" w:hAnsi="Times New Roman"/>
                <w:b/>
                <w:sz w:val="26"/>
                <w:szCs w:val="26"/>
              </w:rPr>
              <w:t>75</w:t>
            </w:r>
          </w:p>
          <w:p w:rsidR="00657F29" w:rsidRPr="00C826C3" w:rsidRDefault="00DE31AB" w:rsidP="007B1C40">
            <w:pPr>
              <w:spacing w:line="336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</w:t>
            </w:r>
            <w:r w:rsidR="007B1C40" w:rsidRPr="007B1C40">
              <w:rPr>
                <w:rFonts w:ascii="Times New Roman" w:hAnsi="Times New Roman"/>
                <w:b/>
                <w:sz w:val="26"/>
                <w:szCs w:val="26"/>
              </w:rPr>
              <w:t>25</w:t>
            </w:r>
          </w:p>
        </w:tc>
      </w:tr>
      <w:tr w:rsidR="00362E09" w:rsidTr="00444C19">
        <w:trPr>
          <w:trHeight w:val="957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09" w:rsidRDefault="00362E09" w:rsidP="00362E09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lastRenderedPageBreak/>
              <w:t>Câu 3</w:t>
            </w:r>
          </w:p>
          <w:p w:rsidR="00362E09" w:rsidRDefault="00362E09" w:rsidP="00362E09">
            <w:pPr>
              <w:spacing w:line="312" w:lineRule="auto"/>
              <w:jc w:val="center"/>
              <w:rPr>
                <w:rFonts w:ascii="Times New Roman" w:hAnsi="Times New Roman"/>
                <w:sz w:val="26"/>
                <w:lang w:val="de-DE"/>
              </w:rPr>
            </w:pPr>
            <w:r>
              <w:rPr>
                <w:rFonts w:ascii="Times New Roman" w:hAnsi="Times New Roman"/>
                <w:sz w:val="26"/>
                <w:lang w:val="de-DE"/>
              </w:rPr>
              <w:t>(4 điểm)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09" w:rsidRDefault="00740B2B" w:rsidP="00362E09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spacing w:after="240"/>
              <w:ind w:left="46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2337664" behindDoc="0" locked="0" layoutInCell="1" allowOverlap="1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32385</wp:posOffset>
                      </wp:positionV>
                      <wp:extent cx="3673412" cy="1254760"/>
                      <wp:effectExtent l="0" t="38100" r="0" b="2540"/>
                      <wp:wrapNone/>
                      <wp:docPr id="266" name="Group 2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73412" cy="1254760"/>
                                <a:chOff x="-29429" y="0"/>
                                <a:chExt cx="3673412" cy="1254760"/>
                              </a:xfrm>
                            </wpg:grpSpPr>
                            <wpg:grpSp>
                              <wpg:cNvPr id="265" name="Group 265"/>
                              <wpg:cNvGrpSpPr/>
                              <wpg:grpSpPr>
                                <a:xfrm>
                                  <a:off x="-29429" y="95250"/>
                                  <a:ext cx="3673412" cy="815846"/>
                                  <a:chOff x="-48479" y="-95250"/>
                                  <a:chExt cx="3673412" cy="815846"/>
                                </a:xfrm>
                              </wpg:grpSpPr>
                              <wps:wsp>
                                <wps:cNvPr id="320" name="Text Box 21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390775" y="371475"/>
                                    <a:ext cx="397832" cy="34912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87E56" w:rsidRPr="001D3761" w:rsidRDefault="00587E56" w:rsidP="00476B31">
                                      <w:r>
                                        <w:t>D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1" name="Text Box 21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42975" y="371475"/>
                                    <a:ext cx="397832" cy="34912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87E56" w:rsidRPr="001D3761" w:rsidRDefault="00587E56" w:rsidP="00476B31">
                                      <w:r>
                                        <w:t>C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2" name="Line 23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280636" y="-85725"/>
                                    <a:ext cx="0" cy="49466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chemeClr val="tx1"/>
                                    </a:solidFill>
                                    <a:round/>
                                    <a:headEnd type="none" w="med" len="med"/>
                                    <a:tailEnd type="arrow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23" name="Text Box 23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-48479" y="-95250"/>
                                    <a:ext cx="508808" cy="32115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87E56" w:rsidRPr="00A8547C" w:rsidRDefault="00587E56" w:rsidP="00476B31">
                                      <w:pPr>
                                        <w:rPr>
                                          <w:sz w:val="26"/>
                                          <w:szCs w:val="26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sz w:val="26"/>
                                          <w:szCs w:val="26"/>
                                        </w:rPr>
                                        <w:t>R</w:t>
                                      </w:r>
                                      <w:r>
                                        <w:rPr>
                                          <w:sz w:val="26"/>
                                          <w:szCs w:val="26"/>
                                          <w:vertAlign w:val="subscript"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4" name="Line 209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3149196" y="-66640"/>
                                    <a:ext cx="2839" cy="49505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chemeClr val="tx1"/>
                                    </a:solidFill>
                                    <a:round/>
                                    <a:headEnd type="arrow" w="med" len="med"/>
                                    <a:tailEnd type="non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25" name="Text Box 23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116125" y="38912"/>
                                    <a:ext cx="508808" cy="32115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87E56" w:rsidRPr="00A8547C" w:rsidRDefault="00587E56" w:rsidP="00476B31">
                                      <w:pPr>
                                        <w:rPr>
                                          <w:sz w:val="26"/>
                                          <w:szCs w:val="26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sz w:val="26"/>
                                          <w:szCs w:val="26"/>
                                        </w:rPr>
                                        <w:t>R</w:t>
                                      </w:r>
                                      <w:r w:rsidR="00CC0E82">
                                        <w:rPr>
                                          <w:sz w:val="26"/>
                                          <w:szCs w:val="26"/>
                                          <w:vertAlign w:val="subscript"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9" name="Group 139"/>
                              <wpg:cNvGrpSpPr/>
                              <wpg:grpSpPr>
                                <a:xfrm>
                                  <a:off x="0" y="0"/>
                                  <a:ext cx="3505200" cy="1254760"/>
                                  <a:chOff x="0" y="29128"/>
                                  <a:chExt cx="3505652" cy="1254842"/>
                                </a:xfrm>
                              </wpg:grpSpPr>
                              <wpg:grpSp>
                                <wpg:cNvPr id="140" name="Group 140"/>
                                <wpg:cNvGrpSpPr/>
                                <wpg:grpSpPr>
                                  <a:xfrm>
                                    <a:off x="0" y="29128"/>
                                    <a:ext cx="3505652" cy="1254842"/>
                                    <a:chOff x="0" y="29128"/>
                                    <a:chExt cx="3505652" cy="1254842"/>
                                  </a:xfrm>
                                </wpg:grpSpPr>
                                <wpg:grpSp>
                                  <wpg:cNvPr id="141" name="Group 141"/>
                                  <wpg:cNvGrpSpPr/>
                                  <wpg:grpSpPr>
                                    <a:xfrm>
                                      <a:off x="0" y="29128"/>
                                      <a:ext cx="3505652" cy="1254842"/>
                                      <a:chOff x="3361075" y="76173"/>
                                      <a:chExt cx="3506016" cy="1255233"/>
                                    </a:xfrm>
                                  </wpg:grpSpPr>
                                  <wps:wsp>
                                    <wps:cNvPr id="142" name="Line 209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5829519" y="216434"/>
                                        <a:ext cx="0" cy="45021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 type="none" w="med" len="med"/>
                                        <a:tailEnd type="arrow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3" name="Line 23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4381616" y="76202"/>
                                        <a:ext cx="0" cy="60071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 type="arrow" w="med" len="med"/>
                                        <a:tailEnd type="non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44" name="Group 144"/>
                                    <wpg:cNvGrpSpPr/>
                                    <wpg:grpSpPr>
                                      <a:xfrm>
                                        <a:off x="3361075" y="76173"/>
                                        <a:ext cx="3506016" cy="1255233"/>
                                        <a:chOff x="2914038" y="76173"/>
                                        <a:chExt cx="3506016" cy="1255233"/>
                                      </a:xfrm>
                                    </wpg:grpSpPr>
                                    <wpg:grpSp>
                                      <wpg:cNvPr id="145" name="Group 145"/>
                                      <wpg:cNvGrpSpPr/>
                                      <wpg:grpSpPr>
                                        <a:xfrm>
                                          <a:off x="2914038" y="76173"/>
                                          <a:ext cx="3506016" cy="1255233"/>
                                          <a:chOff x="2882393" y="76173"/>
                                          <a:chExt cx="3506016" cy="1255233"/>
                                        </a:xfrm>
                                      </wpg:grpSpPr>
                                      <wpg:grpSp>
                                        <wpg:cNvPr id="146" name="Group 146"/>
                                        <wpg:cNvGrpSpPr/>
                                        <wpg:grpSpPr>
                                          <a:xfrm>
                                            <a:off x="2882393" y="76173"/>
                                            <a:ext cx="3506016" cy="1255233"/>
                                            <a:chOff x="2882393" y="76173"/>
                                            <a:chExt cx="3506016" cy="1255233"/>
                                          </a:xfrm>
                                        </wpg:grpSpPr>
                                        <wps:wsp>
                                          <wps:cNvPr id="147" name="Line 214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181350" y="695325"/>
                                              <a:ext cx="0" cy="518957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48" name="Line 230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162450" y="666751"/>
                                              <a:ext cx="291465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381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49" name="Line 231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902856" y="666750"/>
                                              <a:ext cx="0" cy="518957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g:grpSp>
                                          <wpg:cNvPr id="150" name="Group 150"/>
                                          <wpg:cNvGrpSpPr/>
                                          <wpg:grpSpPr>
                                            <a:xfrm>
                                              <a:off x="2882393" y="76173"/>
                                              <a:ext cx="3506016" cy="1255233"/>
                                              <a:chOff x="2882541" y="76183"/>
                                              <a:chExt cx="3506196" cy="1255425"/>
                                            </a:xfrm>
                                          </wpg:grpSpPr>
                                          <wps:wsp>
                                            <wps:cNvPr id="158" name="Text Box 197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305164" y="929931"/>
                                                <a:ext cx="770218" cy="38881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587E56" w:rsidRPr="00111220" w:rsidRDefault="00587E56" w:rsidP="00587E56">
                                                  <w:r w:rsidRPr="00111220">
                                                    <w:t>0,</w:t>
                                                  </w:r>
                                                  <w:r>
                                                    <w:t>25</w:t>
                                                  </w:r>
                                                  <w:r w:rsidRPr="00111220">
                                                    <w:t>m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59" name="Group 202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908660" y="928641"/>
                                                <a:ext cx="296814" cy="75647"/>
                                                <a:chOff x="16776" y="9629"/>
                                                <a:chExt cx="540" cy="180"/>
                                              </a:xfrm>
                                            </wpg:grpSpPr>
                                            <wps:wsp>
                                              <wps:cNvPr id="160" name="Line 203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>
                                                  <a:off x="16776" y="9655"/>
                                                  <a:ext cx="54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161" name="Line 208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16796" y="9629"/>
                                                  <a:ext cx="180" cy="18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  <wps:wsp>
                                            <wps:cNvPr id="162" name="Text Box 210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2882541" y="629709"/>
                                                <a:ext cx="535910" cy="389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587E56" w:rsidRPr="00A8547C" w:rsidRDefault="00587E56" w:rsidP="00587E56">
                                                  <w:pPr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</w:pPr>
                                                  <w:r w:rsidRPr="00A8547C"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  <w:t>A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63" name="Text Box 211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6019596" y="610829"/>
                                                <a:ext cx="369141" cy="25325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587E56" w:rsidRPr="00A8547C" w:rsidRDefault="00587E56" w:rsidP="00587E56">
                                                  <w:pPr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</w:pPr>
                                                  <w:r w:rsidRPr="00A8547C"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  <w:t>B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64" name="Group 216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2990850" y="666750"/>
                                                <a:ext cx="342616" cy="300963"/>
                                                <a:chOff x="7281" y="5369"/>
                                                <a:chExt cx="374" cy="370"/>
                                              </a:xfrm>
                                            </wpg:grpSpPr>
                                            <wps:wsp>
                                              <wps:cNvPr id="165" name="Oval 217"/>
                                              <wps:cNvSpPr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7427" y="5369"/>
                                                  <a:ext cx="110" cy="92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solidFill>
                                                  <a:srgbClr val="FFFFFF"/>
                                                </a:solidFill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71" name="Line 218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>
                                                  <a:off x="7326" y="5646"/>
                                                  <a:ext cx="329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172" name="Line 219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7482" y="5646"/>
                                                  <a:ext cx="109" cy="93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173" name="Line 220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7345" y="5646"/>
                                                  <a:ext cx="109" cy="93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174" name="Line 221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7545" y="5646"/>
                                                  <a:ext cx="110" cy="93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179" name="Line 222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7418" y="5646"/>
                                                  <a:ext cx="109" cy="93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180" name="Line 223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7372" y="5461"/>
                                                  <a:ext cx="110" cy="185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181" name="Line 224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>
                                                  <a:off x="7482" y="5461"/>
                                                  <a:ext cx="109" cy="185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182" name="Line 225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7281" y="5646"/>
                                                  <a:ext cx="109" cy="93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  <wps:wsp>
                                            <wps:cNvPr id="185" name="Text Box 233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5331775" y="181014"/>
                                                <a:ext cx="395154" cy="389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587E56" w:rsidRPr="00A8547C" w:rsidRDefault="00587E56" w:rsidP="00587E56">
                                                  <w:pPr>
                                                    <w:rPr>
                                                      <w:sz w:val="26"/>
                                                      <w:szCs w:val="26"/>
                                                      <w:vertAlign w:val="subscript"/>
                                                    </w:rPr>
                                                  </w:pPr>
                                                  <w:r w:rsidRPr="00A8547C"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  <w:t>P</w:t>
                                                  </w:r>
                                                  <w:r w:rsidRPr="00A8547C">
                                                    <w:rPr>
                                                      <w:sz w:val="26"/>
                                                      <w:szCs w:val="26"/>
                                                      <w:vertAlign w:val="subscript"/>
                                                    </w:rPr>
                                                    <w:t>2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86" name="Text Box 237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560491" y="76183"/>
                                                <a:ext cx="494686" cy="36587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587E56" w:rsidRPr="00A8547C" w:rsidRDefault="00587E56" w:rsidP="00587E56">
                                                  <w:pPr>
                                                    <w:rPr>
                                                      <w:sz w:val="26"/>
                                                      <w:szCs w:val="26"/>
                                                      <w:vertAlign w:val="subscript"/>
                                                    </w:rPr>
                                                  </w:pPr>
                                                  <w:r w:rsidRPr="00A8547C"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  <w:t>P</w:t>
                                                  </w:r>
                                                  <w:r w:rsidRPr="00A8547C">
                                                    <w:rPr>
                                                      <w:sz w:val="26"/>
                                                      <w:szCs w:val="26"/>
                                                      <w:vertAlign w:val="subscript"/>
                                                    </w:rPr>
                                                    <w:t>1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211" name="Text Box 234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4353094" y="942797"/>
                                                <a:ext cx="824477" cy="38881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587E56" w:rsidRPr="00111220" w:rsidRDefault="00587E56" w:rsidP="00587E56">
                                                  <w:r w:rsidRPr="00111220">
                                                    <w:t>0,</w:t>
                                                  </w:r>
                                                  <w:r>
                                                    <w:t>6</w:t>
                                                  </w:r>
                                                  <w:r w:rsidRPr="00111220">
                                                    <w:t>m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214" name="Text Box 240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944617" y="136795"/>
                                                <a:ext cx="398145" cy="30525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587E56" w:rsidRPr="00A8547C" w:rsidRDefault="00587E56" w:rsidP="00587E56">
                                                  <w:pPr>
                                                    <w:rPr>
                                                      <w:sz w:val="26"/>
                                                      <w:szCs w:val="26"/>
                                                      <w:vertAlign w:val="subscript"/>
                                                    </w:rPr>
                                                  </w:pPr>
                                                  <w:r w:rsidRPr="00A8547C"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  <w:t>m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215" name="Text Box 235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5401367" y="934604"/>
                                                <a:ext cx="704235" cy="38881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587E56" w:rsidRPr="00111220" w:rsidRDefault="00587E56" w:rsidP="00587E56">
                                                  <w:r w:rsidRPr="00111220">
                                                    <w:t>0,2</w:t>
                                                  </w:r>
                                                  <w:r>
                                                    <w:t>5</w:t>
                                                  </w:r>
                                                  <w:r w:rsidRPr="00111220">
                                                    <w:t>m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216" name="Group 216"/>
                                            <wpg:cNvGrpSpPr/>
                                            <wpg:grpSpPr>
                                              <a:xfrm>
                                                <a:off x="3705178" y="342726"/>
                                                <a:ext cx="402268" cy="324125"/>
                                                <a:chOff x="1466803" y="-19224"/>
                                                <a:chExt cx="402268" cy="324125"/>
                                              </a:xfrm>
                                            </wpg:grpSpPr>
                                            <wps:wsp>
                                              <wps:cNvPr id="217" name="Line 238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>
                                                  <a:off x="1466803" y="156338"/>
                                                  <a:ext cx="181325" cy="148563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chemeClr val="tx1"/>
                                                  </a:solidFill>
                                                  <a:round/>
                                                  <a:headEnd type="none" w="med" len="med"/>
                                                  <a:tailEnd type="none" w="med" len="med"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244" name="Arc 239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H="1">
                                                  <a:off x="1466909" y="-19224"/>
                                                  <a:ext cx="402162" cy="175562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G0" fmla="+- 20828 0 0"/>
                                                    <a:gd name="G1" fmla="+- 21600 0 0"/>
                                                    <a:gd name="G2" fmla="+- 21600 0 0"/>
                                                    <a:gd name="T0" fmla="*/ 0 w 42428"/>
                                                    <a:gd name="T1" fmla="*/ 15877 h 21600"/>
                                                    <a:gd name="T2" fmla="*/ 42428 w 42428"/>
                                                    <a:gd name="T3" fmla="*/ 21600 h 21600"/>
                                                    <a:gd name="T4" fmla="*/ 20828 w 42428"/>
                                                    <a:gd name="T5" fmla="*/ 21600 h 2160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42428" h="21600" fill="none" extrusionOk="0">
                                                      <a:moveTo>
                                                        <a:pt x="-1" y="15876"/>
                                                      </a:moveTo>
                                                      <a:cubicBezTo>
                                                        <a:pt x="2576" y="6499"/>
                                                        <a:pt x="11102" y="0"/>
                                                        <a:pt x="20828" y="0"/>
                                                      </a:cubicBezTo>
                                                      <a:cubicBezTo>
                                                        <a:pt x="32757" y="0"/>
                                                        <a:pt x="42428" y="9670"/>
                                                        <a:pt x="42428" y="21600"/>
                                                      </a:cubicBezTo>
                                                    </a:path>
                                                    <a:path w="42428" h="21600" stroke="0" extrusionOk="0">
                                                      <a:moveTo>
                                                        <a:pt x="-1" y="15876"/>
                                                      </a:moveTo>
                                                      <a:cubicBezTo>
                                                        <a:pt x="2576" y="6499"/>
                                                        <a:pt x="11102" y="0"/>
                                                        <a:pt x="20828" y="0"/>
                                                      </a:cubicBezTo>
                                                      <a:cubicBezTo>
                                                        <a:pt x="32757" y="0"/>
                                                        <a:pt x="42428" y="9670"/>
                                                        <a:pt x="42428" y="21600"/>
                                                      </a:cubicBezTo>
                                                      <a:lnTo>
                                                        <a:pt x="20828" y="21600"/>
                                                      </a:lnTo>
                                                      <a:close/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>
                                                  <a:solidFill>
                                                    <a:schemeClr val="tx1"/>
                                                  </a:solidFill>
                                                  <a:round/>
                                                  <a:headEnd type="triangle" w="med" len="med"/>
                                                  <a:tailEnd type="none" w="med" len="med"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</wpg:grpSp>
                                      <wps:wsp>
                                        <wps:cNvPr id="246" name="AutoShape 73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5331501" y="1152525"/>
                                            <a:ext cx="731736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 type="triangle" w="sm" len="med"/>
                                            <a:tailEnd type="triangle" w="sm" len="med"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247" name="AutoShape 72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3886433" y="1152525"/>
                                            <a:ext cx="1464314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 type="triangle" w="sm" len="med"/>
                                            <a:tailEnd type="triangle" w="sm" len="med"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  <wps:wsp>
                                      <wps:cNvPr id="248" name="AutoShape 7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210158" y="1152525"/>
                                          <a:ext cx="73152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 type="triangle" w="sm" len="med"/>
                                          <a:tailEnd type="triangle" w="sm" len="med"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  <wps:wsp>
                                  <wps:cNvPr id="249" name="Oval 249"/>
                                  <wps:cNvSpPr/>
                                  <wps:spPr>
                                    <a:xfrm>
                                      <a:off x="247650" y="628650"/>
                                      <a:ext cx="99141" cy="96631"/>
                                    </a:xfrm>
                                    <a:prstGeom prst="ellips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250" name="Group 250"/>
                                  <wpg:cNvGrpSpPr/>
                                  <wpg:grpSpPr>
                                    <a:xfrm>
                                      <a:off x="2971800" y="628650"/>
                                      <a:ext cx="361948" cy="331450"/>
                                      <a:chOff x="0" y="0"/>
                                      <a:chExt cx="361948" cy="331450"/>
                                    </a:xfrm>
                                  </wpg:grpSpPr>
                                  <wps:wsp>
                                    <wps:cNvPr id="251" name="Oval 251"/>
                                    <wps:cNvSpPr/>
                                    <wps:spPr>
                                      <a:xfrm>
                                        <a:off x="152400" y="0"/>
                                        <a:ext cx="99142" cy="96630"/>
                                      </a:xfrm>
                                      <a:prstGeom prst="ellips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6"/>
                                      </a:lnRef>
                                      <a:fillRef idx="1">
                                        <a:schemeClr val="lt1"/>
                                      </a:fillRef>
                                      <a:effectRef idx="0">
                                        <a:schemeClr val="accent6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52" name="Straight Connector 252"/>
                                    <wps:cNvCnPr/>
                                    <wps:spPr>
                                      <a:xfrm flipH="1">
                                        <a:off x="142875" y="257175"/>
                                        <a:ext cx="85723" cy="74275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53" name="Straight Connector 253"/>
                                    <wps:cNvCnPr/>
                                    <wps:spPr>
                                      <a:xfrm flipH="1">
                                        <a:off x="276225" y="257175"/>
                                        <a:ext cx="85723" cy="74275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54" name="Straight Connector 254"/>
                                    <wps:cNvCnPr/>
                                    <wps:spPr>
                                      <a:xfrm flipH="1">
                                        <a:off x="0" y="257175"/>
                                        <a:ext cx="85723" cy="74275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55" name="Straight Connector 255"/>
                                    <wps:cNvCnPr/>
                                    <wps:spPr>
                                      <a:xfrm flipH="1">
                                        <a:off x="219075" y="257175"/>
                                        <a:ext cx="85723" cy="74275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56" name="Oval 256"/>
                                    <wps:cNvSpPr/>
                                    <wps:spPr>
                                      <a:xfrm>
                                        <a:off x="152400" y="171450"/>
                                        <a:ext cx="99059" cy="96505"/>
                                      </a:xfrm>
                                      <a:prstGeom prst="ellips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6"/>
                                      </a:lnRef>
                                      <a:fillRef idx="1">
                                        <a:schemeClr val="lt1"/>
                                      </a:fillRef>
                                      <a:effectRef idx="0">
                                        <a:schemeClr val="accent6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259" name="Line 23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2466975" y="619125"/>
                                    <a:ext cx="0" cy="518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0" name="Line 23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171825" y="666750"/>
                                    <a:ext cx="0" cy="518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266" o:spid="_x0000_s1234" style="position:absolute;left:0;text-align:left;margin-left:66.7pt;margin-top:2.55pt;width:289.25pt;height:98.8pt;z-index:252337664;mso-width-relative:margin" coordorigin="-294" coordsize="36734,12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">
                      <v:group id="Group 265" o:spid="_x0000_s1235" style="position:absolute;left:-294;top:952;width:36733;height:8158" coordorigin="-484,-952" coordsize="36734,8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      <v:shape id="Text Box 210" o:spid="_x0000_s1236" type="#_x0000_t202" style="position:absolute;left:23907;top:3714;width:3979;height:3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" filled="f" stroked="f">
                          <v:textbox>
                            <w:txbxContent>
                              <w:p w:rsidR="00587E56" w:rsidRPr="001D3761" w:rsidRDefault="00587E56" w:rsidP="00476B31">
                                <w:r>
                                  <w:t>D</w:t>
                                </w:r>
                              </w:p>
                            </w:txbxContent>
                          </v:textbox>
                        </v:shape>
                        <v:shape id="Text Box 210" o:spid="_x0000_s1237" type="#_x0000_t202" style="position:absolute;left:9429;top:3714;width:3979;height:3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" filled="f" stroked="f">
                          <v:textbox>
                            <w:txbxContent>
                              <w:p w:rsidR="00587E56" w:rsidRPr="001D3761" w:rsidRDefault="00587E56" w:rsidP="00476B31">
                                <w:r>
                                  <w:t>C</w:t>
                                </w:r>
                              </w:p>
                            </w:txbxContent>
                          </v:textbox>
                        </v:shape>
                        <v:line id="Line 236" o:spid="_x0000_s1238" style="position:absolute;visibility:visible;mso-wrap-style:square" from="2806,-857" to="2806,4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" strokecolor="black [3213]" strokeweight="2.25pt">
                          <v:stroke endarrow="open"/>
                        </v:line>
                        <v:shape id="Text Box 233" o:spid="_x0000_s1239" type="#_x0000_t202" style="position:absolute;left:-484;top:-952;width:5087;height:3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" filled="f" stroked="f">
                          <v:textbox>
                            <w:txbxContent>
                              <w:p w:rsidR="00587E56" w:rsidRPr="00A8547C" w:rsidRDefault="00587E56" w:rsidP="00476B31">
                                <w:pPr>
                                  <w:rPr>
                                    <w:sz w:val="26"/>
                                    <w:szCs w:val="26"/>
                                    <w:vertAlign w:val="subscript"/>
                                  </w:rPr>
                                </w:pPr>
                                <w:r>
                                  <w:rPr>
                                    <w:sz w:val="26"/>
                                    <w:szCs w:val="26"/>
                                  </w:rPr>
                                  <w:t>R</w:t>
                                </w:r>
                                <w:r>
                                  <w:rPr>
                                    <w:sz w:val="26"/>
                                    <w:szCs w:val="26"/>
                                    <w:vertAlign w:val="subscript"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line id="Line 209" o:spid="_x0000_s1240" style="position:absolute;flip:x;visibility:visible;mso-wrap-style:square" from="31491,-666" to="31520,4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" strokecolor="black [3213]" strokeweight="2.25pt">
                          <v:stroke startarrow="open"/>
                        </v:line>
                        <v:shape id="Text Box 233" o:spid="_x0000_s1241" type="#_x0000_t202" style="position:absolute;left:31161;top:389;width:5088;height:3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" filled="f" stroked="f">
                          <v:textbox>
                            <w:txbxContent>
                              <w:p w:rsidR="00587E56" w:rsidRPr="00A8547C" w:rsidRDefault="00587E56" w:rsidP="00476B31">
                                <w:pPr>
                                  <w:rPr>
                                    <w:sz w:val="26"/>
                                    <w:szCs w:val="26"/>
                                    <w:vertAlign w:val="subscript"/>
                                  </w:rPr>
                                </w:pPr>
                                <w:r>
                                  <w:rPr>
                                    <w:sz w:val="26"/>
                                    <w:szCs w:val="26"/>
                                  </w:rPr>
                                  <w:t>R</w:t>
                                </w:r>
                                <w:r w:rsidR="00CC0E82">
                                  <w:rPr>
                                    <w:sz w:val="26"/>
                                    <w:szCs w:val="26"/>
                                    <w:vertAlign w:val="subscript"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</v:group>
                      <v:group id="Group 139" o:spid="_x0000_s1242" style="position:absolute;width:35052;height:12547" coordorigin=",291" coordsize="35056,12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vl8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T9/g9ky4QC6vAAAA//8DAFBLAQItABQABgAIAAAAIQDb4fbL7gAAAIUBAAATAAAAAAAAAAAA&#10;AAAAAAAAAABbQ29udGVudF9UeXBlc10ueG1sUEsBAi0AFAAGAAgAAAAhAFr0LFu/AAAAFQEAAAsA&#10;AAAAAAAAAAAAAAAAHwEAAF9yZWxzLy5yZWxzUEsBAi0AFAAGAAgAAAAhABSS+XzEAAAA3AAAAA8A&#10;AAAAAAAAAAAAAAAABwIAAGRycy9kb3ducmV2LnhtbFBLBQYAAAAAAwADALcAAAD4AgAAAAA=&#10;">
                        <v:group id="Group 140" o:spid="_x0000_s1243" style="position:absolute;top:291;width:35056;height:12548" coordorigin=",291" coordsize="35056,12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iOc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4Ivz8gEev4LAAD//wMAUEsBAi0AFAAGAAgAAAAhANvh9svuAAAAhQEAABMAAAAAAAAA&#10;AAAAAAAAAAAAAFtDb250ZW50X1R5cGVzXS54bWxQSwECLQAUAAYACAAAACEAWvQsW78AAAAVAQAA&#10;CwAAAAAAAAAAAAAAAAAfAQAAX3JlbHMvLnJlbHNQSwECLQAUAAYACAAAACEA3a4jnMYAAADcAAAA&#10;DwAAAAAAAAAAAAAAAAAHAgAAZHJzL2Rvd25yZXYueG1sUEsFBgAAAAADAAMAtwAAAPoCAAAAAA==&#10;">
                          <v:group id="Group 141" o:spid="_x0000_s1244" style="position:absolute;top:291;width:35056;height:12548" coordorigin="33610,761" coordsize="35060,1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YH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zwn8PhMukJsfAAAA//8DAFBLAQItABQABgAIAAAAIQDb4fbL7gAAAIUBAAATAAAAAAAAAAAA&#10;AAAAAAAAAABbQ29udGVudF9UeXBlc10ueG1sUEsBAi0AFAAGAAgAAAAhAFr0LFu/AAAAFQEAAAsA&#10;AAAAAAAAAAAAAAAAHwEAAF9yZWxzLy5yZWxzUEsBAi0AFAAGAAgAAAAhALLihgfEAAAA3AAAAA8A&#10;AAAAAAAAAAAAAAAABwIAAGRycy9kb3ducmV2LnhtbFBLBQYAAAAAAwADALcAAAD4AgAAAAA=&#10;">
                            <v:line id="Line 209" o:spid="_x0000_s1245" style="position:absolute;visibility:visible;mso-wrap-style:square" from="58295,2164" to="58295,66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" strokecolor="black [3213]" strokeweight="2.25pt">
                              <v:stroke endarrow="open"/>
                            </v:line>
                            <v:line id="Line 236" o:spid="_x0000_s1246" style="position:absolute;visibility:visible;mso-wrap-style:square" from="43816,762" to="43816,67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" strokecolor="black [3213]" strokeweight="2.25pt">
                              <v:stroke startarrow="open"/>
                            </v:line>
                            <v:group id="Group 144" o:spid="_x0000_s1247" style="position:absolute;left:33610;top:761;width:35060;height:12553" coordorigin="29140,761" coordsize="35060,1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SWfwgAAANw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">
                              <v:group id="Group 145" o:spid="_x0000_s1248" style="position:absolute;left:29140;top:761;width:35060;height:12553" coordorigin="28823,761" coordsize="35060,1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YAE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KTyfCRfIxT8AAAD//wMAUEsBAi0AFAAGAAgAAAAhANvh9svuAAAAhQEAABMAAAAAAAAAAAAA&#10;AAAAAAAAAFtDb250ZW50X1R5cGVzXS54bWxQSwECLQAUAAYACAAAACEAWvQsW78AAAAVAQAACwAA&#10;AAAAAAAAAAAAAAAfAQAAX3JlbHMvLnJlbHNQSwECLQAUAAYACAAAACEAzdmABMMAAADcAAAADwAA&#10;AAAAAAAAAAAAAAAHAgAAZHJzL2Rvd25yZXYueG1sUEsFBgAAAAADAAMAtwAAAPcCAAAAAA==&#10;">
                                <v:group id="Group 146" o:spid="_x0000_s1249" style="position:absolute;left:28823;top:761;width:35061;height:12553" coordorigin="28823,761" coordsize="35060,1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                <v:line id="Line 214" o:spid="_x0000_s1250" style="position:absolute;visibility:visible;mso-wrap-style:square" from="31813,6953" to="31813,12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"/>
                                  <v:line id="Line 230" o:spid="_x0000_s1251" style="position:absolute;visibility:visible;mso-wrap-style:square" from="31624,6667" to="60771,6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" strokeweight="3pt"/>
                                  <v:line id="Line 231" o:spid="_x0000_s1252" style="position:absolute;visibility:visible;mso-wrap-style:square" from="39028,6667" to="39028,11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"/>
                                  <v:group id="Group 150" o:spid="_x0000_s1253" style="position:absolute;left:28823;top:761;width:35061;height:12553" coordorigin="28825,761" coordsize="35061,12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                    <v:shape id="Text Box 197" o:spid="_x0000_s1254" type="#_x0000_t202" style="position:absolute;left:33051;top:9299;width:7702;height:3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" filled="f" stroked="f">
                                      <v:textbox>
                                        <w:txbxContent>
                                          <w:p w:rsidR="00587E56" w:rsidRPr="00111220" w:rsidRDefault="00587E56" w:rsidP="00587E56">
                                            <w:r w:rsidRPr="00111220">
                                              <w:t>0,</w:t>
                                            </w:r>
                                            <w:r>
                                              <w:t>25</w:t>
                                            </w:r>
                                            <w:r w:rsidRPr="00111220">
                                              <w:t>m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group id="Group 202" o:spid="_x0000_s1255" style="position:absolute;left:59086;top:9286;width:2968;height:756" coordorigin="16776,9629" coordsize="54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                <v:line id="Line 203" o:spid="_x0000_s1256" style="position:absolute;visibility:visible;mso-wrap-style:square" from="16776,9655" to="17316,9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uV+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d8eUYm0Ms/AAAA//8DAFBLAQItABQABgAIAAAAIQDb4fbL7gAAAIUBAAATAAAAAAAA&#10;AAAAAAAAAAAAAABbQ29udGVudF9UeXBlc10ueG1sUEsBAi0AFAAGAAgAAAAhAFr0LFu/AAAAFQEA&#10;AAsAAAAAAAAAAAAAAAAAHwEAAF9yZWxzLy5yZWxzUEsBAi0AFAAGAAgAAAAhAEsm5X7HAAAA3AAA&#10;AA8AAAAAAAAAAAAAAAAABwIAAGRycy9kb3ducmV2LnhtbFBLBQYAAAAAAwADALcAAAD7AgAAAAA=&#10;"/>
                                      <v:line id="Line 208" o:spid="_x0000_s1257" style="position:absolute;flip:x;visibility:visible;mso-wrap-style:square" from="16796,9629" to="16976,9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"/>
                                    </v:group>
                                    <v:shape id="Text Box 210" o:spid="_x0000_s1258" type="#_x0000_t202" style="position:absolute;left:28825;top:6297;width:5359;height:3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" filled="f" stroked="f">
                                      <v:textbox>
                                        <w:txbxContent>
                                          <w:p w:rsidR="00587E56" w:rsidRPr="00A8547C" w:rsidRDefault="00587E56" w:rsidP="00587E56">
                                            <w:pPr>
                                              <w:rPr>
                                                <w:sz w:val="26"/>
                                                <w:szCs w:val="26"/>
                                              </w:rPr>
                                            </w:pPr>
                                            <w:r w:rsidRPr="00A8547C">
                                              <w:rPr>
                                                <w:sz w:val="26"/>
                                                <w:szCs w:val="26"/>
                                              </w:rPr>
                                              <w:t>A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shape id="Text Box 211" o:spid="_x0000_s1259" type="#_x0000_t202" style="position:absolute;left:60195;top:6108;width:3692;height:25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" filled="f" stroked="f">
                                      <v:textbox>
                                        <w:txbxContent>
                                          <w:p w:rsidR="00587E56" w:rsidRPr="00A8547C" w:rsidRDefault="00587E56" w:rsidP="00587E56">
                                            <w:pPr>
                                              <w:rPr>
                                                <w:sz w:val="26"/>
                                                <w:szCs w:val="26"/>
                                              </w:rPr>
                                            </w:pPr>
                                            <w:r w:rsidRPr="00A8547C">
                                              <w:rPr>
                                                <w:sz w:val="26"/>
                                                <w:szCs w:val="26"/>
                                              </w:rPr>
                                              <w:t>B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group id="Group 216" o:spid="_x0000_s1260" style="position:absolute;left:29908;top:6667;width:3426;height:3010" coordorigin="7281,5369" coordsize="374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n/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ZBzyfCRfIxT8AAAD//wMAUEsBAi0AFAAGAAgAAAAhANvh9svuAAAAhQEAABMAAAAAAAAAAAAA&#10;AAAAAAAAAFtDb250ZW50X1R5cGVzXS54bWxQSwECLQAUAAYACAAAACEAWvQsW78AAAAVAQAACwAA&#10;AAAAAAAAAAAAAAAfAQAAX3JlbHMvLnJlbHNQSwECLQAUAAYACAAAACEA6SB5/8MAAADcAAAADwAA&#10;AAAAAAAAAAAAAAAHAgAAZHJzL2Rvd25yZXYueG1sUEsFBgAAAAADAAMAtwAAAPcCAAAAAA==&#10;">
                                      <v:oval id="Oval 217" o:spid="_x0000_s1261" style="position:absolute;left:7427;top:5369;width:110;height: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"/>
                                      <v:line id="Line 218" o:spid="_x0000_s1262" style="position:absolute;visibility:visible;mso-wrap-style:square" from="7326,5646" to="7655,5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"/>
                                      <v:line id="Line 219" o:spid="_x0000_s1263" style="position:absolute;flip:x;visibility:visible;mso-wrap-style:square" from="7482,5646" to="7591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"/>
                                      <v:line id="Line 220" o:spid="_x0000_s1264" style="position:absolute;flip:x;visibility:visible;mso-wrap-style:square" from="7345,5646" to="7454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"/>
                                      <v:line id="Line 221" o:spid="_x0000_s1265" style="position:absolute;flip:x;visibility:visible;mso-wrap-style:square" from="7545,5646" to="7655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"/>
                                      <v:line id="Line 222" o:spid="_x0000_s1266" style="position:absolute;flip:x;visibility:visible;mso-wrap-style:square" from="7418,5646" to="7527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"/>
                                      <v:line id="Line 223" o:spid="_x0000_s1267" style="position:absolute;flip:x;visibility:visible;mso-wrap-style:square" from="7372,5461" to="7482,5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"/>
                                      <v:line id="Line 224" o:spid="_x0000_s1268" style="position:absolute;visibility:visible;mso-wrap-style:square" from="7482,5461" to="7591,5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"/>
                                      <v:line id="Line 225" o:spid="_x0000_s1269" style="position:absolute;flip:x;visibility:visible;mso-wrap-style:square" from="7281,5646" to="7390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"/>
                                    </v:group>
                                    <v:shape id="Text Box 233" o:spid="_x0000_s1270" type="#_x0000_t202" style="position:absolute;left:53317;top:1810;width:3952;height:3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" filled="f" stroked="f">
                                      <v:textbox>
                                        <w:txbxContent>
                                          <w:p w:rsidR="00587E56" w:rsidRPr="00A8547C" w:rsidRDefault="00587E56" w:rsidP="00587E56">
                                            <w:pPr>
                                              <w:rPr>
                                                <w:sz w:val="26"/>
                                                <w:szCs w:val="26"/>
                                                <w:vertAlign w:val="subscript"/>
                                              </w:rPr>
                                            </w:pPr>
                                            <w:r w:rsidRPr="00A8547C">
                                              <w:rPr>
                                                <w:sz w:val="26"/>
                                                <w:szCs w:val="26"/>
                                              </w:rPr>
                                              <w:t>P</w:t>
                                            </w:r>
                                            <w:r w:rsidRPr="00A8547C">
                                              <w:rPr>
                                                <w:sz w:val="26"/>
                                                <w:szCs w:val="26"/>
                                                <w:vertAlign w:val="subscript"/>
                                              </w:rPr>
                                              <w:t>2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shape id="Text Box 237" o:spid="_x0000_s1271" type="#_x0000_t202" style="position:absolute;left:35604;top:761;width:4947;height:3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" filled="f" stroked="f">
                                      <v:textbox>
                                        <w:txbxContent>
                                          <w:p w:rsidR="00587E56" w:rsidRPr="00A8547C" w:rsidRDefault="00587E56" w:rsidP="00587E56">
                                            <w:pPr>
                                              <w:rPr>
                                                <w:sz w:val="26"/>
                                                <w:szCs w:val="26"/>
                                                <w:vertAlign w:val="subscript"/>
                                              </w:rPr>
                                            </w:pPr>
                                            <w:r w:rsidRPr="00A8547C">
                                              <w:rPr>
                                                <w:sz w:val="26"/>
                                                <w:szCs w:val="26"/>
                                              </w:rPr>
                                              <w:t>P</w:t>
                                            </w:r>
                                            <w:r w:rsidRPr="00A8547C">
                                              <w:rPr>
                                                <w:sz w:val="26"/>
                                                <w:szCs w:val="26"/>
                                                <w:vertAlign w:val="subscript"/>
                                              </w:rPr>
                                              <w:t>1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shape id="Text Box 234" o:spid="_x0000_s1272" type="#_x0000_t202" style="position:absolute;left:43530;top:9427;width:8245;height:3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" filled="f" stroked="f">
                                      <v:textbox>
                                        <w:txbxContent>
                                          <w:p w:rsidR="00587E56" w:rsidRPr="00111220" w:rsidRDefault="00587E56" w:rsidP="00587E56">
                                            <w:r w:rsidRPr="00111220">
                                              <w:t>0,</w:t>
                                            </w:r>
                                            <w:r>
                                              <w:t>6</w:t>
                                            </w:r>
                                            <w:r w:rsidRPr="00111220">
                                              <w:t>m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shape id="Text Box 240" o:spid="_x0000_s1273" type="#_x0000_t202" style="position:absolute;left:39446;top:1367;width:3981;height:30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" filled="f" stroked="f">
                                      <v:textbox>
                                        <w:txbxContent>
                                          <w:p w:rsidR="00587E56" w:rsidRPr="00A8547C" w:rsidRDefault="00587E56" w:rsidP="00587E56">
                                            <w:pPr>
                                              <w:rPr>
                                                <w:sz w:val="26"/>
                                                <w:szCs w:val="26"/>
                                                <w:vertAlign w:val="subscript"/>
                                              </w:rPr>
                                            </w:pPr>
                                            <w:r w:rsidRPr="00A8547C">
                                              <w:rPr>
                                                <w:sz w:val="26"/>
                                                <w:szCs w:val="26"/>
                                              </w:rPr>
                                              <w:t>m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shape id="Text Box 235" o:spid="_x0000_s1274" type="#_x0000_t202" style="position:absolute;left:54013;top:9346;width:7043;height:3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" filled="f" stroked="f">
                                      <v:textbox>
                                        <w:txbxContent>
                                          <w:p w:rsidR="00587E56" w:rsidRPr="00111220" w:rsidRDefault="00587E56" w:rsidP="00587E56">
                                            <w:r w:rsidRPr="00111220">
                                              <w:t>0,2</w:t>
                                            </w:r>
                                            <w:r>
                                              <w:t>5</w:t>
                                            </w:r>
                                            <w:r w:rsidRPr="00111220">
                                              <w:t>m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group id="Group 216" o:spid="_x0000_s1275" style="position:absolute;left:37051;top:3427;width:4023;height:3241" coordorigin="14668,-192" coordsize="4022,3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AS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LF7C80w4AnL7DwAA//8DAFBLAQItABQABgAIAAAAIQDb4fbL7gAAAIUBAAATAAAAAAAAAAAA&#10;AAAAAAAAAABbQ29udGVudF9UeXBlc10ueG1sUEsBAi0AFAAGAAgAAAAhAFr0LFu/AAAAFQEAAAsA&#10;AAAAAAAAAAAAAAAAHwEAAF9yZWxzLy5yZWxzUEsBAi0AFAAGAAgAAAAhAPWdUBLEAAAA3AAAAA8A&#10;AAAAAAAAAAAAAAAABwIAAGRycy9kb3ducmV2LnhtbFBLBQYAAAAAAwADALcAAAD4AgAAAAA=&#10;">
                                      <v:line id="Line 238" o:spid="_x0000_s1276" style="position:absolute;visibility:visible;mso-wrap-style:square" from="14668,1563" to="16481,30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" strokecolor="black [3213]" strokeweight="2.25pt"/>
                                      <v:shape id="Arc 239" o:spid="_x0000_s1277" style="position:absolute;left:14669;top:-192;width:4021;height:1755;flip:x;visibility:visible;mso-wrap-style:square;v-text-anchor:top" coordsize="42428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" path="m-1,15876nfc2576,6499,11102,,20828,,32757,,42428,9670,42428,21600em-1,15876nsc2576,6499,11102,,20828,,32757,,42428,9670,42428,21600r-21600,l-1,15876xe" filled="f" strokecolor="black [3213]" strokeweight="2.25pt">
                                        <v:stroke startarrow="block"/>
                                        <v:path arrowok="t" o:extrusionok="f" o:connecttype="custom" o:connectlocs="0,129046;402162,175562;197422,175562" o:connectangles="0,0,0"/>
                                      </v:shape>
                                    </v:group>
                                  </v:group>
                                </v:group>
                                <v:shape id="AutoShape 73" o:spid="_x0000_s1278" type="#_x0000_t32" style="position:absolute;left:53315;top:11525;width:731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">
                                  <v:stroke startarrow="block" startarrowwidth="narrow" endarrow="block" endarrowwidth="narrow"/>
                                </v:shape>
                                <v:shape id="AutoShape 72" o:spid="_x0000_s1279" type="#_x0000_t32" style="position:absolute;left:38864;top:11525;width:1464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">
                                  <v:stroke startarrow="block" startarrowwidth="narrow" endarrow="block" endarrowwidth="narrow"/>
                                </v:shape>
                              </v:group>
                              <v:shape id="AutoShape 73" o:spid="_x0000_s1280" type="#_x0000_t32" style="position:absolute;left:32101;top:11525;width:7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">
                                <v:stroke startarrow="block" startarrowwidth="narrow" endarrow="block" endarrowwidth="narrow"/>
                              </v:shape>
                            </v:group>
                          </v:group>
                          <v:oval id="Oval 249" o:spid="_x0000_s1281" style="position:absolute;left:2476;top:6286;width:991;height:9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" fillcolor="white [3201]" strokecolor="black [3213]" strokeweight="1pt"/>
                          <v:group id="Group 250" o:spid="_x0000_s1282" style="position:absolute;left:29718;top:6286;width:3619;height:3315" coordsize="361948,33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tQ9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mB/OhCMgN3cAAAD//wMAUEsBAi0AFAAGAAgAAAAhANvh9svuAAAAhQEAABMAAAAAAAAAAAAA&#10;AAAAAAAAAFtDb250ZW50X1R5cGVzXS54bWxQSwECLQAUAAYACAAAACEAWvQsW78AAAAVAQAACwAA&#10;AAAAAAAAAAAAAAAfAQAAX3JlbHMvLnJlbHNQSwECLQAUAAYACAAAACEAg1LUPcMAAADcAAAADwAA&#10;AAAAAAAAAAAAAAAHAgAAZHJzL2Rvd25yZXYueG1sUEsFBgAAAAADAAMAtwAAAPcCAAAAAA==&#10;">
                            <v:oval id="Oval 251" o:spid="_x0000_s1283" style="position:absolute;left:152400;width:99142;height:966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" fillcolor="white [3201]" strokecolor="black [3213]" strokeweight="1pt"/>
                            <v:line id="Straight Connector 252" o:spid="_x0000_s1284" style="position:absolute;flip:x;visibility:visible;mso-wrap-style:square" from="142875,257175" to="228598,33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" strokecolor="black [3213]"/>
                            <v:line id="Straight Connector 253" o:spid="_x0000_s1285" style="position:absolute;flip:x;visibility:visible;mso-wrap-style:square" from="276225,257175" to="361948,33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" strokecolor="black [3213]"/>
                            <v:line id="Straight Connector 254" o:spid="_x0000_s1286" style="position:absolute;flip:x;visibility:visible;mso-wrap-style:square" from="0,257175" to="85723,33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" strokecolor="black [3213]"/>
                            <v:line id="Straight Connector 255" o:spid="_x0000_s1287" style="position:absolute;flip:x;visibility:visible;mso-wrap-style:square" from="219075,257175" to="304798,33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" strokecolor="black [3213]"/>
                            <v:oval id="Oval 256" o:spid="_x0000_s1288" style="position:absolute;left:152400;top:171450;width:99059;height:965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" fillcolor="white [3201]" strokecolor="black [3213]" strokeweight="1pt"/>
                          </v:group>
                        </v:group>
                        <v:line id="Line 231" o:spid="_x0000_s1289" style="position:absolute;visibility:visible;mso-wrap-style:square" from="24669,6191" to="24669,11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"/>
                        <v:line id="Line 231" o:spid="_x0000_s1290" style="position:absolute;visibility:visible;mso-wrap-style:square" from="31718,6667" to="31718,118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"/>
                      </v:group>
                    </v:group>
                  </w:pict>
                </mc:Fallback>
              </mc:AlternateContent>
            </w:r>
          </w:p>
          <w:p w:rsidR="00362E09" w:rsidRDefault="00362E09" w:rsidP="00362E09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spacing w:after="240"/>
              <w:ind w:left="46"/>
              <w:rPr>
                <w:rFonts w:ascii="Times New Roman" w:hAnsi="Times New Roman"/>
                <w:sz w:val="26"/>
                <w:szCs w:val="26"/>
              </w:rPr>
            </w:pPr>
          </w:p>
          <w:p w:rsidR="00362E09" w:rsidRDefault="00362E09" w:rsidP="00362E09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spacing w:after="240"/>
              <w:ind w:left="46"/>
              <w:rPr>
                <w:rFonts w:ascii="Times New Roman" w:hAnsi="Times New Roman"/>
                <w:sz w:val="16"/>
                <w:szCs w:val="16"/>
              </w:rPr>
            </w:pPr>
          </w:p>
          <w:p w:rsidR="00CC0E82" w:rsidRPr="00362E09" w:rsidRDefault="00CC0E82" w:rsidP="00362E09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spacing w:after="240"/>
              <w:ind w:left="46"/>
              <w:rPr>
                <w:rFonts w:ascii="Times New Roman" w:hAnsi="Times New Roman"/>
                <w:sz w:val="16"/>
                <w:szCs w:val="16"/>
              </w:rPr>
            </w:pPr>
          </w:p>
          <w:p w:rsidR="00362E09" w:rsidRDefault="00362E09" w:rsidP="00362E0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Nếu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không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vẽ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gối</w:t>
            </w:r>
            <w:proofErr w:type="spellEnd"/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đỡ</w:t>
            </w:r>
            <w:proofErr w:type="spellEnd"/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bị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trừ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50%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tổng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số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điểm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bài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làm</w:t>
            </w:r>
            <w:proofErr w:type="spellEnd"/>
          </w:p>
          <w:p w:rsidR="00C826C3" w:rsidRDefault="00362E09" w:rsidP="00C826C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1056" behindDoc="0" locked="0" layoutInCell="1" allowOverlap="1" wp14:anchorId="0287F2C4" wp14:editId="347902C0">
                      <wp:simplePos x="0" y="0"/>
                      <wp:positionH relativeFrom="column">
                        <wp:posOffset>342264</wp:posOffset>
                      </wp:positionH>
                      <wp:positionV relativeFrom="paragraph">
                        <wp:posOffset>19685</wp:posOffset>
                      </wp:positionV>
                      <wp:extent cx="3668921" cy="508884"/>
                      <wp:effectExtent l="0" t="0" r="0" b="0"/>
                      <wp:wrapNone/>
                      <wp:docPr id="4354" name="Text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68921" cy="508884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587E56" w:rsidRPr="00362E09" w:rsidRDefault="00DD55C4" w:rsidP="00657F29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y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="00587E56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m:oMath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-</m:t>
                                    </m:r>
                                  </m:oMath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587E56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R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>A</w:t>
                                  </w:r>
                                  <w:r w:rsidR="00587E56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+ </w:t>
                                  </w:r>
                                  <w:r w:rsidR="00587E56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P</w:t>
                                  </w:r>
                                  <w:r w:rsidR="00587E56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 xml:space="preserve">1 </w:t>
                                  </w:r>
                                  <w:r w:rsidR="00587E56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m:oMath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-</m:t>
                                    </m:r>
                                  </m:oMath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587E56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P</w:t>
                                  </w:r>
                                  <w:r w:rsidR="00587E56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>2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 xml:space="preserve"> </w:t>
                                  </w:r>
                                  <w:r w:rsidR="00740B2B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+</w:t>
                                  </w:r>
                                  <w:r w:rsidR="00740B2B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R</w:t>
                                  </w:r>
                                  <w:r w:rsidR="00740B2B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>B</w:t>
                                  </w:r>
                                  <w:r w:rsidR="00740B2B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587E56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= 0</w:t>
                                  </w:r>
                                </w:p>
                                <w:p w:rsidR="00587E56" w:rsidRPr="00362E09" w:rsidRDefault="00DD55C4" w:rsidP="00657F29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A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587E56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P</w:t>
                                  </w:r>
                                  <w:r w:rsidR="00587E56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>1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  <w:r w:rsidR="00587E56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A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C</w:t>
                                  </w:r>
                                  <w:r w:rsidR="00587E56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m:oMath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-</m:t>
                                    </m:r>
                                  </m:oMath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m </w:t>
                                  </w:r>
                                  <m:oMath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-</m:t>
                                    </m:r>
                                  </m:oMath>
                                  <w:r w:rsidR="00587E56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P</w:t>
                                  </w:r>
                                  <w:r w:rsidR="00587E56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>2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.A</w:t>
                                  </w:r>
                                  <w:r w:rsidR="00740B2B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D</w:t>
                                  </w:r>
                                  <w:r w:rsidR="00587E56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740B2B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+</w:t>
                                  </w:r>
                                  <w:r w:rsidR="00740B2B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R</w:t>
                                  </w:r>
                                  <w:r w:rsidR="00740B2B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>B</w:t>
                                  </w:r>
                                  <w:r w:rsidR="00740B2B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.AB </w:t>
                                  </w:r>
                                  <w:r w:rsidR="00587E56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= 0</w:t>
                                  </w:r>
                                </w:p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87F2C4" id="TextBox 31" o:spid="_x0000_s1291" type="#_x0000_t202" style="position:absolute;margin-left:26.95pt;margin-top:1.55pt;width:288.9pt;height:40.05pt;z-index:25214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" filled="f" stroked="f">
                      <v:textbox inset="0,0,0,0">
                        <w:txbxContent>
                          <w:p w:rsidR="00587E56" w:rsidRPr="00362E09" w:rsidRDefault="00587E56" w:rsidP="00657F2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y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m:oMath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-</m:t>
                              </m:r>
                            </m:oMath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R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>A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+ 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P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 xml:space="preserve">1 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m:oMath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-</m:t>
                              </m:r>
                            </m:oMath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P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 xml:space="preserve"> </w:t>
                            </w:r>
                            <w:r w:rsidR="00740B2B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+</w:t>
                            </w:r>
                            <w:r w:rsidR="00740B2B"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R</w:t>
                            </w:r>
                            <w:r w:rsidR="00740B2B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>B</w:t>
                            </w:r>
                            <w:r w:rsidR="00740B2B"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= 0</w:t>
                            </w:r>
                          </w:p>
                          <w:p w:rsidR="00587E56" w:rsidRPr="00362E09" w:rsidRDefault="00587E56" w:rsidP="00657F2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A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P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.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A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C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m:oMath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-</m:t>
                              </m:r>
                            </m:oMath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m </w:t>
                            </w:r>
                            <m:oMath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-</m:t>
                              </m:r>
                            </m:oMath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P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.A</w:t>
                            </w:r>
                            <w:r w:rsidR="00740B2B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D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40B2B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+</w:t>
                            </w:r>
                            <w:r w:rsidR="00740B2B"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R</w:t>
                            </w:r>
                            <w:r w:rsidR="00740B2B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>B</w:t>
                            </w:r>
                            <w:r w:rsidR="00740B2B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.A</w:t>
                            </w:r>
                            <w:r w:rsidR="00740B2B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B</w:t>
                            </w:r>
                            <w:r w:rsidR="00740B2B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= 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826C3" w:rsidRDefault="00C826C3" w:rsidP="00C826C3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444C19" w:rsidRPr="006A46C8" w:rsidRDefault="00DD55C4" w:rsidP="00444C19">
            <w:pPr>
              <w:pStyle w:val="NormalWeb"/>
              <w:spacing w:before="0" w:beforeAutospacing="0" w:after="0" w:afterAutospacing="0"/>
              <w:ind w:left="496"/>
              <w:rPr>
                <w:rFonts w:eastAsia="Times New Roman"/>
                <w:color w:val="000000" w:themeColor="text1"/>
                <w:kern w:val="24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theme="minorBidi"/>
                        <w:i/>
                        <w:iCs/>
                        <w:color w:val="000000" w:themeColor="text1"/>
                        <w:kern w:val="24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Bidi"/>
                        <w:color w:val="000000" w:themeColor="text1"/>
                        <w:kern w:val="24"/>
                        <w:sz w:val="26"/>
                        <w:szCs w:val="26"/>
                      </w:rPr>
                      <m:t xml:space="preserve"> 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theme="minorBidi"/>
                        <w:color w:val="000000" w:themeColor="text1"/>
                        <w:kern w:val="24"/>
                        <w:sz w:val="26"/>
                        <w:szCs w:val="26"/>
                      </w:rPr>
                      <m:t>A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theme="minorBidi"/>
                    <w:color w:val="000000" w:themeColor="text1"/>
                    <w:kern w:val="24"/>
                    <w:sz w:val="26"/>
                    <w:szCs w:val="26"/>
                  </w:rPr>
                  <m:t>=1275 N</m:t>
                </m:r>
              </m:oMath>
            </m:oMathPara>
          </w:p>
          <w:p w:rsidR="00444C19" w:rsidRPr="006A46C8" w:rsidRDefault="00DD55C4" w:rsidP="00444C19">
            <w:pPr>
              <w:pStyle w:val="NormalWeb"/>
              <w:spacing w:before="0" w:beforeAutospacing="0" w:after="0" w:afterAutospacing="0" w:line="276" w:lineRule="auto"/>
              <w:ind w:left="496"/>
              <w:rPr>
                <w:rFonts w:eastAsia="Times New Roman"/>
                <w:color w:val="000000" w:themeColor="text1"/>
                <w:kern w:val="24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theme="minorBidi"/>
                        <w:i/>
                        <w:iCs/>
                        <w:color w:val="000000" w:themeColor="text1"/>
                        <w:kern w:val="24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Bidi"/>
                        <w:color w:val="000000" w:themeColor="text1"/>
                        <w:kern w:val="24"/>
                        <w:sz w:val="26"/>
                        <w:szCs w:val="26"/>
                      </w:rPr>
                      <m:t xml:space="preserve"> 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theme="minorBidi"/>
                        <w:color w:val="000000" w:themeColor="text1"/>
                        <w:kern w:val="24"/>
                        <w:sz w:val="26"/>
                        <w:szCs w:val="26"/>
                      </w:rPr>
                      <m:t>B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theme="minorBidi"/>
                    <w:color w:val="000000" w:themeColor="text1"/>
                    <w:kern w:val="24"/>
                    <w:sz w:val="26"/>
                    <w:szCs w:val="26"/>
                  </w:rPr>
                  <m:t>=925 N</m:t>
                </m:r>
              </m:oMath>
            </m:oMathPara>
          </w:p>
          <w:p w:rsidR="00C826C3" w:rsidRPr="009F4303" w:rsidRDefault="00C826C3" w:rsidP="00C826C3">
            <w:pPr>
              <w:numPr>
                <w:ilvl w:val="0"/>
                <w:numId w:val="9"/>
              </w:num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C826C3" w:rsidRDefault="00C826C3" w:rsidP="00C826C3">
            <w:pPr>
              <w:ind w:left="36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7680" behindDoc="0" locked="0" layoutInCell="1" allowOverlap="1" wp14:anchorId="216B4669" wp14:editId="2B78FFA4">
                      <wp:simplePos x="0" y="0"/>
                      <wp:positionH relativeFrom="column">
                        <wp:posOffset>379730</wp:posOffset>
                      </wp:positionH>
                      <wp:positionV relativeFrom="paragraph">
                        <wp:posOffset>20320</wp:posOffset>
                      </wp:positionV>
                      <wp:extent cx="2524125" cy="440633"/>
                      <wp:effectExtent l="0" t="0" r="0" b="0"/>
                      <wp:wrapNone/>
                      <wp:docPr id="4691" name="Text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24125" cy="440633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587E56" w:rsidRPr="006A46C8" w:rsidRDefault="00DD55C4" w:rsidP="00444C19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inorHAnsi" w:hAnsiTheme="minorHAnsi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sSubSup>
                                        <m:sSubSup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Q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y</m:t>
                                          </m:r>
                                        </m:sub>
                                        <m:sup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AC</m:t>
                                          </m:r>
                                        </m:sup>
                                      </m:sSub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-R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A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=-1275 N</m:t>
                                      </m:r>
                                    </m:oMath>
                                  </m:oMathPara>
                                </w:p>
                                <w:p w:rsidR="00587E56" w:rsidRPr="006A46C8" w:rsidRDefault="00DD55C4" w:rsidP="00444C19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inorHAnsi" w:hAnsiTheme="minorHAnsi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sSubSup>
                                        <m:sSubSup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Q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y</m:t>
                                          </m:r>
                                        </m:sub>
                                        <m:sup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CD</m:t>
                                          </m:r>
                                        </m:sup>
                                      </m:sSub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-R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A</m:t>
                                          </m:r>
                                        </m:sub>
                                      </m:sSub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+P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1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=175 N</m:t>
                                      </m:r>
                                    </m:oMath>
                                  </m:oMathPara>
                                </w:p>
                                <w:p w:rsidR="00587E56" w:rsidRPr="006A46C8" w:rsidRDefault="00DD55C4" w:rsidP="00444C19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inorHAnsi" w:hAnsiTheme="minorHAnsi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sSubSup>
                                        <m:sSubSup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Q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y</m:t>
                                          </m:r>
                                        </m:sub>
                                        <m:sup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DB</m:t>
                                          </m:r>
                                        </m:sup>
                                      </m:sSub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-R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A</m:t>
                                          </m:r>
                                        </m:sub>
                                      </m:sSub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+P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1</m:t>
                                          </m:r>
                                        </m:sub>
                                      </m:sSub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- P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2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=-925 N</m:t>
                                      </m:r>
                                    </m:oMath>
                                  </m:oMathPara>
                                </w:p>
                                <w:p w:rsidR="00587E56" w:rsidRPr="006A46C8" w:rsidRDefault="00587E56" w:rsidP="00C826C3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inorHAnsi" w:hAnsiTheme="minorHAnsi" w:cstheme="minorBidi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wrap="square" lIns="0" tIns="0" rIns="0" bIns="0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16B4669" id="TextBox 42" o:spid="_x0000_s1292" type="#_x0000_t202" style="position:absolute;left:0;text-align:left;margin-left:29.9pt;margin-top:1.6pt;width:198.75pt;height:34.7pt;z-index:252167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" filled="f" stroked="f">
                      <v:textbox style="mso-fit-shape-to-text:t" inset="0,0,0,0">
                        <w:txbxContent>
                          <w:p w:rsidR="00587E56" w:rsidRPr="006A46C8" w:rsidRDefault="00587E56" w:rsidP="00444C1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Q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y</m:t>
                                    </m:r>
                                  </m:sub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AC</m:t>
                                    </m:r>
                                  </m:sup>
                                </m:sSub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-R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A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=-1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275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 xml:space="preserve"> N</m:t>
                                </m:r>
                              </m:oMath>
                            </m:oMathPara>
                          </w:p>
                          <w:p w:rsidR="00587E56" w:rsidRPr="006A46C8" w:rsidRDefault="00587E56" w:rsidP="00444C1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Q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y</m:t>
                                    </m:r>
                                  </m:sub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CD</m:t>
                                    </m:r>
                                  </m:sup>
                                </m:sSub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-R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A</m:t>
                                    </m:r>
                                  </m:sub>
                                </m:sSub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+P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175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 xml:space="preserve"> N</m:t>
                                </m:r>
                              </m:oMath>
                            </m:oMathPara>
                          </w:p>
                          <w:p w:rsidR="00587E56" w:rsidRPr="006A46C8" w:rsidRDefault="00587E56" w:rsidP="00444C1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Q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y</m:t>
                                    </m:r>
                                  </m:sub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DB</m:t>
                                    </m:r>
                                  </m:sup>
                                </m:sSub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-R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A</m:t>
                                    </m:r>
                                  </m:sub>
                                </m:sSub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+P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1</m:t>
                                    </m:r>
                                  </m:sub>
                                </m:sSub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-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 xml:space="preserve"> P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=-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925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 xml:space="preserve"> N</m:t>
                                </m:r>
                              </m:oMath>
                            </m:oMathPara>
                          </w:p>
                          <w:p w:rsidR="00587E56" w:rsidRPr="006A46C8" w:rsidRDefault="00587E56" w:rsidP="00C826C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Bidi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826C3" w:rsidRDefault="00C826C3" w:rsidP="00C826C3">
            <w:pPr>
              <w:ind w:left="36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Default="00362E09" w:rsidP="00362E09">
            <w:pPr>
              <w:ind w:left="36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Default="00362E09" w:rsidP="00362E09">
            <w:pPr>
              <w:ind w:left="36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Pr="00135C2E" w:rsidRDefault="00362E09" w:rsidP="00362E09">
            <w:pPr>
              <w:ind w:left="360"/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biểu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(0,125)</w:t>
            </w:r>
            <w:r>
              <w:rPr>
                <w:noProof/>
              </w:rPr>
              <w:t xml:space="preserve"> </w:t>
            </w:r>
          </w:p>
          <w:p w:rsidR="00444C19" w:rsidRPr="00586AC2" w:rsidRDefault="00444C19" w:rsidP="00444C19">
            <w:pPr>
              <w:pStyle w:val="ListParagraph"/>
              <w:numPr>
                <w:ilvl w:val="0"/>
                <w:numId w:val="8"/>
              </w:numPr>
              <w:ind w:left="496" w:hanging="136"/>
              <w:rPr>
                <w:rFonts w:ascii="Times New Roman" w:hAnsi="Times New Roman"/>
                <w:sz w:val="26"/>
                <w:szCs w:val="26"/>
              </w:rPr>
            </w:pPr>
            <w:r w:rsidRPr="00412C77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219904" behindDoc="0" locked="0" layoutInCell="1" allowOverlap="1" wp14:anchorId="0E666E41" wp14:editId="0AA06B24">
                      <wp:simplePos x="0" y="0"/>
                      <wp:positionH relativeFrom="column">
                        <wp:posOffset>643007</wp:posOffset>
                      </wp:positionH>
                      <wp:positionV relativeFrom="paragraph">
                        <wp:posOffset>139921</wp:posOffset>
                      </wp:positionV>
                      <wp:extent cx="2074093" cy="286697"/>
                      <wp:effectExtent l="0" t="0" r="0" b="0"/>
                      <wp:wrapNone/>
                      <wp:docPr id="4985" name="Group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74093" cy="286697"/>
                                <a:chOff x="1220892" y="86409"/>
                                <a:chExt cx="2519679" cy="432436"/>
                              </a:xfrm>
                            </wpg:grpSpPr>
                            <wps:wsp>
                              <wps:cNvPr id="4986" name="Straight Connector 4986"/>
                              <wps:cNvCnPr/>
                              <wps:spPr>
                                <a:xfrm flipV="1">
                                  <a:off x="1537241" y="270869"/>
                                  <a:ext cx="255965" cy="217606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87" name="TextBox 32"/>
                              <wps:cNvSpPr txBox="1"/>
                              <wps:spPr>
                                <a:xfrm>
                                  <a:off x="1220892" y="86409"/>
                                  <a:ext cx="2519679" cy="432436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587E56" w:rsidRDefault="00DD55C4" w:rsidP="00444C19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m:oMathPara>
                                      <m:oMathParaPr>
                                        <m:jc m:val="centerGroup"/>
                                      </m:oMathParaPr>
                                      <m:oMath>
                                        <m:sSubSup>
                                          <m:sSubSupPr>
                                            <m:ctrlPr>
                                              <w:rPr>
                                                <w:rFonts w:ascii="Cambria Math" w:hAnsi="Cambria Math" w:cstheme="minorBidi"/>
                                                <w:i/>
                                                <w:iCs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sSubSup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M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x</m:t>
                                            </m:r>
                                          </m:sub>
                                          <m:sup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A</m:t>
                                            </m:r>
                                          </m:sup>
                                        </m:sSubSup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=</m:t>
                                        </m:r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 w:cstheme="minorBidi"/>
                                                <w:i/>
                                                <w:iCs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-R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A</m:t>
                                            </m:r>
                                          </m:sub>
                                        </m:s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.0=0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E666E41" id="Group 30" o:spid="_x0000_s1293" style="position:absolute;left:0;text-align:left;margin-left:50.65pt;margin-top:11pt;width:163.3pt;height:22.55pt;z-index:252219904;mso-width-relative:margin;mso-height-relative:margin" coordorigin="12208,864" coordsize="25196,4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">
                      <v:line id="Straight Connector 4986" o:spid="_x0000_s1294" style="position:absolute;flip:y;visibility:visible;mso-wrap-style:square" from="15372,2708" to="17932,48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" strokecolor="black [3213]"/>
                      <v:shape id="TextBox 32" o:spid="_x0000_s1295" type="#_x0000_t202" style="position:absolute;left:12208;top:864;width:25197;height:4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" filled="f" stroked="f">
                        <v:textbox inset="0,0,0,0">
                          <w:txbxContent>
                            <w:p w:rsidR="00587E56" w:rsidRDefault="00587E56" w:rsidP="00444C19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sSubSup>
                                    <m:sSubSup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</m:ctrlPr>
                                    </m:sSubSup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M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x</m:t>
                                      </m:r>
                                    </m:sub>
                                    <m: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A</m:t>
                                      </m:r>
                                    </m:sup>
                                  </m:sSub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=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-R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A</m:t>
                                      </m:r>
                                    </m:sub>
                                  </m:s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.0=0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 w:rsidRPr="00586AC2">
              <w:rPr>
                <w:rFonts w:ascii="Times New Roman" w:hAnsi="Times New Roman"/>
                <w:sz w:val="26"/>
                <w:szCs w:val="26"/>
              </w:rPr>
              <w:t>Biể</w:t>
            </w:r>
            <w:r w:rsidRPr="00586AC2">
              <w:rPr>
                <w:rFonts w:ascii="Times New Roman" w:hAnsi="Times New Roman" w:cs="VNI-Times"/>
                <w:sz w:val="26"/>
                <w:szCs w:val="26"/>
              </w:rPr>
              <w:t>u</w:t>
            </w:r>
            <w:proofErr w:type="spellEnd"/>
            <w:r w:rsidRPr="00586AC2">
              <w:rPr>
                <w:rFonts w:ascii="Times New Roman" w:hAnsi="Times New Roman" w:cs="VNI-Times"/>
                <w:sz w:val="26"/>
                <w:szCs w:val="26"/>
              </w:rPr>
              <w:t xml:space="preserve"> </w:t>
            </w:r>
            <w:proofErr w:type="spellStart"/>
            <w:r w:rsidRPr="00586AC2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58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6AC2">
              <w:rPr>
                <w:rFonts w:ascii="Times New Roman" w:hAnsi="Times New Roman"/>
                <w:sz w:val="26"/>
                <w:szCs w:val="26"/>
              </w:rPr>
              <w:t>M</w:t>
            </w:r>
            <w:r w:rsidRPr="00586AC2"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proofErr w:type="spellEnd"/>
            <w:r w:rsidRPr="00586AC2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444C19" w:rsidRPr="00412C77" w:rsidRDefault="00444C19" w:rsidP="00444C19">
            <w:pPr>
              <w:ind w:firstLine="360"/>
              <w:rPr>
                <w:rFonts w:ascii="Times New Roman" w:hAnsi="Times New Roman"/>
                <w:sz w:val="16"/>
                <w:szCs w:val="16"/>
              </w:rPr>
            </w:pPr>
          </w:p>
          <w:p w:rsidR="00444C19" w:rsidRDefault="00444C19" w:rsidP="00444C19">
            <w:pPr>
              <w:ind w:firstLine="360"/>
              <w:rPr>
                <w:sz w:val="26"/>
                <w:szCs w:val="26"/>
              </w:rPr>
            </w:pPr>
            <w:r w:rsidRPr="00412C77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220928" behindDoc="0" locked="0" layoutInCell="1" allowOverlap="1" wp14:anchorId="473AE80B" wp14:editId="39E4CF07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102870</wp:posOffset>
                      </wp:positionV>
                      <wp:extent cx="3629025" cy="295275"/>
                      <wp:effectExtent l="0" t="0" r="0" b="0"/>
                      <wp:wrapNone/>
                      <wp:docPr id="4988" name="Group 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29025" cy="295275"/>
                                <a:chOff x="1556448" y="460563"/>
                                <a:chExt cx="5698906" cy="788670"/>
                              </a:xfrm>
                            </wpg:grpSpPr>
                            <wps:wsp>
                              <wps:cNvPr id="4989" name="Straight Connector 4989"/>
                              <wps:cNvCnPr/>
                              <wps:spPr>
                                <a:xfrm>
                                  <a:off x="1556448" y="495417"/>
                                  <a:ext cx="279499" cy="16300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90" name="TextBox 43"/>
                              <wps:cNvSpPr txBox="1"/>
                              <wps:spPr>
                                <a:xfrm>
                                  <a:off x="1884525" y="460563"/>
                                  <a:ext cx="5370829" cy="78867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587E56" w:rsidRPr="00412C77" w:rsidRDefault="00DD55C4" w:rsidP="00444C1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m:oMath>
                                      <m:sSubSup>
                                        <m:sSubSup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M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x</m:t>
                                          </m:r>
                                        </m:sub>
                                        <m:sup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C</m:t>
                                          </m:r>
                                        </m:sup>
                                      </m:sSub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-R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A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.CA=-1275.0,25=-318,75</m:t>
                                      </m:r>
                                    </m:oMath>
                                    <w:r w:rsidR="00587E56">
                                      <w:rPr>
                                        <w:rFonts w:ascii="Arial" w:hAnsi="Arial" w:cs="Arial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r w:rsidR="00587E56" w:rsidRPr="00412C77">
                                      <w:rPr>
                                        <w:rFonts w:ascii="Arial" w:hAnsi="Arial" w:cs="Arial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>Nm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73AE80B" id="Group 34" o:spid="_x0000_s1296" style="position:absolute;left:0;text-align:left;margin-left:71.95pt;margin-top:8.1pt;width:285.75pt;height:23.25pt;z-index:252220928;mso-width-relative:margin;mso-height-relative:margin" coordorigin="15564,4605" coordsize="56989,7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">
                      <v:line id="Straight Connector 4989" o:spid="_x0000_s1297" style="position:absolute;visibility:visible;mso-wrap-style:square" from="15564,4954" to="18359,6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" strokecolor="black [3213]"/>
                      <v:shape id="TextBox 43" o:spid="_x0000_s1298" type="#_x0000_t202" style="position:absolute;left:18845;top:4605;width:53708;height:7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" filled="f" stroked="f">
                        <v:textbox inset="0,0,0,0">
                          <w:txbxContent>
                            <w:p w:rsidR="00587E56" w:rsidRPr="00412C77" w:rsidRDefault="00587E56" w:rsidP="00444C1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26"/>
                                  <w:szCs w:val="26"/>
                                </w:rPr>
                              </w:p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sub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C</m:t>
                                    </m:r>
                                  </m:sup>
                                </m:sSub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-R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A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.CA=-1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275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.0,2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5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=-3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18,75</m:t>
                                </m:r>
                              </m:oMath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12C77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Nm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>
              <w:rPr>
                <w:sz w:val="26"/>
                <w:szCs w:val="26"/>
              </w:rPr>
              <w:tab/>
              <w:t xml:space="preserve"> </w:t>
            </w:r>
          </w:p>
          <w:p w:rsidR="00444C19" w:rsidRPr="001D492E" w:rsidRDefault="00444C19" w:rsidP="00444C19">
            <w:pPr>
              <w:ind w:firstLine="360"/>
              <w:rPr>
                <w:rFonts w:ascii="Times New Roman" w:hAnsi="Times New Roman"/>
                <w:sz w:val="16"/>
                <w:szCs w:val="16"/>
              </w:rPr>
            </w:pPr>
          </w:p>
          <w:p w:rsidR="00444C19" w:rsidRPr="0050643E" w:rsidRDefault="00444C19" w:rsidP="00444C19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 w:rsidRPr="007F69B9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221952" behindDoc="0" locked="0" layoutInCell="1" allowOverlap="1" wp14:anchorId="19E72200" wp14:editId="53102766">
                      <wp:simplePos x="0" y="0"/>
                      <wp:positionH relativeFrom="column">
                        <wp:posOffset>780415</wp:posOffset>
                      </wp:positionH>
                      <wp:positionV relativeFrom="paragraph">
                        <wp:posOffset>72390</wp:posOffset>
                      </wp:positionV>
                      <wp:extent cx="3510915" cy="241272"/>
                      <wp:effectExtent l="0" t="0" r="0" b="45085"/>
                      <wp:wrapNone/>
                      <wp:docPr id="4991" name="Group 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10915" cy="241272"/>
                                <a:chOff x="-158188" y="4179"/>
                                <a:chExt cx="4735195" cy="485557"/>
                              </a:xfrm>
                            </wpg:grpSpPr>
                            <wps:wsp>
                              <wps:cNvPr id="4992" name="Straight Connector 4992"/>
                              <wps:cNvCnPr/>
                              <wps:spPr>
                                <a:xfrm flipV="1">
                                  <a:off x="0" y="254618"/>
                                  <a:ext cx="226668" cy="23511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93" name="TextBox 46"/>
                              <wps:cNvSpPr txBox="1"/>
                              <wps:spPr>
                                <a:xfrm>
                                  <a:off x="-158188" y="4179"/>
                                  <a:ext cx="4735195" cy="401318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587E56" w:rsidRDefault="00DD55C4" w:rsidP="00444C19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m:oMathPara>
                                      <m:oMathParaPr>
                                        <m:jc m:val="centerGroup"/>
                                      </m:oMathParaPr>
                                      <m:oMath>
                                        <m:sSubSup>
                                          <m:sSubSupPr>
                                            <m:ctrlPr>
                                              <w:rPr>
                                                <w:rFonts w:ascii="Cambria Math" w:hAnsi="Cambria Math" w:cstheme="minorBidi"/>
                                                <w:i/>
                                                <w:iCs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sSubSup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M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x</m:t>
                                            </m:r>
                                          </m:sub>
                                          <m:sup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C</m:t>
                                            </m:r>
                                          </m:sup>
                                        </m:sSubSup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=-</m:t>
                                        </m:r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 w:cstheme="minorBidi"/>
                                                <w:i/>
                                                <w:iCs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sSubPr>
                                          <m:e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 w:cstheme="minorBidi"/>
                                                    <w:i/>
                                                    <w:iCs/>
                                                    <w:color w:val="000000" w:themeColor="text1"/>
                                                    <w:kern w:val="24"/>
                                                    <w:sz w:val="26"/>
                                                    <w:szCs w:val="26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hAnsi="Cambria Math" w:cstheme="minorBidi"/>
                                                    <w:color w:val="000000" w:themeColor="text1"/>
                                                    <w:kern w:val="24"/>
                                                    <w:sz w:val="26"/>
                                                    <w:szCs w:val="26"/>
                                                  </w:rPr>
                                                  <m:t>R</m:t>
                                                </m:r>
                                              </m:e>
                                              <m:sub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hAnsi="Cambria Math" w:cstheme="minorBidi"/>
                                                    <w:color w:val="000000" w:themeColor="text1"/>
                                                    <w:kern w:val="24"/>
                                                    <w:sz w:val="26"/>
                                                    <w:szCs w:val="26"/>
                                                  </w:rPr>
                                                  <m:t>A</m:t>
                                                </m:r>
                                              </m:sub>
                                            </m:s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.CA+P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.0+m=126,25</m:t>
                                        </m:r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 xml:space="preserve"> </m:t>
                                        </m:r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Nm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9E72200" id="Group 44" o:spid="_x0000_s1299" style="position:absolute;left:0;text-align:left;margin-left:61.45pt;margin-top:5.7pt;width:276.45pt;height:19pt;z-index:252221952;mso-width-relative:margin;mso-height-relative:margin" coordorigin="-1581,41" coordsize="47351,4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">
                      <v:line id="Straight Connector 4992" o:spid="_x0000_s1300" style="position:absolute;flip:y;visibility:visible;mso-wrap-style:square" from="0,2546" to="2266,4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" strokecolor="black [3213]"/>
                      <v:shape id="TextBox 46" o:spid="_x0000_s1301" type="#_x0000_t202" style="position:absolute;left:-1581;top:41;width:47351;height:40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" filled="f" stroked="f">
                        <v:textbox inset="0,0,0,0">
                          <w:txbxContent>
                            <w:p w:rsidR="00587E56" w:rsidRDefault="00587E56" w:rsidP="00444C19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sSubSup>
                                    <m:sSubSup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</m:ctrlPr>
                                    </m:sSubSup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M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x</m:t>
                                      </m:r>
                                    </m:sub>
                                    <m: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C</m:t>
                                      </m:r>
                                    </m:sup>
                                  </m:sSub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=-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</m:ctrlPr>
                                    </m:sSubP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R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A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.CA+P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1</m:t>
                                      </m:r>
                                    </m:sub>
                                  </m:s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.0+m=</m:t>
                                  </m:r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126,25</m:t>
                                  </m:r>
                                  <m:r>
                                    <m:rPr>
                                      <m:nor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 xml:space="preserve"> </m:t>
                                  </m:r>
                                  <m:r>
                                    <m:rPr>
                                      <m:nor/>
                                    </m:rPr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Nm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444C19" w:rsidRPr="0050643E" w:rsidRDefault="00444C19" w:rsidP="00444C19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r w:rsidRPr="007F69B9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222976" behindDoc="0" locked="0" layoutInCell="1" allowOverlap="1" wp14:anchorId="2DC4663F" wp14:editId="629351D5">
                      <wp:simplePos x="0" y="0"/>
                      <wp:positionH relativeFrom="column">
                        <wp:posOffset>897156</wp:posOffset>
                      </wp:positionH>
                      <wp:positionV relativeFrom="paragraph">
                        <wp:posOffset>144780</wp:posOffset>
                      </wp:positionV>
                      <wp:extent cx="4476749" cy="419100"/>
                      <wp:effectExtent l="0" t="0" r="0" b="0"/>
                      <wp:wrapNone/>
                      <wp:docPr id="4994" name="Group 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476749" cy="419100"/>
                                <a:chOff x="0" y="497450"/>
                                <a:chExt cx="6037209" cy="823096"/>
                              </a:xfrm>
                            </wpg:grpSpPr>
                            <wps:wsp>
                              <wps:cNvPr id="4995" name="Straight Connector 4995"/>
                              <wps:cNvCnPr/>
                              <wps:spPr>
                                <a:xfrm>
                                  <a:off x="0" y="497450"/>
                                  <a:ext cx="264989" cy="197817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96" name="TextBox 49"/>
                              <wps:cNvSpPr txBox="1"/>
                              <wps:spPr>
                                <a:xfrm>
                                  <a:off x="277954" y="534416"/>
                                  <a:ext cx="5759255" cy="78613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587E56" w:rsidRPr="001D492E" w:rsidRDefault="00DD55C4" w:rsidP="00444C1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m:oMath>
                                      <m:sSubSup>
                                        <m:sSubSup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M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x</m:t>
                                          </m:r>
                                        </m:sub>
                                        <m:sup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D</m:t>
                                          </m:r>
                                        </m:sup>
                                      </m:sSub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i/>
                                                  <w:iCs/>
                                                  <w:color w:val="000000" w:themeColor="text1"/>
                                                  <w:kern w:val="24"/>
                                                  <w:sz w:val="26"/>
                                                  <w:szCs w:val="26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6"/>
                                                  <w:szCs w:val="26"/>
                                                </w:rPr>
                                                <m:t>-R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6"/>
                                                  <w:szCs w:val="26"/>
                                                </w:rPr>
                                                <m:t>A</m:t>
                                              </m:r>
                                            </m:sub>
                                          </m:s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.DA+P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1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.DC+m</m:t>
                                      </m:r>
                                    </m:oMath>
                                    <w:r w:rsidR="00587E56"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 xml:space="preserve"> = </w:t>
                                    </w:r>
                                    <w:r w:rsidR="001B26F2"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>231,25</w:t>
                                    </w:r>
                                    <w:r w:rsidR="00587E56"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r w:rsidR="00587E56" w:rsidRPr="001D492E"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>Nm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DC4663F" id="Group 47" o:spid="_x0000_s1302" style="position:absolute;left:0;text-align:left;margin-left:70.65pt;margin-top:11.4pt;width:352.5pt;height:33pt;z-index:252222976;mso-width-relative:margin;mso-height-relative:margin" coordorigin=",4974" coordsize="60372,8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">
                      <v:line id="Straight Connector 4995" o:spid="_x0000_s1303" style="position:absolute;visibility:visible;mso-wrap-style:square" from="0,4974" to="2649,6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" strokecolor="black [3213]"/>
                      <v:shape id="TextBox 49" o:spid="_x0000_s1304" type="#_x0000_t202" style="position:absolute;left:2779;top:5344;width:57593;height:7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" filled="f" stroked="f">
                        <v:textbox inset="0,0,0,0">
                          <w:txbxContent>
                            <w:p w:rsidR="00587E56" w:rsidRPr="001D492E" w:rsidRDefault="00587E56" w:rsidP="00444C1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26"/>
                                  <w:szCs w:val="26"/>
                                </w:rPr>
                              </w:p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sub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D</m:t>
                                    </m:r>
                                  </m:sup>
                                </m:sSub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-R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A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.DA+P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.DC+m</m:t>
                                </m:r>
                              </m:oMath>
                              <w: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 xml:space="preserve"> = </w:t>
                              </w:r>
                              <w:r w:rsidR="001B26F2"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231,25</w:t>
                              </w:r>
                              <w: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1D492E"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Nm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>
              <w:rPr>
                <w:sz w:val="26"/>
                <w:szCs w:val="26"/>
              </w:rPr>
              <w:t xml:space="preserve"> </w:t>
            </w:r>
          </w:p>
          <w:p w:rsidR="00444C19" w:rsidRDefault="00444C19" w:rsidP="00444C19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</w:p>
          <w:p w:rsidR="00444C19" w:rsidRPr="001D492E" w:rsidRDefault="00444C19" w:rsidP="00444C19">
            <w:pPr>
              <w:ind w:left="360"/>
              <w:rPr>
                <w:rFonts w:ascii="Times New Roman" w:hAnsi="Times New Roman"/>
                <w:sz w:val="16"/>
                <w:szCs w:val="16"/>
              </w:rPr>
            </w:pPr>
            <w:r w:rsidRPr="007F69B9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224000" behindDoc="0" locked="0" layoutInCell="1" allowOverlap="1" wp14:anchorId="48B73524" wp14:editId="377E7AF9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24130</wp:posOffset>
                      </wp:positionV>
                      <wp:extent cx="3686175" cy="400050"/>
                      <wp:effectExtent l="0" t="0" r="0" b="0"/>
                      <wp:wrapNone/>
                      <wp:docPr id="4997" name="Group 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86175" cy="400050"/>
                                <a:chOff x="-38541" y="553133"/>
                                <a:chExt cx="4971769" cy="786130"/>
                              </a:xfrm>
                            </wpg:grpSpPr>
                            <wps:wsp>
                              <wps:cNvPr id="4998" name="Straight Connector 4998"/>
                              <wps:cNvCnPr/>
                              <wps:spPr>
                                <a:xfrm flipV="1">
                                  <a:off x="-38541" y="759025"/>
                                  <a:ext cx="200872" cy="206117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99" name="TextBox 49"/>
                              <wps:cNvSpPr txBox="1"/>
                              <wps:spPr>
                                <a:xfrm>
                                  <a:off x="181350" y="553133"/>
                                  <a:ext cx="4751878" cy="78613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587E56" w:rsidRPr="001D492E" w:rsidRDefault="00DD55C4" w:rsidP="00444C1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m:oMath>
                                      <m:sSubSup>
                                        <m:sSubSup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M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x</m:t>
                                          </m:r>
                                        </m:sub>
                                        <m:sup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D</m:t>
                                          </m:r>
                                        </m:sup>
                                      </m:sSub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i/>
                                                  <w:iCs/>
                                                  <w:color w:val="000000" w:themeColor="text1"/>
                                                  <w:kern w:val="24"/>
                                                  <w:sz w:val="26"/>
                                                  <w:szCs w:val="26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6"/>
                                                  <w:szCs w:val="26"/>
                                                </w:rPr>
                                                <m:t>-R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6"/>
                                                  <w:szCs w:val="26"/>
                                                </w:rPr>
                                                <m:t>A</m:t>
                                              </m:r>
                                            </m:sub>
                                          </m:s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.DA+P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1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.DC+m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-P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2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.0</m:t>
                                      </m:r>
                                    </m:oMath>
                                    <w:r w:rsidR="00587E56"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 xml:space="preserve"> = </w:t>
                                    </w:r>
                                    <w:r w:rsidR="001B26F2"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>231,25</w:t>
                                    </w:r>
                                    <w:r w:rsidR="00587E56"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r w:rsidR="00587E56" w:rsidRPr="001D492E"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>Nm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8B73524" id="_x0000_s1305" style="position:absolute;left:0;text-align:left;margin-left:74.9pt;margin-top:1.9pt;width:290.25pt;height:31.5pt;z-index:252224000;mso-width-relative:margin;mso-height-relative:margin" coordorigin="-385,5531" coordsize="49717,7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">
                      <v:line id="Straight Connector 4998" o:spid="_x0000_s1306" style="position:absolute;flip:y;visibility:visible;mso-wrap-style:square" from="-385,7590" to="1623,9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" strokecolor="black [3213]"/>
                      <v:shape id="TextBox 49" o:spid="_x0000_s1307" type="#_x0000_t202" style="position:absolute;left:1813;top:5531;width:47519;height:7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" filled="f" stroked="f">
                        <v:textbox inset="0,0,0,0">
                          <w:txbxContent>
                            <w:p w:rsidR="00587E56" w:rsidRPr="001D492E" w:rsidRDefault="00587E56" w:rsidP="00444C1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26"/>
                                  <w:szCs w:val="26"/>
                                </w:rPr>
                              </w:p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sub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D</m:t>
                                    </m:r>
                                  </m:sup>
                                </m:sSub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-R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A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.DA+P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.DC+m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-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.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0</m:t>
                                </m:r>
                              </m:oMath>
                              <w: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 xml:space="preserve"> = </w:t>
                              </w:r>
                              <w:r w:rsidR="001B26F2"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231,25</w:t>
                              </w:r>
                              <w: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1D492E"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Nm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444C19" w:rsidRDefault="00444C19" w:rsidP="00444C19">
            <w:pPr>
              <w:ind w:left="360"/>
              <w:rPr>
                <w:sz w:val="26"/>
                <w:szCs w:val="26"/>
              </w:rPr>
            </w:pPr>
            <w:r w:rsidRPr="007F69B9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225024" behindDoc="0" locked="0" layoutInCell="1" allowOverlap="1" wp14:anchorId="0A407495" wp14:editId="65C52E9A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135890</wp:posOffset>
                      </wp:positionV>
                      <wp:extent cx="3752358" cy="419100"/>
                      <wp:effectExtent l="0" t="0" r="0" b="0"/>
                      <wp:wrapNone/>
                      <wp:docPr id="5000" name="Group 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52358" cy="419100"/>
                                <a:chOff x="0" y="497450"/>
                                <a:chExt cx="5060318" cy="823096"/>
                              </a:xfrm>
                            </wpg:grpSpPr>
                            <wps:wsp>
                              <wps:cNvPr id="5001" name="Straight Connector 5001"/>
                              <wps:cNvCnPr/>
                              <wps:spPr>
                                <a:xfrm>
                                  <a:off x="0" y="497450"/>
                                  <a:ext cx="264989" cy="197817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002" name="TextBox 49"/>
                              <wps:cNvSpPr txBox="1"/>
                              <wps:spPr>
                                <a:xfrm>
                                  <a:off x="277915" y="534416"/>
                                  <a:ext cx="4782403" cy="78613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587E56" w:rsidRPr="001D492E" w:rsidRDefault="00DD55C4" w:rsidP="00444C1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sSubSup>
                                          <m:sSubSupPr>
                                            <m:ctrlPr>
                                              <w:rPr>
                                                <w:rFonts w:ascii="Cambria Math" w:hAnsi="Cambria Math" w:cstheme="minorBidi"/>
                                                <w:i/>
                                                <w:iCs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sSubSup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M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x</m:t>
                                            </m:r>
                                          </m:sub>
                                          <m:sup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B</m:t>
                                            </m:r>
                                          </m:sup>
                                        </m:sSubSup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=-</m:t>
                                        </m:r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 w:cstheme="minorBidi"/>
                                                <w:i/>
                                                <w:iCs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sSubPr>
                                          <m:e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 w:cstheme="minorBidi"/>
                                                    <w:i/>
                                                    <w:iCs/>
                                                    <w:color w:val="000000" w:themeColor="text1"/>
                                                    <w:kern w:val="24"/>
                                                    <w:sz w:val="26"/>
                                                    <w:szCs w:val="26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hAnsi="Cambria Math" w:cstheme="minorBidi"/>
                                                    <w:color w:val="000000" w:themeColor="text1"/>
                                                    <w:kern w:val="24"/>
                                                    <w:sz w:val="26"/>
                                                    <w:szCs w:val="26"/>
                                                  </w:rPr>
                                                  <m:t>R</m:t>
                                                </m:r>
                                              </m:e>
                                              <m:sub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hAnsi="Cambria Math" w:cstheme="minorBidi"/>
                                                    <w:color w:val="000000" w:themeColor="text1"/>
                                                    <w:kern w:val="24"/>
                                                    <w:sz w:val="26"/>
                                                    <w:szCs w:val="26"/>
                                                  </w:rPr>
                                                  <m:t>A</m:t>
                                                </m:r>
                                              </m:sub>
                                            </m:s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.BA+P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.BC+m</m:t>
                                        </m:r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 w:cstheme="minorBidi"/>
                                                <w:i/>
                                                <w:iCs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-P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2</m:t>
                                            </m:r>
                                          </m:sub>
                                        </m:s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.BD=0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A407495" id="_x0000_s1308" style="position:absolute;left:0;text-align:left;margin-left:74.15pt;margin-top:10.7pt;width:295.45pt;height:33pt;z-index:252225024;mso-width-relative:margin;mso-height-relative:margin" coordorigin=",4974" coordsize="50603,8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">
                      <v:line id="Straight Connector 5001" o:spid="_x0000_s1309" style="position:absolute;visibility:visible;mso-wrap-style:square" from="0,4974" to="2649,6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" strokecolor="black [3213]"/>
                      <v:shape id="TextBox 49" o:spid="_x0000_s1310" type="#_x0000_t202" style="position:absolute;left:2779;top:5344;width:47824;height:7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" filled="f" stroked="f">
                        <v:textbox inset="0,0,0,0">
                          <w:txbxContent>
                            <w:p w:rsidR="00587E56" w:rsidRPr="001D492E" w:rsidRDefault="00587E56" w:rsidP="00444C1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26"/>
                                  <w:szCs w:val="26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sSubSup>
                                    <m:sSubSup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</m:ctrlPr>
                                    </m:sSubSup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M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x</m:t>
                                      </m:r>
                                    </m:sub>
                                    <m: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B</m:t>
                                      </m:r>
                                    </m:sup>
                                  </m:sSub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=-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</m:ctrlPr>
                                    </m:sSubP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R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A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.BA+P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1</m:t>
                                      </m:r>
                                    </m:sub>
                                  </m:s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.BC+m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-P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2</m:t>
                                      </m:r>
                                    </m:sub>
                                  </m:s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.</m:t>
                                  </m:r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BD=0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</w:t>
            </w:r>
          </w:p>
          <w:p w:rsidR="00FA6340" w:rsidRPr="0050643E" w:rsidRDefault="00FA6340" w:rsidP="00FA6340">
            <w:pPr>
              <w:tabs>
                <w:tab w:val="left" w:pos="720"/>
                <w:tab w:val="left" w:pos="2565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</w:p>
          <w:p w:rsidR="00362E09" w:rsidRPr="001B26F2" w:rsidRDefault="00FA6340" w:rsidP="001B26F2">
            <w:pPr>
              <w:spacing w:line="360" w:lineRule="auto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</w:t>
            </w:r>
            <w:proofErr w:type="spellStart"/>
            <w:r w:rsidRPr="001B26F2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B26F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26F2">
              <w:rPr>
                <w:rFonts w:ascii="Times New Roman" w:hAnsi="Times New Roman"/>
                <w:b/>
                <w:sz w:val="26"/>
                <w:szCs w:val="26"/>
              </w:rPr>
              <w:t>biểu</w:t>
            </w:r>
            <w:proofErr w:type="spellEnd"/>
            <w:r w:rsidRPr="001B26F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26F2"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 w:rsidRPr="001B26F2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1B26F2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1B26F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26F2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1B26F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26F2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B26F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26F2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1B26F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26F2"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 w:rsidRPr="001B26F2">
              <w:rPr>
                <w:rFonts w:ascii="Times New Roman" w:hAnsi="Times New Roman"/>
                <w:b/>
                <w:sz w:val="26"/>
                <w:szCs w:val="26"/>
              </w:rPr>
              <w:t xml:space="preserve"> (0,25)</w:t>
            </w:r>
            <w:r w:rsidRPr="001B26F2">
              <w:rPr>
                <w:rFonts w:ascii="Times New Roman" w:hAnsi="Times New Roman"/>
                <w:noProof/>
              </w:rPr>
              <w:t xml:space="preserve"> </w:t>
            </w:r>
          </w:p>
          <w:p w:rsidR="001B26F2" w:rsidRPr="001B26F2" w:rsidRDefault="001B26F2" w:rsidP="00FA6340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</w:t>
            </w:r>
            <w:r w:rsidRPr="001B26F2">
              <w:rPr>
                <w:rFonts w:ascii="Times New Roman" w:hAnsi="Times New Roman"/>
                <w:noProof/>
                <w:sz w:val="26"/>
                <w:szCs w:val="26"/>
              </w:rPr>
              <w:t>Kiểm tra độ bền:</w:t>
            </w:r>
          </w:p>
          <w:p w:rsidR="001B26F2" w:rsidRPr="004004F5" w:rsidRDefault="00DD55C4" w:rsidP="00FA634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σ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max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8"/>
                            <w:szCs w:val="28"/>
                          </w:rPr>
                          <m:t>xmax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8"/>
                            <w:szCs w:val="28"/>
                          </w:rPr>
                          <m:t>W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8"/>
                            <w:szCs w:val="28"/>
                          </w:rPr>
                          <m:t>x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318,75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 xml:space="preserve">0,1.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8"/>
                            <w:szCs w:val="28"/>
                          </w:rPr>
                          <m:t>0,03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28"/>
                    <w:szCs w:val="28"/>
                  </w:rPr>
                  <m:t>= 118055555 N/</m:t>
                </m:r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m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  <w:p w:rsidR="001B26F2" w:rsidRPr="004004F5" w:rsidRDefault="001B26F2" w:rsidP="00FA6340">
            <w:pPr>
              <w:rPr>
                <w:noProof/>
                <w:sz w:val="28"/>
                <w:szCs w:val="28"/>
              </w:rPr>
            </w:pPr>
          </w:p>
          <w:p w:rsidR="001B26F2" w:rsidRPr="004004F5" w:rsidRDefault="00DD55C4" w:rsidP="004004F5">
            <w:pPr>
              <w:ind w:left="526"/>
              <w:rPr>
                <w:rFonts w:ascii="Times New Roman" w:hAnsi="Times New Roman"/>
                <w:noProof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noProof/>
                      <w:sz w:val="32"/>
                      <w:szCs w:val="3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32"/>
                      <w:szCs w:val="32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32"/>
                      <w:szCs w:val="32"/>
                    </w:rPr>
                    <m:t>max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noProof/>
                  <w:sz w:val="32"/>
                  <w:szCs w:val="32"/>
                </w:rPr>
                <m:t>&lt;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noProof/>
                      <w:sz w:val="32"/>
                      <w:szCs w:val="32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32"/>
                      <w:szCs w:val="32"/>
                    </w:rPr>
                    <m:t>σ</m:t>
                  </m:r>
                </m:e>
              </m:d>
            </m:oMath>
            <w:r w:rsidR="004004F5">
              <w:rPr>
                <w:noProof/>
                <w:sz w:val="32"/>
                <w:szCs w:val="32"/>
              </w:rPr>
              <w:t xml:space="preserve"> </w:t>
            </w:r>
            <w:r w:rsidR="004004F5" w:rsidRPr="004004F5">
              <w:rPr>
                <w:rFonts w:ascii="Times New Roman" w:hAnsi="Times New Roman"/>
                <w:noProof/>
                <w:sz w:val="26"/>
                <w:szCs w:val="26"/>
              </w:rPr>
              <w:t>nên dầm đảm bảo độ bền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Default="00362E09" w:rsidP="00362E09">
            <w:pPr>
              <w:spacing w:line="48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1B26F2" w:rsidRDefault="001B26F2" w:rsidP="001B26F2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Pr="00362E09" w:rsidRDefault="00362E09" w:rsidP="00362E09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0,25</w:t>
            </w: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0,25</w:t>
            </w:r>
          </w:p>
          <w:p w:rsidR="00362E09" w:rsidRPr="00362E09" w:rsidRDefault="00362E09" w:rsidP="00362E09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25</w:t>
            </w:r>
          </w:p>
          <w:p w:rsidR="00362E09" w:rsidRPr="00362E09" w:rsidRDefault="00362E09" w:rsidP="00362E09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0,25</w:t>
            </w:r>
          </w:p>
          <w:p w:rsidR="00362E09" w:rsidRPr="00362E09" w:rsidRDefault="00362E09" w:rsidP="00362E0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2E09" w:rsidRPr="00362E09" w:rsidRDefault="00362E09" w:rsidP="00362E09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0,125</w:t>
            </w:r>
          </w:p>
          <w:p w:rsidR="00362E09" w:rsidRPr="00362E09" w:rsidRDefault="00362E09" w:rsidP="00362E09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0,125</w:t>
            </w:r>
          </w:p>
          <w:p w:rsidR="00362E09" w:rsidRPr="00362E09" w:rsidRDefault="00362E09" w:rsidP="00362E09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0,125</w:t>
            </w:r>
          </w:p>
          <w:p w:rsidR="00362E09" w:rsidRPr="00362E09" w:rsidRDefault="00362E09" w:rsidP="00362E0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0,375</w:t>
            </w: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0,25</w:t>
            </w: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37</w:t>
            </w: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</w:t>
            </w:r>
            <w:r w:rsidR="001B26F2">
              <w:rPr>
                <w:rFonts w:ascii="Times New Roman" w:hAnsi="Times New Roman"/>
                <w:b/>
                <w:sz w:val="26"/>
                <w:szCs w:val="26"/>
              </w:rPr>
              <w:t>37</w:t>
            </w: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  <w:p w:rsidR="00362E09" w:rsidRDefault="00362E09" w:rsidP="00444C1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0,75</w:t>
            </w:r>
          </w:p>
          <w:p w:rsidR="001B26F2" w:rsidRDefault="001B26F2" w:rsidP="00444C1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Pr="00362E09" w:rsidRDefault="00626B27" w:rsidP="00444C19">
            <w:pPr>
              <w:spacing w:line="60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0,25</w:t>
            </w: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</w:tr>
      <w:tr w:rsidR="00362E09" w:rsidTr="00CF39B2">
        <w:tc>
          <w:tcPr>
            <w:tcW w:w="8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09" w:rsidRDefault="00362E09" w:rsidP="00362E09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Cộng điểm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09" w:rsidRDefault="00362E09" w:rsidP="00362E09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10</w:t>
            </w:r>
          </w:p>
        </w:tc>
      </w:tr>
    </w:tbl>
    <w:p w:rsidR="00AF4894" w:rsidRPr="00237B47" w:rsidRDefault="00AF4894" w:rsidP="00AF4894">
      <w:pPr>
        <w:spacing w:before="60" w:after="60"/>
        <w:jc w:val="center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lang w:val="de-DE"/>
        </w:rPr>
        <w:t xml:space="preserve">---------------------- </w:t>
      </w:r>
      <w:r w:rsidRPr="00DC1495">
        <w:rPr>
          <w:rFonts w:ascii="Times New Roman" w:hAnsi="Times New Roman"/>
          <w:b/>
          <w:sz w:val="26"/>
          <w:szCs w:val="26"/>
          <w:lang w:val="de-DE"/>
        </w:rPr>
        <w:t>HẾT</w:t>
      </w:r>
      <w:r>
        <w:rPr>
          <w:rFonts w:ascii="Times New Roman" w:hAnsi="Times New Roman"/>
          <w:b/>
          <w:lang w:val="de-DE"/>
        </w:rPr>
        <w:t xml:space="preserve"> -------------------</w:t>
      </w:r>
    </w:p>
    <w:p w:rsidR="00AF4894" w:rsidRPr="006D11E1" w:rsidRDefault="00AF4894" w:rsidP="00AF4894">
      <w:pPr>
        <w:tabs>
          <w:tab w:val="center" w:pos="1985"/>
          <w:tab w:val="center" w:pos="6804"/>
        </w:tabs>
        <w:spacing w:before="240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ab/>
        <w:t>TRƯỞNG BỘ MÔN</w:t>
      </w:r>
      <w:r w:rsidRPr="006D11E1"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GIẢNG VIÊN SOẠN Đ</w:t>
      </w:r>
      <w:r>
        <w:rPr>
          <w:rFonts w:ascii="Times New Roman" w:hAnsi="Times New Roman"/>
          <w:b/>
          <w:sz w:val="26"/>
          <w:szCs w:val="26"/>
          <w:lang w:val="de-DE"/>
        </w:rPr>
        <w:t>ÁP ÁN</w:t>
      </w:r>
    </w:p>
    <w:p w:rsidR="00AF4894" w:rsidRPr="00A42E49" w:rsidRDefault="00AF4894" w:rsidP="00AF4894">
      <w:pPr>
        <w:tabs>
          <w:tab w:val="center" w:pos="1985"/>
          <w:tab w:val="center" w:pos="6804"/>
        </w:tabs>
        <w:rPr>
          <w:rFonts w:ascii="Times New Roman" w:hAnsi="Times New Roman"/>
          <w:i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i/>
          <w:sz w:val="26"/>
          <w:szCs w:val="26"/>
          <w:lang w:val="de-DE"/>
        </w:rPr>
        <w:t>(Ký và ghi rõ họ tên)</w:t>
      </w:r>
      <w:r>
        <w:rPr>
          <w:rFonts w:ascii="Times New Roman" w:hAnsi="Times New Roman"/>
          <w:i/>
          <w:sz w:val="26"/>
          <w:szCs w:val="26"/>
          <w:lang w:val="de-DE"/>
        </w:rPr>
        <w:tab/>
        <w:t>(</w:t>
      </w:r>
      <w:r w:rsidRPr="00A42E49">
        <w:rPr>
          <w:rFonts w:ascii="Times New Roman" w:hAnsi="Times New Roman"/>
          <w:i/>
          <w:sz w:val="26"/>
          <w:szCs w:val="26"/>
          <w:lang w:val="de-DE"/>
        </w:rPr>
        <w:t>Ký và ghi rõ họ tên)</w:t>
      </w:r>
    </w:p>
    <w:p w:rsidR="00DB7506" w:rsidRDefault="00DB7506" w:rsidP="00C36AAB">
      <w:pPr>
        <w:spacing w:before="60" w:after="60"/>
        <w:rPr>
          <w:rFonts w:ascii="Times New Roman" w:hAnsi="Times New Roman"/>
          <w:b/>
          <w:lang w:val="de-DE"/>
        </w:rPr>
      </w:pPr>
    </w:p>
    <w:p w:rsidR="005F07E6" w:rsidRPr="00237B47" w:rsidRDefault="005F07E6" w:rsidP="00C36AAB">
      <w:pPr>
        <w:spacing w:before="60" w:after="60"/>
        <w:rPr>
          <w:rFonts w:ascii="Times New Roman" w:hAnsi="Times New Roman"/>
          <w:b/>
          <w:lang w:val="de-DE"/>
        </w:rPr>
      </w:pPr>
    </w:p>
    <w:p w:rsidR="000C1B5C" w:rsidRPr="00715406" w:rsidRDefault="00AF4894" w:rsidP="00715406">
      <w:pPr>
        <w:spacing w:before="60" w:after="60"/>
        <w:ind w:left="990"/>
        <w:rPr>
          <w:rFonts w:ascii="Times New Roman" w:hAnsi="Times New Roman"/>
          <w:b/>
          <w:i/>
          <w:lang w:val="de-DE"/>
        </w:rPr>
      </w:pPr>
      <w:r>
        <w:rPr>
          <w:rFonts w:ascii="Times New Roman" w:hAnsi="Times New Roman"/>
          <w:b/>
          <w:i/>
          <w:lang w:val="de-DE"/>
        </w:rPr>
        <w:t xml:space="preserve"> </w:t>
      </w:r>
      <w:r w:rsidRPr="00686903">
        <w:rPr>
          <w:rFonts w:ascii="Times New Roman" w:hAnsi="Times New Roman"/>
          <w:b/>
          <w:i/>
          <w:lang w:val="de-DE"/>
        </w:rPr>
        <w:t>Vũ Quang Khải</w:t>
      </w:r>
      <w:r w:rsidRPr="00686903">
        <w:rPr>
          <w:rFonts w:ascii="Times New Roman" w:hAnsi="Times New Roman"/>
          <w:b/>
          <w:i/>
          <w:lang w:val="de-DE"/>
        </w:rPr>
        <w:tab/>
      </w:r>
      <w:r w:rsidRPr="00686903">
        <w:rPr>
          <w:rFonts w:ascii="Times New Roman" w:hAnsi="Times New Roman"/>
          <w:b/>
          <w:i/>
          <w:lang w:val="de-DE"/>
        </w:rPr>
        <w:tab/>
      </w:r>
      <w:r w:rsidRPr="00686903">
        <w:rPr>
          <w:rFonts w:ascii="Times New Roman" w:hAnsi="Times New Roman"/>
          <w:b/>
          <w:i/>
          <w:lang w:val="de-DE"/>
        </w:rPr>
        <w:tab/>
      </w:r>
      <w:r>
        <w:rPr>
          <w:rFonts w:ascii="Times New Roman" w:hAnsi="Times New Roman"/>
          <w:b/>
          <w:i/>
          <w:lang w:val="de-DE"/>
        </w:rPr>
        <w:tab/>
      </w:r>
      <w:r w:rsidRPr="00686903">
        <w:rPr>
          <w:rFonts w:ascii="Times New Roman" w:hAnsi="Times New Roman"/>
          <w:b/>
          <w:i/>
          <w:lang w:val="de-DE"/>
        </w:rPr>
        <w:tab/>
      </w:r>
      <w:r w:rsidR="000E3C22">
        <w:rPr>
          <w:rFonts w:ascii="Times New Roman" w:hAnsi="Times New Roman"/>
          <w:b/>
          <w:i/>
          <w:lang w:val="de-DE"/>
        </w:rPr>
        <w:t>Phan Thị Xuân Trang</w:t>
      </w:r>
    </w:p>
    <w:sectPr w:rsidR="000C1B5C" w:rsidRPr="00715406" w:rsidSect="00EE6087">
      <w:pgSz w:w="11909" w:h="16834" w:code="9"/>
      <w:pgMar w:top="850" w:right="1022" w:bottom="850" w:left="1138" w:header="346" w:footer="3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5C4" w:rsidRDefault="00DD55C4">
      <w:r>
        <w:separator/>
      </w:r>
    </w:p>
  </w:endnote>
  <w:endnote w:type="continuationSeparator" w:id="0">
    <w:p w:rsidR="00DD55C4" w:rsidRDefault="00DD5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E56" w:rsidRPr="005F2CF0" w:rsidRDefault="00587E56">
    <w:pPr>
      <w:pStyle w:val="Footer"/>
      <w:jc w:val="center"/>
      <w:rPr>
        <w:rFonts w:ascii="Times New Roman" w:hAnsi="Times New Roman"/>
        <w:sz w:val="26"/>
        <w:szCs w:val="26"/>
      </w:rPr>
    </w:pPr>
    <w:r w:rsidRPr="005F2CF0">
      <w:rPr>
        <w:rFonts w:ascii="Times New Roman" w:hAnsi="Times New Roman"/>
        <w:sz w:val="26"/>
        <w:szCs w:val="26"/>
      </w:rPr>
      <w:fldChar w:fldCharType="begin"/>
    </w:r>
    <w:r w:rsidRPr="005F2CF0">
      <w:rPr>
        <w:rFonts w:ascii="Times New Roman" w:hAnsi="Times New Roman"/>
        <w:sz w:val="26"/>
        <w:szCs w:val="26"/>
      </w:rPr>
      <w:instrText xml:space="preserve"> PAGE   \* MERGEFORMAT </w:instrText>
    </w:r>
    <w:r w:rsidRPr="005F2CF0">
      <w:rPr>
        <w:rFonts w:ascii="Times New Roman" w:hAnsi="Times New Roman"/>
        <w:sz w:val="26"/>
        <w:szCs w:val="26"/>
      </w:rPr>
      <w:fldChar w:fldCharType="separate"/>
    </w:r>
    <w:r w:rsidR="0000398E">
      <w:rPr>
        <w:rFonts w:ascii="Times New Roman" w:hAnsi="Times New Roman"/>
        <w:noProof/>
        <w:sz w:val="26"/>
        <w:szCs w:val="26"/>
      </w:rPr>
      <w:t>4</w:t>
    </w:r>
    <w:r w:rsidRPr="005F2CF0">
      <w:rPr>
        <w:rFonts w:ascii="Times New Roman" w:hAnsi="Times New Roman"/>
        <w:noProof/>
        <w:sz w:val="26"/>
        <w:szCs w:val="26"/>
      </w:rPr>
      <w:fldChar w:fldCharType="end"/>
    </w:r>
  </w:p>
  <w:p w:rsidR="00587E56" w:rsidRPr="006C71EF" w:rsidRDefault="00587E56" w:rsidP="007146B5">
    <w:pPr>
      <w:pStyle w:val="Footer"/>
      <w:jc w:val="center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5C4" w:rsidRDefault="00DD55C4">
      <w:r>
        <w:separator/>
      </w:r>
    </w:p>
  </w:footnote>
  <w:footnote w:type="continuationSeparator" w:id="0">
    <w:p w:rsidR="00DD55C4" w:rsidRDefault="00DD55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A5875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2263FE"/>
    <w:multiLevelType w:val="hybridMultilevel"/>
    <w:tmpl w:val="53EE23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CE0F7A"/>
    <w:multiLevelType w:val="hybridMultilevel"/>
    <w:tmpl w:val="3FD4200A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960D99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6A2442"/>
    <w:multiLevelType w:val="hybridMultilevel"/>
    <w:tmpl w:val="E9087DF0"/>
    <w:lvl w:ilvl="0" w:tplc="91503E42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A6F5BF9"/>
    <w:multiLevelType w:val="hybridMultilevel"/>
    <w:tmpl w:val="C5BC44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7026E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104479F"/>
    <w:multiLevelType w:val="hybridMultilevel"/>
    <w:tmpl w:val="9F18F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15531F"/>
    <w:multiLevelType w:val="hybridMultilevel"/>
    <w:tmpl w:val="C93EC488"/>
    <w:lvl w:ilvl="0" w:tplc="D9507758">
      <w:start w:val="2"/>
      <w:numFmt w:val="bullet"/>
      <w:lvlText w:val=""/>
      <w:lvlJc w:val="left"/>
      <w:pPr>
        <w:ind w:left="1036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9" w15:restartNumberingAfterBreak="0">
    <w:nsid w:val="24144553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12350D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B43C7E"/>
    <w:multiLevelType w:val="hybridMultilevel"/>
    <w:tmpl w:val="53EE23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957C1D"/>
    <w:multiLevelType w:val="hybridMultilevel"/>
    <w:tmpl w:val="53EE23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CB0029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E0539F"/>
    <w:multiLevelType w:val="hybridMultilevel"/>
    <w:tmpl w:val="54849F16"/>
    <w:lvl w:ilvl="0" w:tplc="4E326B7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12234"/>
    <w:multiLevelType w:val="hybridMultilevel"/>
    <w:tmpl w:val="53EE23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E37815"/>
    <w:multiLevelType w:val="hybridMultilevel"/>
    <w:tmpl w:val="A87ACFC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7B2632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51A1983"/>
    <w:multiLevelType w:val="hybridMultilevel"/>
    <w:tmpl w:val="9D40365C"/>
    <w:lvl w:ilvl="0" w:tplc="948893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854E51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3E46D6F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67A2505"/>
    <w:multiLevelType w:val="hybridMultilevel"/>
    <w:tmpl w:val="A87ACFC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967EC7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AF45DBC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3747267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D3248E6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621B44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7"/>
  </w:num>
  <w:num w:numId="5">
    <w:abstractNumId w:val="25"/>
  </w:num>
  <w:num w:numId="6">
    <w:abstractNumId w:val="17"/>
  </w:num>
  <w:num w:numId="7">
    <w:abstractNumId w:val="9"/>
  </w:num>
  <w:num w:numId="8">
    <w:abstractNumId w:val="18"/>
  </w:num>
  <w:num w:numId="9">
    <w:abstractNumId w:val="14"/>
  </w:num>
  <w:num w:numId="10">
    <w:abstractNumId w:val="22"/>
  </w:num>
  <w:num w:numId="11">
    <w:abstractNumId w:val="20"/>
  </w:num>
  <w:num w:numId="12">
    <w:abstractNumId w:val="13"/>
  </w:num>
  <w:num w:numId="13">
    <w:abstractNumId w:val="12"/>
  </w:num>
  <w:num w:numId="14">
    <w:abstractNumId w:val="2"/>
  </w:num>
  <w:num w:numId="15">
    <w:abstractNumId w:val="16"/>
  </w:num>
  <w:num w:numId="16">
    <w:abstractNumId w:val="26"/>
  </w:num>
  <w:num w:numId="17">
    <w:abstractNumId w:val="10"/>
  </w:num>
  <w:num w:numId="18">
    <w:abstractNumId w:val="3"/>
  </w:num>
  <w:num w:numId="19">
    <w:abstractNumId w:val="23"/>
  </w:num>
  <w:num w:numId="20">
    <w:abstractNumId w:val="24"/>
  </w:num>
  <w:num w:numId="21">
    <w:abstractNumId w:val="11"/>
  </w:num>
  <w:num w:numId="22">
    <w:abstractNumId w:val="21"/>
  </w:num>
  <w:num w:numId="23">
    <w:abstractNumId w:val="19"/>
  </w:num>
  <w:num w:numId="24">
    <w:abstractNumId w:val="1"/>
  </w:num>
  <w:num w:numId="25">
    <w:abstractNumId w:val="6"/>
  </w:num>
  <w:num w:numId="26">
    <w:abstractNumId w:val="15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EB"/>
    <w:rsid w:val="0000398E"/>
    <w:rsid w:val="00010052"/>
    <w:rsid w:val="00016153"/>
    <w:rsid w:val="00021852"/>
    <w:rsid w:val="000249E8"/>
    <w:rsid w:val="00027394"/>
    <w:rsid w:val="00030E37"/>
    <w:rsid w:val="00033306"/>
    <w:rsid w:val="00040ED7"/>
    <w:rsid w:val="00042B8D"/>
    <w:rsid w:val="00054ECF"/>
    <w:rsid w:val="000625A2"/>
    <w:rsid w:val="00073101"/>
    <w:rsid w:val="00080A72"/>
    <w:rsid w:val="00082608"/>
    <w:rsid w:val="00086979"/>
    <w:rsid w:val="000944AF"/>
    <w:rsid w:val="00094D50"/>
    <w:rsid w:val="000963E9"/>
    <w:rsid w:val="000B7900"/>
    <w:rsid w:val="000C1B5C"/>
    <w:rsid w:val="000C2420"/>
    <w:rsid w:val="000D4047"/>
    <w:rsid w:val="000D43C7"/>
    <w:rsid w:val="000D6FAD"/>
    <w:rsid w:val="000E3C22"/>
    <w:rsid w:val="00110F1C"/>
    <w:rsid w:val="001220A5"/>
    <w:rsid w:val="00131524"/>
    <w:rsid w:val="00134CDC"/>
    <w:rsid w:val="0014270B"/>
    <w:rsid w:val="0015175B"/>
    <w:rsid w:val="00153424"/>
    <w:rsid w:val="00163E0B"/>
    <w:rsid w:val="001642C7"/>
    <w:rsid w:val="00171906"/>
    <w:rsid w:val="00192E46"/>
    <w:rsid w:val="0019542F"/>
    <w:rsid w:val="001A0520"/>
    <w:rsid w:val="001A0F76"/>
    <w:rsid w:val="001A238A"/>
    <w:rsid w:val="001A27C4"/>
    <w:rsid w:val="001A2BDC"/>
    <w:rsid w:val="001A4CC1"/>
    <w:rsid w:val="001A51D0"/>
    <w:rsid w:val="001A5798"/>
    <w:rsid w:val="001A5B9A"/>
    <w:rsid w:val="001B26F2"/>
    <w:rsid w:val="001B350F"/>
    <w:rsid w:val="001B3C10"/>
    <w:rsid w:val="001B4388"/>
    <w:rsid w:val="001B456C"/>
    <w:rsid w:val="001B4BB2"/>
    <w:rsid w:val="001D059A"/>
    <w:rsid w:val="001D3761"/>
    <w:rsid w:val="001D4519"/>
    <w:rsid w:val="001D492E"/>
    <w:rsid w:val="001E08CA"/>
    <w:rsid w:val="001F2A5D"/>
    <w:rsid w:val="001F48EA"/>
    <w:rsid w:val="00205530"/>
    <w:rsid w:val="00210417"/>
    <w:rsid w:val="00213D4A"/>
    <w:rsid w:val="002145BF"/>
    <w:rsid w:val="00240767"/>
    <w:rsid w:val="00242D18"/>
    <w:rsid w:val="002430F7"/>
    <w:rsid w:val="00244D93"/>
    <w:rsid w:val="00252AA5"/>
    <w:rsid w:val="002568C7"/>
    <w:rsid w:val="00260769"/>
    <w:rsid w:val="00262976"/>
    <w:rsid w:val="00264857"/>
    <w:rsid w:val="002759E8"/>
    <w:rsid w:val="00275BA9"/>
    <w:rsid w:val="0029222A"/>
    <w:rsid w:val="00293D8D"/>
    <w:rsid w:val="002B0412"/>
    <w:rsid w:val="002C5EFD"/>
    <w:rsid w:val="002D285E"/>
    <w:rsid w:val="002D55E5"/>
    <w:rsid w:val="002F0BAA"/>
    <w:rsid w:val="002F5D0A"/>
    <w:rsid w:val="00312849"/>
    <w:rsid w:val="00312AE8"/>
    <w:rsid w:val="00332D35"/>
    <w:rsid w:val="00334219"/>
    <w:rsid w:val="003476B5"/>
    <w:rsid w:val="003626FB"/>
    <w:rsid w:val="00362B08"/>
    <w:rsid w:val="00362E09"/>
    <w:rsid w:val="00374EB1"/>
    <w:rsid w:val="003957FC"/>
    <w:rsid w:val="003A30AF"/>
    <w:rsid w:val="003A3C59"/>
    <w:rsid w:val="003A4932"/>
    <w:rsid w:val="003A57FC"/>
    <w:rsid w:val="003A74CE"/>
    <w:rsid w:val="003B2083"/>
    <w:rsid w:val="003B224A"/>
    <w:rsid w:val="003B3152"/>
    <w:rsid w:val="003B6650"/>
    <w:rsid w:val="003C1E69"/>
    <w:rsid w:val="003C2C70"/>
    <w:rsid w:val="003C358D"/>
    <w:rsid w:val="003C39C8"/>
    <w:rsid w:val="003D31FA"/>
    <w:rsid w:val="003D472F"/>
    <w:rsid w:val="003D5F0C"/>
    <w:rsid w:val="003E5423"/>
    <w:rsid w:val="003E72DC"/>
    <w:rsid w:val="003F522F"/>
    <w:rsid w:val="003F5335"/>
    <w:rsid w:val="004004F5"/>
    <w:rsid w:val="00400D6D"/>
    <w:rsid w:val="004058CB"/>
    <w:rsid w:val="00412C77"/>
    <w:rsid w:val="00412D71"/>
    <w:rsid w:val="00413887"/>
    <w:rsid w:val="00415A2C"/>
    <w:rsid w:val="00422133"/>
    <w:rsid w:val="00424410"/>
    <w:rsid w:val="00444C19"/>
    <w:rsid w:val="00445A0B"/>
    <w:rsid w:val="00467624"/>
    <w:rsid w:val="00471845"/>
    <w:rsid w:val="00473252"/>
    <w:rsid w:val="00473D57"/>
    <w:rsid w:val="004762AA"/>
    <w:rsid w:val="00476B31"/>
    <w:rsid w:val="00476DDF"/>
    <w:rsid w:val="00477ACD"/>
    <w:rsid w:val="0048177C"/>
    <w:rsid w:val="00486F4B"/>
    <w:rsid w:val="00491185"/>
    <w:rsid w:val="004A2DE8"/>
    <w:rsid w:val="004A4545"/>
    <w:rsid w:val="004B1073"/>
    <w:rsid w:val="004B5D84"/>
    <w:rsid w:val="004B7674"/>
    <w:rsid w:val="004C0C5E"/>
    <w:rsid w:val="004C12EC"/>
    <w:rsid w:val="004C140E"/>
    <w:rsid w:val="004D1587"/>
    <w:rsid w:val="004D34D4"/>
    <w:rsid w:val="004E6D1A"/>
    <w:rsid w:val="004F1452"/>
    <w:rsid w:val="005134A7"/>
    <w:rsid w:val="00517A0E"/>
    <w:rsid w:val="00531E07"/>
    <w:rsid w:val="00533115"/>
    <w:rsid w:val="005411E4"/>
    <w:rsid w:val="00546B06"/>
    <w:rsid w:val="0055624C"/>
    <w:rsid w:val="0055740E"/>
    <w:rsid w:val="0057104B"/>
    <w:rsid w:val="00575E1F"/>
    <w:rsid w:val="00580BE7"/>
    <w:rsid w:val="0058770E"/>
    <w:rsid w:val="00587E56"/>
    <w:rsid w:val="005920B0"/>
    <w:rsid w:val="00592DF5"/>
    <w:rsid w:val="005A6809"/>
    <w:rsid w:val="005B3B02"/>
    <w:rsid w:val="005B5A6B"/>
    <w:rsid w:val="005B5CD0"/>
    <w:rsid w:val="005B7410"/>
    <w:rsid w:val="005C04A2"/>
    <w:rsid w:val="005C1BCF"/>
    <w:rsid w:val="005D413E"/>
    <w:rsid w:val="005D4A1B"/>
    <w:rsid w:val="005E0D66"/>
    <w:rsid w:val="005E3AA1"/>
    <w:rsid w:val="005F07E6"/>
    <w:rsid w:val="005F08EB"/>
    <w:rsid w:val="005F2931"/>
    <w:rsid w:val="005F55C7"/>
    <w:rsid w:val="006015FA"/>
    <w:rsid w:val="00613034"/>
    <w:rsid w:val="00620E28"/>
    <w:rsid w:val="00624FB6"/>
    <w:rsid w:val="00626B27"/>
    <w:rsid w:val="00653FCE"/>
    <w:rsid w:val="0065444F"/>
    <w:rsid w:val="00655614"/>
    <w:rsid w:val="00657AFA"/>
    <w:rsid w:val="00657F29"/>
    <w:rsid w:val="00684FBE"/>
    <w:rsid w:val="006863CB"/>
    <w:rsid w:val="0069366C"/>
    <w:rsid w:val="006956DE"/>
    <w:rsid w:val="006A46C8"/>
    <w:rsid w:val="006A4D5E"/>
    <w:rsid w:val="006A5C97"/>
    <w:rsid w:val="006A5D7F"/>
    <w:rsid w:val="006A5E1A"/>
    <w:rsid w:val="006A693D"/>
    <w:rsid w:val="006C529A"/>
    <w:rsid w:val="006D46F1"/>
    <w:rsid w:val="006D4F2D"/>
    <w:rsid w:val="006E085C"/>
    <w:rsid w:val="006E1BCA"/>
    <w:rsid w:val="006E1DF5"/>
    <w:rsid w:val="006F3C37"/>
    <w:rsid w:val="00701ACC"/>
    <w:rsid w:val="00712F0D"/>
    <w:rsid w:val="007146B5"/>
    <w:rsid w:val="00715406"/>
    <w:rsid w:val="00715C3C"/>
    <w:rsid w:val="00716D73"/>
    <w:rsid w:val="00723B50"/>
    <w:rsid w:val="00730544"/>
    <w:rsid w:val="00730B76"/>
    <w:rsid w:val="00736331"/>
    <w:rsid w:val="00740B2B"/>
    <w:rsid w:val="007466F1"/>
    <w:rsid w:val="00750469"/>
    <w:rsid w:val="00755FFC"/>
    <w:rsid w:val="00763AC8"/>
    <w:rsid w:val="007757E5"/>
    <w:rsid w:val="0078192F"/>
    <w:rsid w:val="00786077"/>
    <w:rsid w:val="00791A41"/>
    <w:rsid w:val="00792608"/>
    <w:rsid w:val="00796B7A"/>
    <w:rsid w:val="007B1C40"/>
    <w:rsid w:val="007C2E06"/>
    <w:rsid w:val="007D434C"/>
    <w:rsid w:val="007E59D0"/>
    <w:rsid w:val="007E7ECF"/>
    <w:rsid w:val="007F1FEB"/>
    <w:rsid w:val="007F2584"/>
    <w:rsid w:val="007F413C"/>
    <w:rsid w:val="007F69B9"/>
    <w:rsid w:val="00800713"/>
    <w:rsid w:val="0080160C"/>
    <w:rsid w:val="00814650"/>
    <w:rsid w:val="0081618F"/>
    <w:rsid w:val="00830C5A"/>
    <w:rsid w:val="0084377F"/>
    <w:rsid w:val="00860C4F"/>
    <w:rsid w:val="00865470"/>
    <w:rsid w:val="0088414E"/>
    <w:rsid w:val="00886112"/>
    <w:rsid w:val="008868F6"/>
    <w:rsid w:val="00892A32"/>
    <w:rsid w:val="00893715"/>
    <w:rsid w:val="008957AB"/>
    <w:rsid w:val="00896740"/>
    <w:rsid w:val="008967A2"/>
    <w:rsid w:val="008A482D"/>
    <w:rsid w:val="008A6DCC"/>
    <w:rsid w:val="008B0063"/>
    <w:rsid w:val="008B376E"/>
    <w:rsid w:val="008B5DFA"/>
    <w:rsid w:val="008B685E"/>
    <w:rsid w:val="008C34A3"/>
    <w:rsid w:val="008C760F"/>
    <w:rsid w:val="008D5D03"/>
    <w:rsid w:val="008E263E"/>
    <w:rsid w:val="008E3348"/>
    <w:rsid w:val="008F0967"/>
    <w:rsid w:val="008F2313"/>
    <w:rsid w:val="009026CB"/>
    <w:rsid w:val="009066BF"/>
    <w:rsid w:val="00910561"/>
    <w:rsid w:val="0091056E"/>
    <w:rsid w:val="00916E5D"/>
    <w:rsid w:val="009327C4"/>
    <w:rsid w:val="00933A44"/>
    <w:rsid w:val="00934C03"/>
    <w:rsid w:val="00940966"/>
    <w:rsid w:val="00940F44"/>
    <w:rsid w:val="00944633"/>
    <w:rsid w:val="00953600"/>
    <w:rsid w:val="0095546D"/>
    <w:rsid w:val="00961B57"/>
    <w:rsid w:val="00972D0B"/>
    <w:rsid w:val="00975532"/>
    <w:rsid w:val="009760D3"/>
    <w:rsid w:val="009809BB"/>
    <w:rsid w:val="00990AB7"/>
    <w:rsid w:val="009966F7"/>
    <w:rsid w:val="00996D1C"/>
    <w:rsid w:val="009B1080"/>
    <w:rsid w:val="009B22A6"/>
    <w:rsid w:val="009B32A7"/>
    <w:rsid w:val="009B7AC8"/>
    <w:rsid w:val="009C2769"/>
    <w:rsid w:val="009D496A"/>
    <w:rsid w:val="009E0502"/>
    <w:rsid w:val="009E4324"/>
    <w:rsid w:val="009E4C96"/>
    <w:rsid w:val="009E7686"/>
    <w:rsid w:val="009F1432"/>
    <w:rsid w:val="009F327D"/>
    <w:rsid w:val="009F47F5"/>
    <w:rsid w:val="009F4AD4"/>
    <w:rsid w:val="009F4DC6"/>
    <w:rsid w:val="00A06917"/>
    <w:rsid w:val="00A11CC4"/>
    <w:rsid w:val="00A15660"/>
    <w:rsid w:val="00A217CA"/>
    <w:rsid w:val="00A256DC"/>
    <w:rsid w:val="00A35E34"/>
    <w:rsid w:val="00A411CB"/>
    <w:rsid w:val="00A44C8A"/>
    <w:rsid w:val="00A52745"/>
    <w:rsid w:val="00A574CB"/>
    <w:rsid w:val="00A63A16"/>
    <w:rsid w:val="00A73C17"/>
    <w:rsid w:val="00A8547C"/>
    <w:rsid w:val="00AA57B5"/>
    <w:rsid w:val="00AA7923"/>
    <w:rsid w:val="00AB1FB7"/>
    <w:rsid w:val="00AB5D05"/>
    <w:rsid w:val="00AB7025"/>
    <w:rsid w:val="00AC2A6B"/>
    <w:rsid w:val="00AC431B"/>
    <w:rsid w:val="00AC690D"/>
    <w:rsid w:val="00AD2BFF"/>
    <w:rsid w:val="00AE3669"/>
    <w:rsid w:val="00AF4894"/>
    <w:rsid w:val="00B042A3"/>
    <w:rsid w:val="00B10546"/>
    <w:rsid w:val="00B13779"/>
    <w:rsid w:val="00B139EF"/>
    <w:rsid w:val="00B20F5C"/>
    <w:rsid w:val="00B21BA7"/>
    <w:rsid w:val="00B23799"/>
    <w:rsid w:val="00B2492D"/>
    <w:rsid w:val="00B27045"/>
    <w:rsid w:val="00B31A60"/>
    <w:rsid w:val="00B51BB6"/>
    <w:rsid w:val="00B566AF"/>
    <w:rsid w:val="00B61B3A"/>
    <w:rsid w:val="00B71E2F"/>
    <w:rsid w:val="00B73A84"/>
    <w:rsid w:val="00B73BC5"/>
    <w:rsid w:val="00B7498A"/>
    <w:rsid w:val="00B808EB"/>
    <w:rsid w:val="00B82F99"/>
    <w:rsid w:val="00B91D7E"/>
    <w:rsid w:val="00B92929"/>
    <w:rsid w:val="00B93482"/>
    <w:rsid w:val="00B969AE"/>
    <w:rsid w:val="00BA7A72"/>
    <w:rsid w:val="00BB3000"/>
    <w:rsid w:val="00BB74ED"/>
    <w:rsid w:val="00BC43F5"/>
    <w:rsid w:val="00BC6E9B"/>
    <w:rsid w:val="00BD063B"/>
    <w:rsid w:val="00BD5EEE"/>
    <w:rsid w:val="00BE0844"/>
    <w:rsid w:val="00BE0F2B"/>
    <w:rsid w:val="00BE24D9"/>
    <w:rsid w:val="00BE5F94"/>
    <w:rsid w:val="00BE611F"/>
    <w:rsid w:val="00C00D3F"/>
    <w:rsid w:val="00C11807"/>
    <w:rsid w:val="00C13158"/>
    <w:rsid w:val="00C20203"/>
    <w:rsid w:val="00C22561"/>
    <w:rsid w:val="00C26A31"/>
    <w:rsid w:val="00C32B76"/>
    <w:rsid w:val="00C33881"/>
    <w:rsid w:val="00C34FB5"/>
    <w:rsid w:val="00C36AAB"/>
    <w:rsid w:val="00C37F81"/>
    <w:rsid w:val="00C41AB1"/>
    <w:rsid w:val="00C4769F"/>
    <w:rsid w:val="00C51236"/>
    <w:rsid w:val="00C556FD"/>
    <w:rsid w:val="00C60FEC"/>
    <w:rsid w:val="00C63900"/>
    <w:rsid w:val="00C657AE"/>
    <w:rsid w:val="00C77C56"/>
    <w:rsid w:val="00C826C3"/>
    <w:rsid w:val="00C83BC7"/>
    <w:rsid w:val="00C86952"/>
    <w:rsid w:val="00C86E0C"/>
    <w:rsid w:val="00C87D55"/>
    <w:rsid w:val="00C962D6"/>
    <w:rsid w:val="00CA006B"/>
    <w:rsid w:val="00CA4A2A"/>
    <w:rsid w:val="00CA71E7"/>
    <w:rsid w:val="00CA73DF"/>
    <w:rsid w:val="00CB015C"/>
    <w:rsid w:val="00CB6A11"/>
    <w:rsid w:val="00CB720F"/>
    <w:rsid w:val="00CC0AEF"/>
    <w:rsid w:val="00CC0E82"/>
    <w:rsid w:val="00CC2844"/>
    <w:rsid w:val="00CC5978"/>
    <w:rsid w:val="00CD4181"/>
    <w:rsid w:val="00CD75BE"/>
    <w:rsid w:val="00CE6B96"/>
    <w:rsid w:val="00CF1963"/>
    <w:rsid w:val="00CF39B2"/>
    <w:rsid w:val="00D07398"/>
    <w:rsid w:val="00D13C37"/>
    <w:rsid w:val="00D22778"/>
    <w:rsid w:val="00D44E6E"/>
    <w:rsid w:val="00D65CD7"/>
    <w:rsid w:val="00D66903"/>
    <w:rsid w:val="00D7446D"/>
    <w:rsid w:val="00D76A2D"/>
    <w:rsid w:val="00D82E68"/>
    <w:rsid w:val="00D9273F"/>
    <w:rsid w:val="00D937AC"/>
    <w:rsid w:val="00DB024F"/>
    <w:rsid w:val="00DB0616"/>
    <w:rsid w:val="00DB6F78"/>
    <w:rsid w:val="00DB7506"/>
    <w:rsid w:val="00DC4052"/>
    <w:rsid w:val="00DC44E0"/>
    <w:rsid w:val="00DC4BA9"/>
    <w:rsid w:val="00DD55C4"/>
    <w:rsid w:val="00DE31AB"/>
    <w:rsid w:val="00DF2AF8"/>
    <w:rsid w:val="00E04891"/>
    <w:rsid w:val="00E14817"/>
    <w:rsid w:val="00E15672"/>
    <w:rsid w:val="00E207D7"/>
    <w:rsid w:val="00E30CEB"/>
    <w:rsid w:val="00E31758"/>
    <w:rsid w:val="00E335DB"/>
    <w:rsid w:val="00E35495"/>
    <w:rsid w:val="00E41449"/>
    <w:rsid w:val="00E41839"/>
    <w:rsid w:val="00E43171"/>
    <w:rsid w:val="00E43A05"/>
    <w:rsid w:val="00E43BC4"/>
    <w:rsid w:val="00E47D10"/>
    <w:rsid w:val="00E53DD2"/>
    <w:rsid w:val="00E572E4"/>
    <w:rsid w:val="00E71A0C"/>
    <w:rsid w:val="00E76441"/>
    <w:rsid w:val="00E81BE2"/>
    <w:rsid w:val="00E820F2"/>
    <w:rsid w:val="00E85D33"/>
    <w:rsid w:val="00E9605A"/>
    <w:rsid w:val="00EA15EF"/>
    <w:rsid w:val="00EB0ED0"/>
    <w:rsid w:val="00EB61FE"/>
    <w:rsid w:val="00EB6F7E"/>
    <w:rsid w:val="00EC0A78"/>
    <w:rsid w:val="00EC5104"/>
    <w:rsid w:val="00EC643E"/>
    <w:rsid w:val="00ED3C8C"/>
    <w:rsid w:val="00ED44B2"/>
    <w:rsid w:val="00ED7450"/>
    <w:rsid w:val="00EE6087"/>
    <w:rsid w:val="00EF002A"/>
    <w:rsid w:val="00EF3A6F"/>
    <w:rsid w:val="00EF67E7"/>
    <w:rsid w:val="00F0035D"/>
    <w:rsid w:val="00F0385C"/>
    <w:rsid w:val="00F03BBA"/>
    <w:rsid w:val="00F04874"/>
    <w:rsid w:val="00F13CA9"/>
    <w:rsid w:val="00F13CF8"/>
    <w:rsid w:val="00F15428"/>
    <w:rsid w:val="00F26716"/>
    <w:rsid w:val="00F331CD"/>
    <w:rsid w:val="00F34E0E"/>
    <w:rsid w:val="00F43C9A"/>
    <w:rsid w:val="00F45949"/>
    <w:rsid w:val="00F54708"/>
    <w:rsid w:val="00F61A04"/>
    <w:rsid w:val="00F70AAE"/>
    <w:rsid w:val="00F717DC"/>
    <w:rsid w:val="00F9543E"/>
    <w:rsid w:val="00F97479"/>
    <w:rsid w:val="00FA2A7E"/>
    <w:rsid w:val="00FA58F1"/>
    <w:rsid w:val="00FA6340"/>
    <w:rsid w:val="00FB0EAB"/>
    <w:rsid w:val="00FC4941"/>
    <w:rsid w:val="00FD38D4"/>
    <w:rsid w:val="00FD3BE6"/>
    <w:rsid w:val="00FD4417"/>
    <w:rsid w:val="00FE4317"/>
    <w:rsid w:val="00FE7B29"/>
    <w:rsid w:val="00FF52C5"/>
    <w:rsid w:val="00FF5B60"/>
    <w:rsid w:val="00FF5CBB"/>
    <w:rsid w:val="00FF5FBD"/>
    <w:rsid w:val="00FF71A1"/>
    <w:rsid w:val="00FF7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2E87E"/>
  <w15:docId w15:val="{153B25CB-CE70-4012-99A3-D54D34ADA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B5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4894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1B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A1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21BA7"/>
    <w:pPr>
      <w:spacing w:before="100" w:beforeAutospacing="1" w:after="100" w:afterAutospacing="1"/>
    </w:pPr>
    <w:rPr>
      <w:rFonts w:ascii="Times New Roman" w:eastAsiaTheme="minorEastAsia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0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F7"/>
    <w:rPr>
      <w:rFonts w:ascii="Segoe UI" w:eastAsia="Times New Roman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956DE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EE6087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E6087"/>
    <w:rPr>
      <w:rFonts w:ascii="Calibri" w:eastAsia="Times New Roman" w:hAnsi="Calibri" w:cs="Times New Roman"/>
    </w:rPr>
  </w:style>
  <w:style w:type="paragraph" w:styleId="BodyTextIndent">
    <w:name w:val="Body Text Indent"/>
    <w:basedOn w:val="Normal"/>
    <w:link w:val="BodyTextIndentChar"/>
    <w:rsid w:val="00EE6087"/>
    <w:pPr>
      <w:ind w:left="284" w:hanging="284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EE6087"/>
    <w:rPr>
      <w:rFonts w:ascii="VNI-Times" w:eastAsia="Times New Roman" w:hAnsi="VNI-Times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4894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82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a%201\dulieu%20Ms.Trang\DESBVL\17C1-CCK-HKII-NH17-18-SBVL-XUANTRANG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17C1-CCK-HKII-NH17-18-SBVL-XUANTRANG</Template>
  <TotalTime>629</TotalTime>
  <Pages>4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My Computer</cp:lastModifiedBy>
  <cp:revision>19</cp:revision>
  <cp:lastPrinted>2022-11-24T03:03:00Z</cp:lastPrinted>
  <dcterms:created xsi:type="dcterms:W3CDTF">2023-02-18T05:29:00Z</dcterms:created>
  <dcterms:modified xsi:type="dcterms:W3CDTF">2023-03-11T04:30:00Z</dcterms:modified>
</cp:coreProperties>
</file>