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DBEA79" w14:textId="77777777" w:rsidR="00CD2D6D" w:rsidRPr="007E2390" w:rsidRDefault="00CD2D6D" w:rsidP="00CD2D6D">
      <w:pPr>
        <w:rPr>
          <w:b/>
        </w:rPr>
      </w:pPr>
      <w:r w:rsidRPr="007E2390">
        <w:t xml:space="preserve">TRƯỜNG </w:t>
      </w:r>
      <w:r w:rsidR="002E611B">
        <w:t xml:space="preserve">CAO ĐẲNG </w:t>
      </w:r>
      <w:r w:rsidR="00925C1A" w:rsidRPr="002E611B">
        <w:t xml:space="preserve">LÝ TỰ TRỌNG </w:t>
      </w:r>
      <w:r w:rsidR="00925C1A">
        <w:t xml:space="preserve">       </w:t>
      </w:r>
      <w:r w:rsidRPr="007E2390">
        <w:rPr>
          <w:b/>
        </w:rPr>
        <w:t>CỘNG HÒA XÃ HỘI CHỦ NGHĨA VIỆT NAM</w:t>
      </w:r>
    </w:p>
    <w:p w14:paraId="79BF152C" w14:textId="77777777" w:rsidR="00CD2D6D" w:rsidRPr="002E611B" w:rsidRDefault="00925C1A" w:rsidP="00CD2D6D">
      <w:pPr>
        <w:rPr>
          <w:b/>
        </w:rPr>
      </w:pPr>
      <w:r>
        <w:t xml:space="preserve">       THÀNH PHỐ</w:t>
      </w:r>
      <w:r w:rsidR="002E611B" w:rsidRPr="002E611B">
        <w:t xml:space="preserve"> HỒ CHÍ MINH</w:t>
      </w:r>
      <w:r w:rsidR="00CD2D6D" w:rsidRPr="007E2390">
        <w:rPr>
          <w:b/>
        </w:rPr>
        <w:tab/>
      </w:r>
      <w:r w:rsidR="00CD2D6D" w:rsidRPr="007E2390">
        <w:rPr>
          <w:b/>
        </w:rPr>
        <w:tab/>
      </w:r>
      <w:r w:rsidR="002E611B">
        <w:rPr>
          <w:b/>
        </w:rPr>
        <w:t xml:space="preserve">       </w:t>
      </w:r>
      <w:r w:rsidR="008239CE">
        <w:rPr>
          <w:b/>
        </w:rPr>
        <w:t xml:space="preserve">        </w:t>
      </w:r>
      <w:r>
        <w:rPr>
          <w:b/>
        </w:rPr>
        <w:t xml:space="preserve">   </w:t>
      </w:r>
      <w:r w:rsidR="008239CE">
        <w:rPr>
          <w:b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Độc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4D58F3" w:rsidRPr="002E611B">
        <w:rPr>
          <w:b/>
          <w:sz w:val="26"/>
          <w:szCs w:val="26"/>
        </w:rPr>
        <w:t>l</w:t>
      </w:r>
      <w:r w:rsidR="00CD2D6D" w:rsidRPr="002E611B">
        <w:rPr>
          <w:b/>
          <w:sz w:val="26"/>
          <w:szCs w:val="26"/>
        </w:rPr>
        <w:t>ập</w:t>
      </w:r>
      <w:proofErr w:type="spellEnd"/>
      <w:r w:rsidR="00CD2D6D" w:rsidRPr="002E611B">
        <w:rPr>
          <w:b/>
          <w:sz w:val="26"/>
          <w:szCs w:val="26"/>
        </w:rPr>
        <w:t xml:space="preserve"> – </w:t>
      </w:r>
      <w:proofErr w:type="spellStart"/>
      <w:r w:rsidR="00CD2D6D" w:rsidRPr="002E611B">
        <w:rPr>
          <w:b/>
          <w:sz w:val="26"/>
          <w:szCs w:val="26"/>
        </w:rPr>
        <w:t>Tự</w:t>
      </w:r>
      <w:proofErr w:type="spellEnd"/>
      <w:r w:rsidR="00CD2D6D" w:rsidRPr="002E611B">
        <w:rPr>
          <w:b/>
          <w:sz w:val="26"/>
          <w:szCs w:val="26"/>
        </w:rPr>
        <w:t xml:space="preserve"> do – </w:t>
      </w:r>
      <w:proofErr w:type="spellStart"/>
      <w:r w:rsidR="00CD2D6D" w:rsidRPr="002E611B">
        <w:rPr>
          <w:b/>
          <w:sz w:val="26"/>
          <w:szCs w:val="26"/>
        </w:rPr>
        <w:t>Hạnh</w:t>
      </w:r>
      <w:proofErr w:type="spellEnd"/>
      <w:r w:rsidR="00CD2D6D" w:rsidRPr="002E611B">
        <w:rPr>
          <w:b/>
          <w:sz w:val="26"/>
          <w:szCs w:val="26"/>
        </w:rPr>
        <w:t xml:space="preserve"> </w:t>
      </w:r>
      <w:proofErr w:type="spellStart"/>
      <w:r w:rsidR="00CD2D6D" w:rsidRPr="002E611B">
        <w:rPr>
          <w:b/>
          <w:sz w:val="26"/>
          <w:szCs w:val="26"/>
        </w:rPr>
        <w:t>phúc</w:t>
      </w:r>
      <w:proofErr w:type="spellEnd"/>
    </w:p>
    <w:p w14:paraId="329C2482" w14:textId="59FBB398" w:rsidR="00CD2D6D" w:rsidRPr="002E611B" w:rsidRDefault="00EC001C" w:rsidP="00790895">
      <w:pPr>
        <w:rPr>
          <w:b/>
          <w:szCs w:val="26"/>
        </w:rPr>
      </w:pPr>
      <w:r w:rsidRPr="00790895">
        <w:rPr>
          <w:b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F84F8" wp14:editId="668CD158">
                <wp:simplePos x="0" y="0"/>
                <wp:positionH relativeFrom="column">
                  <wp:posOffset>3505200</wp:posOffset>
                </wp:positionH>
                <wp:positionV relativeFrom="paragraph">
                  <wp:posOffset>34925</wp:posOffset>
                </wp:positionV>
                <wp:extent cx="19716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C713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76pt;margin-top:2.7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ugZHg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"/>
            </w:pict>
          </mc:Fallback>
        </mc:AlternateContent>
      </w:r>
      <w:r w:rsidR="00FA13CC">
        <w:rPr>
          <w:b/>
          <w:noProof/>
        </w:rPr>
        <w:t xml:space="preserve">       </w:t>
      </w:r>
      <w:r w:rsidR="00217C8D">
        <w:rPr>
          <w:b/>
          <w:noProof/>
        </w:rPr>
        <w:t>TRUNG TÂM Y TẾ</w:t>
      </w:r>
    </w:p>
    <w:p w14:paraId="2B315BE1" w14:textId="77777777" w:rsidR="00CD2D6D" w:rsidRDefault="00EC001C" w:rsidP="00CD2D6D">
      <w:pPr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480019" wp14:editId="3C38A4D6">
                <wp:simplePos x="0" y="0"/>
                <wp:positionH relativeFrom="column">
                  <wp:posOffset>619125</wp:posOffset>
                </wp:positionH>
                <wp:positionV relativeFrom="paragraph">
                  <wp:posOffset>21590</wp:posOffset>
                </wp:positionV>
                <wp:extent cx="114300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A2BA54" id="AutoShape 2" o:spid="_x0000_s1026" type="#_x0000_t32" style="position:absolute;margin-left:48.75pt;margin-top:1.7pt;width:9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GumHQ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"/>
            </w:pict>
          </mc:Fallback>
        </mc:AlternateContent>
      </w:r>
    </w:p>
    <w:p w14:paraId="1F9E999C" w14:textId="77777777" w:rsidR="00CD2D6D" w:rsidRDefault="002E611B" w:rsidP="00CD2D6D">
      <w:pPr>
        <w:rPr>
          <w:szCs w:val="26"/>
        </w:rPr>
      </w:pPr>
      <w:r>
        <w:rPr>
          <w:i/>
          <w:sz w:val="26"/>
          <w:szCs w:val="26"/>
        </w:rPr>
        <w:t xml:space="preserve">                                                         </w:t>
      </w:r>
    </w:p>
    <w:p w14:paraId="2277CB78" w14:textId="77777777" w:rsidR="00B57E4A" w:rsidRDefault="00B57E4A" w:rsidP="00CD2D6D">
      <w:pPr>
        <w:jc w:val="center"/>
        <w:rPr>
          <w:b/>
          <w:sz w:val="32"/>
          <w:szCs w:val="32"/>
        </w:rPr>
      </w:pPr>
      <w:r w:rsidRPr="00B57E4A">
        <w:rPr>
          <w:b/>
          <w:sz w:val="32"/>
          <w:szCs w:val="32"/>
        </w:rPr>
        <w:t xml:space="preserve">DANH SÁCH ĐĂNG KÝ NGHỈ TRƯỚC VÀ SAU TẾT </w:t>
      </w:r>
    </w:p>
    <w:p w14:paraId="68C56D3E" w14:textId="77777777" w:rsidR="00E73BC3" w:rsidRDefault="00B57E4A" w:rsidP="00E73BC3">
      <w:pPr>
        <w:jc w:val="center"/>
        <w:rPr>
          <w:b/>
          <w:sz w:val="32"/>
          <w:szCs w:val="32"/>
        </w:rPr>
      </w:pPr>
      <w:r w:rsidRPr="00B57E4A">
        <w:rPr>
          <w:b/>
          <w:sz w:val="32"/>
          <w:szCs w:val="32"/>
        </w:rPr>
        <w:t xml:space="preserve">NGUYÊN ĐÁN </w:t>
      </w:r>
      <w:r w:rsidR="0052088C">
        <w:rPr>
          <w:b/>
          <w:sz w:val="32"/>
          <w:szCs w:val="32"/>
        </w:rPr>
        <w:t>ẤT TỴ</w:t>
      </w:r>
      <w:r w:rsidRPr="00B57E4A">
        <w:rPr>
          <w:b/>
          <w:sz w:val="32"/>
          <w:szCs w:val="32"/>
        </w:rPr>
        <w:t xml:space="preserve"> </w:t>
      </w:r>
      <w:r w:rsidR="00E73BC3">
        <w:rPr>
          <w:b/>
          <w:sz w:val="32"/>
          <w:szCs w:val="32"/>
        </w:rPr>
        <w:t xml:space="preserve">NĂM </w:t>
      </w:r>
      <w:r w:rsidRPr="00B57E4A">
        <w:rPr>
          <w:b/>
          <w:sz w:val="32"/>
          <w:szCs w:val="32"/>
        </w:rPr>
        <w:t>202</w:t>
      </w:r>
      <w:r w:rsidR="0052088C">
        <w:rPr>
          <w:b/>
          <w:sz w:val="32"/>
          <w:szCs w:val="32"/>
        </w:rPr>
        <w:t>5</w:t>
      </w:r>
      <w:r w:rsidR="00E73BC3">
        <w:rPr>
          <w:b/>
          <w:sz w:val="32"/>
          <w:szCs w:val="32"/>
        </w:rPr>
        <w:t xml:space="preserve"> (</w:t>
      </w:r>
      <w:r w:rsidR="00E73BC3" w:rsidRPr="00B57E4A">
        <w:rPr>
          <w:b/>
          <w:sz w:val="32"/>
          <w:szCs w:val="32"/>
        </w:rPr>
        <w:t>CÓ TRỪ PHÉP)</w:t>
      </w:r>
    </w:p>
    <w:p w14:paraId="78FCDBA1" w14:textId="77777777" w:rsidR="00E73BC3" w:rsidRDefault="00E73BC3" w:rsidP="00CD2D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từ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r w:rsidR="0052088C">
        <w:rPr>
          <w:b/>
          <w:sz w:val="32"/>
          <w:szCs w:val="32"/>
        </w:rPr>
        <w:t>20/01</w:t>
      </w:r>
      <w:r w:rsidR="000D5080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đến</w:t>
      </w:r>
      <w:proofErr w:type="spellEnd"/>
      <w:r>
        <w:rPr>
          <w:b/>
          <w:sz w:val="32"/>
          <w:szCs w:val="32"/>
        </w:rPr>
        <w:t xml:space="preserve"> </w:t>
      </w:r>
      <w:r w:rsidR="0052088C">
        <w:rPr>
          <w:b/>
          <w:sz w:val="32"/>
          <w:szCs w:val="32"/>
        </w:rPr>
        <w:t>2</w:t>
      </w:r>
      <w:r w:rsidR="00FE1FD6">
        <w:rPr>
          <w:b/>
          <w:sz w:val="32"/>
          <w:szCs w:val="32"/>
        </w:rPr>
        <w:t>4</w:t>
      </w:r>
      <w:r w:rsidR="0052088C">
        <w:rPr>
          <w:b/>
          <w:sz w:val="32"/>
          <w:szCs w:val="32"/>
        </w:rPr>
        <w:t>/01/2025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từ</w:t>
      </w:r>
      <w:proofErr w:type="spellEnd"/>
      <w:r>
        <w:rPr>
          <w:b/>
          <w:sz w:val="32"/>
          <w:szCs w:val="32"/>
        </w:rPr>
        <w:t xml:space="preserve"> </w:t>
      </w:r>
      <w:r w:rsidR="0052088C">
        <w:rPr>
          <w:b/>
          <w:sz w:val="32"/>
          <w:szCs w:val="32"/>
        </w:rPr>
        <w:t>03</w:t>
      </w:r>
      <w:r w:rsidR="000D5080">
        <w:rPr>
          <w:b/>
          <w:sz w:val="32"/>
          <w:szCs w:val="32"/>
        </w:rPr>
        <w:t xml:space="preserve">/02 </w:t>
      </w:r>
      <w:proofErr w:type="spellStart"/>
      <w:r>
        <w:rPr>
          <w:b/>
          <w:sz w:val="32"/>
          <w:szCs w:val="32"/>
        </w:rPr>
        <w:t>đến</w:t>
      </w:r>
      <w:proofErr w:type="spellEnd"/>
      <w:r>
        <w:rPr>
          <w:b/>
          <w:sz w:val="32"/>
          <w:szCs w:val="32"/>
        </w:rPr>
        <w:t xml:space="preserve"> </w:t>
      </w:r>
      <w:r w:rsidR="0052088C">
        <w:rPr>
          <w:b/>
          <w:sz w:val="32"/>
          <w:szCs w:val="32"/>
        </w:rPr>
        <w:t>08</w:t>
      </w:r>
      <w:r>
        <w:rPr>
          <w:b/>
          <w:sz w:val="32"/>
          <w:szCs w:val="32"/>
        </w:rPr>
        <w:t>/02/202</w:t>
      </w:r>
      <w:r w:rsidR="0052088C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>)</w:t>
      </w:r>
    </w:p>
    <w:p w14:paraId="1782B636" w14:textId="77777777" w:rsidR="00CD2D6D" w:rsidRPr="00FA30B9" w:rsidRDefault="00CD2D6D" w:rsidP="00CD2D6D">
      <w:pPr>
        <w:rPr>
          <w:b/>
          <w:i/>
          <w:szCs w:val="26"/>
        </w:rPr>
      </w:pPr>
    </w:p>
    <w:p w14:paraId="0C94FFE0" w14:textId="77777777" w:rsidR="00CD2D6D" w:rsidRPr="00AE7830" w:rsidRDefault="00CD2D6D" w:rsidP="00CD2D6D">
      <w:pPr>
        <w:rPr>
          <w:sz w:val="28"/>
          <w:szCs w:val="28"/>
        </w:rPr>
      </w:pPr>
    </w:p>
    <w:p w14:paraId="4B28E813" w14:textId="77777777" w:rsidR="00B57E4A" w:rsidRPr="00AE7830" w:rsidRDefault="00CD2D6D" w:rsidP="00E73BC3">
      <w:pPr>
        <w:spacing w:line="360" w:lineRule="auto"/>
        <w:ind w:right="-22"/>
        <w:rPr>
          <w:sz w:val="28"/>
          <w:szCs w:val="28"/>
        </w:rPr>
      </w:pPr>
      <w:r w:rsidRPr="00AE7830">
        <w:rPr>
          <w:sz w:val="28"/>
          <w:szCs w:val="28"/>
        </w:rPr>
        <w:tab/>
      </w:r>
      <w:proofErr w:type="spellStart"/>
      <w:r w:rsidRPr="00AE7830">
        <w:rPr>
          <w:sz w:val="28"/>
          <w:szCs w:val="28"/>
        </w:rPr>
        <w:t>Kính</w:t>
      </w:r>
      <w:proofErr w:type="spellEnd"/>
      <w:r w:rsidRPr="00AE7830">
        <w:rPr>
          <w:sz w:val="28"/>
          <w:szCs w:val="28"/>
        </w:rPr>
        <w:t xml:space="preserve"> </w:t>
      </w:r>
      <w:proofErr w:type="spellStart"/>
      <w:r w:rsidRPr="00AE7830">
        <w:rPr>
          <w:sz w:val="28"/>
          <w:szCs w:val="28"/>
        </w:rPr>
        <w:t>gửi</w:t>
      </w:r>
      <w:proofErr w:type="spellEnd"/>
      <w:r w:rsidRPr="00AE7830">
        <w:rPr>
          <w:sz w:val="28"/>
          <w:szCs w:val="28"/>
        </w:rPr>
        <w:t xml:space="preserve">:   </w:t>
      </w:r>
      <w:r w:rsidR="00AE7830">
        <w:rPr>
          <w:sz w:val="28"/>
          <w:szCs w:val="28"/>
        </w:rPr>
        <w:t xml:space="preserve"> </w:t>
      </w:r>
      <w:r w:rsidR="00B57E4A" w:rsidRPr="00AE7830">
        <w:rPr>
          <w:sz w:val="28"/>
          <w:szCs w:val="28"/>
        </w:rPr>
        <w:t xml:space="preserve">-    </w:t>
      </w:r>
      <w:r w:rsidR="00E73BC3" w:rsidRPr="00AE7830">
        <w:rPr>
          <w:sz w:val="28"/>
          <w:szCs w:val="28"/>
        </w:rPr>
        <w:t xml:space="preserve"> </w:t>
      </w:r>
      <w:proofErr w:type="spellStart"/>
      <w:r w:rsidR="00B57E4A" w:rsidRPr="00AE7830">
        <w:rPr>
          <w:sz w:val="28"/>
          <w:szCs w:val="28"/>
        </w:rPr>
        <w:t>Hiệu</w:t>
      </w:r>
      <w:proofErr w:type="spellEnd"/>
      <w:r w:rsidR="00B57E4A" w:rsidRPr="00AE7830">
        <w:rPr>
          <w:sz w:val="28"/>
          <w:szCs w:val="28"/>
        </w:rPr>
        <w:t xml:space="preserve"> </w:t>
      </w:r>
      <w:proofErr w:type="spellStart"/>
      <w:r w:rsidR="00B57E4A" w:rsidRPr="00AE7830">
        <w:rPr>
          <w:sz w:val="28"/>
          <w:szCs w:val="28"/>
        </w:rPr>
        <w:t>trưởng</w:t>
      </w:r>
      <w:proofErr w:type="spellEnd"/>
      <w:r w:rsidR="00B57E4A" w:rsidRPr="00AE7830">
        <w:rPr>
          <w:sz w:val="28"/>
          <w:szCs w:val="28"/>
        </w:rPr>
        <w:t xml:space="preserve"> </w:t>
      </w:r>
      <w:proofErr w:type="spellStart"/>
      <w:r w:rsidR="00B57E4A" w:rsidRPr="00AE7830">
        <w:rPr>
          <w:sz w:val="28"/>
          <w:szCs w:val="28"/>
        </w:rPr>
        <w:t>trường</w:t>
      </w:r>
      <w:proofErr w:type="spellEnd"/>
      <w:r w:rsidR="00B57E4A" w:rsidRPr="00AE7830">
        <w:rPr>
          <w:sz w:val="28"/>
          <w:szCs w:val="28"/>
        </w:rPr>
        <w:t xml:space="preserve"> Cao </w:t>
      </w:r>
      <w:proofErr w:type="spellStart"/>
      <w:r w:rsidR="00B57E4A" w:rsidRPr="00AE7830">
        <w:rPr>
          <w:sz w:val="28"/>
          <w:szCs w:val="28"/>
        </w:rPr>
        <w:t>đẳng</w:t>
      </w:r>
      <w:proofErr w:type="spellEnd"/>
      <w:r w:rsidR="00B57E4A" w:rsidRPr="00AE7830">
        <w:rPr>
          <w:sz w:val="28"/>
          <w:szCs w:val="28"/>
        </w:rPr>
        <w:t xml:space="preserve"> </w:t>
      </w:r>
      <w:proofErr w:type="spellStart"/>
      <w:r w:rsidR="00B57E4A" w:rsidRPr="00AE7830">
        <w:rPr>
          <w:sz w:val="28"/>
          <w:szCs w:val="28"/>
        </w:rPr>
        <w:t>Lý</w:t>
      </w:r>
      <w:proofErr w:type="spellEnd"/>
      <w:r w:rsidR="00B57E4A" w:rsidRPr="00AE7830">
        <w:rPr>
          <w:sz w:val="28"/>
          <w:szCs w:val="28"/>
        </w:rPr>
        <w:t xml:space="preserve"> </w:t>
      </w:r>
      <w:proofErr w:type="spellStart"/>
      <w:r w:rsidR="00B57E4A" w:rsidRPr="00AE7830">
        <w:rPr>
          <w:sz w:val="28"/>
          <w:szCs w:val="28"/>
        </w:rPr>
        <w:t>Tự</w:t>
      </w:r>
      <w:proofErr w:type="spellEnd"/>
      <w:r w:rsidR="00B57E4A" w:rsidRPr="00AE7830">
        <w:rPr>
          <w:sz w:val="28"/>
          <w:szCs w:val="28"/>
        </w:rPr>
        <w:t xml:space="preserve"> </w:t>
      </w:r>
      <w:proofErr w:type="spellStart"/>
      <w:r w:rsidR="00B57E4A" w:rsidRPr="00AE7830">
        <w:rPr>
          <w:sz w:val="28"/>
          <w:szCs w:val="28"/>
        </w:rPr>
        <w:t>Trọng</w:t>
      </w:r>
      <w:proofErr w:type="spellEnd"/>
      <w:r w:rsidR="00B57E4A" w:rsidRPr="00AE7830">
        <w:rPr>
          <w:sz w:val="28"/>
          <w:szCs w:val="28"/>
        </w:rPr>
        <w:t xml:space="preserve"> TPHCM;</w:t>
      </w:r>
    </w:p>
    <w:p w14:paraId="7B5C077A" w14:textId="77777777" w:rsidR="00CD2D6D" w:rsidRPr="00AE7830" w:rsidRDefault="00E73BC3" w:rsidP="00AE7830">
      <w:pPr>
        <w:pStyle w:val="ListParagraph"/>
        <w:numPr>
          <w:ilvl w:val="0"/>
          <w:numId w:val="4"/>
        </w:numPr>
        <w:spacing w:line="360" w:lineRule="auto"/>
        <w:ind w:left="2127" w:right="-22" w:hanging="77"/>
        <w:rPr>
          <w:sz w:val="28"/>
          <w:szCs w:val="28"/>
        </w:rPr>
      </w:pPr>
      <w:r w:rsidRPr="00AE7830">
        <w:rPr>
          <w:sz w:val="28"/>
          <w:szCs w:val="28"/>
        </w:rPr>
        <w:t xml:space="preserve">    </w:t>
      </w:r>
      <w:r w:rsidR="00AE7830">
        <w:rPr>
          <w:sz w:val="28"/>
          <w:szCs w:val="28"/>
        </w:rPr>
        <w:t xml:space="preserve"> </w:t>
      </w:r>
      <w:proofErr w:type="spellStart"/>
      <w:r w:rsidR="00CD2D6D" w:rsidRPr="00AE7830">
        <w:rPr>
          <w:sz w:val="28"/>
          <w:szCs w:val="28"/>
        </w:rPr>
        <w:t>Phòng</w:t>
      </w:r>
      <w:proofErr w:type="spellEnd"/>
      <w:r w:rsidR="00CD2D6D" w:rsidRPr="00AE7830">
        <w:rPr>
          <w:sz w:val="28"/>
          <w:szCs w:val="28"/>
        </w:rPr>
        <w:t xml:space="preserve"> </w:t>
      </w:r>
      <w:proofErr w:type="spellStart"/>
      <w:r w:rsidR="00010131" w:rsidRPr="00AE7830">
        <w:rPr>
          <w:sz w:val="28"/>
          <w:szCs w:val="28"/>
        </w:rPr>
        <w:t>Tổ</w:t>
      </w:r>
      <w:proofErr w:type="spellEnd"/>
      <w:r w:rsidR="00010131" w:rsidRPr="00AE7830">
        <w:rPr>
          <w:sz w:val="28"/>
          <w:szCs w:val="28"/>
        </w:rPr>
        <w:t xml:space="preserve"> </w:t>
      </w:r>
      <w:proofErr w:type="spellStart"/>
      <w:r w:rsidR="00010131" w:rsidRPr="00AE7830">
        <w:rPr>
          <w:sz w:val="28"/>
          <w:szCs w:val="28"/>
        </w:rPr>
        <w:t>chức</w:t>
      </w:r>
      <w:proofErr w:type="spellEnd"/>
      <w:r w:rsidR="00010131" w:rsidRPr="00AE7830">
        <w:rPr>
          <w:sz w:val="28"/>
          <w:szCs w:val="28"/>
        </w:rPr>
        <w:t xml:space="preserve"> – </w:t>
      </w:r>
      <w:proofErr w:type="spellStart"/>
      <w:r w:rsidR="00010131" w:rsidRPr="00AE7830">
        <w:rPr>
          <w:sz w:val="28"/>
          <w:szCs w:val="28"/>
        </w:rPr>
        <w:t>Hành</w:t>
      </w:r>
      <w:proofErr w:type="spellEnd"/>
      <w:r w:rsidR="00010131" w:rsidRPr="00AE7830">
        <w:rPr>
          <w:sz w:val="28"/>
          <w:szCs w:val="28"/>
        </w:rPr>
        <w:t xml:space="preserve"> </w:t>
      </w:r>
      <w:proofErr w:type="spellStart"/>
      <w:r w:rsidR="00010131" w:rsidRPr="00AE7830">
        <w:rPr>
          <w:sz w:val="28"/>
          <w:szCs w:val="28"/>
        </w:rPr>
        <w:t>chính</w:t>
      </w:r>
      <w:proofErr w:type="spellEnd"/>
      <w:r w:rsidR="00010131" w:rsidRPr="00AE7830">
        <w:rPr>
          <w:sz w:val="28"/>
          <w:szCs w:val="28"/>
        </w:rPr>
        <w:t xml:space="preserve"> – </w:t>
      </w:r>
      <w:proofErr w:type="spellStart"/>
      <w:r w:rsidR="00010131" w:rsidRPr="00AE7830">
        <w:rPr>
          <w:sz w:val="28"/>
          <w:szCs w:val="28"/>
        </w:rPr>
        <w:t>Tổng</w:t>
      </w:r>
      <w:proofErr w:type="spellEnd"/>
      <w:r w:rsidR="00010131" w:rsidRPr="00AE7830">
        <w:rPr>
          <w:sz w:val="28"/>
          <w:szCs w:val="28"/>
        </w:rPr>
        <w:t xml:space="preserve"> </w:t>
      </w:r>
      <w:proofErr w:type="spellStart"/>
      <w:r w:rsidR="00010131" w:rsidRPr="00AE7830">
        <w:rPr>
          <w:sz w:val="28"/>
          <w:szCs w:val="28"/>
        </w:rPr>
        <w:t>hợp</w:t>
      </w:r>
      <w:proofErr w:type="spellEnd"/>
      <w:r w:rsidR="00B57E4A" w:rsidRPr="00AE7830">
        <w:rPr>
          <w:sz w:val="28"/>
          <w:szCs w:val="28"/>
        </w:rPr>
        <w:t>.</w:t>
      </w:r>
    </w:p>
    <w:p w14:paraId="1497C6B6" w14:textId="77777777" w:rsidR="00CD2D6D" w:rsidRPr="00AE7830" w:rsidRDefault="00CD2D6D" w:rsidP="00E73BC3">
      <w:pPr>
        <w:tabs>
          <w:tab w:val="left" w:pos="0"/>
        </w:tabs>
        <w:rPr>
          <w:sz w:val="28"/>
          <w:szCs w:val="28"/>
        </w:rPr>
      </w:pPr>
    </w:p>
    <w:tbl>
      <w:tblPr>
        <w:tblStyle w:val="TableGrid"/>
        <w:tblW w:w="9260" w:type="dxa"/>
        <w:tblInd w:w="488" w:type="dxa"/>
        <w:tblLook w:val="04A0" w:firstRow="1" w:lastRow="0" w:firstColumn="1" w:lastColumn="0" w:noHBand="0" w:noVBand="1"/>
      </w:tblPr>
      <w:tblGrid>
        <w:gridCol w:w="746"/>
        <w:gridCol w:w="3104"/>
        <w:gridCol w:w="3567"/>
        <w:gridCol w:w="1843"/>
      </w:tblGrid>
      <w:tr w:rsidR="00E73BC3" w:rsidRPr="00AE7830" w14:paraId="5C067F0E" w14:textId="77777777" w:rsidTr="000C4FCA">
        <w:tc>
          <w:tcPr>
            <w:tcW w:w="746" w:type="dxa"/>
          </w:tcPr>
          <w:p w14:paraId="1DAF0378" w14:textId="77777777" w:rsidR="00E73BC3" w:rsidRPr="00AE7830" w:rsidRDefault="00E73BC3" w:rsidP="00E73BC3">
            <w:pPr>
              <w:tabs>
                <w:tab w:val="left" w:pos="1245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E783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104" w:type="dxa"/>
          </w:tcPr>
          <w:p w14:paraId="5E24D3C8" w14:textId="77777777" w:rsidR="00E73BC3" w:rsidRPr="00AE7830" w:rsidRDefault="00E73BC3" w:rsidP="00E73BC3">
            <w:pPr>
              <w:tabs>
                <w:tab w:val="left" w:pos="1245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AE7830">
              <w:rPr>
                <w:b/>
                <w:sz w:val="28"/>
                <w:szCs w:val="28"/>
              </w:rPr>
              <w:t>Họ</w:t>
            </w:r>
            <w:proofErr w:type="spellEnd"/>
            <w:r w:rsidRPr="00AE78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E7830">
              <w:rPr>
                <w:b/>
                <w:sz w:val="28"/>
                <w:szCs w:val="28"/>
              </w:rPr>
              <w:t>và</w:t>
            </w:r>
            <w:proofErr w:type="spellEnd"/>
            <w:r w:rsidRPr="00AE78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E7830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567" w:type="dxa"/>
          </w:tcPr>
          <w:p w14:paraId="45DD7A8B" w14:textId="77777777" w:rsidR="00E73BC3" w:rsidRPr="00AE7830" w:rsidRDefault="00E73BC3" w:rsidP="00E73BC3">
            <w:pPr>
              <w:tabs>
                <w:tab w:val="left" w:pos="1245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AE7830">
              <w:rPr>
                <w:b/>
                <w:sz w:val="28"/>
                <w:szCs w:val="28"/>
              </w:rPr>
              <w:t>Đăng</w:t>
            </w:r>
            <w:proofErr w:type="spellEnd"/>
            <w:r w:rsidRPr="00AE78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E7830">
              <w:rPr>
                <w:b/>
                <w:sz w:val="28"/>
                <w:szCs w:val="28"/>
              </w:rPr>
              <w:t>ký</w:t>
            </w:r>
            <w:proofErr w:type="spellEnd"/>
            <w:r w:rsidRPr="00AE78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E7830">
              <w:rPr>
                <w:b/>
                <w:sz w:val="28"/>
                <w:szCs w:val="28"/>
              </w:rPr>
              <w:t>nghỉ</w:t>
            </w:r>
            <w:proofErr w:type="spellEnd"/>
          </w:p>
        </w:tc>
        <w:tc>
          <w:tcPr>
            <w:tcW w:w="1843" w:type="dxa"/>
          </w:tcPr>
          <w:p w14:paraId="5CB30CFF" w14:textId="77777777" w:rsidR="00E73BC3" w:rsidRPr="00AE7830" w:rsidRDefault="00E73BC3" w:rsidP="00E73BC3">
            <w:pPr>
              <w:tabs>
                <w:tab w:val="left" w:pos="1245"/>
              </w:tabs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AE7830">
              <w:rPr>
                <w:b/>
                <w:sz w:val="28"/>
                <w:szCs w:val="28"/>
              </w:rPr>
              <w:t>Ghi</w:t>
            </w:r>
            <w:proofErr w:type="spellEnd"/>
            <w:r w:rsidRPr="00AE783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E7830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E73BC3" w:rsidRPr="00AE7830" w14:paraId="211CB1FE" w14:textId="77777777" w:rsidTr="000C4FCA">
        <w:tc>
          <w:tcPr>
            <w:tcW w:w="746" w:type="dxa"/>
          </w:tcPr>
          <w:p w14:paraId="004535EC" w14:textId="77777777" w:rsidR="00E73BC3" w:rsidRPr="00AE7830" w:rsidRDefault="00E73BC3" w:rsidP="00F3676B">
            <w:pPr>
              <w:tabs>
                <w:tab w:val="left" w:pos="1245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AE7830">
              <w:rPr>
                <w:sz w:val="28"/>
                <w:szCs w:val="28"/>
              </w:rPr>
              <w:t>01.</w:t>
            </w:r>
          </w:p>
        </w:tc>
        <w:tc>
          <w:tcPr>
            <w:tcW w:w="3104" w:type="dxa"/>
          </w:tcPr>
          <w:p w14:paraId="7A325F8B" w14:textId="12BF33C6" w:rsidR="00E73BC3" w:rsidRPr="00AE7830" w:rsidRDefault="00217C8D" w:rsidP="00E73BC3">
            <w:pPr>
              <w:tabs>
                <w:tab w:val="left" w:pos="1245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Lê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Huyển</w:t>
            </w:r>
            <w:proofErr w:type="spellEnd"/>
          </w:p>
        </w:tc>
        <w:tc>
          <w:tcPr>
            <w:tcW w:w="3567" w:type="dxa"/>
          </w:tcPr>
          <w:p w14:paraId="79885C44" w14:textId="7BA81598" w:rsidR="00E73BC3" w:rsidRPr="00AE7830" w:rsidRDefault="00217C8D" w:rsidP="00E73BC3">
            <w:pPr>
              <w:tabs>
                <w:tab w:val="left" w:pos="1245"/>
              </w:tabs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 24/01/2025</w:t>
            </w:r>
          </w:p>
        </w:tc>
        <w:tc>
          <w:tcPr>
            <w:tcW w:w="1843" w:type="dxa"/>
          </w:tcPr>
          <w:p w14:paraId="7F48A631" w14:textId="77777777" w:rsidR="00E73BC3" w:rsidRPr="00AE7830" w:rsidRDefault="00E73BC3" w:rsidP="00E73BC3">
            <w:pPr>
              <w:tabs>
                <w:tab w:val="left" w:pos="1245"/>
              </w:tabs>
              <w:spacing w:line="360" w:lineRule="auto"/>
              <w:rPr>
                <w:sz w:val="28"/>
                <w:szCs w:val="28"/>
              </w:rPr>
            </w:pPr>
          </w:p>
        </w:tc>
      </w:tr>
    </w:tbl>
    <w:p w14:paraId="3CEBA8C5" w14:textId="77777777" w:rsidR="008704E0" w:rsidRPr="00AE7830" w:rsidRDefault="008704E0">
      <w:pPr>
        <w:tabs>
          <w:tab w:val="left" w:pos="1245"/>
        </w:tabs>
        <w:rPr>
          <w:sz w:val="28"/>
          <w:szCs w:val="28"/>
        </w:rPr>
      </w:pPr>
    </w:p>
    <w:p w14:paraId="37B65161" w14:textId="759C3313" w:rsidR="00E27822" w:rsidRPr="00AE7830" w:rsidRDefault="00E27822" w:rsidP="00E27822">
      <w:pPr>
        <w:rPr>
          <w:i/>
          <w:sz w:val="28"/>
          <w:szCs w:val="28"/>
        </w:rPr>
      </w:pPr>
      <w:r w:rsidRPr="00AE7830">
        <w:rPr>
          <w:i/>
          <w:sz w:val="28"/>
          <w:szCs w:val="28"/>
        </w:rPr>
        <w:t xml:space="preserve">                                                  </w:t>
      </w:r>
      <w:r w:rsidR="00AE7830" w:rsidRPr="00AE7830">
        <w:rPr>
          <w:i/>
          <w:sz w:val="28"/>
          <w:szCs w:val="28"/>
        </w:rPr>
        <w:t xml:space="preserve">          </w:t>
      </w:r>
      <w:r w:rsidR="00AE7830">
        <w:rPr>
          <w:i/>
          <w:sz w:val="28"/>
          <w:szCs w:val="28"/>
        </w:rPr>
        <w:t xml:space="preserve">        </w:t>
      </w:r>
      <w:r w:rsidR="00790895">
        <w:rPr>
          <w:i/>
          <w:sz w:val="28"/>
          <w:szCs w:val="28"/>
        </w:rPr>
        <w:t xml:space="preserve">      </w:t>
      </w:r>
      <w:r w:rsidR="00AE7830">
        <w:rPr>
          <w:i/>
          <w:sz w:val="28"/>
          <w:szCs w:val="28"/>
        </w:rPr>
        <w:t>TP.HCM</w:t>
      </w:r>
      <w:r w:rsidRPr="00AE7830">
        <w:rPr>
          <w:i/>
          <w:sz w:val="28"/>
          <w:szCs w:val="28"/>
        </w:rPr>
        <w:t xml:space="preserve">, </w:t>
      </w:r>
      <w:proofErr w:type="spellStart"/>
      <w:r w:rsidRPr="00AE7830">
        <w:rPr>
          <w:i/>
          <w:sz w:val="28"/>
          <w:szCs w:val="28"/>
        </w:rPr>
        <w:t>ngày</w:t>
      </w:r>
      <w:proofErr w:type="spellEnd"/>
      <w:r w:rsidRPr="00AE7830">
        <w:rPr>
          <w:i/>
          <w:sz w:val="28"/>
          <w:szCs w:val="28"/>
        </w:rPr>
        <w:t xml:space="preserve"> </w:t>
      </w:r>
      <w:r w:rsidR="00217C8D">
        <w:rPr>
          <w:i/>
          <w:sz w:val="28"/>
          <w:szCs w:val="28"/>
        </w:rPr>
        <w:t>15</w:t>
      </w:r>
      <w:r w:rsidRPr="00AE7830">
        <w:rPr>
          <w:i/>
          <w:sz w:val="28"/>
          <w:szCs w:val="28"/>
        </w:rPr>
        <w:t xml:space="preserve"> </w:t>
      </w:r>
      <w:proofErr w:type="spellStart"/>
      <w:proofErr w:type="gramStart"/>
      <w:r w:rsidRPr="00AE7830">
        <w:rPr>
          <w:i/>
          <w:sz w:val="28"/>
          <w:szCs w:val="28"/>
        </w:rPr>
        <w:t>tháng</w:t>
      </w:r>
      <w:proofErr w:type="spellEnd"/>
      <w:r w:rsidRPr="00AE7830">
        <w:rPr>
          <w:i/>
          <w:sz w:val="28"/>
          <w:szCs w:val="28"/>
        </w:rPr>
        <w:t xml:space="preserve">  01</w:t>
      </w:r>
      <w:proofErr w:type="gramEnd"/>
      <w:r w:rsidRPr="00AE7830">
        <w:rPr>
          <w:i/>
          <w:sz w:val="28"/>
          <w:szCs w:val="28"/>
        </w:rPr>
        <w:t xml:space="preserve"> </w:t>
      </w:r>
      <w:proofErr w:type="spellStart"/>
      <w:r w:rsidRPr="00AE7830">
        <w:rPr>
          <w:i/>
          <w:sz w:val="28"/>
          <w:szCs w:val="28"/>
        </w:rPr>
        <w:t>năm</w:t>
      </w:r>
      <w:proofErr w:type="spellEnd"/>
      <w:r w:rsidRPr="00AE7830">
        <w:rPr>
          <w:i/>
          <w:sz w:val="28"/>
          <w:szCs w:val="28"/>
        </w:rPr>
        <w:t xml:space="preserve"> 202</w:t>
      </w:r>
      <w:r w:rsidR="00517264">
        <w:rPr>
          <w:i/>
          <w:sz w:val="28"/>
          <w:szCs w:val="28"/>
        </w:rPr>
        <w:t>5</w:t>
      </w:r>
    </w:p>
    <w:p w14:paraId="685CB879" w14:textId="77777777" w:rsidR="008704E0" w:rsidRPr="00AE7830" w:rsidRDefault="00AE7830">
      <w:pPr>
        <w:tabs>
          <w:tab w:val="left" w:pos="1245"/>
        </w:tabs>
        <w:rPr>
          <w:b/>
          <w:sz w:val="28"/>
          <w:szCs w:val="28"/>
        </w:rPr>
      </w:pPr>
      <w:r w:rsidRPr="00AE7830">
        <w:rPr>
          <w:b/>
          <w:sz w:val="28"/>
          <w:szCs w:val="28"/>
        </w:rPr>
        <w:t xml:space="preserve">          </w:t>
      </w:r>
      <w:r w:rsidR="00790895">
        <w:rPr>
          <w:b/>
          <w:sz w:val="28"/>
          <w:szCs w:val="28"/>
        </w:rPr>
        <w:t xml:space="preserve">   </w:t>
      </w:r>
      <w:r w:rsidR="000C4FCA">
        <w:rPr>
          <w:b/>
          <w:sz w:val="28"/>
          <w:szCs w:val="28"/>
        </w:rPr>
        <w:t xml:space="preserve">HIỆU TRƯỞNG </w:t>
      </w:r>
      <w:r w:rsidR="000C4FCA">
        <w:rPr>
          <w:b/>
          <w:sz w:val="28"/>
          <w:szCs w:val="28"/>
        </w:rPr>
        <w:tab/>
      </w:r>
      <w:r w:rsidR="00790895">
        <w:rPr>
          <w:b/>
          <w:sz w:val="28"/>
          <w:szCs w:val="28"/>
        </w:rPr>
        <w:t xml:space="preserve">         TP.</w:t>
      </w:r>
      <w:r w:rsidRPr="00AE7830">
        <w:rPr>
          <w:b/>
          <w:sz w:val="28"/>
          <w:szCs w:val="28"/>
        </w:rPr>
        <w:t xml:space="preserve"> TC-HC-TH</w:t>
      </w:r>
      <w:r w:rsidR="00790895">
        <w:rPr>
          <w:b/>
          <w:sz w:val="28"/>
          <w:szCs w:val="28"/>
        </w:rPr>
        <w:t xml:space="preserve">                TRƯỞNG ĐƠN VỊ</w:t>
      </w:r>
    </w:p>
    <w:p w14:paraId="481DE9AD" w14:textId="77777777" w:rsidR="008704E0" w:rsidRPr="00AE7830" w:rsidRDefault="008704E0">
      <w:pPr>
        <w:tabs>
          <w:tab w:val="left" w:pos="1245"/>
        </w:tabs>
        <w:rPr>
          <w:sz w:val="28"/>
          <w:szCs w:val="28"/>
        </w:rPr>
      </w:pPr>
    </w:p>
    <w:p w14:paraId="3E9A6505" w14:textId="77777777" w:rsidR="005841FF" w:rsidRDefault="005841FF">
      <w:pPr>
        <w:tabs>
          <w:tab w:val="left" w:pos="1245"/>
        </w:tabs>
        <w:rPr>
          <w:sz w:val="26"/>
          <w:szCs w:val="26"/>
        </w:rPr>
      </w:pPr>
    </w:p>
    <w:p w14:paraId="44223C1F" w14:textId="77777777" w:rsidR="008B63CB" w:rsidRDefault="008B63CB">
      <w:pPr>
        <w:tabs>
          <w:tab w:val="left" w:pos="1245"/>
        </w:tabs>
        <w:rPr>
          <w:sz w:val="26"/>
          <w:szCs w:val="26"/>
        </w:rPr>
      </w:pPr>
    </w:p>
    <w:p w14:paraId="706939CA" w14:textId="77777777" w:rsidR="00241BF7" w:rsidRDefault="00241BF7">
      <w:pPr>
        <w:tabs>
          <w:tab w:val="left" w:pos="1245"/>
        </w:tabs>
        <w:rPr>
          <w:sz w:val="26"/>
          <w:szCs w:val="26"/>
        </w:rPr>
      </w:pPr>
    </w:p>
    <w:p w14:paraId="0FDAF3FF" w14:textId="77777777" w:rsidR="00241BF7" w:rsidRDefault="00241BF7" w:rsidP="00241BF7">
      <w:pPr>
        <w:tabs>
          <w:tab w:val="left" w:pos="1245"/>
        </w:tabs>
        <w:rPr>
          <w:sz w:val="26"/>
          <w:szCs w:val="26"/>
        </w:rPr>
      </w:pPr>
    </w:p>
    <w:p w14:paraId="5DCF299E" w14:textId="77777777" w:rsidR="00241BF7" w:rsidRDefault="00241BF7">
      <w:pPr>
        <w:tabs>
          <w:tab w:val="left" w:pos="1245"/>
        </w:tabs>
        <w:rPr>
          <w:sz w:val="26"/>
          <w:szCs w:val="26"/>
        </w:rPr>
      </w:pPr>
    </w:p>
    <w:p w14:paraId="6F7C8423" w14:textId="77777777" w:rsidR="00FA13CC" w:rsidRDefault="00FA13CC">
      <w:pPr>
        <w:tabs>
          <w:tab w:val="left" w:pos="1245"/>
        </w:tabs>
        <w:rPr>
          <w:sz w:val="26"/>
          <w:szCs w:val="26"/>
        </w:rPr>
      </w:pPr>
    </w:p>
    <w:p w14:paraId="16E62894" w14:textId="71C9D931" w:rsidR="00FA13CC" w:rsidRDefault="00217C8D">
      <w:pPr>
        <w:tabs>
          <w:tab w:val="left" w:pos="1245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bookmarkStart w:id="0" w:name="_GoBack"/>
      <w:bookmarkEnd w:id="0"/>
      <w:r>
        <w:rPr>
          <w:sz w:val="26"/>
          <w:szCs w:val="26"/>
        </w:rPr>
        <w:t xml:space="preserve">Trang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Uyên</w:t>
      </w:r>
      <w:proofErr w:type="spellEnd"/>
    </w:p>
    <w:sectPr w:rsidR="00FA13CC" w:rsidSect="00925C1A">
      <w:pgSz w:w="12240" w:h="15840"/>
      <w:pgMar w:top="90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9064DC"/>
    <w:multiLevelType w:val="hybridMultilevel"/>
    <w:tmpl w:val="496C1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230A2"/>
    <w:multiLevelType w:val="hybridMultilevel"/>
    <w:tmpl w:val="64F6BDC2"/>
    <w:lvl w:ilvl="0" w:tplc="9E744AD6">
      <w:numFmt w:val="bullet"/>
      <w:lvlText w:val="-"/>
      <w:lvlJc w:val="left"/>
      <w:pPr>
        <w:ind w:left="214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" w15:restartNumberingAfterBreak="0">
    <w:nsid w:val="66744706"/>
    <w:multiLevelType w:val="hybridMultilevel"/>
    <w:tmpl w:val="D6784A9A"/>
    <w:lvl w:ilvl="0" w:tplc="0DF2673C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3" w15:restartNumberingAfterBreak="0">
    <w:nsid w:val="7FA6681E"/>
    <w:multiLevelType w:val="hybridMultilevel"/>
    <w:tmpl w:val="0FD4A906"/>
    <w:lvl w:ilvl="0" w:tplc="0AEEAB10">
      <w:numFmt w:val="bullet"/>
      <w:lvlText w:val="-"/>
      <w:lvlJc w:val="left"/>
      <w:pPr>
        <w:ind w:left="37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021"/>
    <w:rsid w:val="00000D0D"/>
    <w:rsid w:val="00010131"/>
    <w:rsid w:val="000212AC"/>
    <w:rsid w:val="00040CDE"/>
    <w:rsid w:val="000430A1"/>
    <w:rsid w:val="00066D96"/>
    <w:rsid w:val="000A1B8A"/>
    <w:rsid w:val="000A6E63"/>
    <w:rsid w:val="000B189E"/>
    <w:rsid w:val="000C4FCA"/>
    <w:rsid w:val="000D5080"/>
    <w:rsid w:val="00104EA2"/>
    <w:rsid w:val="00111A3C"/>
    <w:rsid w:val="001124DE"/>
    <w:rsid w:val="001138AB"/>
    <w:rsid w:val="001227DD"/>
    <w:rsid w:val="00124DAE"/>
    <w:rsid w:val="001A2A36"/>
    <w:rsid w:val="001B682C"/>
    <w:rsid w:val="00202099"/>
    <w:rsid w:val="002143E0"/>
    <w:rsid w:val="00217C8D"/>
    <w:rsid w:val="002316F7"/>
    <w:rsid w:val="00241BF7"/>
    <w:rsid w:val="0027236D"/>
    <w:rsid w:val="00281E27"/>
    <w:rsid w:val="002A070F"/>
    <w:rsid w:val="002B380A"/>
    <w:rsid w:val="002E176F"/>
    <w:rsid w:val="002E611B"/>
    <w:rsid w:val="0030001D"/>
    <w:rsid w:val="00316354"/>
    <w:rsid w:val="00351CFB"/>
    <w:rsid w:val="00353F7B"/>
    <w:rsid w:val="003655A2"/>
    <w:rsid w:val="00373444"/>
    <w:rsid w:val="003902C1"/>
    <w:rsid w:val="003A06BC"/>
    <w:rsid w:val="003A3748"/>
    <w:rsid w:val="003D620F"/>
    <w:rsid w:val="003E6B3A"/>
    <w:rsid w:val="003F5E02"/>
    <w:rsid w:val="0040666C"/>
    <w:rsid w:val="00410C4F"/>
    <w:rsid w:val="004124B9"/>
    <w:rsid w:val="004524EE"/>
    <w:rsid w:val="00454045"/>
    <w:rsid w:val="004B42AB"/>
    <w:rsid w:val="004C7955"/>
    <w:rsid w:val="004D5632"/>
    <w:rsid w:val="004D58F3"/>
    <w:rsid w:val="00503E5F"/>
    <w:rsid w:val="00517264"/>
    <w:rsid w:val="0052088C"/>
    <w:rsid w:val="0052251E"/>
    <w:rsid w:val="00543CF8"/>
    <w:rsid w:val="00574467"/>
    <w:rsid w:val="005841FF"/>
    <w:rsid w:val="0059741F"/>
    <w:rsid w:val="005A0C3F"/>
    <w:rsid w:val="005A1B63"/>
    <w:rsid w:val="005A5325"/>
    <w:rsid w:val="005B540D"/>
    <w:rsid w:val="005B69CA"/>
    <w:rsid w:val="005C004E"/>
    <w:rsid w:val="005C5405"/>
    <w:rsid w:val="0060502D"/>
    <w:rsid w:val="006655E0"/>
    <w:rsid w:val="00670E94"/>
    <w:rsid w:val="00686021"/>
    <w:rsid w:val="006867D4"/>
    <w:rsid w:val="0069349C"/>
    <w:rsid w:val="006A3C92"/>
    <w:rsid w:val="006A65F8"/>
    <w:rsid w:val="006B3F78"/>
    <w:rsid w:val="0070220C"/>
    <w:rsid w:val="0071719A"/>
    <w:rsid w:val="00717938"/>
    <w:rsid w:val="0073695F"/>
    <w:rsid w:val="00740F4E"/>
    <w:rsid w:val="00783054"/>
    <w:rsid w:val="00790895"/>
    <w:rsid w:val="00795626"/>
    <w:rsid w:val="007957CB"/>
    <w:rsid w:val="007C4872"/>
    <w:rsid w:val="007E2390"/>
    <w:rsid w:val="007F0BE6"/>
    <w:rsid w:val="007F107F"/>
    <w:rsid w:val="007F1510"/>
    <w:rsid w:val="008239CE"/>
    <w:rsid w:val="00834F1F"/>
    <w:rsid w:val="00866699"/>
    <w:rsid w:val="008704E0"/>
    <w:rsid w:val="00884C84"/>
    <w:rsid w:val="00892BCA"/>
    <w:rsid w:val="008B63CB"/>
    <w:rsid w:val="008C50EA"/>
    <w:rsid w:val="008D148D"/>
    <w:rsid w:val="00901DDF"/>
    <w:rsid w:val="0091709E"/>
    <w:rsid w:val="00925C1A"/>
    <w:rsid w:val="00927AC5"/>
    <w:rsid w:val="009900E9"/>
    <w:rsid w:val="009A010A"/>
    <w:rsid w:val="009C0EAC"/>
    <w:rsid w:val="009C4EE2"/>
    <w:rsid w:val="009D0074"/>
    <w:rsid w:val="009F6D99"/>
    <w:rsid w:val="00A04C3F"/>
    <w:rsid w:val="00A12DB1"/>
    <w:rsid w:val="00A26A41"/>
    <w:rsid w:val="00A47E30"/>
    <w:rsid w:val="00A6206F"/>
    <w:rsid w:val="00AE7830"/>
    <w:rsid w:val="00B2090A"/>
    <w:rsid w:val="00B35428"/>
    <w:rsid w:val="00B47171"/>
    <w:rsid w:val="00B505E3"/>
    <w:rsid w:val="00B57E4A"/>
    <w:rsid w:val="00B73E69"/>
    <w:rsid w:val="00B92537"/>
    <w:rsid w:val="00BD4C30"/>
    <w:rsid w:val="00C2487B"/>
    <w:rsid w:val="00C800D8"/>
    <w:rsid w:val="00C8724A"/>
    <w:rsid w:val="00C94CCF"/>
    <w:rsid w:val="00C958A8"/>
    <w:rsid w:val="00CD2D6D"/>
    <w:rsid w:val="00CF71CA"/>
    <w:rsid w:val="00D54D4E"/>
    <w:rsid w:val="00D71760"/>
    <w:rsid w:val="00D7794D"/>
    <w:rsid w:val="00D91A8F"/>
    <w:rsid w:val="00DA08A9"/>
    <w:rsid w:val="00DD0A47"/>
    <w:rsid w:val="00DD0DBC"/>
    <w:rsid w:val="00DF4A71"/>
    <w:rsid w:val="00E054AF"/>
    <w:rsid w:val="00E07995"/>
    <w:rsid w:val="00E27822"/>
    <w:rsid w:val="00E405CF"/>
    <w:rsid w:val="00E44C90"/>
    <w:rsid w:val="00E45C71"/>
    <w:rsid w:val="00E557EF"/>
    <w:rsid w:val="00E576AF"/>
    <w:rsid w:val="00E73BC3"/>
    <w:rsid w:val="00E756A7"/>
    <w:rsid w:val="00E8323B"/>
    <w:rsid w:val="00E95C81"/>
    <w:rsid w:val="00EC001C"/>
    <w:rsid w:val="00ED4C4E"/>
    <w:rsid w:val="00EF2474"/>
    <w:rsid w:val="00F3676B"/>
    <w:rsid w:val="00F50285"/>
    <w:rsid w:val="00F7188F"/>
    <w:rsid w:val="00FA13CC"/>
    <w:rsid w:val="00FA30B9"/>
    <w:rsid w:val="00FA5C73"/>
    <w:rsid w:val="00FA60C8"/>
    <w:rsid w:val="00FA7FA2"/>
    <w:rsid w:val="00FD21BD"/>
    <w:rsid w:val="00FD5653"/>
    <w:rsid w:val="00FE1FD6"/>
    <w:rsid w:val="00FE6749"/>
    <w:rsid w:val="00FF0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A9ECA"/>
  <w15:docId w15:val="{C15B0C23-6B22-45CB-B9F6-A3245AC8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02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4C30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BD4C3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D4C30"/>
    <w:rPr>
      <w:color w:val="0000FF"/>
      <w:u w:val="single"/>
    </w:rPr>
  </w:style>
  <w:style w:type="table" w:styleId="TableGrid">
    <w:name w:val="Table Grid"/>
    <w:basedOn w:val="TableNormal"/>
    <w:uiPriority w:val="59"/>
    <w:rsid w:val="00412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7188F"/>
    <w:rPr>
      <w:b/>
      <w:bCs/>
    </w:rPr>
  </w:style>
  <w:style w:type="paragraph" w:styleId="ListParagraph">
    <w:name w:val="List Paragraph"/>
    <w:basedOn w:val="Normal"/>
    <w:uiPriority w:val="34"/>
    <w:qFormat/>
    <w:rsid w:val="007369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9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huong%20Oanh\DS%20nhan%20tien%20lien%20hoan%20le%2020%2011%20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195C7-8901-4287-AC2B-14C24A1F9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 nhan tien lien hoan le 20 11 2012</Template>
  <TotalTime>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 Te</cp:lastModifiedBy>
  <cp:revision>2</cp:revision>
  <cp:lastPrinted>2024-01-02T01:44:00Z</cp:lastPrinted>
  <dcterms:created xsi:type="dcterms:W3CDTF">2025-01-16T06:39:00Z</dcterms:created>
  <dcterms:modified xsi:type="dcterms:W3CDTF">2025-01-16T06:39:00Z</dcterms:modified>
</cp:coreProperties>
</file>