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77BB" w:rsidRPr="00F03E81" w:rsidRDefault="006477BB" w:rsidP="00F03E81">
      <w:pPr>
        <w:spacing w:line="400" w:lineRule="atLeast"/>
        <w:ind w:firstLine="720"/>
        <w:rPr>
          <w:b/>
          <w:szCs w:val="26"/>
        </w:rPr>
      </w:pPr>
      <w:r w:rsidRPr="00F03E81">
        <w:rPr>
          <w:b/>
          <w:szCs w:val="26"/>
        </w:rPr>
        <w:t>Trường CĐ Lý Tự Trọng TP. Hồ Chí Minh</w:t>
      </w:r>
    </w:p>
    <w:p w:rsidR="006477BB" w:rsidRPr="00F03E81" w:rsidRDefault="006477BB" w:rsidP="00F03E81">
      <w:pPr>
        <w:spacing w:line="400" w:lineRule="atLeast"/>
        <w:ind w:firstLine="720"/>
        <w:rPr>
          <w:b/>
          <w:szCs w:val="26"/>
        </w:rPr>
      </w:pPr>
      <w:r w:rsidRPr="00F03E81">
        <w:rPr>
          <w:b/>
          <w:szCs w:val="26"/>
        </w:rPr>
        <w:t xml:space="preserve">            Khoa Lý luận Chính trị</w:t>
      </w:r>
    </w:p>
    <w:p w:rsidR="006477BB" w:rsidRPr="00F03E81" w:rsidRDefault="006477BB" w:rsidP="00F03E81">
      <w:pPr>
        <w:spacing w:line="400" w:lineRule="atLeast"/>
        <w:ind w:firstLine="720"/>
        <w:rPr>
          <w:b/>
          <w:szCs w:val="26"/>
        </w:rPr>
      </w:pPr>
    </w:p>
    <w:p w:rsidR="006477BB" w:rsidRPr="00F03E81" w:rsidRDefault="006477BB" w:rsidP="00F03E81">
      <w:pPr>
        <w:spacing w:line="400" w:lineRule="atLeast"/>
        <w:ind w:firstLine="720"/>
        <w:jc w:val="center"/>
        <w:rPr>
          <w:b/>
          <w:szCs w:val="26"/>
        </w:rPr>
      </w:pPr>
      <w:r w:rsidRPr="00F03E81">
        <w:rPr>
          <w:b/>
          <w:szCs w:val="26"/>
        </w:rPr>
        <w:t>ĐỀ CƯƠNG ÔN THI TỐT NGHIỆP</w:t>
      </w:r>
    </w:p>
    <w:p w:rsidR="006477BB" w:rsidRPr="00F03E81" w:rsidRDefault="006477BB" w:rsidP="00F03E81">
      <w:pPr>
        <w:spacing w:line="400" w:lineRule="atLeast"/>
        <w:ind w:firstLine="720"/>
        <w:jc w:val="center"/>
        <w:rPr>
          <w:b/>
          <w:szCs w:val="26"/>
        </w:rPr>
      </w:pPr>
      <w:r w:rsidRPr="00F03E81">
        <w:rPr>
          <w:b/>
          <w:szCs w:val="26"/>
        </w:rPr>
        <w:t xml:space="preserve"> </w:t>
      </w:r>
      <w:r w:rsidR="00275FF7">
        <w:rPr>
          <w:b/>
          <w:szCs w:val="26"/>
        </w:rPr>
        <w:t>KỲ THI THÁNG 12/2020</w:t>
      </w:r>
    </w:p>
    <w:p w:rsidR="006477BB" w:rsidRPr="00F03E81" w:rsidRDefault="006477BB" w:rsidP="00F03E81">
      <w:pPr>
        <w:tabs>
          <w:tab w:val="left" w:pos="180"/>
        </w:tabs>
        <w:spacing w:line="400" w:lineRule="atLeast"/>
        <w:ind w:firstLine="720"/>
        <w:rPr>
          <w:b/>
          <w:szCs w:val="26"/>
        </w:rPr>
      </w:pPr>
      <w:r w:rsidRPr="00F03E81">
        <w:rPr>
          <w:b/>
          <w:szCs w:val="26"/>
        </w:rPr>
        <w:t>Học phần: GIÁO DỤC CHÍNH TRỊ, CHÍNH TRỊ</w:t>
      </w:r>
    </w:p>
    <w:p w:rsidR="006477BB" w:rsidRPr="00F03E81" w:rsidRDefault="006477BB" w:rsidP="00F03E81">
      <w:pPr>
        <w:tabs>
          <w:tab w:val="left" w:pos="180"/>
        </w:tabs>
        <w:spacing w:line="400" w:lineRule="atLeast"/>
        <w:ind w:firstLine="720"/>
        <w:rPr>
          <w:b/>
          <w:szCs w:val="26"/>
        </w:rPr>
      </w:pPr>
      <w:r w:rsidRPr="00F03E81">
        <w:rPr>
          <w:b/>
          <w:szCs w:val="26"/>
        </w:rPr>
        <w:t>Khóa tốt nghiệp: Trung cấp nghề</w:t>
      </w:r>
    </w:p>
    <w:p w:rsidR="006477BB" w:rsidRPr="00082B35" w:rsidRDefault="006477BB" w:rsidP="00F03E81">
      <w:pPr>
        <w:spacing w:line="400" w:lineRule="atLeast"/>
        <w:ind w:firstLine="720"/>
        <w:rPr>
          <w:b/>
          <w:color w:val="FF0000"/>
          <w:szCs w:val="26"/>
        </w:rPr>
      </w:pPr>
      <w:r w:rsidRPr="00082B35">
        <w:rPr>
          <w:b/>
          <w:color w:val="FF0000"/>
          <w:szCs w:val="26"/>
        </w:rPr>
        <w:t>Hình thức</w:t>
      </w:r>
      <w:r w:rsidR="00082B35" w:rsidRPr="00082B35">
        <w:rPr>
          <w:b/>
          <w:color w:val="FF0000"/>
          <w:szCs w:val="26"/>
        </w:rPr>
        <w:t xml:space="preserve"> thi</w:t>
      </w:r>
      <w:r w:rsidRPr="00082B35">
        <w:rPr>
          <w:b/>
          <w:color w:val="FF0000"/>
          <w:szCs w:val="26"/>
        </w:rPr>
        <w:t>: Không  sử dụng tài liệu</w:t>
      </w:r>
    </w:p>
    <w:p w:rsidR="006477BB" w:rsidRPr="00F03E81" w:rsidRDefault="006477BB" w:rsidP="00F03E81">
      <w:pPr>
        <w:spacing w:line="400" w:lineRule="atLeast"/>
        <w:ind w:firstLine="720"/>
        <w:rPr>
          <w:b/>
          <w:szCs w:val="26"/>
        </w:rPr>
      </w:pPr>
      <w:r w:rsidRPr="00F03E81">
        <w:rPr>
          <w:b/>
          <w:szCs w:val="26"/>
        </w:rPr>
        <w:t>Thời gian: 120 phút</w:t>
      </w:r>
    </w:p>
    <w:p w:rsidR="00B33F59" w:rsidRPr="00F03E81" w:rsidRDefault="00B33F59" w:rsidP="00F03E81">
      <w:pPr>
        <w:spacing w:line="400" w:lineRule="atLeast"/>
        <w:ind w:firstLine="720"/>
        <w:rPr>
          <w:szCs w:val="26"/>
        </w:rPr>
      </w:pPr>
    </w:p>
    <w:p w:rsidR="00EE2D8F" w:rsidRPr="00F03E81" w:rsidRDefault="00EE2D8F" w:rsidP="00F03E81">
      <w:pPr>
        <w:spacing w:line="400" w:lineRule="atLeast"/>
        <w:ind w:firstLine="720"/>
        <w:rPr>
          <w:szCs w:val="26"/>
        </w:rPr>
      </w:pPr>
    </w:p>
    <w:p w:rsidR="00752E24" w:rsidRPr="00F03E81" w:rsidRDefault="00752E24" w:rsidP="00266F33">
      <w:pPr>
        <w:pStyle w:val="ListParagraph"/>
        <w:numPr>
          <w:ilvl w:val="0"/>
          <w:numId w:val="1"/>
        </w:numPr>
        <w:spacing w:line="400" w:lineRule="atLeast"/>
        <w:ind w:left="0" w:firstLine="720"/>
        <w:rPr>
          <w:b/>
          <w:szCs w:val="26"/>
        </w:rPr>
      </w:pPr>
      <w:r w:rsidRPr="00F03E81">
        <w:rPr>
          <w:b/>
          <w:szCs w:val="26"/>
        </w:rPr>
        <w:t>Khái niệm chủ nghĩa Mác-Lênin và</w:t>
      </w:r>
      <w:r>
        <w:rPr>
          <w:b/>
          <w:szCs w:val="26"/>
        </w:rPr>
        <w:t xml:space="preserve"> ý</w:t>
      </w:r>
      <w:r w:rsidRPr="00B928C8">
        <w:rPr>
          <w:b/>
          <w:szCs w:val="26"/>
        </w:rPr>
        <w:t xml:space="preserve"> nghĩa về sự ra đời và phát triển của chủ nghĩa Mác-Lênin</w:t>
      </w:r>
      <w:r>
        <w:rPr>
          <w:b/>
          <w:szCs w:val="26"/>
        </w:rPr>
        <w:t xml:space="preserve"> </w:t>
      </w:r>
      <w:r w:rsidRPr="00F03E81">
        <w:rPr>
          <w:b/>
          <w:szCs w:val="26"/>
        </w:rPr>
        <w:t>?</w:t>
      </w:r>
    </w:p>
    <w:p w:rsidR="00F03E81" w:rsidRPr="00F03E81" w:rsidRDefault="00F03E81" w:rsidP="00F03E81">
      <w:pPr>
        <w:pStyle w:val="ListParagraph"/>
        <w:spacing w:line="400" w:lineRule="atLeast"/>
        <w:rPr>
          <w:b/>
          <w:szCs w:val="26"/>
        </w:rPr>
      </w:pPr>
    </w:p>
    <w:p w:rsidR="00F03E81" w:rsidRPr="00114146" w:rsidRDefault="007B1E74" w:rsidP="00EB5783">
      <w:pPr>
        <w:pStyle w:val="ListParagraph"/>
        <w:numPr>
          <w:ilvl w:val="0"/>
          <w:numId w:val="1"/>
        </w:numPr>
        <w:spacing w:line="400" w:lineRule="atLeast"/>
        <w:ind w:left="0" w:firstLine="720"/>
        <w:rPr>
          <w:b/>
          <w:szCs w:val="26"/>
        </w:rPr>
      </w:pPr>
      <w:r w:rsidRPr="00114146">
        <w:rPr>
          <w:b/>
          <w:szCs w:val="26"/>
        </w:rPr>
        <w:t>Chuẩn mực đ</w:t>
      </w:r>
      <w:r w:rsidR="00EE2D8F" w:rsidRPr="00114146">
        <w:rPr>
          <w:b/>
          <w:szCs w:val="26"/>
        </w:rPr>
        <w:t>ạo đức</w:t>
      </w:r>
      <w:r w:rsidRPr="00114146">
        <w:rPr>
          <w:b/>
          <w:szCs w:val="26"/>
        </w:rPr>
        <w:t xml:space="preserve"> cách mạng theo </w:t>
      </w:r>
      <w:r w:rsidR="00271750" w:rsidRPr="00114146">
        <w:rPr>
          <w:b/>
          <w:szCs w:val="26"/>
        </w:rPr>
        <w:t>T</w:t>
      </w:r>
      <w:r w:rsidRPr="00114146">
        <w:rPr>
          <w:b/>
          <w:szCs w:val="26"/>
        </w:rPr>
        <w:t>ư tưởng</w:t>
      </w:r>
      <w:r w:rsidR="00EE2D8F" w:rsidRPr="00114146">
        <w:rPr>
          <w:b/>
          <w:szCs w:val="26"/>
        </w:rPr>
        <w:t xml:space="preserve"> Hồ Chí Minh</w:t>
      </w:r>
    </w:p>
    <w:p w:rsidR="00F03E81" w:rsidRPr="00F03E81" w:rsidRDefault="00F03E81" w:rsidP="00F03E81">
      <w:pPr>
        <w:pStyle w:val="ListParagraph"/>
        <w:spacing w:line="400" w:lineRule="atLeast"/>
        <w:rPr>
          <w:b/>
          <w:szCs w:val="26"/>
        </w:rPr>
      </w:pPr>
    </w:p>
    <w:p w:rsidR="00266F33" w:rsidRPr="00266F33" w:rsidRDefault="00266F33" w:rsidP="00266F33">
      <w:pPr>
        <w:pStyle w:val="ListParagraph"/>
        <w:numPr>
          <w:ilvl w:val="0"/>
          <w:numId w:val="1"/>
        </w:numPr>
        <w:spacing w:line="400" w:lineRule="atLeast"/>
        <w:ind w:left="0" w:firstLine="720"/>
        <w:rPr>
          <w:b/>
          <w:bCs/>
          <w:szCs w:val="26"/>
        </w:rPr>
      </w:pPr>
      <w:r w:rsidRPr="00266F33">
        <w:rPr>
          <w:b/>
          <w:bCs/>
          <w:szCs w:val="26"/>
        </w:rPr>
        <w:t xml:space="preserve">Quan </w:t>
      </w:r>
      <w:r w:rsidRPr="00266F33">
        <w:rPr>
          <w:b/>
          <w:szCs w:val="26"/>
        </w:rPr>
        <w:t>điểm</w:t>
      </w:r>
      <w:r w:rsidRPr="00266F33">
        <w:rPr>
          <w:b/>
          <w:bCs/>
          <w:szCs w:val="26"/>
        </w:rPr>
        <w:t xml:space="preserve"> </w:t>
      </w:r>
      <w:r>
        <w:rPr>
          <w:b/>
          <w:bCs/>
          <w:szCs w:val="26"/>
        </w:rPr>
        <w:t xml:space="preserve">chỉ đạo </w:t>
      </w:r>
      <w:r w:rsidRPr="00266F33">
        <w:rPr>
          <w:b/>
          <w:bCs/>
          <w:szCs w:val="26"/>
        </w:rPr>
        <w:t>của Đảng về xây dựng và phát triển giai cấp công nhân Việt Nam</w:t>
      </w:r>
    </w:p>
    <w:p w:rsidR="00F03E81" w:rsidRPr="00F03E81" w:rsidRDefault="00F03E81" w:rsidP="00F03E81">
      <w:pPr>
        <w:pStyle w:val="ListParagraph"/>
        <w:spacing w:line="400" w:lineRule="atLeast"/>
        <w:rPr>
          <w:b/>
          <w:szCs w:val="26"/>
        </w:rPr>
      </w:pPr>
    </w:p>
    <w:p w:rsidR="006477BB" w:rsidRPr="00F03E81" w:rsidRDefault="006477BB" w:rsidP="00F03E81">
      <w:pPr>
        <w:pStyle w:val="ListParagraph"/>
        <w:numPr>
          <w:ilvl w:val="0"/>
          <w:numId w:val="1"/>
        </w:numPr>
        <w:spacing w:line="400" w:lineRule="atLeast"/>
        <w:ind w:left="0" w:firstLine="720"/>
        <w:rPr>
          <w:b/>
          <w:szCs w:val="26"/>
        </w:rPr>
      </w:pPr>
      <w:r w:rsidRPr="00F03E81">
        <w:rPr>
          <w:b/>
          <w:szCs w:val="26"/>
          <w:lang w:val="de-DE"/>
        </w:rPr>
        <w:t>Những đặc trưng cơ bản về chủ nghĩa xã hội mà nhân dân ta xây dựng được nêu trong Cương lĩnh xây dựng đất nước thời kỳ quá độ lên chủ nghĩa xã hội (bổ sung, phát triển năm 2011) .</w:t>
      </w:r>
    </w:p>
    <w:p w:rsidR="00F03E81" w:rsidRPr="00F03E81" w:rsidRDefault="00F03E81" w:rsidP="00F03E81">
      <w:pPr>
        <w:pStyle w:val="ListParagraph"/>
        <w:spacing w:line="400" w:lineRule="atLeast"/>
        <w:rPr>
          <w:b/>
          <w:szCs w:val="26"/>
        </w:rPr>
      </w:pPr>
    </w:p>
    <w:p w:rsidR="00C90184" w:rsidRPr="00F03E81" w:rsidRDefault="00C90184" w:rsidP="00F03E81">
      <w:pPr>
        <w:pStyle w:val="ListParagraph"/>
        <w:numPr>
          <w:ilvl w:val="0"/>
          <w:numId w:val="1"/>
        </w:numPr>
        <w:spacing w:line="400" w:lineRule="atLeast"/>
        <w:ind w:left="0" w:firstLine="720"/>
        <w:rPr>
          <w:b/>
          <w:szCs w:val="26"/>
        </w:rPr>
      </w:pPr>
      <w:r w:rsidRPr="00F03E81">
        <w:rPr>
          <w:b/>
          <w:szCs w:val="26"/>
        </w:rPr>
        <w:t>Khái niệm và đặc trưng của nền kinh tế thị trường định hướ</w:t>
      </w:r>
      <w:r w:rsidR="00913BA3" w:rsidRPr="00F03E81">
        <w:rPr>
          <w:b/>
          <w:szCs w:val="26"/>
        </w:rPr>
        <w:t>ng xã hội chủ nghĩa</w:t>
      </w:r>
      <w:r w:rsidRPr="00F03E81">
        <w:rPr>
          <w:b/>
          <w:szCs w:val="26"/>
        </w:rPr>
        <w:t xml:space="preserve"> Việt Nam</w:t>
      </w:r>
      <w:r w:rsidR="00913BA3" w:rsidRPr="00F03E81">
        <w:rPr>
          <w:b/>
          <w:szCs w:val="26"/>
        </w:rPr>
        <w:t>.</w:t>
      </w:r>
    </w:p>
    <w:p w:rsidR="00F82634" w:rsidRDefault="00F82634" w:rsidP="00F03E81">
      <w:pPr>
        <w:pStyle w:val="ListParagraph"/>
        <w:spacing w:line="400" w:lineRule="atLeast"/>
        <w:ind w:left="0" w:firstLine="720"/>
        <w:rPr>
          <w:b/>
          <w:szCs w:val="26"/>
        </w:rPr>
      </w:pPr>
    </w:p>
    <w:p w:rsidR="00F03E81" w:rsidRDefault="00F03E81" w:rsidP="00F03E81">
      <w:pPr>
        <w:pStyle w:val="ListParagraph"/>
        <w:spacing w:line="400" w:lineRule="atLeast"/>
        <w:ind w:left="0" w:firstLine="720"/>
        <w:rPr>
          <w:b/>
          <w:szCs w:val="26"/>
        </w:rPr>
      </w:pPr>
    </w:p>
    <w:p w:rsidR="00F03E81" w:rsidRDefault="00F03E81" w:rsidP="00F03E81">
      <w:pPr>
        <w:pStyle w:val="ListParagraph"/>
        <w:spacing w:line="400" w:lineRule="atLeast"/>
        <w:ind w:left="0" w:firstLine="720"/>
        <w:rPr>
          <w:b/>
          <w:szCs w:val="26"/>
        </w:rPr>
      </w:pPr>
    </w:p>
    <w:p w:rsidR="00F03E81" w:rsidRPr="00AF4D56" w:rsidRDefault="00AF4D56" w:rsidP="00AF4D56">
      <w:pPr>
        <w:pStyle w:val="ListParagraph"/>
        <w:spacing w:line="400" w:lineRule="atLeast"/>
        <w:ind w:left="0" w:firstLine="720"/>
        <w:jc w:val="center"/>
        <w:rPr>
          <w:b/>
          <w:i/>
          <w:szCs w:val="26"/>
        </w:rPr>
      </w:pPr>
      <w:r w:rsidRPr="00AF4D56">
        <w:rPr>
          <w:b/>
          <w:i/>
          <w:szCs w:val="26"/>
        </w:rPr>
        <w:t xml:space="preserve">(chúc các bạn cố gắng tập trung học tốt để hoàn thành </w:t>
      </w:r>
      <w:r>
        <w:rPr>
          <w:b/>
          <w:i/>
          <w:szCs w:val="26"/>
        </w:rPr>
        <w:t>khóa học</w:t>
      </w:r>
      <w:r w:rsidRPr="00AF4D56">
        <w:rPr>
          <w:b/>
          <w:i/>
          <w:szCs w:val="26"/>
        </w:rPr>
        <w:t>)</w:t>
      </w:r>
    </w:p>
    <w:p w:rsidR="00F03E81" w:rsidRDefault="00F03E81" w:rsidP="00F03E81">
      <w:pPr>
        <w:pStyle w:val="ListParagraph"/>
        <w:spacing w:line="400" w:lineRule="atLeast"/>
        <w:ind w:left="0" w:firstLine="720"/>
        <w:rPr>
          <w:b/>
          <w:szCs w:val="26"/>
        </w:rPr>
      </w:pPr>
    </w:p>
    <w:p w:rsidR="00F03E81" w:rsidRDefault="00F03E81" w:rsidP="00F03E81">
      <w:pPr>
        <w:pStyle w:val="ListParagraph"/>
        <w:spacing w:line="400" w:lineRule="atLeast"/>
        <w:ind w:left="0" w:firstLine="720"/>
        <w:rPr>
          <w:b/>
          <w:szCs w:val="26"/>
        </w:rPr>
      </w:pPr>
    </w:p>
    <w:p w:rsidR="00F03E81" w:rsidRDefault="00F03E81" w:rsidP="00F03E81">
      <w:pPr>
        <w:pStyle w:val="ListParagraph"/>
        <w:spacing w:line="400" w:lineRule="atLeast"/>
        <w:ind w:left="0" w:firstLine="720"/>
        <w:rPr>
          <w:b/>
          <w:szCs w:val="26"/>
        </w:rPr>
      </w:pPr>
    </w:p>
    <w:p w:rsidR="00266F33" w:rsidRDefault="00266F33" w:rsidP="00F03E81">
      <w:pPr>
        <w:pStyle w:val="ListParagraph"/>
        <w:spacing w:line="400" w:lineRule="atLeast"/>
        <w:ind w:left="0" w:firstLine="720"/>
        <w:rPr>
          <w:b/>
          <w:szCs w:val="26"/>
        </w:rPr>
      </w:pPr>
    </w:p>
    <w:p w:rsidR="00A7269C" w:rsidRDefault="00A7269C" w:rsidP="00F03E81">
      <w:pPr>
        <w:spacing w:line="400" w:lineRule="atLeast"/>
        <w:ind w:firstLine="720"/>
        <w:jc w:val="center"/>
        <w:rPr>
          <w:b/>
          <w:szCs w:val="26"/>
        </w:rPr>
      </w:pPr>
    </w:p>
    <w:p w:rsidR="00A7269C" w:rsidRDefault="00A7269C" w:rsidP="00F03E81">
      <w:pPr>
        <w:spacing w:line="400" w:lineRule="atLeast"/>
        <w:ind w:firstLine="720"/>
        <w:jc w:val="center"/>
        <w:rPr>
          <w:b/>
          <w:szCs w:val="26"/>
        </w:rPr>
      </w:pPr>
    </w:p>
    <w:p w:rsidR="00913BA3" w:rsidRPr="00F03E81" w:rsidRDefault="00913BA3" w:rsidP="00F03E81">
      <w:pPr>
        <w:spacing w:line="400" w:lineRule="atLeast"/>
        <w:ind w:firstLine="720"/>
        <w:jc w:val="center"/>
        <w:rPr>
          <w:b/>
          <w:szCs w:val="26"/>
        </w:rPr>
      </w:pPr>
      <w:r w:rsidRPr="00F03E81">
        <w:rPr>
          <w:b/>
          <w:szCs w:val="26"/>
        </w:rPr>
        <w:t>TRẢ LỜI</w:t>
      </w:r>
    </w:p>
    <w:p w:rsidR="00913BA3" w:rsidRPr="00F03E81" w:rsidRDefault="00913BA3" w:rsidP="00F03E81">
      <w:pPr>
        <w:spacing w:line="400" w:lineRule="atLeast"/>
        <w:ind w:firstLine="720"/>
        <w:jc w:val="center"/>
        <w:rPr>
          <w:b/>
          <w:szCs w:val="26"/>
        </w:rPr>
      </w:pPr>
    </w:p>
    <w:p w:rsidR="00913BA3" w:rsidRPr="00F03E81" w:rsidRDefault="00913BA3" w:rsidP="00F03E81">
      <w:pPr>
        <w:pStyle w:val="ListParagraph"/>
        <w:numPr>
          <w:ilvl w:val="0"/>
          <w:numId w:val="2"/>
        </w:numPr>
        <w:spacing w:line="400" w:lineRule="atLeast"/>
        <w:ind w:left="0" w:firstLine="720"/>
        <w:rPr>
          <w:b/>
          <w:szCs w:val="26"/>
        </w:rPr>
      </w:pPr>
      <w:r w:rsidRPr="00F03E81">
        <w:rPr>
          <w:b/>
          <w:szCs w:val="26"/>
        </w:rPr>
        <w:t>Khái niệm chủ nghĩa Mác-Lênin và</w:t>
      </w:r>
      <w:r w:rsidR="008D159C">
        <w:rPr>
          <w:b/>
          <w:szCs w:val="26"/>
        </w:rPr>
        <w:t xml:space="preserve"> ý</w:t>
      </w:r>
      <w:r w:rsidR="008D159C" w:rsidRPr="00B928C8">
        <w:rPr>
          <w:b/>
          <w:szCs w:val="26"/>
        </w:rPr>
        <w:t xml:space="preserve"> nghĩa về sự ra đời và phát triển của chủ nghĩa Mác-Lênin</w:t>
      </w:r>
      <w:r w:rsidR="008D159C">
        <w:rPr>
          <w:b/>
          <w:szCs w:val="26"/>
        </w:rPr>
        <w:t xml:space="preserve"> </w:t>
      </w:r>
      <w:r w:rsidRPr="00F03E81">
        <w:rPr>
          <w:b/>
          <w:szCs w:val="26"/>
        </w:rPr>
        <w:t>?</w:t>
      </w:r>
    </w:p>
    <w:p w:rsidR="00913BA3" w:rsidRPr="00F03E81" w:rsidRDefault="00913BA3" w:rsidP="00F03E81">
      <w:pPr>
        <w:pStyle w:val="ListParagraph"/>
        <w:tabs>
          <w:tab w:val="left" w:pos="540"/>
        </w:tabs>
        <w:spacing w:line="400" w:lineRule="atLeast"/>
        <w:ind w:left="0" w:firstLine="720"/>
        <w:jc w:val="both"/>
        <w:rPr>
          <w:spacing w:val="-4"/>
          <w:szCs w:val="26"/>
        </w:rPr>
      </w:pPr>
      <w:r w:rsidRPr="00F03E81">
        <w:rPr>
          <w:i/>
          <w:spacing w:val="-4"/>
          <w:szCs w:val="26"/>
        </w:rPr>
        <w:t xml:space="preserve">Khái niệm Chủ nghĩa Mác – Lênin: </w:t>
      </w:r>
      <w:r w:rsidRPr="00F03E81">
        <w:rPr>
          <w:spacing w:val="-4"/>
          <w:szCs w:val="26"/>
        </w:rPr>
        <w:t>là hệ thống lý luận thống nhất được cấu thành từ ba bộ phận lý luận cơ bản là triết học Mác - Lênin, kinh tế chính trị học Mác - Lênin và chủ nghĩa xã hội khoa học; là hệ thống lý luận khoa học thống nhất về mục tiêu, con đường, biện pháp, lực lượng thực hiện sự nghiệp giải phóng giai cấp công nhân, nhân dân lao động, giải phóng con người, xây dựng thành công chủ nghĩa xã hội và chủ nghĩa cộng sản.</w:t>
      </w:r>
    </w:p>
    <w:p w:rsidR="008D159C" w:rsidRPr="00B928C8" w:rsidRDefault="008D159C" w:rsidP="008D159C">
      <w:pPr>
        <w:shd w:val="clear" w:color="auto" w:fill="FFFFFF"/>
        <w:autoSpaceDE w:val="0"/>
        <w:autoSpaceDN w:val="0"/>
        <w:adjustRightInd w:val="0"/>
        <w:spacing w:line="400" w:lineRule="atLeast"/>
        <w:ind w:firstLine="567"/>
        <w:jc w:val="both"/>
        <w:rPr>
          <w:i/>
          <w:szCs w:val="26"/>
        </w:rPr>
      </w:pPr>
      <w:r w:rsidRPr="00B928C8">
        <w:rPr>
          <w:b/>
          <w:szCs w:val="26"/>
        </w:rPr>
        <w:t>Ý nghĩa về sự ra đời và phát triển của chủ nghĩa Mác-Lênin</w:t>
      </w:r>
      <w:r w:rsidRPr="00B928C8">
        <w:rPr>
          <w:i/>
          <w:szCs w:val="26"/>
        </w:rPr>
        <w:t xml:space="preserve"> </w:t>
      </w:r>
    </w:p>
    <w:p w:rsidR="008D159C" w:rsidRPr="00B928C8" w:rsidRDefault="008D159C" w:rsidP="008D159C">
      <w:pPr>
        <w:shd w:val="clear" w:color="auto" w:fill="FFFFFF"/>
        <w:autoSpaceDE w:val="0"/>
        <w:autoSpaceDN w:val="0"/>
        <w:adjustRightInd w:val="0"/>
        <w:spacing w:line="400" w:lineRule="atLeast"/>
        <w:ind w:firstLine="567"/>
        <w:jc w:val="both"/>
        <w:rPr>
          <w:szCs w:val="26"/>
        </w:rPr>
      </w:pPr>
      <w:r w:rsidRPr="00B928C8">
        <w:rPr>
          <w:szCs w:val="26"/>
        </w:rPr>
        <w:t>- Chủ nghĩa Mác-Lênin là học thuyết có giá trị to lớn và bền vững vì nó đưa ra mục tiêu cao đẹp, có nội dung khoa học, có phương pháp thực hiện đúng đắn và được thực tiễn cuộc sống kiểm nghiệm.</w:t>
      </w:r>
    </w:p>
    <w:p w:rsidR="008D159C" w:rsidRPr="00B928C8" w:rsidRDefault="008D159C" w:rsidP="008D159C">
      <w:pPr>
        <w:shd w:val="clear" w:color="auto" w:fill="FFFFFF"/>
        <w:autoSpaceDE w:val="0"/>
        <w:autoSpaceDN w:val="0"/>
        <w:adjustRightInd w:val="0"/>
        <w:spacing w:line="400" w:lineRule="atLeast"/>
        <w:ind w:firstLine="567"/>
        <w:jc w:val="both"/>
        <w:rPr>
          <w:szCs w:val="26"/>
        </w:rPr>
      </w:pPr>
      <w:r w:rsidRPr="00B928C8">
        <w:rPr>
          <w:szCs w:val="26"/>
        </w:rPr>
        <w:t>- Chủ nghĩa Mác-Lênin là học thuyết duy nhất nêu lên mục tiêu và con đường, lực lượng, phương pháp để đạt được mục tiêu là giải phóng xã hội, giải phóng giai cấp và giải phóng con người, đưa con người và tất cả các dân tộc trên thế giới phát triển toàn diện, bình đẳng, tự do, ấm no và hạnh phúc.</w:t>
      </w:r>
    </w:p>
    <w:p w:rsidR="008D159C" w:rsidRPr="00B928C8" w:rsidRDefault="008D159C" w:rsidP="008D159C">
      <w:pPr>
        <w:shd w:val="clear" w:color="auto" w:fill="FFFFFF"/>
        <w:autoSpaceDE w:val="0"/>
        <w:autoSpaceDN w:val="0"/>
        <w:adjustRightInd w:val="0"/>
        <w:spacing w:line="400" w:lineRule="atLeast"/>
        <w:ind w:firstLine="567"/>
        <w:jc w:val="both"/>
        <w:rPr>
          <w:szCs w:val="26"/>
        </w:rPr>
      </w:pPr>
      <w:r w:rsidRPr="00B928C8">
        <w:rPr>
          <w:szCs w:val="26"/>
        </w:rPr>
        <w:t>- Chủ nghĩa Mác-Lênin là học thuyết mang bản chất khoa học và cách mạng.</w:t>
      </w:r>
    </w:p>
    <w:p w:rsidR="008D159C" w:rsidRPr="00B928C8" w:rsidRDefault="008D159C" w:rsidP="008D159C">
      <w:pPr>
        <w:shd w:val="clear" w:color="auto" w:fill="FFFFFF"/>
        <w:autoSpaceDE w:val="0"/>
        <w:autoSpaceDN w:val="0"/>
        <w:adjustRightInd w:val="0"/>
        <w:spacing w:line="400" w:lineRule="atLeast"/>
        <w:ind w:firstLine="567"/>
        <w:jc w:val="both"/>
        <w:rPr>
          <w:szCs w:val="26"/>
        </w:rPr>
      </w:pPr>
      <w:r w:rsidRPr="00B928C8">
        <w:rPr>
          <w:szCs w:val="26"/>
        </w:rPr>
        <w:t>- Chủ nghĩa Mác-Lênin cung cấp cho chúng ta thế giới quan và phương pháp luận để nhìn nhận đúng đắn những quy luật chung nhất của giới tự nhiên, xã hội và tư duy, nhận thức con người.</w:t>
      </w:r>
    </w:p>
    <w:p w:rsidR="008D159C" w:rsidRPr="00B928C8" w:rsidRDefault="008D159C" w:rsidP="008D159C">
      <w:pPr>
        <w:shd w:val="clear" w:color="auto" w:fill="FFFFFF"/>
        <w:autoSpaceDE w:val="0"/>
        <w:autoSpaceDN w:val="0"/>
        <w:adjustRightInd w:val="0"/>
        <w:spacing w:line="400" w:lineRule="atLeast"/>
        <w:ind w:firstLine="567"/>
        <w:jc w:val="both"/>
        <w:rPr>
          <w:szCs w:val="26"/>
        </w:rPr>
      </w:pPr>
      <w:r w:rsidRPr="00B928C8">
        <w:rPr>
          <w:szCs w:val="26"/>
        </w:rPr>
        <w:t>- Chủ nghĩa Mác-Lênin, với lập trường duy vật luôn gắn bó và cải tạo thực tiễn.</w:t>
      </w:r>
    </w:p>
    <w:p w:rsidR="008D159C" w:rsidRPr="00B928C8" w:rsidRDefault="008D159C" w:rsidP="008D159C">
      <w:pPr>
        <w:shd w:val="clear" w:color="auto" w:fill="FFFFFF"/>
        <w:autoSpaceDE w:val="0"/>
        <w:autoSpaceDN w:val="0"/>
        <w:adjustRightInd w:val="0"/>
        <w:spacing w:line="400" w:lineRule="atLeast"/>
        <w:ind w:firstLine="567"/>
        <w:jc w:val="both"/>
        <w:rPr>
          <w:szCs w:val="26"/>
        </w:rPr>
      </w:pPr>
      <w:r w:rsidRPr="00B928C8">
        <w:rPr>
          <w:szCs w:val="26"/>
        </w:rPr>
        <w:t>Vì vậy khi nghiên cứu, vận dụng chủ nghĩa Mác-Lênin, mỗi người phải độc lập tự chủ, nắm lấy bản chất cách mạng và khoa học của học thuyết để vận dụng sáng tạo vào tình hình cụ thể, khắc phục cả hai khuynh hướng tư tưởng xét lại hoặc giáo điều, máy móc.</w:t>
      </w:r>
    </w:p>
    <w:p w:rsidR="00B86C02" w:rsidRPr="00F03E81" w:rsidRDefault="00B86C02" w:rsidP="00F03E81">
      <w:pPr>
        <w:spacing w:line="400" w:lineRule="atLeast"/>
        <w:ind w:firstLine="720"/>
        <w:jc w:val="both"/>
        <w:rPr>
          <w:szCs w:val="26"/>
          <w:lang w:val="de-DE"/>
        </w:rPr>
      </w:pPr>
    </w:p>
    <w:p w:rsidR="00913BA3" w:rsidRPr="00F03E81" w:rsidRDefault="00913BA3" w:rsidP="00F03E81">
      <w:pPr>
        <w:spacing w:line="400" w:lineRule="atLeast"/>
        <w:ind w:firstLine="720"/>
        <w:rPr>
          <w:b/>
          <w:szCs w:val="26"/>
        </w:rPr>
      </w:pPr>
    </w:p>
    <w:p w:rsidR="00913BA3" w:rsidRPr="00F03E81" w:rsidRDefault="00913BA3" w:rsidP="00F03E81">
      <w:pPr>
        <w:pStyle w:val="ListParagraph"/>
        <w:numPr>
          <w:ilvl w:val="0"/>
          <w:numId w:val="2"/>
        </w:numPr>
        <w:spacing w:line="400" w:lineRule="atLeast"/>
        <w:ind w:left="0" w:firstLine="720"/>
        <w:rPr>
          <w:b/>
          <w:szCs w:val="26"/>
        </w:rPr>
      </w:pPr>
      <w:r w:rsidRPr="00F03E81">
        <w:rPr>
          <w:b/>
          <w:szCs w:val="26"/>
        </w:rPr>
        <w:t xml:space="preserve">Chuẩn mực đạo đức cách mạng theo Tư tưởng Hồ Chí Minh </w:t>
      </w:r>
    </w:p>
    <w:p w:rsidR="003F5352" w:rsidRPr="00F03E81" w:rsidRDefault="003F5352" w:rsidP="00F03E81">
      <w:pPr>
        <w:pStyle w:val="ListParagraph"/>
        <w:spacing w:line="400" w:lineRule="atLeast"/>
        <w:ind w:left="0" w:firstLine="720"/>
        <w:jc w:val="both"/>
        <w:rPr>
          <w:b/>
          <w:szCs w:val="26"/>
          <w:lang w:val="nl-NL"/>
        </w:rPr>
      </w:pPr>
      <w:r w:rsidRPr="00F03E81">
        <w:rPr>
          <w:bCs/>
          <w:i/>
          <w:szCs w:val="26"/>
        </w:rPr>
        <w:t xml:space="preserve">Những chuẩn mực đạo đức cách mạng theo </w:t>
      </w:r>
      <w:r w:rsidR="00F82634" w:rsidRPr="00F03E81">
        <w:rPr>
          <w:i/>
          <w:szCs w:val="26"/>
          <w:lang w:val="nl-NL"/>
        </w:rPr>
        <w:t>Tư tưởng Hồ</w:t>
      </w:r>
      <w:r w:rsidRPr="00F03E81">
        <w:rPr>
          <w:i/>
          <w:szCs w:val="26"/>
          <w:lang w:val="nl-NL"/>
        </w:rPr>
        <w:t xml:space="preserve"> Chí Minh</w:t>
      </w:r>
    </w:p>
    <w:p w:rsidR="00F82634" w:rsidRPr="00F03E81" w:rsidRDefault="00F82634" w:rsidP="00F03E81">
      <w:pPr>
        <w:pStyle w:val="ListParagraph"/>
        <w:spacing w:line="400" w:lineRule="atLeast"/>
        <w:ind w:left="0" w:firstLine="720"/>
        <w:jc w:val="both"/>
        <w:rPr>
          <w:b/>
          <w:szCs w:val="26"/>
          <w:lang w:val="nl-NL"/>
        </w:rPr>
      </w:pPr>
      <w:r w:rsidRPr="00F03E81">
        <w:rPr>
          <w:szCs w:val="26"/>
          <w:lang w:val="nl-NL"/>
        </w:rPr>
        <w:t xml:space="preserve">+ </w:t>
      </w:r>
      <w:r w:rsidRPr="00F03E81">
        <w:rPr>
          <w:b/>
          <w:szCs w:val="26"/>
          <w:lang w:val="nl-NL"/>
        </w:rPr>
        <w:t>Một là: Trung với nước, hiếu với dân</w:t>
      </w:r>
    </w:p>
    <w:p w:rsidR="00F82634" w:rsidRPr="00F03E81" w:rsidRDefault="00F82634" w:rsidP="00F03E81">
      <w:pPr>
        <w:spacing w:line="400" w:lineRule="atLeast"/>
        <w:ind w:firstLine="720"/>
        <w:jc w:val="both"/>
        <w:rPr>
          <w:rStyle w:val="apple-converted-space"/>
          <w:szCs w:val="26"/>
          <w:lang w:val="nl-NL"/>
        </w:rPr>
      </w:pPr>
      <w:r w:rsidRPr="00F03E81">
        <w:rPr>
          <w:szCs w:val="26"/>
          <w:lang w:val="nl-NL"/>
        </w:rPr>
        <w:t>Theo tư tưởng Hồ Chí Minh, trung với nước, hiếu với dân là phẩm chất quan trọng nhất, bao trùm nhất và chi phối các phẩm chất khác.</w:t>
      </w:r>
      <w:r w:rsidRPr="00F03E81">
        <w:rPr>
          <w:rStyle w:val="apple-converted-space"/>
          <w:szCs w:val="26"/>
          <w:lang w:val="nl-NL"/>
        </w:rPr>
        <w:t> </w:t>
      </w:r>
    </w:p>
    <w:p w:rsidR="00F82634" w:rsidRPr="00F03E81" w:rsidRDefault="00F82634" w:rsidP="00F03E81">
      <w:pPr>
        <w:spacing w:line="400" w:lineRule="atLeast"/>
        <w:ind w:firstLine="720"/>
        <w:jc w:val="both"/>
        <w:rPr>
          <w:szCs w:val="26"/>
        </w:rPr>
      </w:pPr>
      <w:r w:rsidRPr="00F03E81">
        <w:rPr>
          <w:szCs w:val="26"/>
        </w:rPr>
        <w:lastRenderedPageBreak/>
        <w:t xml:space="preserve">Theo Hồ Chí Minh, trung với nước phải gắn liền với hiếu với dân, vì nước là của dân và dân là chủ của đất nước, bao nhiêu quyền hành, lực lượng đều ở nơi dân, bao nhiêu lợi ích đều vì dân, cán bộ là đầy tớ của dân chứ không phải là “quan cách mạng’’. </w:t>
      </w:r>
    </w:p>
    <w:p w:rsidR="00F82634" w:rsidRPr="00F03E81" w:rsidRDefault="00F82634" w:rsidP="00F03E81">
      <w:pPr>
        <w:spacing w:line="400" w:lineRule="atLeast"/>
        <w:ind w:firstLine="720"/>
        <w:jc w:val="both"/>
        <w:rPr>
          <w:szCs w:val="26"/>
        </w:rPr>
      </w:pPr>
      <w:r w:rsidRPr="00F03E81">
        <w:rPr>
          <w:szCs w:val="26"/>
        </w:rPr>
        <w:t xml:space="preserve">Trung với nước là tuyệt đối trung thành với sự nghiệp dựng và giữ nước, trung thành với con đường đi lên của đất nước, là suốt đời phấn đấu cho Đảng, cho cách mạng. </w:t>
      </w:r>
    </w:p>
    <w:p w:rsidR="00F82634" w:rsidRPr="00F03E81" w:rsidRDefault="00F82634" w:rsidP="00F03E81">
      <w:pPr>
        <w:spacing w:line="400" w:lineRule="atLeast"/>
        <w:ind w:firstLine="720"/>
        <w:jc w:val="both"/>
        <w:rPr>
          <w:spacing w:val="-6"/>
          <w:szCs w:val="26"/>
        </w:rPr>
      </w:pPr>
      <w:r w:rsidRPr="00F03E81">
        <w:rPr>
          <w:spacing w:val="-6"/>
          <w:szCs w:val="26"/>
        </w:rPr>
        <w:t xml:space="preserve">Hiếu với dân là  thể hiện ở chỗ thương dân, tin dân, phục vụ nhân dân hết lòng. Phải gần dân, kính trọng và học tập nhân dân, phải dựa vào dân, lấy dân làm gốc. </w:t>
      </w:r>
    </w:p>
    <w:p w:rsidR="00F82634" w:rsidRPr="00F03E81" w:rsidRDefault="00F82634" w:rsidP="00F03E81">
      <w:pPr>
        <w:shd w:val="clear" w:color="auto" w:fill="FFFFFF"/>
        <w:spacing w:line="400" w:lineRule="atLeast"/>
        <w:ind w:firstLine="720"/>
        <w:jc w:val="both"/>
        <w:rPr>
          <w:szCs w:val="26"/>
          <w:lang w:val="nl-NL"/>
        </w:rPr>
      </w:pPr>
      <w:r w:rsidRPr="00F03E81">
        <w:rPr>
          <w:szCs w:val="26"/>
          <w:lang w:val="nl-NL"/>
        </w:rPr>
        <w:t>Trung với nước hiếu với dân vừa là lời kêu gọi hành động, vừa là định hướng chính trị - đạo đức cho mỗi người Việt Nam trong cuộc đấu tranh cách mạng và xây dựng, phát triển đất nước.</w:t>
      </w:r>
      <w:r w:rsidRPr="00F03E81">
        <w:rPr>
          <w:rStyle w:val="apple-converted-space"/>
          <w:szCs w:val="26"/>
          <w:lang w:val="nl-NL"/>
        </w:rPr>
        <w:t> </w:t>
      </w:r>
    </w:p>
    <w:p w:rsidR="00F82634" w:rsidRPr="00F03E81" w:rsidRDefault="00F82634" w:rsidP="00F03E81">
      <w:pPr>
        <w:spacing w:line="400" w:lineRule="atLeast"/>
        <w:ind w:firstLine="720"/>
        <w:jc w:val="both"/>
        <w:rPr>
          <w:b/>
          <w:szCs w:val="26"/>
          <w:lang w:val="fr-FR"/>
        </w:rPr>
      </w:pPr>
      <w:r w:rsidRPr="00F03E81">
        <w:rPr>
          <w:b/>
          <w:bCs/>
          <w:szCs w:val="26"/>
          <w:lang w:val="fr-FR"/>
        </w:rPr>
        <w:t>+ Hai là:</w:t>
      </w:r>
      <w:r w:rsidRPr="00F03E81">
        <w:rPr>
          <w:rStyle w:val="apple-converted-space"/>
          <w:b/>
          <w:szCs w:val="26"/>
          <w:lang w:val="fr-FR"/>
        </w:rPr>
        <w:t> </w:t>
      </w:r>
      <w:r w:rsidRPr="00F03E81">
        <w:rPr>
          <w:b/>
          <w:szCs w:val="26"/>
          <w:lang w:val="fr-FR"/>
        </w:rPr>
        <w:t>Cần, kiệm, liêm, chính, chí công vô tư</w:t>
      </w:r>
    </w:p>
    <w:p w:rsidR="00F82634" w:rsidRPr="00F03E81" w:rsidRDefault="00F82634" w:rsidP="00F03E81">
      <w:pPr>
        <w:spacing w:line="400" w:lineRule="atLeast"/>
        <w:ind w:firstLine="720"/>
        <w:jc w:val="both"/>
        <w:rPr>
          <w:rStyle w:val="Emphasis"/>
          <w:i w:val="0"/>
          <w:szCs w:val="26"/>
        </w:rPr>
      </w:pPr>
      <w:r w:rsidRPr="00F03E81">
        <w:rPr>
          <w:rStyle w:val="Emphasis"/>
          <w:szCs w:val="26"/>
        </w:rPr>
        <w:t>Theo tư tưởng Hồ Chí Minh, đây là phẩm chất gắn liền với hoạt động hàng ngày của mỗi người, là đại cương đạo đức Hồ Chí Minh.</w:t>
      </w:r>
    </w:p>
    <w:p w:rsidR="00F82634" w:rsidRPr="00F03E81" w:rsidRDefault="00F82634" w:rsidP="00F03E81">
      <w:pPr>
        <w:tabs>
          <w:tab w:val="left" w:pos="0"/>
        </w:tabs>
        <w:autoSpaceDE w:val="0"/>
        <w:autoSpaceDN w:val="0"/>
        <w:adjustRightInd w:val="0"/>
        <w:spacing w:line="400" w:lineRule="atLeast"/>
        <w:ind w:firstLine="720"/>
        <w:jc w:val="both"/>
        <w:rPr>
          <w:szCs w:val="26"/>
          <w:lang w:val="fr-FR"/>
        </w:rPr>
      </w:pPr>
      <w:r w:rsidRPr="00F03E81">
        <w:rPr>
          <w:szCs w:val="26"/>
        </w:rPr>
        <w:t xml:space="preserve">Cần: Là lao động cần cù, siêng năng, có kế hoạch, có tinh thần lao động sáng tạo, giữ kỷ luật, năng suất cao, có trách nhiệm và luôn tự lực cánh sinh. </w:t>
      </w:r>
      <w:r w:rsidRPr="00F03E81">
        <w:rPr>
          <w:szCs w:val="26"/>
          <w:lang w:val="fr-FR"/>
        </w:rPr>
        <w:t xml:space="preserve">Để có cần, phải rèn luyện thường xuyên, phải chống thói 1ười nghĩ, lười làm, ham chơi, ham </w:t>
      </w:r>
      <w:r w:rsidRPr="00F03E81">
        <w:rPr>
          <w:iCs/>
          <w:szCs w:val="26"/>
          <w:lang w:val="fr-FR"/>
        </w:rPr>
        <w:t>vui.</w:t>
      </w:r>
    </w:p>
    <w:p w:rsidR="00F82634" w:rsidRPr="00F03E81" w:rsidRDefault="00F82634" w:rsidP="00F03E81">
      <w:pPr>
        <w:tabs>
          <w:tab w:val="left" w:pos="0"/>
        </w:tabs>
        <w:autoSpaceDE w:val="0"/>
        <w:autoSpaceDN w:val="0"/>
        <w:adjustRightInd w:val="0"/>
        <w:spacing w:line="400" w:lineRule="atLeast"/>
        <w:ind w:firstLine="720"/>
        <w:jc w:val="both"/>
        <w:rPr>
          <w:szCs w:val="26"/>
          <w:lang w:val="fr-FR"/>
        </w:rPr>
      </w:pPr>
      <w:r w:rsidRPr="00F03E81">
        <w:rPr>
          <w:szCs w:val="26"/>
          <w:lang w:val="fr-FR"/>
        </w:rPr>
        <w:t>Kiệm: Là tiết kiệm trong sản xuất và tiêu dùng, tiết kiệm sức lao động, thời gian, tiền của dân, của nước, của tập thể, của mình, tiết kiệm mọi lúc, mọi nơi thực chất, có hiệu quả, tiết kiệm từ cái to đến cái nhỏ, luôn có ý thức chống hình thức liên hoan, chè chén lu bù, lãng phí của cải thời gian....</w:t>
      </w:r>
    </w:p>
    <w:p w:rsidR="00F82634" w:rsidRPr="00F03E81" w:rsidRDefault="00F82634" w:rsidP="00F03E81">
      <w:pPr>
        <w:tabs>
          <w:tab w:val="left" w:pos="284"/>
          <w:tab w:val="left" w:pos="426"/>
        </w:tabs>
        <w:autoSpaceDE w:val="0"/>
        <w:autoSpaceDN w:val="0"/>
        <w:adjustRightInd w:val="0"/>
        <w:spacing w:line="400" w:lineRule="atLeast"/>
        <w:ind w:firstLine="720"/>
        <w:jc w:val="both"/>
        <w:rPr>
          <w:szCs w:val="26"/>
          <w:lang w:val="fr-FR"/>
        </w:rPr>
      </w:pPr>
      <w:r w:rsidRPr="00F03E81">
        <w:rPr>
          <w:szCs w:val="26"/>
          <w:lang w:val="fr-FR"/>
        </w:rPr>
        <w:t>Liêm: Là luôn luôn tôn trọng và bảo vệ của công và của dân, không xâm phạm đồng xu, hạt thóc của nước, của dân trong mọi hoàn cảnh, không tham lam, không ham sung sướng, không ham người ta tâng bốc mình, chỉ có một cái ham là ham học, ham làm, ham tiến bộ.</w:t>
      </w:r>
    </w:p>
    <w:p w:rsidR="00F82634" w:rsidRPr="00F03E81" w:rsidRDefault="00F82634" w:rsidP="00F03E81">
      <w:pPr>
        <w:tabs>
          <w:tab w:val="left" w:pos="284"/>
          <w:tab w:val="left" w:pos="426"/>
        </w:tabs>
        <w:autoSpaceDE w:val="0"/>
        <w:autoSpaceDN w:val="0"/>
        <w:adjustRightInd w:val="0"/>
        <w:spacing w:line="400" w:lineRule="atLeast"/>
        <w:ind w:firstLine="720"/>
        <w:jc w:val="both"/>
        <w:rPr>
          <w:szCs w:val="26"/>
          <w:lang w:val="fr-FR"/>
        </w:rPr>
      </w:pPr>
      <w:r w:rsidRPr="00F03E81">
        <w:rPr>
          <w:szCs w:val="26"/>
          <w:lang w:val="fr-FR"/>
        </w:rPr>
        <w:t>Chính: Là thẳng thắn, đứng đắn, quang minh chính đại. Chính là cái tâm thẳng thắn đối với người, với việc, không tự cao, tự đại, luôn thật thà, tự kiểm điểm mình, đặt việc công trên việc tư, mỗi ngày làm một việc lợi, không sợ khó, sợ khổ.</w:t>
      </w:r>
    </w:p>
    <w:p w:rsidR="00F82634" w:rsidRPr="00F03E81" w:rsidRDefault="00F82634" w:rsidP="00F03E81">
      <w:pPr>
        <w:tabs>
          <w:tab w:val="left" w:pos="284"/>
          <w:tab w:val="left" w:pos="426"/>
        </w:tabs>
        <w:autoSpaceDE w:val="0"/>
        <w:autoSpaceDN w:val="0"/>
        <w:adjustRightInd w:val="0"/>
        <w:spacing w:line="400" w:lineRule="atLeast"/>
        <w:ind w:firstLine="720"/>
        <w:jc w:val="both"/>
        <w:rPr>
          <w:szCs w:val="26"/>
          <w:lang w:val="fr-FR"/>
        </w:rPr>
      </w:pPr>
      <w:r w:rsidRPr="00F03E81">
        <w:rPr>
          <w:szCs w:val="26"/>
          <w:lang w:val="fr-FR"/>
        </w:rPr>
        <w:t>Cần, kiệm, liêm, chính là bốn đức tính có mối quan hệ chặt chẽ với nhau và không thể thiếu của mỗi con người, cũng giống như bốn mùa của trời, bốn phương của đất. Cán bộ, đảng viên phải là người thực hành trước để làm kiểu mẫu cho dân.</w:t>
      </w:r>
    </w:p>
    <w:p w:rsidR="00F82634" w:rsidRPr="00F03E81" w:rsidRDefault="00F82634" w:rsidP="00F03E81">
      <w:pPr>
        <w:tabs>
          <w:tab w:val="left" w:pos="0"/>
          <w:tab w:val="left" w:pos="567"/>
        </w:tabs>
        <w:autoSpaceDE w:val="0"/>
        <w:autoSpaceDN w:val="0"/>
        <w:adjustRightInd w:val="0"/>
        <w:spacing w:line="400" w:lineRule="atLeast"/>
        <w:ind w:firstLine="720"/>
        <w:jc w:val="both"/>
        <w:rPr>
          <w:szCs w:val="26"/>
          <w:lang w:val="fr-FR"/>
        </w:rPr>
      </w:pPr>
      <w:r w:rsidRPr="00F03E81">
        <w:rPr>
          <w:szCs w:val="26"/>
          <w:lang w:val="fr-FR"/>
        </w:rPr>
        <w:t>Chí công vô tư : Là luôn công bằng, công tâm, không thiên tư thiên vị, nêu cao chủ nghĩa tập thể, trừ bỏ chủ nghĩa cá nhân.</w:t>
      </w:r>
    </w:p>
    <w:p w:rsidR="00F82634" w:rsidRPr="00F03E81" w:rsidRDefault="00F82634" w:rsidP="00F03E81">
      <w:pPr>
        <w:spacing w:line="400" w:lineRule="atLeast"/>
        <w:ind w:firstLine="720"/>
        <w:jc w:val="both"/>
        <w:rPr>
          <w:szCs w:val="26"/>
          <w:lang w:val="fr-FR"/>
        </w:rPr>
      </w:pPr>
      <w:r w:rsidRPr="00F03E81">
        <w:rPr>
          <w:szCs w:val="26"/>
          <w:lang w:val="fr-FR"/>
        </w:rPr>
        <w:t>Cần, kiệm, liêm, chính liên quan chặt chẽ với nhau và gắn với chí công vô tư, thiếu một mặt nào đó thì không thể thành người có đạo đức cách mạng.</w:t>
      </w:r>
    </w:p>
    <w:p w:rsidR="00F82634" w:rsidRPr="00F03E81" w:rsidRDefault="00F82634" w:rsidP="00F03E81">
      <w:pPr>
        <w:spacing w:line="400" w:lineRule="atLeast"/>
        <w:ind w:firstLine="720"/>
        <w:jc w:val="both"/>
        <w:rPr>
          <w:b/>
          <w:szCs w:val="26"/>
          <w:lang w:val="fr-FR"/>
        </w:rPr>
      </w:pPr>
      <w:r w:rsidRPr="00F03E81">
        <w:rPr>
          <w:b/>
          <w:bCs/>
          <w:szCs w:val="26"/>
          <w:lang w:val="fr-FR"/>
        </w:rPr>
        <w:lastRenderedPageBreak/>
        <w:t>+ Ba là:</w:t>
      </w:r>
      <w:r w:rsidRPr="00F03E81">
        <w:rPr>
          <w:rStyle w:val="apple-converted-space"/>
          <w:b/>
          <w:szCs w:val="26"/>
          <w:lang w:val="fr-FR"/>
        </w:rPr>
        <w:t> </w:t>
      </w:r>
      <w:r w:rsidRPr="00F03E81">
        <w:rPr>
          <w:b/>
          <w:szCs w:val="26"/>
          <w:lang w:val="fr-FR"/>
        </w:rPr>
        <w:t>Yêu thương con người, sống có nghĩa tình</w:t>
      </w:r>
    </w:p>
    <w:p w:rsidR="00F82634" w:rsidRPr="00F03E81" w:rsidRDefault="00F82634" w:rsidP="00F03E81">
      <w:pPr>
        <w:spacing w:line="400" w:lineRule="atLeast"/>
        <w:ind w:firstLine="720"/>
        <w:jc w:val="both"/>
        <w:rPr>
          <w:szCs w:val="26"/>
          <w:lang w:val="fr-FR"/>
        </w:rPr>
      </w:pPr>
      <w:r w:rsidRPr="00F03E81">
        <w:rPr>
          <w:szCs w:val="26"/>
          <w:lang w:val="fr-FR"/>
        </w:rPr>
        <w:t>Theo tư tưởng Hồ Chí Minh, đây là phẩm chất đạo đức cao đẹp nhất vì người cách mạng có yêu thương nhân dân mới sẵn sàng làm cách mạng.</w:t>
      </w:r>
    </w:p>
    <w:p w:rsidR="00F82634" w:rsidRPr="00F03E81" w:rsidRDefault="00F82634" w:rsidP="00F03E81">
      <w:pPr>
        <w:tabs>
          <w:tab w:val="left" w:pos="284"/>
          <w:tab w:val="left" w:pos="426"/>
        </w:tabs>
        <w:autoSpaceDE w:val="0"/>
        <w:autoSpaceDN w:val="0"/>
        <w:adjustRightInd w:val="0"/>
        <w:spacing w:line="400" w:lineRule="atLeast"/>
        <w:ind w:firstLine="720"/>
        <w:jc w:val="both"/>
        <w:rPr>
          <w:szCs w:val="26"/>
          <w:lang w:val="fr-FR"/>
        </w:rPr>
      </w:pPr>
      <w:r w:rsidRPr="00F03E81">
        <w:rPr>
          <w:szCs w:val="26"/>
          <w:lang w:val="fr-FR"/>
        </w:rPr>
        <w:t>Tình yêu thương đó là một tình cảm rộng lớn, trước hết dành cho những người nghèo khổ, những người bị áp bức, bị bóc lột không phân biệt màu da sắc tộc.</w:t>
      </w:r>
    </w:p>
    <w:p w:rsidR="00F82634" w:rsidRPr="00F03E81" w:rsidRDefault="00F82634" w:rsidP="00F03E81">
      <w:pPr>
        <w:tabs>
          <w:tab w:val="left" w:pos="284"/>
          <w:tab w:val="left" w:pos="426"/>
        </w:tabs>
        <w:autoSpaceDE w:val="0"/>
        <w:autoSpaceDN w:val="0"/>
        <w:adjustRightInd w:val="0"/>
        <w:spacing w:line="400" w:lineRule="atLeast"/>
        <w:ind w:firstLine="720"/>
        <w:jc w:val="both"/>
        <w:rPr>
          <w:szCs w:val="26"/>
          <w:lang w:val="fr-FR"/>
        </w:rPr>
      </w:pPr>
      <w:r w:rsidRPr="00F03E81">
        <w:rPr>
          <w:szCs w:val="26"/>
          <w:lang w:val="fr-FR"/>
        </w:rPr>
        <w:t>Tình yêu thương con người phải được xây dựng trên lập trường giai cấp công nhân, thể hiện trong mối quan hệ hàng ngày với bạn bè, đồng chí, anh em… Nó đòi hỏi phải vị tha, độ lượng, tôn trọng con người và nâng con người lên, kể cả những người nhất thời lầm đường lạc lối chứ không phải là thái độ dĩ hòa vi quý, không phải hạ thấp, càng không phải vùi dập con người.</w:t>
      </w:r>
    </w:p>
    <w:p w:rsidR="00F82634" w:rsidRPr="00F03E81" w:rsidRDefault="00F82634" w:rsidP="00F03E81">
      <w:pPr>
        <w:spacing w:line="400" w:lineRule="atLeast"/>
        <w:ind w:firstLine="720"/>
        <w:jc w:val="both"/>
        <w:rPr>
          <w:b/>
          <w:szCs w:val="26"/>
          <w:lang w:val="fr-FR"/>
        </w:rPr>
      </w:pPr>
      <w:r w:rsidRPr="00F03E81">
        <w:rPr>
          <w:b/>
          <w:bCs/>
          <w:szCs w:val="26"/>
          <w:lang w:val="fr-FR"/>
        </w:rPr>
        <w:t>+ Bốn là:</w:t>
      </w:r>
      <w:r w:rsidRPr="00F03E81">
        <w:rPr>
          <w:rStyle w:val="apple-converted-space"/>
          <w:b/>
          <w:szCs w:val="26"/>
          <w:lang w:val="fr-FR"/>
        </w:rPr>
        <w:t xml:space="preserve"> Có </w:t>
      </w:r>
      <w:r w:rsidRPr="00F03E81">
        <w:rPr>
          <w:b/>
          <w:szCs w:val="26"/>
          <w:lang w:val="fr-FR"/>
        </w:rPr>
        <w:t>tinh thần quốc tế trong sáng</w:t>
      </w:r>
    </w:p>
    <w:p w:rsidR="00F82634" w:rsidRPr="00F03E81" w:rsidRDefault="00F82634" w:rsidP="00F03E81">
      <w:pPr>
        <w:tabs>
          <w:tab w:val="left" w:pos="284"/>
          <w:tab w:val="left" w:pos="426"/>
        </w:tabs>
        <w:autoSpaceDE w:val="0"/>
        <w:autoSpaceDN w:val="0"/>
        <w:adjustRightInd w:val="0"/>
        <w:spacing w:line="400" w:lineRule="atLeast"/>
        <w:ind w:firstLine="720"/>
        <w:jc w:val="both"/>
        <w:rPr>
          <w:szCs w:val="26"/>
        </w:rPr>
      </w:pPr>
      <w:r w:rsidRPr="00F03E81">
        <w:rPr>
          <w:iCs/>
          <w:szCs w:val="26"/>
          <w:lang w:val="fr-FR"/>
        </w:rPr>
        <w:t>Theo tư tưởng Hồ Chí Minh, đây là một trong những phẩm chất đạo đức quan trọng nhất của đạo đức cộng sản.</w:t>
      </w:r>
      <w:r w:rsidR="008D159C">
        <w:rPr>
          <w:iCs/>
          <w:szCs w:val="26"/>
          <w:lang w:val="fr-FR"/>
        </w:rPr>
        <w:t xml:space="preserve"> </w:t>
      </w:r>
      <w:r w:rsidRPr="00F03E81">
        <w:rPr>
          <w:szCs w:val="26"/>
        </w:rPr>
        <w:t xml:space="preserve">Nội dung chủ nghĩa quốc tế trong tư tưởng Hồ Chí Minh rất rộng lớn và sâu sắc. Đó là sự tôn trọng và thương yêu tất cả các dân tộc, nhân dân các nước, đoàn kết với giai cấp vô sản toàn thế giới, với tất cả các dân tộc; Chống hằn thù, bất bình đẳng dân tộc, phân biệt chủng tộc, chủ nghĩa dân tộc hẹp  hòi, biệt lập, bành trướng bá quyền; Chủ trương giúp bạn là tự giúp mình; Đoàn kết quốc tế nhằm thực hiện những mục tiêu lớn của thời đại là hòa bình, độc lập dân tộc, dân chủ và tiến bộ xã hội, là hợp tác và hữu nghị theo tinh thần: Bốn phương vô sản đều là anh em. </w:t>
      </w:r>
    </w:p>
    <w:p w:rsidR="003F5352" w:rsidRDefault="003F5352" w:rsidP="00F03E81">
      <w:pPr>
        <w:tabs>
          <w:tab w:val="left" w:pos="284"/>
          <w:tab w:val="left" w:pos="426"/>
        </w:tabs>
        <w:autoSpaceDE w:val="0"/>
        <w:autoSpaceDN w:val="0"/>
        <w:adjustRightInd w:val="0"/>
        <w:spacing w:line="400" w:lineRule="atLeast"/>
        <w:ind w:firstLine="720"/>
        <w:jc w:val="both"/>
        <w:rPr>
          <w:szCs w:val="26"/>
        </w:rPr>
      </w:pPr>
    </w:p>
    <w:p w:rsidR="00266F33" w:rsidRDefault="00266F33" w:rsidP="00266F33">
      <w:pPr>
        <w:pStyle w:val="ListParagraph"/>
        <w:numPr>
          <w:ilvl w:val="0"/>
          <w:numId w:val="2"/>
        </w:numPr>
        <w:spacing w:line="400" w:lineRule="atLeast"/>
        <w:ind w:left="0" w:firstLine="720"/>
        <w:rPr>
          <w:b/>
          <w:bCs/>
          <w:szCs w:val="26"/>
        </w:rPr>
      </w:pPr>
      <w:r w:rsidRPr="00266F33">
        <w:rPr>
          <w:b/>
          <w:bCs/>
          <w:szCs w:val="26"/>
        </w:rPr>
        <w:t xml:space="preserve">Quan </w:t>
      </w:r>
      <w:r w:rsidRPr="00266F33">
        <w:rPr>
          <w:b/>
          <w:szCs w:val="26"/>
        </w:rPr>
        <w:t>điểm</w:t>
      </w:r>
      <w:r w:rsidRPr="00266F33">
        <w:rPr>
          <w:b/>
          <w:bCs/>
          <w:szCs w:val="26"/>
        </w:rPr>
        <w:t xml:space="preserve"> </w:t>
      </w:r>
      <w:r>
        <w:rPr>
          <w:b/>
          <w:bCs/>
          <w:szCs w:val="26"/>
        </w:rPr>
        <w:t xml:space="preserve">chỉ đạo </w:t>
      </w:r>
      <w:r w:rsidRPr="00266F33">
        <w:rPr>
          <w:b/>
          <w:bCs/>
          <w:szCs w:val="26"/>
        </w:rPr>
        <w:t>của Đảng về xây dựng và phát triển giai cấp công nhân Việt Nam</w:t>
      </w:r>
      <w:r>
        <w:rPr>
          <w:b/>
          <w:bCs/>
          <w:szCs w:val="26"/>
        </w:rPr>
        <w:t>.</w:t>
      </w:r>
    </w:p>
    <w:p w:rsidR="00266F33" w:rsidRPr="00B928C8" w:rsidRDefault="00266F33" w:rsidP="00266F33">
      <w:pPr>
        <w:shd w:val="clear" w:color="auto" w:fill="FFFFFF"/>
        <w:autoSpaceDE w:val="0"/>
        <w:autoSpaceDN w:val="0"/>
        <w:adjustRightInd w:val="0"/>
        <w:spacing w:line="400" w:lineRule="atLeast"/>
        <w:ind w:firstLine="567"/>
        <w:jc w:val="both"/>
        <w:rPr>
          <w:szCs w:val="26"/>
        </w:rPr>
      </w:pPr>
      <w:r w:rsidRPr="00B928C8">
        <w:rPr>
          <w:szCs w:val="26"/>
        </w:rPr>
        <w:t>1- Kiên định quan điểm giai cấp công nhân là giai cấp lãnh đạo cách mạng thông qua đội tiền phong là Đảng Cộng sản Việt Nam; giai cấp đại diện cho phương thức sản xuất tiên tiến; giai cấp tiên phong trong sự nghiệp xây dựng chủ nghĩa xã hội, lực lượng đi đầu trong sự nghiệp công nghiệp hoá, hiện đại hoá đất nước; lực lượng nòng cốt trong liên minh giai cấp công nhân với giai cấp nông dân và đội ngũ trí thức dưới sự lãnh đạo của Đảng. Sự lớn mạnh của giai cấp công nhân là một điều kiện tiên quyết bảo đảm thành công của công cuộc đổi mới, công nghiệp hoá, hiện đại hoá đất nước.</w:t>
      </w:r>
    </w:p>
    <w:p w:rsidR="00266F33" w:rsidRPr="00B928C8" w:rsidRDefault="00266F33" w:rsidP="00266F33">
      <w:pPr>
        <w:shd w:val="clear" w:color="auto" w:fill="FFFFFF"/>
        <w:autoSpaceDE w:val="0"/>
        <w:autoSpaceDN w:val="0"/>
        <w:adjustRightInd w:val="0"/>
        <w:spacing w:line="400" w:lineRule="atLeast"/>
        <w:ind w:firstLine="567"/>
        <w:jc w:val="both"/>
        <w:rPr>
          <w:szCs w:val="26"/>
        </w:rPr>
      </w:pPr>
      <w:r w:rsidRPr="00B928C8">
        <w:rPr>
          <w:szCs w:val="26"/>
        </w:rPr>
        <w:t xml:space="preserve">2- Xây dựng giai cấp công nhân lớn mạnh phải gắn kết hữu cơ với xây dựng, phát huy sức mạnh của liên minh giai cấp công nhân với giai cấp nông dân và đội ngũ trí thức dưới sự lãnh đạo của Đảng, của tất cả các giai cấp, các tầng lớp xã hội trong khối đại đoàn kết toàn dân tộc - động lực chủ yếu của sự phát triển đất nước, đồng thời tăng cường quan hệ đoàn kết, hợp tác quốc tế với giai cấp công nhân trên toàn thế giới. </w:t>
      </w:r>
    </w:p>
    <w:p w:rsidR="00266F33" w:rsidRPr="00B928C8" w:rsidRDefault="00266F33" w:rsidP="00266F33">
      <w:pPr>
        <w:shd w:val="clear" w:color="auto" w:fill="FFFFFF"/>
        <w:autoSpaceDE w:val="0"/>
        <w:autoSpaceDN w:val="0"/>
        <w:adjustRightInd w:val="0"/>
        <w:spacing w:line="400" w:lineRule="atLeast"/>
        <w:ind w:firstLine="567"/>
        <w:jc w:val="both"/>
        <w:rPr>
          <w:szCs w:val="26"/>
        </w:rPr>
      </w:pPr>
      <w:r w:rsidRPr="00B928C8">
        <w:rPr>
          <w:szCs w:val="26"/>
        </w:rPr>
        <w:lastRenderedPageBreak/>
        <w:t xml:space="preserve">3- Chiến lược xây dựng giai cấp công nhân lớn mạnh phải gắn kết chặt chẽ với chiến </w:t>
      </w:r>
    </w:p>
    <w:p w:rsidR="00266F33" w:rsidRPr="00B928C8" w:rsidRDefault="00266F33" w:rsidP="00266F33">
      <w:pPr>
        <w:shd w:val="clear" w:color="auto" w:fill="FFFFFF"/>
        <w:autoSpaceDE w:val="0"/>
        <w:autoSpaceDN w:val="0"/>
        <w:adjustRightInd w:val="0"/>
        <w:spacing w:line="400" w:lineRule="atLeast"/>
        <w:ind w:firstLine="567"/>
        <w:jc w:val="both"/>
        <w:rPr>
          <w:szCs w:val="26"/>
        </w:rPr>
      </w:pPr>
      <w:r w:rsidRPr="00B928C8">
        <w:rPr>
          <w:szCs w:val="26"/>
        </w:rPr>
        <w:t>Lược phát triển kinh tế - xã hội, công nghiệp hoá, hiện đại hoá đất nước, hội nhập kinh tế quốc tế. Xử lý đúng đắn mối quan hệ giữa tăng trưởng kinh tế với thực hiện tiến bộ và công bằng xã hội và chăm lo xây dựng giai cấp công nhân.</w:t>
      </w:r>
    </w:p>
    <w:p w:rsidR="00266F33" w:rsidRPr="00B928C8" w:rsidRDefault="00266F33" w:rsidP="00266F33">
      <w:pPr>
        <w:shd w:val="clear" w:color="auto" w:fill="FFFFFF"/>
        <w:autoSpaceDE w:val="0"/>
        <w:autoSpaceDN w:val="0"/>
        <w:adjustRightInd w:val="0"/>
        <w:spacing w:line="400" w:lineRule="atLeast"/>
        <w:ind w:firstLine="567"/>
        <w:jc w:val="both"/>
        <w:rPr>
          <w:szCs w:val="26"/>
        </w:rPr>
      </w:pPr>
      <w:r w:rsidRPr="00B928C8">
        <w:rPr>
          <w:szCs w:val="26"/>
        </w:rPr>
        <w:t xml:space="preserve">4- Đào tạo, bồi dưỡng, nâng cao trình độ mọi mặt cho công nhân, không ngừng trí thức hoá giai cấp công nhân là một nhiệm vụ chiến lược. </w:t>
      </w:r>
    </w:p>
    <w:p w:rsidR="00114146" w:rsidRDefault="00266F33" w:rsidP="00266F33">
      <w:pPr>
        <w:spacing w:line="400" w:lineRule="atLeast"/>
        <w:ind w:firstLine="567"/>
        <w:jc w:val="both"/>
        <w:rPr>
          <w:b/>
          <w:szCs w:val="26"/>
        </w:rPr>
      </w:pPr>
      <w:bookmarkStart w:id="0" w:name="_GoBack"/>
      <w:bookmarkEnd w:id="0"/>
      <w:r w:rsidRPr="00B928C8">
        <w:rPr>
          <w:szCs w:val="26"/>
        </w:rPr>
        <w:t>5- Xây dựng giai cấp công nhân lớn mạnh là trách nhiệm của cả hệ thống chính trị, của toàn xã hội và sự nỗ lực vươn lên của bản thân mỗi người công nhân, sự tham gia đóng góp tích cực của người sử dụng lao động; trong đó, sự lãnh đạo của Đảng và quản lý của Nhà nước có vai trò quyết định, công đoàn có vai trò quan trọng trực tiếp trong chăm lo xây dựng giai cấp công nhân.</w:t>
      </w:r>
    </w:p>
    <w:p w:rsidR="00032D03" w:rsidRPr="00F03E81" w:rsidRDefault="00032D03" w:rsidP="00F03E81">
      <w:pPr>
        <w:spacing w:line="400" w:lineRule="atLeast"/>
        <w:ind w:firstLine="720"/>
        <w:rPr>
          <w:b/>
          <w:szCs w:val="26"/>
        </w:rPr>
      </w:pPr>
    </w:p>
    <w:p w:rsidR="00913BA3" w:rsidRPr="00F03E81" w:rsidRDefault="00913BA3" w:rsidP="00F03E81">
      <w:pPr>
        <w:pStyle w:val="ListParagraph"/>
        <w:numPr>
          <w:ilvl w:val="0"/>
          <w:numId w:val="2"/>
        </w:numPr>
        <w:spacing w:line="400" w:lineRule="atLeast"/>
        <w:ind w:left="0" w:firstLine="720"/>
        <w:rPr>
          <w:b/>
          <w:szCs w:val="26"/>
        </w:rPr>
      </w:pPr>
      <w:r w:rsidRPr="00F03E81">
        <w:rPr>
          <w:b/>
          <w:szCs w:val="26"/>
          <w:lang w:val="de-DE"/>
        </w:rPr>
        <w:t>Những đặc trưng cơ bản về chủ nghĩa xã hội mà nhân dân ta xây dựng được nêu trong Cương lĩnh xây dựng đất nước thời kỳ quá độ lên chủ nghĩa xã hội (bổ sung, phát triển năm 2011) .</w:t>
      </w:r>
    </w:p>
    <w:p w:rsidR="00A221E9" w:rsidRPr="00F03E81" w:rsidRDefault="00A221E9" w:rsidP="00F03E81">
      <w:pPr>
        <w:keepNext/>
        <w:widowControl w:val="0"/>
        <w:shd w:val="clear" w:color="auto" w:fill="FFFFFF"/>
        <w:autoSpaceDE w:val="0"/>
        <w:autoSpaceDN w:val="0"/>
        <w:adjustRightInd w:val="0"/>
        <w:spacing w:line="400" w:lineRule="atLeast"/>
        <w:ind w:firstLine="720"/>
        <w:jc w:val="both"/>
        <w:rPr>
          <w:szCs w:val="26"/>
        </w:rPr>
      </w:pPr>
      <w:r w:rsidRPr="00F03E81">
        <w:rPr>
          <w:i/>
          <w:szCs w:val="26"/>
        </w:rPr>
        <w:t>Tám đặc trưng</w:t>
      </w:r>
      <w:r w:rsidRPr="00F03E81">
        <w:rPr>
          <w:szCs w:val="26"/>
        </w:rPr>
        <w:t xml:space="preserve"> </w:t>
      </w:r>
      <w:r w:rsidRPr="00F03E81">
        <w:rPr>
          <w:i/>
          <w:szCs w:val="26"/>
        </w:rPr>
        <w:t>cơ bản của chủ nghĩa xã hội mà nhân dân ta đang xây dựng</w:t>
      </w:r>
    </w:p>
    <w:p w:rsidR="00A221E9" w:rsidRPr="00F03E81" w:rsidRDefault="00A221E9" w:rsidP="00F03E81">
      <w:pPr>
        <w:shd w:val="clear" w:color="auto" w:fill="FFFFFF"/>
        <w:autoSpaceDE w:val="0"/>
        <w:autoSpaceDN w:val="0"/>
        <w:adjustRightInd w:val="0"/>
        <w:spacing w:line="400" w:lineRule="atLeast"/>
        <w:ind w:firstLine="720"/>
        <w:jc w:val="both"/>
        <w:rPr>
          <w:szCs w:val="26"/>
        </w:rPr>
      </w:pPr>
      <w:r w:rsidRPr="00F03E81">
        <w:rPr>
          <w:rStyle w:val="Emphasis"/>
          <w:szCs w:val="26"/>
        </w:rPr>
        <w:tab/>
        <w:t xml:space="preserve">+ </w:t>
      </w:r>
      <w:r w:rsidRPr="00F03E81">
        <w:rPr>
          <w:szCs w:val="26"/>
        </w:rPr>
        <w:t>Dân giàu, nước mạnh, dân chủ, công bằng, văn minh.</w:t>
      </w:r>
    </w:p>
    <w:p w:rsidR="00A221E9" w:rsidRPr="00F03E81" w:rsidRDefault="00A221E9" w:rsidP="00F03E81">
      <w:pPr>
        <w:shd w:val="clear" w:color="auto" w:fill="FFFFFF"/>
        <w:autoSpaceDE w:val="0"/>
        <w:autoSpaceDN w:val="0"/>
        <w:adjustRightInd w:val="0"/>
        <w:spacing w:line="400" w:lineRule="atLeast"/>
        <w:ind w:firstLine="720"/>
        <w:jc w:val="both"/>
        <w:rPr>
          <w:szCs w:val="26"/>
        </w:rPr>
      </w:pPr>
      <w:r w:rsidRPr="00F03E81">
        <w:rPr>
          <w:szCs w:val="26"/>
        </w:rPr>
        <w:tab/>
        <w:t>+ Do nhân dân làm chủ.</w:t>
      </w:r>
    </w:p>
    <w:p w:rsidR="00A221E9" w:rsidRPr="00F03E81" w:rsidRDefault="00A221E9" w:rsidP="00F03E81">
      <w:pPr>
        <w:shd w:val="clear" w:color="auto" w:fill="FFFFFF"/>
        <w:autoSpaceDE w:val="0"/>
        <w:autoSpaceDN w:val="0"/>
        <w:adjustRightInd w:val="0"/>
        <w:spacing w:line="400" w:lineRule="atLeast"/>
        <w:ind w:firstLine="720"/>
        <w:jc w:val="both"/>
        <w:rPr>
          <w:szCs w:val="26"/>
        </w:rPr>
      </w:pPr>
      <w:r w:rsidRPr="00F03E81">
        <w:rPr>
          <w:szCs w:val="26"/>
        </w:rPr>
        <w:tab/>
        <w:t>+ Có nền kinh tế phát triển cao dựa trên lực lượng sản xuất hiện đại và quan hệ sản xuất tiến bộ phù hợp.</w:t>
      </w:r>
    </w:p>
    <w:p w:rsidR="00A221E9" w:rsidRPr="00F03E81" w:rsidRDefault="00A221E9" w:rsidP="00F03E81">
      <w:pPr>
        <w:shd w:val="clear" w:color="auto" w:fill="FFFFFF"/>
        <w:autoSpaceDE w:val="0"/>
        <w:autoSpaceDN w:val="0"/>
        <w:adjustRightInd w:val="0"/>
        <w:spacing w:line="400" w:lineRule="atLeast"/>
        <w:ind w:firstLine="720"/>
        <w:jc w:val="both"/>
        <w:rPr>
          <w:szCs w:val="26"/>
        </w:rPr>
      </w:pPr>
      <w:r w:rsidRPr="00F03E81">
        <w:rPr>
          <w:szCs w:val="26"/>
        </w:rPr>
        <w:tab/>
        <w:t>+ Có nền văn hóa tiên tiến, đậm đà bản sắc dân tộc.</w:t>
      </w:r>
    </w:p>
    <w:p w:rsidR="00A221E9" w:rsidRPr="00F03E81" w:rsidRDefault="00A221E9" w:rsidP="00F03E81">
      <w:pPr>
        <w:shd w:val="clear" w:color="auto" w:fill="FFFFFF"/>
        <w:autoSpaceDE w:val="0"/>
        <w:autoSpaceDN w:val="0"/>
        <w:adjustRightInd w:val="0"/>
        <w:spacing w:line="400" w:lineRule="atLeast"/>
        <w:ind w:firstLine="720"/>
        <w:jc w:val="both"/>
        <w:rPr>
          <w:szCs w:val="26"/>
        </w:rPr>
      </w:pPr>
      <w:r w:rsidRPr="00F03E81">
        <w:rPr>
          <w:szCs w:val="26"/>
        </w:rPr>
        <w:tab/>
        <w:t>+ Con người có cuộc sống ấm no, tự do, hạnh phúc, có điều kiện phát triển toàn diện.</w:t>
      </w:r>
    </w:p>
    <w:p w:rsidR="00A221E9" w:rsidRPr="00F03E81" w:rsidRDefault="00A221E9" w:rsidP="00F03E81">
      <w:pPr>
        <w:shd w:val="clear" w:color="auto" w:fill="FFFFFF"/>
        <w:autoSpaceDE w:val="0"/>
        <w:autoSpaceDN w:val="0"/>
        <w:adjustRightInd w:val="0"/>
        <w:spacing w:line="400" w:lineRule="atLeast"/>
        <w:ind w:firstLine="720"/>
        <w:jc w:val="both"/>
        <w:rPr>
          <w:szCs w:val="26"/>
        </w:rPr>
      </w:pPr>
      <w:r w:rsidRPr="00F03E81">
        <w:rPr>
          <w:szCs w:val="26"/>
        </w:rPr>
        <w:tab/>
        <w:t>+ Các dân tộc trong cộng đồng Việt Nam bình đẳng, đoàn kết, tôn trọng và giúp nhau cùng phát triển.</w:t>
      </w:r>
    </w:p>
    <w:p w:rsidR="00A221E9" w:rsidRPr="00F03E81" w:rsidRDefault="00A221E9" w:rsidP="00F03E81">
      <w:pPr>
        <w:shd w:val="clear" w:color="auto" w:fill="FFFFFF"/>
        <w:autoSpaceDE w:val="0"/>
        <w:autoSpaceDN w:val="0"/>
        <w:adjustRightInd w:val="0"/>
        <w:spacing w:line="400" w:lineRule="atLeast"/>
        <w:ind w:firstLine="720"/>
        <w:jc w:val="both"/>
        <w:rPr>
          <w:szCs w:val="26"/>
        </w:rPr>
      </w:pPr>
      <w:r w:rsidRPr="00F03E81">
        <w:rPr>
          <w:szCs w:val="26"/>
        </w:rPr>
        <w:tab/>
        <w:t>+ Có Nhà nước pháp quyền xã hội chủ nghĩa của nhân dân, do nhân dân, vì nhân dân do Đảng Cộng sản lãnh đạo.</w:t>
      </w:r>
    </w:p>
    <w:p w:rsidR="00A221E9" w:rsidRPr="00F03E81" w:rsidRDefault="00A221E9" w:rsidP="00F03E81">
      <w:pPr>
        <w:shd w:val="clear" w:color="auto" w:fill="FFFFFF"/>
        <w:autoSpaceDE w:val="0"/>
        <w:autoSpaceDN w:val="0"/>
        <w:adjustRightInd w:val="0"/>
        <w:spacing w:line="400" w:lineRule="atLeast"/>
        <w:ind w:firstLine="720"/>
        <w:jc w:val="both"/>
        <w:rPr>
          <w:szCs w:val="26"/>
        </w:rPr>
      </w:pPr>
      <w:r w:rsidRPr="00F03E81">
        <w:rPr>
          <w:szCs w:val="26"/>
        </w:rPr>
        <w:tab/>
        <w:t>+ Có quan hệ hữu nghị và hợp tác với các nước trên thế giới.</w:t>
      </w:r>
    </w:p>
    <w:p w:rsidR="00A221E9" w:rsidRPr="00F03E81" w:rsidRDefault="00A221E9" w:rsidP="00F03E81">
      <w:pPr>
        <w:shd w:val="clear" w:color="auto" w:fill="FFFFFF"/>
        <w:autoSpaceDE w:val="0"/>
        <w:autoSpaceDN w:val="0"/>
        <w:adjustRightInd w:val="0"/>
        <w:spacing w:line="400" w:lineRule="atLeast"/>
        <w:ind w:firstLine="720"/>
        <w:jc w:val="both"/>
        <w:rPr>
          <w:szCs w:val="26"/>
        </w:rPr>
      </w:pPr>
    </w:p>
    <w:p w:rsidR="00913BA3" w:rsidRPr="00F03E81" w:rsidRDefault="00913BA3" w:rsidP="00F03E81">
      <w:pPr>
        <w:pStyle w:val="ListParagraph"/>
        <w:numPr>
          <w:ilvl w:val="0"/>
          <w:numId w:val="2"/>
        </w:numPr>
        <w:spacing w:line="400" w:lineRule="atLeast"/>
        <w:ind w:left="0" w:firstLine="720"/>
        <w:rPr>
          <w:b/>
          <w:szCs w:val="26"/>
        </w:rPr>
      </w:pPr>
      <w:r w:rsidRPr="00F03E81">
        <w:rPr>
          <w:b/>
          <w:szCs w:val="26"/>
        </w:rPr>
        <w:t>Khái niệm và đặc trưng của nền kinh tế thị trường định hướng xã hội chủ nghĩa Việt Nam.</w:t>
      </w:r>
    </w:p>
    <w:p w:rsidR="00A221E9" w:rsidRPr="00F03E81" w:rsidRDefault="00A221E9" w:rsidP="00F03E81">
      <w:pPr>
        <w:shd w:val="clear" w:color="auto" w:fill="FFFFFF"/>
        <w:spacing w:line="400" w:lineRule="atLeast"/>
        <w:ind w:firstLine="720"/>
        <w:jc w:val="both"/>
        <w:rPr>
          <w:szCs w:val="26"/>
        </w:rPr>
      </w:pPr>
      <w:r w:rsidRPr="00F03E81">
        <w:rPr>
          <w:i/>
          <w:szCs w:val="26"/>
        </w:rPr>
        <w:t>Khái niệm</w:t>
      </w:r>
      <w:r w:rsidRPr="00F03E81">
        <w:rPr>
          <w:b/>
          <w:i/>
          <w:szCs w:val="26"/>
        </w:rPr>
        <w:t xml:space="preserve"> </w:t>
      </w:r>
      <w:r w:rsidRPr="00F03E81">
        <w:rPr>
          <w:i/>
          <w:szCs w:val="26"/>
        </w:rPr>
        <w:t>Nền kinh tế thị trường định hướng xã hội chủ nghĩa Việt Nam</w:t>
      </w:r>
      <w:r w:rsidRPr="00F03E81">
        <w:rPr>
          <w:szCs w:val="26"/>
        </w:rPr>
        <w:t xml:space="preserve"> là: nền kinh tế vận hành đầy đủ, đồng bộ theo các quy luật của kinh tế thị trường, đồng thời bảo đảm định hướng xã hội chủ nghĩa phù hợp với từng giai đoạn phát triển của đất nước. Đó là nền kinh tế </w:t>
      </w:r>
      <w:r w:rsidRPr="00F03E81">
        <w:rPr>
          <w:szCs w:val="26"/>
        </w:rPr>
        <w:lastRenderedPageBreak/>
        <w:t>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413393" w:rsidRPr="00F03E81" w:rsidRDefault="00413393" w:rsidP="004B15FF">
      <w:pPr>
        <w:spacing w:line="400" w:lineRule="atLeast"/>
        <w:ind w:firstLine="540"/>
        <w:jc w:val="both"/>
        <w:rPr>
          <w:rFonts w:eastAsia="Times New Roman"/>
          <w:szCs w:val="26"/>
          <w:lang w:val="nl-NL"/>
        </w:rPr>
      </w:pPr>
      <w:r w:rsidRPr="00F03E81">
        <w:rPr>
          <w:rFonts w:eastAsia="Times New Roman"/>
          <w:szCs w:val="26"/>
          <w:lang w:val="nl-NL"/>
        </w:rPr>
        <w:t>Kinh tế thị trường định hướng xã hội chủ nghĩa Việt Nam có đặc trưng sau:</w:t>
      </w:r>
    </w:p>
    <w:p w:rsidR="00413393" w:rsidRPr="00F03E81" w:rsidRDefault="00413393" w:rsidP="004B15FF">
      <w:pPr>
        <w:pStyle w:val="ListParagraph"/>
        <w:numPr>
          <w:ilvl w:val="0"/>
          <w:numId w:val="5"/>
        </w:numPr>
        <w:spacing w:line="400" w:lineRule="atLeast"/>
        <w:ind w:left="0" w:firstLine="540"/>
        <w:jc w:val="both"/>
        <w:rPr>
          <w:rFonts w:eastAsia="Times New Roman"/>
          <w:szCs w:val="26"/>
          <w:lang w:val="nl-NL"/>
        </w:rPr>
      </w:pPr>
      <w:r w:rsidRPr="00F03E81">
        <w:rPr>
          <w:rFonts w:eastAsia="Times New Roman"/>
          <w:szCs w:val="26"/>
          <w:lang w:val="nl-NL"/>
        </w:rPr>
        <w:t>Quan hệ sản xuất tiến bộ phù hợp với trình độ phát triển của lực lượng sản xuất;</w:t>
      </w:r>
    </w:p>
    <w:p w:rsidR="00413393" w:rsidRPr="00F03E81" w:rsidRDefault="00413393" w:rsidP="004B15FF">
      <w:pPr>
        <w:pStyle w:val="ListParagraph"/>
        <w:numPr>
          <w:ilvl w:val="0"/>
          <w:numId w:val="5"/>
        </w:numPr>
        <w:spacing w:line="400" w:lineRule="atLeast"/>
        <w:ind w:left="0" w:firstLine="540"/>
        <w:jc w:val="both"/>
        <w:rPr>
          <w:rFonts w:eastAsia="Times New Roman"/>
          <w:szCs w:val="26"/>
          <w:lang w:val="nl-NL"/>
        </w:rPr>
      </w:pPr>
      <w:r w:rsidRPr="00F03E81">
        <w:rPr>
          <w:rFonts w:eastAsia="Times New Roman"/>
          <w:szCs w:val="26"/>
          <w:lang w:val="nl-NL"/>
        </w:rPr>
        <w:t>Có nhiều hình thức sở hữu, nhiều thành phần kinh tế, trong đó kinh tế nhà nước giữ vai trò chủ đạo, kinh tế tư nhân là một động lực quan trọng của nền kinh tế;</w:t>
      </w:r>
    </w:p>
    <w:p w:rsidR="00413393" w:rsidRPr="00F03E81" w:rsidRDefault="00413393" w:rsidP="004B15FF">
      <w:pPr>
        <w:pStyle w:val="ListParagraph"/>
        <w:numPr>
          <w:ilvl w:val="0"/>
          <w:numId w:val="5"/>
        </w:numPr>
        <w:spacing w:line="400" w:lineRule="atLeast"/>
        <w:ind w:left="0" w:firstLine="540"/>
        <w:jc w:val="both"/>
        <w:rPr>
          <w:rFonts w:eastAsia="Times New Roman"/>
          <w:szCs w:val="26"/>
          <w:lang w:val="nl-NL"/>
        </w:rPr>
      </w:pPr>
      <w:r w:rsidRPr="00F03E81">
        <w:rPr>
          <w:rFonts w:eastAsia="Times New Roman"/>
          <w:szCs w:val="26"/>
          <w:lang w:val="nl-NL"/>
        </w:rPr>
        <w:t xml:space="preserve"> Các chủ thể thuộc các thành phần kinh tế bình đẳng, hợp tác và cạnh tranh theo pháp luật;</w:t>
      </w:r>
    </w:p>
    <w:p w:rsidR="00413393" w:rsidRPr="00F03E81" w:rsidRDefault="00413393" w:rsidP="004B15FF">
      <w:pPr>
        <w:pStyle w:val="ListParagraph"/>
        <w:numPr>
          <w:ilvl w:val="0"/>
          <w:numId w:val="5"/>
        </w:numPr>
        <w:spacing w:line="400" w:lineRule="atLeast"/>
        <w:ind w:left="0" w:firstLine="540"/>
        <w:jc w:val="both"/>
        <w:rPr>
          <w:rFonts w:eastAsia="Times New Roman"/>
          <w:szCs w:val="26"/>
          <w:lang w:val="nl-NL"/>
        </w:rPr>
      </w:pPr>
      <w:r w:rsidRPr="00F03E81">
        <w:rPr>
          <w:rFonts w:eastAsia="Times New Roman"/>
          <w:szCs w:val="26"/>
          <w:lang w:val="nl-NL"/>
        </w:rPr>
        <w:t xml:space="preserve"> Thị trường đóng vai trò chủ yếu trong huy động và phân bổ có hiệu quả các nguồn lực phát triển, là động lực chủ yếu để giải phóng sức sản xuất;</w:t>
      </w:r>
    </w:p>
    <w:p w:rsidR="00413393" w:rsidRPr="00F03E81" w:rsidRDefault="00413393" w:rsidP="004B15FF">
      <w:pPr>
        <w:pStyle w:val="ListParagraph"/>
        <w:numPr>
          <w:ilvl w:val="0"/>
          <w:numId w:val="5"/>
        </w:numPr>
        <w:spacing w:line="400" w:lineRule="atLeast"/>
        <w:ind w:left="0" w:firstLine="540"/>
        <w:jc w:val="both"/>
        <w:rPr>
          <w:rFonts w:eastAsia="Times New Roman"/>
          <w:szCs w:val="26"/>
          <w:lang w:val="nl-NL"/>
        </w:rPr>
      </w:pPr>
      <w:r w:rsidRPr="00F03E81">
        <w:rPr>
          <w:rFonts w:eastAsia="Times New Roman"/>
          <w:szCs w:val="26"/>
          <w:lang w:val="nl-NL"/>
        </w:rPr>
        <w:t xml:space="preserve">Các nguồn lực nhà nước được phân bổ theo chiến lược, quy hoạch, kế hoạch phù hợp với cơ chế thị trường. </w:t>
      </w:r>
    </w:p>
    <w:p w:rsidR="00413393" w:rsidRPr="00F03E81" w:rsidRDefault="00413393" w:rsidP="004B15FF">
      <w:pPr>
        <w:pStyle w:val="ListParagraph"/>
        <w:numPr>
          <w:ilvl w:val="0"/>
          <w:numId w:val="5"/>
        </w:numPr>
        <w:spacing w:line="400" w:lineRule="atLeast"/>
        <w:ind w:left="0" w:firstLine="540"/>
        <w:jc w:val="both"/>
        <w:rPr>
          <w:rFonts w:eastAsia="Times New Roman"/>
          <w:szCs w:val="26"/>
          <w:lang w:val="nl-NL"/>
        </w:rPr>
      </w:pPr>
      <w:r w:rsidRPr="00F03E81">
        <w:rPr>
          <w:rFonts w:eastAsia="Times New Roman"/>
          <w:szCs w:val="26"/>
          <w:lang w:val="nl-NL"/>
        </w:rPr>
        <w:t>Nhà nước đóng vai trò định hướng, xây dựng và hoàn thiện thể chế kinh tế, tạo môi trường cạnh tranh bình đẳng, minh bạch và lành mạnh</w:t>
      </w:r>
    </w:p>
    <w:p w:rsidR="00413393" w:rsidRPr="00F03E81" w:rsidRDefault="00413393" w:rsidP="004B15FF">
      <w:pPr>
        <w:pStyle w:val="ListParagraph"/>
        <w:numPr>
          <w:ilvl w:val="0"/>
          <w:numId w:val="5"/>
        </w:numPr>
        <w:spacing w:line="400" w:lineRule="atLeast"/>
        <w:ind w:left="0" w:firstLine="540"/>
        <w:jc w:val="both"/>
        <w:rPr>
          <w:rFonts w:eastAsia="Times New Roman"/>
          <w:szCs w:val="26"/>
          <w:lang w:val="nl-NL"/>
        </w:rPr>
      </w:pPr>
      <w:r w:rsidRPr="00F03E81">
        <w:rPr>
          <w:rFonts w:eastAsia="Times New Roman"/>
          <w:szCs w:val="26"/>
          <w:lang w:val="nl-NL"/>
        </w:rPr>
        <w:t>Sử dụng các công cụ, chính sách và các nguồn lực của Nhà nước để định hướng và điều tiết nền kinh tế, thúc đẩy sản xuất kinh doanh và bảo vệ môi trường;</w:t>
      </w:r>
    </w:p>
    <w:p w:rsidR="00AD544D" w:rsidRPr="00F03E81" w:rsidRDefault="00413393" w:rsidP="008D159C">
      <w:pPr>
        <w:pStyle w:val="ListParagraph"/>
        <w:numPr>
          <w:ilvl w:val="0"/>
          <w:numId w:val="5"/>
        </w:numPr>
        <w:spacing w:line="400" w:lineRule="atLeast"/>
        <w:ind w:left="0" w:firstLine="540"/>
        <w:jc w:val="both"/>
        <w:rPr>
          <w:szCs w:val="26"/>
        </w:rPr>
      </w:pPr>
      <w:r w:rsidRPr="00F03E81">
        <w:rPr>
          <w:rFonts w:eastAsia="Times New Roman"/>
          <w:szCs w:val="26"/>
          <w:lang w:val="nl-NL"/>
        </w:rPr>
        <w:t>Thực hiện tiến bộ, công bằng xã hội trong từng bước, từng chính sách phát triển. Phát huy vai trò làm chủ của nhân dân trong phát triển kinh tế - xã hội.</w:t>
      </w:r>
    </w:p>
    <w:sectPr w:rsidR="00AD544D" w:rsidRPr="00F03E81" w:rsidSect="00271750">
      <w:pgSz w:w="11909" w:h="16834" w:code="9"/>
      <w:pgMar w:top="1440" w:right="659"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E3C29"/>
    <w:multiLevelType w:val="hybridMultilevel"/>
    <w:tmpl w:val="55921BD8"/>
    <w:lvl w:ilvl="0" w:tplc="46245D5E">
      <w:start w:val="2"/>
      <w:numFmt w:val="bullet"/>
      <w:lvlText w:val="-"/>
      <w:lvlJc w:val="left"/>
      <w:pPr>
        <w:ind w:left="927" w:hanging="360"/>
      </w:pPr>
      <w:rPr>
        <w:rFonts w:ascii="Times New Roman" w:eastAsia="Times New Roman"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4C034AB"/>
    <w:multiLevelType w:val="hybridMultilevel"/>
    <w:tmpl w:val="69685C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9B54A4"/>
    <w:multiLevelType w:val="hybridMultilevel"/>
    <w:tmpl w:val="2BEE93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0FC4E7A"/>
    <w:multiLevelType w:val="hybridMultilevel"/>
    <w:tmpl w:val="69685C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1E74"/>
    <w:rsid w:val="00032D03"/>
    <w:rsid w:val="00082B35"/>
    <w:rsid w:val="00114146"/>
    <w:rsid w:val="00266F33"/>
    <w:rsid w:val="00271750"/>
    <w:rsid w:val="00275FF7"/>
    <w:rsid w:val="002A6E8B"/>
    <w:rsid w:val="003A1FF1"/>
    <w:rsid w:val="003F5352"/>
    <w:rsid w:val="00413393"/>
    <w:rsid w:val="004B15FF"/>
    <w:rsid w:val="006477BB"/>
    <w:rsid w:val="00752E24"/>
    <w:rsid w:val="007B1E74"/>
    <w:rsid w:val="007E099B"/>
    <w:rsid w:val="00820E33"/>
    <w:rsid w:val="008C2092"/>
    <w:rsid w:val="008D159C"/>
    <w:rsid w:val="00913BA3"/>
    <w:rsid w:val="00A221E9"/>
    <w:rsid w:val="00A7269C"/>
    <w:rsid w:val="00AC7486"/>
    <w:rsid w:val="00AD544D"/>
    <w:rsid w:val="00AF4D56"/>
    <w:rsid w:val="00B33F59"/>
    <w:rsid w:val="00B86C02"/>
    <w:rsid w:val="00BB39C2"/>
    <w:rsid w:val="00C90184"/>
    <w:rsid w:val="00EE2D8F"/>
    <w:rsid w:val="00F03E81"/>
    <w:rsid w:val="00F826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60"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1750"/>
    <w:pPr>
      <w:ind w:left="720"/>
      <w:contextualSpacing/>
    </w:pPr>
  </w:style>
  <w:style w:type="paragraph" w:styleId="BodyTextIndent">
    <w:name w:val="Body Text Indent"/>
    <w:basedOn w:val="Normal"/>
    <w:link w:val="BodyTextIndentChar"/>
    <w:rsid w:val="00B86C02"/>
    <w:pPr>
      <w:spacing w:before="120"/>
      <w:ind w:firstLine="720"/>
      <w:jc w:val="both"/>
    </w:pPr>
    <w:rPr>
      <w:rFonts w:ascii=".VnTime" w:eastAsia="Times New Roman" w:hAnsi=".VnTime"/>
      <w:sz w:val="28"/>
      <w:szCs w:val="20"/>
    </w:rPr>
  </w:style>
  <w:style w:type="character" w:customStyle="1" w:styleId="BodyTextIndentChar">
    <w:name w:val="Body Text Indent Char"/>
    <w:basedOn w:val="DefaultParagraphFont"/>
    <w:link w:val="BodyTextIndent"/>
    <w:rsid w:val="00B86C02"/>
    <w:rPr>
      <w:rFonts w:ascii=".VnTime" w:eastAsia="Times New Roman" w:hAnsi=".VnTime"/>
      <w:sz w:val="28"/>
    </w:rPr>
  </w:style>
  <w:style w:type="paragraph" w:styleId="BodyTextIndent2">
    <w:name w:val="Body Text Indent 2"/>
    <w:basedOn w:val="Normal"/>
    <w:link w:val="BodyTextIndent2Char"/>
    <w:rsid w:val="00B86C02"/>
    <w:pPr>
      <w:spacing w:before="120" w:line="276" w:lineRule="auto"/>
      <w:ind w:firstLine="720"/>
      <w:jc w:val="both"/>
    </w:pPr>
    <w:rPr>
      <w:rFonts w:ascii=".VnTime" w:eastAsia="Times New Roman" w:hAnsi=".VnTime"/>
      <w:szCs w:val="20"/>
    </w:rPr>
  </w:style>
  <w:style w:type="character" w:customStyle="1" w:styleId="BodyTextIndent2Char">
    <w:name w:val="Body Text Indent 2 Char"/>
    <w:basedOn w:val="DefaultParagraphFont"/>
    <w:link w:val="BodyTextIndent2"/>
    <w:rsid w:val="00B86C02"/>
    <w:rPr>
      <w:rFonts w:ascii=".VnTime" w:eastAsia="Times New Roman" w:hAnsi=".VnTime"/>
      <w:sz w:val="26"/>
    </w:rPr>
  </w:style>
  <w:style w:type="character" w:styleId="Emphasis">
    <w:name w:val="Emphasis"/>
    <w:basedOn w:val="DefaultParagraphFont"/>
    <w:uiPriority w:val="20"/>
    <w:qFormat/>
    <w:rsid w:val="00F82634"/>
    <w:rPr>
      <w:i/>
      <w:iCs/>
    </w:rPr>
  </w:style>
  <w:style w:type="character" w:customStyle="1" w:styleId="apple-converted-space">
    <w:name w:val="apple-converted-space"/>
    <w:basedOn w:val="DefaultParagraphFont"/>
    <w:rsid w:val="00F82634"/>
  </w:style>
  <w:style w:type="paragraph" w:styleId="Footer">
    <w:name w:val="footer"/>
    <w:basedOn w:val="Normal"/>
    <w:link w:val="FooterChar"/>
    <w:uiPriority w:val="99"/>
    <w:rsid w:val="00A221E9"/>
    <w:pPr>
      <w:tabs>
        <w:tab w:val="center" w:pos="4320"/>
        <w:tab w:val="right" w:pos="8640"/>
      </w:tabs>
      <w:spacing w:line="240" w:lineRule="auto"/>
    </w:pPr>
    <w:rPr>
      <w:rFonts w:eastAsia="Times New Roman"/>
      <w:sz w:val="24"/>
      <w:szCs w:val="24"/>
    </w:rPr>
  </w:style>
  <w:style w:type="character" w:customStyle="1" w:styleId="FooterChar">
    <w:name w:val="Footer Char"/>
    <w:basedOn w:val="DefaultParagraphFont"/>
    <w:link w:val="Footer"/>
    <w:uiPriority w:val="99"/>
    <w:rsid w:val="00A221E9"/>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60"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1750"/>
    <w:pPr>
      <w:ind w:left="720"/>
      <w:contextualSpacing/>
    </w:pPr>
  </w:style>
  <w:style w:type="paragraph" w:styleId="BodyTextIndent">
    <w:name w:val="Body Text Indent"/>
    <w:basedOn w:val="Normal"/>
    <w:link w:val="BodyTextIndentChar"/>
    <w:rsid w:val="00B86C02"/>
    <w:pPr>
      <w:spacing w:before="120"/>
      <w:ind w:firstLine="720"/>
      <w:jc w:val="both"/>
    </w:pPr>
    <w:rPr>
      <w:rFonts w:ascii=".VnTime" w:eastAsia="Times New Roman" w:hAnsi=".VnTime"/>
      <w:sz w:val="28"/>
      <w:szCs w:val="20"/>
    </w:rPr>
  </w:style>
  <w:style w:type="character" w:customStyle="1" w:styleId="BodyTextIndentChar">
    <w:name w:val="Body Text Indent Char"/>
    <w:basedOn w:val="DefaultParagraphFont"/>
    <w:link w:val="BodyTextIndent"/>
    <w:rsid w:val="00B86C02"/>
    <w:rPr>
      <w:rFonts w:ascii=".VnTime" w:eastAsia="Times New Roman" w:hAnsi=".VnTime"/>
      <w:sz w:val="28"/>
    </w:rPr>
  </w:style>
  <w:style w:type="paragraph" w:styleId="BodyTextIndent2">
    <w:name w:val="Body Text Indent 2"/>
    <w:basedOn w:val="Normal"/>
    <w:link w:val="BodyTextIndent2Char"/>
    <w:rsid w:val="00B86C02"/>
    <w:pPr>
      <w:spacing w:before="120" w:line="276" w:lineRule="auto"/>
      <w:ind w:firstLine="720"/>
      <w:jc w:val="both"/>
    </w:pPr>
    <w:rPr>
      <w:rFonts w:ascii=".VnTime" w:eastAsia="Times New Roman" w:hAnsi=".VnTime"/>
      <w:szCs w:val="20"/>
    </w:rPr>
  </w:style>
  <w:style w:type="character" w:customStyle="1" w:styleId="BodyTextIndent2Char">
    <w:name w:val="Body Text Indent 2 Char"/>
    <w:basedOn w:val="DefaultParagraphFont"/>
    <w:link w:val="BodyTextIndent2"/>
    <w:rsid w:val="00B86C02"/>
    <w:rPr>
      <w:rFonts w:ascii=".VnTime" w:eastAsia="Times New Roman" w:hAnsi=".VnTime"/>
      <w:sz w:val="26"/>
    </w:rPr>
  </w:style>
  <w:style w:type="character" w:styleId="Emphasis">
    <w:name w:val="Emphasis"/>
    <w:basedOn w:val="DefaultParagraphFont"/>
    <w:uiPriority w:val="20"/>
    <w:qFormat/>
    <w:rsid w:val="00F82634"/>
    <w:rPr>
      <w:i/>
      <w:iCs/>
    </w:rPr>
  </w:style>
  <w:style w:type="character" w:customStyle="1" w:styleId="apple-converted-space">
    <w:name w:val="apple-converted-space"/>
    <w:basedOn w:val="DefaultParagraphFont"/>
    <w:rsid w:val="00F82634"/>
  </w:style>
  <w:style w:type="paragraph" w:styleId="Footer">
    <w:name w:val="footer"/>
    <w:basedOn w:val="Normal"/>
    <w:link w:val="FooterChar"/>
    <w:uiPriority w:val="99"/>
    <w:rsid w:val="00A221E9"/>
    <w:pPr>
      <w:tabs>
        <w:tab w:val="center" w:pos="4320"/>
        <w:tab w:val="right" w:pos="8640"/>
      </w:tabs>
      <w:spacing w:line="240" w:lineRule="auto"/>
    </w:pPr>
    <w:rPr>
      <w:rFonts w:eastAsia="Times New Roman"/>
      <w:sz w:val="24"/>
      <w:szCs w:val="24"/>
    </w:rPr>
  </w:style>
  <w:style w:type="character" w:customStyle="1" w:styleId="FooterChar">
    <w:name w:val="Footer Char"/>
    <w:basedOn w:val="DefaultParagraphFont"/>
    <w:link w:val="Footer"/>
    <w:uiPriority w:val="99"/>
    <w:rsid w:val="00A221E9"/>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file:///D:\1%20Mr%20Quynh\VIEC%20GIANG%20DAY\1Giao%20AN%20va%20Soan%20Giang%20va%20De%20cuong\De%20Thi%20va%20De%20Cuong\2019%20tot%20nghiep%20TCCN%20va%20TC%20nghe\temp%20de%20cuong.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3FD6C9-1FD9-45CC-8DF1-AB9494181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 de cuong</Template>
  <TotalTime>140</TotalTime>
  <Pages>6</Pages>
  <Words>1670</Words>
  <Characters>9519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E5470Q</cp:lastModifiedBy>
  <cp:revision>22</cp:revision>
  <dcterms:created xsi:type="dcterms:W3CDTF">2020-01-27T16:36:00Z</dcterms:created>
  <dcterms:modified xsi:type="dcterms:W3CDTF">2020-11-15T18:11:00Z</dcterms:modified>
</cp:coreProperties>
</file>