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Pr="00742E64" w:rsidRDefault="001F10AB">
      <w:pPr>
        <w:spacing w:line="360" w:lineRule="auto"/>
        <w:jc w:val="both"/>
        <w:rPr>
          <w:bCs/>
          <w:sz w:val="20"/>
          <w:szCs w:val="20"/>
        </w:rPr>
      </w:pPr>
      <w:r w:rsidRPr="00742E64">
        <w:t xml:space="preserve">   </w:t>
      </w:r>
      <w:r w:rsidRPr="00742E64">
        <w:rPr>
          <w:sz w:val="20"/>
          <w:szCs w:val="20"/>
        </w:rPr>
        <w:t xml:space="preserve">    </w:t>
      </w:r>
      <w:r w:rsidR="0073767E">
        <w:rPr>
          <w:sz w:val="20"/>
          <w:szCs w:val="20"/>
        </w:rPr>
        <w:t xml:space="preserve">                        </w:t>
      </w:r>
      <w:r w:rsidR="006B315A">
        <w:rPr>
          <w:sz w:val="20"/>
          <w:szCs w:val="20"/>
        </w:rPr>
        <w:t xml:space="preserve">ỦY </w:t>
      </w:r>
      <w:r w:rsidRPr="00742E64">
        <w:rPr>
          <w:sz w:val="20"/>
          <w:szCs w:val="20"/>
        </w:rPr>
        <w:t>BAN NH</w:t>
      </w:r>
      <w:r w:rsidR="006B315A"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 w:rsidR="006B315A"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 w:rsidR="006B315A">
        <w:rPr>
          <w:sz w:val="20"/>
          <w:szCs w:val="20"/>
        </w:rPr>
        <w:tab/>
      </w:r>
      <w:r w:rsidR="006B315A">
        <w:rPr>
          <w:sz w:val="20"/>
          <w:szCs w:val="20"/>
        </w:rPr>
        <w:tab/>
      </w:r>
      <w:r w:rsidRPr="006B315A">
        <w:rPr>
          <w:b/>
          <w:sz w:val="20"/>
          <w:szCs w:val="20"/>
        </w:rPr>
        <w:t>C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NG H</w:t>
      </w:r>
      <w:r w:rsidR="006B315A" w:rsidRPr="006B315A">
        <w:rPr>
          <w:b/>
          <w:sz w:val="20"/>
          <w:szCs w:val="20"/>
        </w:rPr>
        <w:t>Ò</w:t>
      </w:r>
      <w:r w:rsidRPr="006B315A">
        <w:rPr>
          <w:b/>
          <w:sz w:val="20"/>
          <w:szCs w:val="20"/>
        </w:rPr>
        <w:t>A X</w:t>
      </w:r>
      <w:r w:rsidR="006B315A" w:rsidRPr="006B315A">
        <w:rPr>
          <w:b/>
          <w:sz w:val="20"/>
          <w:szCs w:val="20"/>
        </w:rPr>
        <w:t>Ã</w:t>
      </w:r>
      <w:r w:rsidRPr="006B315A">
        <w:rPr>
          <w:b/>
          <w:sz w:val="20"/>
          <w:szCs w:val="20"/>
        </w:rPr>
        <w:t xml:space="preserve"> H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I CH</w:t>
      </w:r>
      <w:r w:rsidR="006B315A" w:rsidRPr="006B315A">
        <w:rPr>
          <w:b/>
          <w:sz w:val="20"/>
          <w:szCs w:val="20"/>
        </w:rPr>
        <w:t>Ủ</w:t>
      </w:r>
      <w:r w:rsidRPr="006B315A">
        <w:rPr>
          <w:b/>
          <w:sz w:val="20"/>
          <w:szCs w:val="20"/>
        </w:rPr>
        <w:t xml:space="preserve"> NGH</w:t>
      </w:r>
      <w:r w:rsidR="006B315A" w:rsidRPr="006B315A">
        <w:rPr>
          <w:b/>
          <w:sz w:val="20"/>
          <w:szCs w:val="20"/>
        </w:rPr>
        <w:t>Ĩ</w:t>
      </w:r>
      <w:r w:rsidRPr="006B315A">
        <w:rPr>
          <w:b/>
          <w:sz w:val="20"/>
          <w:szCs w:val="20"/>
        </w:rPr>
        <w:t>A VI</w:t>
      </w:r>
      <w:r w:rsidR="006B315A" w:rsidRPr="006B315A">
        <w:rPr>
          <w:b/>
          <w:sz w:val="20"/>
          <w:szCs w:val="20"/>
        </w:rPr>
        <w:t>Ệ</w:t>
      </w:r>
      <w:r w:rsidRPr="006B315A">
        <w:rPr>
          <w:b/>
          <w:sz w:val="20"/>
          <w:szCs w:val="20"/>
        </w:rPr>
        <w:t>T NAM</w:t>
      </w:r>
    </w:p>
    <w:p w:rsidR="0073767E" w:rsidRDefault="00520719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6071235</wp:posOffset>
                </wp:positionH>
                <wp:positionV relativeFrom="paragraph">
                  <wp:posOffset>192405</wp:posOffset>
                </wp:positionV>
                <wp:extent cx="14859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8.05pt,15.15pt" to="595.0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" strokecolor="#4579b8 [3044]"/>
            </w:pict>
          </mc:Fallback>
        </mc:AlternateContent>
      </w:r>
      <w:r w:rsidR="0073767E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1484630</wp:posOffset>
                </wp:positionH>
                <wp:positionV relativeFrom="paragraph">
                  <wp:posOffset>201930</wp:posOffset>
                </wp:positionV>
                <wp:extent cx="100488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    </w:pict>
          </mc:Fallback>
        </mc:AlternateContent>
      </w:r>
      <w:r w:rsidR="001F10AB" w:rsidRPr="00742E64">
        <w:rPr>
          <w:rFonts w:ascii="Times New Roman" w:hAnsi="Times New Roman"/>
          <w:bCs/>
          <w:sz w:val="22"/>
          <w:szCs w:val="22"/>
        </w:rPr>
        <w:t>TR</w:t>
      </w:r>
      <w:r w:rsidR="006B315A">
        <w:rPr>
          <w:rFonts w:ascii="Times New Roman" w:hAnsi="Times New Roman"/>
          <w:bCs/>
          <w:sz w:val="22"/>
          <w:szCs w:val="22"/>
        </w:rPr>
        <w:t>ƯỜ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 w:rsidR="006B315A">
        <w:rPr>
          <w:rFonts w:ascii="Times New Roman" w:hAnsi="Times New Roman"/>
          <w:bCs/>
          <w:sz w:val="22"/>
          <w:szCs w:val="22"/>
        </w:rPr>
        <w:t>ĐẲ</w:t>
      </w:r>
      <w:r w:rsidR="001F10AB" w:rsidRPr="00742E64">
        <w:rPr>
          <w:rFonts w:ascii="Times New Roman" w:hAnsi="Times New Roman"/>
          <w:bCs/>
          <w:sz w:val="22"/>
          <w:szCs w:val="22"/>
        </w:rPr>
        <w:t>NG L</w:t>
      </w:r>
      <w:r w:rsidR="0073767E">
        <w:rPr>
          <w:rFonts w:ascii="Times New Roman" w:hAnsi="Times New Roman"/>
          <w:bCs/>
          <w:sz w:val="22"/>
          <w:szCs w:val="22"/>
        </w:rPr>
        <w:t>Ý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</w:t>
      </w:r>
      <w:r w:rsidR="0073767E">
        <w:rPr>
          <w:rFonts w:ascii="Times New Roman" w:hAnsi="Times New Roman"/>
          <w:bCs/>
          <w:sz w:val="22"/>
          <w:szCs w:val="22"/>
        </w:rPr>
        <w:t>Ự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TR</w:t>
      </w:r>
      <w:r w:rsidR="0073767E">
        <w:rPr>
          <w:rFonts w:ascii="Times New Roman" w:hAnsi="Times New Roman"/>
          <w:bCs/>
          <w:sz w:val="22"/>
          <w:szCs w:val="22"/>
        </w:rPr>
        <w:t>Ọ</w:t>
      </w:r>
      <w:r w:rsidR="001F10AB" w:rsidRPr="00742E64">
        <w:rPr>
          <w:rFonts w:ascii="Times New Roman" w:hAnsi="Times New Roman"/>
          <w:bCs/>
          <w:sz w:val="22"/>
          <w:szCs w:val="22"/>
        </w:rPr>
        <w:t>NG</w:t>
      </w:r>
      <w:r w:rsidR="0073767E">
        <w:rPr>
          <w:rFonts w:ascii="Times New Roman" w:hAnsi="Times New Roman"/>
          <w:bCs/>
          <w:sz w:val="22"/>
          <w:szCs w:val="22"/>
        </w:rPr>
        <w:t xml:space="preserve"> TP. HỒ CHÍ MINH</w:t>
      </w:r>
      <w:r w:rsidR="0094006B"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="001F10AB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  </w:t>
      </w:r>
      <w:r w:rsidR="00247717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</w:t>
      </w:r>
      <w:r w:rsidR="00613C10">
        <w:rPr>
          <w:rFonts w:ascii="Times New Roman" w:hAnsi="Times New Roman"/>
          <w:sz w:val="24"/>
        </w:rPr>
        <w:t xml:space="preserve">                       </w:t>
      </w:r>
      <w:bookmarkStart w:id="0" w:name="_GoBack"/>
      <w:bookmarkEnd w:id="0"/>
      <w:r w:rsidR="0073767E">
        <w:rPr>
          <w:rFonts w:ascii="Times New Roman" w:hAnsi="Times New Roman"/>
          <w:bCs/>
          <w:sz w:val="20"/>
          <w:szCs w:val="20"/>
        </w:rPr>
        <w:t>Độc lập – Tự do – Hạnh phúc</w:t>
      </w:r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1F10AB" w:rsidRPr="0073767E" w:rsidRDefault="00613C10" w:rsidP="0073767E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t xml:space="preserve">KẾ HOẠCH </w:t>
      </w:r>
      <w:r w:rsidR="003C7C31" w:rsidRPr="0073767E">
        <w:rPr>
          <w:rFonts w:ascii="Times New Roman" w:hAnsi="Times New Roman"/>
          <w:sz w:val="32"/>
          <w:szCs w:val="28"/>
        </w:rPr>
        <w:t>GI</w:t>
      </w:r>
      <w:r w:rsidR="0073767E" w:rsidRPr="0073767E">
        <w:rPr>
          <w:rFonts w:ascii="Times New Roman" w:hAnsi="Times New Roman"/>
          <w:sz w:val="32"/>
          <w:szCs w:val="28"/>
        </w:rPr>
        <w:t>Ả</w:t>
      </w:r>
      <w:r w:rsidR="003C7C31" w:rsidRPr="0073767E">
        <w:rPr>
          <w:rFonts w:ascii="Times New Roman" w:hAnsi="Times New Roman"/>
          <w:sz w:val="32"/>
          <w:szCs w:val="28"/>
        </w:rPr>
        <w:t>NG D</w:t>
      </w:r>
      <w:r w:rsidR="0073767E" w:rsidRPr="0073767E">
        <w:rPr>
          <w:rFonts w:ascii="Times New Roman" w:hAnsi="Times New Roman"/>
          <w:sz w:val="32"/>
          <w:szCs w:val="28"/>
        </w:rPr>
        <w:t>Ạ</w:t>
      </w:r>
      <w:r w:rsidR="004067BF">
        <w:rPr>
          <w:rFonts w:ascii="Times New Roman" w:hAnsi="Times New Roman"/>
          <w:sz w:val="32"/>
          <w:szCs w:val="28"/>
        </w:rPr>
        <w:t>Y</w:t>
      </w:r>
      <w:r w:rsidR="0094006B" w:rsidRPr="0073767E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 xml:space="preserve">ỌC </w:t>
      </w:r>
      <w:r w:rsidR="001F10AB" w:rsidRPr="0073767E">
        <w:rPr>
          <w:rFonts w:ascii="Times New Roman" w:hAnsi="Times New Roman"/>
          <w:sz w:val="32"/>
          <w:szCs w:val="28"/>
        </w:rPr>
        <w:t>K</w:t>
      </w:r>
      <w:r w:rsidR="0073767E" w:rsidRPr="0073767E">
        <w:rPr>
          <w:rFonts w:ascii="Times New Roman" w:hAnsi="Times New Roman"/>
          <w:sz w:val="32"/>
          <w:szCs w:val="28"/>
        </w:rPr>
        <w:t>Ỳ</w:t>
      </w:r>
      <w:r w:rsidR="005A15FA" w:rsidRPr="0073767E">
        <w:rPr>
          <w:rFonts w:ascii="Times New Roman" w:hAnsi="Times New Roman"/>
          <w:sz w:val="32"/>
          <w:szCs w:val="28"/>
        </w:rPr>
        <w:t xml:space="preserve"> </w:t>
      </w:r>
      <w:r w:rsidR="00E86271" w:rsidRPr="0073767E">
        <w:rPr>
          <w:rFonts w:ascii="Times New Roman" w:hAnsi="Times New Roman"/>
          <w:sz w:val="32"/>
          <w:szCs w:val="28"/>
        </w:rPr>
        <w:t>I</w:t>
      </w:r>
      <w:r w:rsidR="00F71F99">
        <w:rPr>
          <w:rFonts w:ascii="Times New Roman" w:hAnsi="Times New Roman"/>
          <w:sz w:val="32"/>
          <w:szCs w:val="28"/>
        </w:rPr>
        <w:t>I</w:t>
      </w:r>
      <w:r w:rsidR="0094006B" w:rsidRPr="0073767E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>N</w:t>
      </w:r>
      <w:r w:rsidR="0073767E" w:rsidRPr="0073767E">
        <w:rPr>
          <w:rFonts w:ascii="Times New Roman" w:hAnsi="Times New Roman"/>
          <w:sz w:val="32"/>
          <w:szCs w:val="28"/>
        </w:rPr>
        <w:t xml:space="preserve">ĂM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>ỌC</w:t>
      </w:r>
      <w:r w:rsidR="001F10AB" w:rsidRPr="0073767E">
        <w:rPr>
          <w:rFonts w:ascii="Times New Roman" w:hAnsi="Times New Roman"/>
          <w:sz w:val="32"/>
          <w:szCs w:val="28"/>
        </w:rPr>
        <w:t xml:space="preserve"> 201</w:t>
      </w:r>
      <w:r w:rsidR="0054537F">
        <w:rPr>
          <w:rFonts w:ascii="Times New Roman" w:hAnsi="Times New Roman"/>
          <w:sz w:val="32"/>
          <w:szCs w:val="28"/>
        </w:rPr>
        <w:t>7</w:t>
      </w:r>
      <w:r w:rsidR="001F10AB" w:rsidRPr="0073767E">
        <w:rPr>
          <w:rFonts w:ascii="Times New Roman" w:hAnsi="Times New Roman"/>
          <w:sz w:val="32"/>
          <w:szCs w:val="28"/>
        </w:rPr>
        <w:t xml:space="preserve"> – 201</w:t>
      </w:r>
      <w:r w:rsidR="0054537F">
        <w:rPr>
          <w:rFonts w:ascii="Times New Roman" w:hAnsi="Times New Roman"/>
          <w:sz w:val="32"/>
          <w:szCs w:val="28"/>
        </w:rPr>
        <w:t>8</w:t>
      </w:r>
    </w:p>
    <w:p w:rsidR="004B2286" w:rsidRDefault="0054537F" w:rsidP="004B22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16</w:t>
      </w:r>
      <w:r w:rsidR="00F71F99">
        <w:rPr>
          <w:b/>
          <w:sz w:val="28"/>
          <w:szCs w:val="28"/>
        </w:rPr>
        <w:t xml:space="preserve"> TRUNG CẤP CHUYÊN NGHIỆP (9+3) VÀ 1</w:t>
      </w:r>
      <w:r w:rsidR="004C4760">
        <w:rPr>
          <w:b/>
          <w:sz w:val="28"/>
          <w:szCs w:val="28"/>
        </w:rPr>
        <w:t>6</w:t>
      </w:r>
      <w:r w:rsidR="00F71F99">
        <w:rPr>
          <w:b/>
          <w:sz w:val="28"/>
          <w:szCs w:val="28"/>
        </w:rPr>
        <w:t xml:space="preserve"> CAO ĐẲNG NGHỀ </w:t>
      </w:r>
      <w:r w:rsidR="004B2286">
        <w:rPr>
          <w:b/>
          <w:sz w:val="28"/>
          <w:szCs w:val="28"/>
        </w:rPr>
        <w:t>(9+4)</w:t>
      </w:r>
    </w:p>
    <w:p w:rsidR="0073767E" w:rsidRPr="0073767E" w:rsidRDefault="0073767E" w:rsidP="0073767E">
      <w:pPr>
        <w:jc w:val="center"/>
        <w:rPr>
          <w:b/>
        </w:rPr>
      </w:pPr>
    </w:p>
    <w:p w:rsidR="001F10AB" w:rsidRPr="00DB7557" w:rsidRDefault="001F10AB" w:rsidP="00DB7557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r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 và tê</w:t>
      </w:r>
      <w:r w:rsidRPr="00DB7557">
        <w:rPr>
          <w:rFonts w:ascii="Times New Roman" w:hAnsi="Times New Roman"/>
          <w:b w:val="0"/>
          <w:szCs w:val="26"/>
        </w:rPr>
        <w:t xml:space="preserve">n </w:t>
      </w:r>
      <w:r w:rsidR="0094006B" w:rsidRPr="00DB7557">
        <w:rPr>
          <w:rFonts w:ascii="Times New Roman" w:hAnsi="Times New Roman"/>
          <w:b w:val="0"/>
          <w:szCs w:val="26"/>
        </w:rPr>
        <w:t>GV</w:t>
      </w:r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5E613E">
        <w:rPr>
          <w:rFonts w:ascii="Times New Roman" w:hAnsi="Times New Roman"/>
          <w:szCs w:val="26"/>
        </w:rPr>
        <w:t>Nguyễn Phương Hà</w:t>
      </w:r>
      <w:r w:rsidR="005E613E">
        <w:rPr>
          <w:rFonts w:ascii="Times New Roman" w:hAnsi="Times New Roman"/>
          <w:szCs w:val="26"/>
        </w:rPr>
        <w:tab/>
      </w:r>
      <w:r w:rsidR="005E613E">
        <w:rPr>
          <w:rFonts w:ascii="Times New Roman" w:hAnsi="Times New Roman"/>
          <w:szCs w:val="26"/>
        </w:rPr>
        <w:tab/>
      </w:r>
      <w:r w:rsidR="0059314B">
        <w:rPr>
          <w:rFonts w:ascii="Times New Roman" w:hAnsi="Times New Roman"/>
          <w:szCs w:val="26"/>
        </w:rPr>
        <w:t xml:space="preserve"> </w:t>
      </w:r>
      <w:r w:rsidR="008924FF"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</w:t>
      </w:r>
      <w:r w:rsidR="00073D01" w:rsidRPr="00DB7557">
        <w:rPr>
          <w:rFonts w:ascii="Times New Roman" w:hAnsi="Times New Roman"/>
          <w:b w:val="0"/>
          <w:szCs w:val="26"/>
        </w:rPr>
        <w:t>c ph</w:t>
      </w:r>
      <w:r w:rsidR="0073767E" w:rsidRPr="00DB7557">
        <w:rPr>
          <w:rFonts w:ascii="Times New Roman" w:hAnsi="Times New Roman"/>
          <w:b w:val="0"/>
          <w:szCs w:val="26"/>
        </w:rPr>
        <w:t>ầ</w:t>
      </w:r>
      <w:r w:rsidR="00073D01" w:rsidRPr="00DB7557">
        <w:rPr>
          <w:rFonts w:ascii="Times New Roman" w:hAnsi="Times New Roman"/>
          <w:b w:val="0"/>
          <w:szCs w:val="26"/>
        </w:rPr>
        <w:t>n</w:t>
      </w:r>
      <w:r w:rsidR="008924FF"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 </w:t>
      </w:r>
      <w:r w:rsidR="0054537F">
        <w:rPr>
          <w:rFonts w:ascii="Times New Roman" w:hAnsi="Times New Roman"/>
          <w:bCs/>
          <w:szCs w:val="26"/>
        </w:rPr>
        <w:t>Hóa học 3</w:t>
      </w:r>
      <w:r w:rsidRPr="00DB7557">
        <w:rPr>
          <w:rFonts w:ascii="Times New Roman" w:hAnsi="Times New Roman"/>
          <w:szCs w:val="26"/>
        </w:rPr>
        <w:t xml:space="preserve">         </w:t>
      </w:r>
      <w:r w:rsidRPr="00DB7557">
        <w:rPr>
          <w:rFonts w:ascii="Times New Roman" w:hAnsi="Times New Roman"/>
          <w:b w:val="0"/>
          <w:szCs w:val="26"/>
        </w:rPr>
        <w:t>L</w:t>
      </w:r>
      <w:r w:rsidR="0073767E" w:rsidRPr="00DB7557">
        <w:rPr>
          <w:rFonts w:ascii="Times New Roman" w:hAnsi="Times New Roman"/>
          <w:b w:val="0"/>
          <w:szCs w:val="26"/>
        </w:rPr>
        <w:t>ớ</w:t>
      </w:r>
      <w:r w:rsidRPr="00DB7557">
        <w:rPr>
          <w:rFonts w:ascii="Times New Roman" w:hAnsi="Times New Roman"/>
          <w:b w:val="0"/>
          <w:szCs w:val="26"/>
        </w:rPr>
        <w:t>p:</w:t>
      </w:r>
      <w:r w:rsidRPr="00DB7557">
        <w:rPr>
          <w:rFonts w:ascii="Times New Roman" w:hAnsi="Times New Roman"/>
          <w:szCs w:val="26"/>
        </w:rPr>
        <w:t xml:space="preserve">  </w:t>
      </w:r>
      <w:r w:rsidR="004067BF">
        <w:rPr>
          <w:rFonts w:ascii="Times New Roman" w:hAnsi="Times New Roman"/>
          <w:szCs w:val="26"/>
        </w:rPr>
        <w:t>16</w:t>
      </w:r>
      <w:r w:rsidR="00611A0C">
        <w:rPr>
          <w:rFonts w:ascii="Times New Roman" w:hAnsi="Times New Roman"/>
          <w:szCs w:val="26"/>
        </w:rPr>
        <w:t>TC</w:t>
      </w:r>
      <w:r w:rsidR="00F71F99">
        <w:rPr>
          <w:rFonts w:ascii="Times New Roman" w:hAnsi="Times New Roman"/>
          <w:szCs w:val="26"/>
        </w:rPr>
        <w:t xml:space="preserve"> và </w:t>
      </w:r>
      <w:r w:rsidR="004067BF">
        <w:rPr>
          <w:rFonts w:ascii="Times New Roman" w:hAnsi="Times New Roman"/>
          <w:szCs w:val="26"/>
        </w:rPr>
        <w:t>16</w:t>
      </w:r>
      <w:r w:rsidR="00F71F99">
        <w:rPr>
          <w:rFonts w:ascii="Times New Roman" w:hAnsi="Times New Roman"/>
          <w:szCs w:val="26"/>
        </w:rPr>
        <w:t>TCN</w:t>
      </w:r>
    </w:p>
    <w:p w:rsidR="003C76A1" w:rsidRPr="00DB7557" w:rsidRDefault="001F10AB" w:rsidP="00DB7557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r w:rsidRPr="00DB7557">
        <w:rPr>
          <w:sz w:val="26"/>
          <w:szCs w:val="26"/>
        </w:rPr>
        <w:t>Kh</w:t>
      </w:r>
      <w:r w:rsidR="0073767E" w:rsidRPr="00DB7557">
        <w:rPr>
          <w:sz w:val="26"/>
          <w:szCs w:val="26"/>
        </w:rPr>
        <w:t>ố</w:t>
      </w:r>
      <w:r w:rsidRPr="00DB7557">
        <w:rPr>
          <w:sz w:val="26"/>
          <w:szCs w:val="26"/>
        </w:rPr>
        <w:t>i l</w:t>
      </w:r>
      <w:r w:rsidR="0073767E" w:rsidRPr="00DB7557">
        <w:rPr>
          <w:sz w:val="26"/>
          <w:szCs w:val="26"/>
        </w:rPr>
        <w:t>ượ</w:t>
      </w:r>
      <w:r w:rsidRPr="00DB7557">
        <w:rPr>
          <w:sz w:val="26"/>
          <w:szCs w:val="26"/>
        </w:rPr>
        <w:t>ng gi</w:t>
      </w:r>
      <w:r w:rsidR="0073767E" w:rsidRPr="00DB7557">
        <w:rPr>
          <w:sz w:val="26"/>
          <w:szCs w:val="26"/>
        </w:rPr>
        <w:t>ả</w:t>
      </w:r>
      <w:r w:rsidRPr="00DB7557">
        <w:rPr>
          <w:sz w:val="26"/>
          <w:szCs w:val="26"/>
        </w:rPr>
        <w:t>ng d</w:t>
      </w:r>
      <w:r w:rsidR="0073767E" w:rsidRPr="00DB7557">
        <w:rPr>
          <w:sz w:val="26"/>
          <w:szCs w:val="26"/>
        </w:rPr>
        <w:t>ạ</w:t>
      </w:r>
      <w:r w:rsidRPr="00DB7557">
        <w:rPr>
          <w:sz w:val="26"/>
          <w:szCs w:val="26"/>
        </w:rPr>
        <w:t xml:space="preserve">y trong </w:t>
      </w:r>
      <w:r w:rsidR="0073767E" w:rsidRPr="00DB7557">
        <w:rPr>
          <w:sz w:val="26"/>
          <w:szCs w:val="26"/>
        </w:rPr>
        <w:t>học kỳ</w:t>
      </w:r>
      <w:r w:rsidRPr="00DB7557">
        <w:rPr>
          <w:sz w:val="26"/>
          <w:szCs w:val="26"/>
        </w:rPr>
        <w:t xml:space="preserve">:   </w:t>
      </w:r>
      <w:r w:rsidR="00073D01" w:rsidRPr="00DB7557">
        <w:rPr>
          <w:sz w:val="26"/>
          <w:szCs w:val="26"/>
        </w:rPr>
        <w:t>60</w:t>
      </w:r>
      <w:r w:rsidR="00DF1423" w:rsidRPr="00DB7557">
        <w:rPr>
          <w:b/>
          <w:bCs/>
          <w:sz w:val="26"/>
          <w:szCs w:val="26"/>
        </w:rPr>
        <w:t xml:space="preserve"> </w:t>
      </w:r>
      <w:r w:rsidRPr="00DB7557">
        <w:rPr>
          <w:b/>
          <w:bCs/>
          <w:sz w:val="26"/>
          <w:szCs w:val="26"/>
        </w:rPr>
        <w:t>t</w:t>
      </w:r>
      <w:r w:rsidR="0073767E" w:rsidRPr="00DB7557">
        <w:rPr>
          <w:b/>
          <w:bCs/>
          <w:sz w:val="26"/>
          <w:szCs w:val="26"/>
        </w:rPr>
        <w:t>iế</w:t>
      </w:r>
      <w:r w:rsidRPr="00DB7557">
        <w:rPr>
          <w:b/>
          <w:bCs/>
          <w:sz w:val="26"/>
          <w:szCs w:val="26"/>
        </w:rPr>
        <w:t>t</w:t>
      </w:r>
      <w:r w:rsidRPr="00DB7557">
        <w:rPr>
          <w:sz w:val="26"/>
          <w:szCs w:val="26"/>
        </w:rPr>
        <w:t xml:space="preserve">   </w:t>
      </w:r>
      <w:r w:rsidR="00F24D2C" w:rsidRPr="00DB7557">
        <w:rPr>
          <w:sz w:val="26"/>
          <w:szCs w:val="26"/>
        </w:rPr>
        <w:t xml:space="preserve">                                </w:t>
      </w:r>
      <w:r w:rsidR="005A15FA" w:rsidRPr="00DB7557">
        <w:rPr>
          <w:sz w:val="26"/>
          <w:szCs w:val="26"/>
        </w:rPr>
        <w:t>S</w:t>
      </w:r>
      <w:r w:rsidR="00DB7557" w:rsidRPr="00DB7557">
        <w:rPr>
          <w:sz w:val="26"/>
          <w:szCs w:val="26"/>
        </w:rPr>
        <w:t>ố</w:t>
      </w:r>
      <w:r w:rsidR="005A15FA"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>đơ</w:t>
      </w:r>
      <w:r w:rsidR="00073D01" w:rsidRPr="00DB7557">
        <w:rPr>
          <w:sz w:val="26"/>
          <w:szCs w:val="26"/>
        </w:rPr>
        <w:t>n v</w:t>
      </w:r>
      <w:r w:rsidR="00DB7557" w:rsidRPr="00DB7557">
        <w:rPr>
          <w:sz w:val="26"/>
          <w:szCs w:val="26"/>
        </w:rPr>
        <w:t>ị</w:t>
      </w:r>
      <w:r w:rsidR="00073D01" w:rsidRPr="00DB7557">
        <w:rPr>
          <w:sz w:val="26"/>
          <w:szCs w:val="26"/>
        </w:rPr>
        <w:t xml:space="preserve"> h</w:t>
      </w:r>
      <w:r w:rsidR="00DB7557" w:rsidRPr="00DB7557">
        <w:rPr>
          <w:sz w:val="26"/>
          <w:szCs w:val="26"/>
        </w:rPr>
        <w:t>ọ</w:t>
      </w:r>
      <w:r w:rsidR="00073D01" w:rsidRPr="00DB7557">
        <w:rPr>
          <w:sz w:val="26"/>
          <w:szCs w:val="26"/>
        </w:rPr>
        <w:t>c trình</w:t>
      </w:r>
      <w:r w:rsidR="005A15FA" w:rsidRPr="00DB7557">
        <w:rPr>
          <w:sz w:val="26"/>
          <w:szCs w:val="26"/>
        </w:rPr>
        <w:t>:</w:t>
      </w:r>
      <w:r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 xml:space="preserve"> </w:t>
      </w:r>
      <w:r w:rsidR="005E613E">
        <w:rPr>
          <w:sz w:val="26"/>
          <w:szCs w:val="26"/>
        </w:rPr>
        <w:t>4</w:t>
      </w:r>
    </w:p>
    <w:tbl>
      <w:tblPr>
        <w:tblW w:w="139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280"/>
      </w:tblGrid>
      <w:tr w:rsidR="0059314B" w:rsidRPr="00DB7557" w:rsidTr="003C76A1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 TRONG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 w:rsidRPr="00DB7557">
              <w:rPr>
                <w:b/>
                <w:bCs/>
                <w:sz w:val="26"/>
                <w:szCs w:val="26"/>
              </w:rPr>
              <w:t>T</w:t>
            </w:r>
            <w:r>
              <w:rPr>
                <w:b/>
                <w:bCs/>
                <w:sz w:val="26"/>
                <w:szCs w:val="26"/>
              </w:rPr>
              <w:t xml:space="preserve">Ừ NGÀY … THÁNG </w:t>
            </w:r>
          </w:p>
          <w:p w:rsidR="0059314B" w:rsidRPr="00DB7557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ĐẾN NGÀY … THÁNG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 w:rsidP="0059314B">
            <w:pPr>
              <w:pStyle w:val="Heading9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THUYẾT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CHƯƠNG TRÌNH, ĐỀ MỤC, NỘI DUNG GIẢNG DẠY</w:t>
            </w:r>
          </w:p>
          <w:p w:rsidR="0059314B" w:rsidRPr="0059314B" w:rsidRDefault="0059314B" w:rsidP="0059314B">
            <w:pPr>
              <w:jc w:val="center"/>
            </w:pPr>
            <w:r>
              <w:t>(THEO ĐÚNG CHƯƠNG TRÌNH QUY ĐỊNH HIỆN HÀNH)</w:t>
            </w:r>
          </w:p>
        </w:tc>
      </w:tr>
      <w:tr w:rsidR="0059314B" w:rsidRPr="00DB7557" w:rsidTr="003C76A1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4067BF" w:rsidP="005E613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04/09</w:t>
            </w:r>
            <w:r w:rsidR="00131B85">
              <w:rPr>
                <w:sz w:val="26"/>
                <w:szCs w:val="26"/>
              </w:rPr>
              <w:t>/17</w:t>
            </w:r>
            <w:r w:rsidR="0059314B" w:rsidRPr="00A552A9">
              <w:rPr>
                <w:sz w:val="26"/>
                <w:szCs w:val="26"/>
              </w:rPr>
              <w:t xml:space="preserve"> –</w:t>
            </w:r>
            <w:r w:rsidR="0059314B"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09</w:t>
            </w:r>
            <w:r w:rsidR="000F0CA7">
              <w:rPr>
                <w:sz w:val="26"/>
                <w:szCs w:val="26"/>
              </w:rPr>
              <w:t>/</w:t>
            </w:r>
            <w:r w:rsidR="0059314B"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="0059314B" w:rsidRPr="00DB7557">
              <w:rPr>
                <w:sz w:val="26"/>
                <w:szCs w:val="26"/>
              </w:rPr>
              <w:t>/1</w:t>
            </w:r>
            <w:r w:rsidR="00131B85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7415D3" w:rsidP="003C76A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5074E" w:rsidRPr="00DB7557" w:rsidRDefault="00AB079D" w:rsidP="00216E55">
            <w:pPr>
              <w:rPr>
                <w:bCs/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42: Anken</w:t>
            </w:r>
          </w:p>
        </w:tc>
      </w:tr>
      <w:tr w:rsidR="007415D3" w:rsidRPr="00DB7557" w:rsidTr="003C76A1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4067BF" w:rsidP="00406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11/09/17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16/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5074E" w:rsidRDefault="00AB079D" w:rsidP="00A558EB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43</w:t>
            </w:r>
            <w:r w:rsidRPr="00E161EE">
              <w:rPr>
                <w:color w:val="000000"/>
                <w:szCs w:val="28"/>
                <w:lang w:eastAsia="zh-CN"/>
              </w:rPr>
              <w:t xml:space="preserve"> : </w:t>
            </w:r>
            <w:r w:rsidRPr="00E161EE">
              <w:rPr>
                <w:color w:val="000000"/>
                <w:szCs w:val="28"/>
              </w:rPr>
              <w:t xml:space="preserve">Ankadien  </w:t>
            </w:r>
            <w:r w:rsidR="00A5074E">
              <w:rPr>
                <w:sz w:val="26"/>
                <w:szCs w:val="26"/>
              </w:rPr>
              <w:t>(2t)</w:t>
            </w:r>
          </w:p>
          <w:p w:rsidR="00A5074E" w:rsidRPr="00DB7557" w:rsidRDefault="00AB079D" w:rsidP="00A558EB">
            <w:pPr>
              <w:rPr>
                <w:bCs/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44</w:t>
            </w:r>
            <w:r w:rsidRPr="00E161EE">
              <w:rPr>
                <w:color w:val="000000"/>
                <w:szCs w:val="28"/>
                <w:lang w:eastAsia="zh-CN"/>
              </w:rPr>
              <w:t xml:space="preserve"> : </w:t>
            </w:r>
            <w:r w:rsidRPr="00E161EE">
              <w:rPr>
                <w:color w:val="000000"/>
                <w:szCs w:val="28"/>
              </w:rPr>
              <w:t>Ankin</w:t>
            </w:r>
            <w:r>
              <w:rPr>
                <w:sz w:val="26"/>
                <w:szCs w:val="26"/>
              </w:rPr>
              <w:t xml:space="preserve"> (2</w:t>
            </w:r>
            <w:r w:rsidR="00A5074E">
              <w:rPr>
                <w:sz w:val="26"/>
                <w:szCs w:val="26"/>
              </w:rPr>
              <w:t>t)</w:t>
            </w:r>
          </w:p>
        </w:tc>
      </w:tr>
      <w:tr w:rsidR="007415D3" w:rsidRPr="00DB7557" w:rsidTr="003C76A1">
        <w:trPr>
          <w:trHeight w:val="3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4067BF" w:rsidP="00406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18/09/17</w:t>
            </w:r>
            <w:r w:rsidRPr="00A552A9">
              <w:rPr>
                <w:sz w:val="26"/>
                <w:szCs w:val="26"/>
              </w:rPr>
              <w:t xml:space="preserve"> –</w:t>
            </w:r>
            <w:r>
              <w:rPr>
                <w:sz w:val="26"/>
                <w:szCs w:val="26"/>
              </w:rPr>
              <w:t>23/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E1DC5" w:rsidRDefault="00AB079D" w:rsidP="00A558EB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44</w:t>
            </w:r>
            <w:r w:rsidRPr="00E161EE">
              <w:rPr>
                <w:color w:val="000000"/>
                <w:szCs w:val="28"/>
                <w:lang w:eastAsia="zh-CN"/>
              </w:rPr>
              <w:t xml:space="preserve"> : </w:t>
            </w:r>
            <w:r w:rsidRPr="00E161EE">
              <w:rPr>
                <w:color w:val="000000"/>
                <w:szCs w:val="28"/>
              </w:rPr>
              <w:t>Ankin</w:t>
            </w:r>
            <w:r>
              <w:rPr>
                <w:sz w:val="26"/>
                <w:szCs w:val="26"/>
              </w:rPr>
              <w:t xml:space="preserve"> </w:t>
            </w:r>
            <w:r w:rsidR="00A5074E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1</w:t>
            </w:r>
            <w:r w:rsidR="00A72B1C">
              <w:rPr>
                <w:sz w:val="26"/>
                <w:szCs w:val="26"/>
              </w:rPr>
              <w:t>t)</w:t>
            </w:r>
          </w:p>
          <w:p w:rsidR="00A72B1C" w:rsidRDefault="00AB079D" w:rsidP="00A558EB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45 : Ôn tập Chương XII</w:t>
            </w:r>
            <w:r>
              <w:rPr>
                <w:sz w:val="26"/>
                <w:szCs w:val="26"/>
              </w:rPr>
              <w:t xml:space="preserve"> (2</w:t>
            </w:r>
            <w:r w:rsidR="00A72B1C">
              <w:rPr>
                <w:sz w:val="26"/>
                <w:szCs w:val="26"/>
              </w:rPr>
              <w:t>t)</w:t>
            </w:r>
          </w:p>
          <w:p w:rsidR="00463F27" w:rsidRPr="00DB7557" w:rsidRDefault="00463F27" w:rsidP="00A558EB">
            <w:pPr>
              <w:rPr>
                <w:bCs/>
                <w:sz w:val="26"/>
                <w:szCs w:val="26"/>
              </w:rPr>
            </w:pPr>
            <w:r w:rsidRPr="00E161EE">
              <w:rPr>
                <w:b/>
                <w:bCs/>
                <w:color w:val="FF0000"/>
                <w:szCs w:val="28"/>
              </w:rPr>
              <w:t>Kiểm tra định kỳ lần 1</w:t>
            </w:r>
          </w:p>
        </w:tc>
      </w:tr>
      <w:tr w:rsidR="007415D3" w:rsidRPr="00DB7557" w:rsidTr="003C76A1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4067BF" w:rsidP="00406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25/09/17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30/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72B1C" w:rsidRPr="009915D2" w:rsidRDefault="00463F27" w:rsidP="00C71803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  <w:lang w:eastAsia="zh-CN"/>
              </w:rPr>
              <w:t>Bài 46: Benzen</w:t>
            </w:r>
          </w:p>
        </w:tc>
      </w:tr>
      <w:tr w:rsidR="007415D3" w:rsidRPr="00DB7557" w:rsidTr="003C76A1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4067BF" w:rsidP="00406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02</w:t>
            </w:r>
            <w:r w:rsidR="00314DE9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10</w:t>
            </w:r>
            <w:r w:rsidR="00131B85">
              <w:rPr>
                <w:bCs/>
                <w:sz w:val="26"/>
                <w:szCs w:val="26"/>
              </w:rPr>
              <w:t>/17</w:t>
            </w:r>
            <w:r w:rsidR="00314DE9">
              <w:rPr>
                <w:bCs/>
                <w:sz w:val="26"/>
                <w:szCs w:val="26"/>
              </w:rPr>
              <w:t xml:space="preserve"> – </w:t>
            </w:r>
            <w:r>
              <w:rPr>
                <w:bCs/>
                <w:sz w:val="26"/>
                <w:szCs w:val="26"/>
              </w:rPr>
              <w:t>07</w:t>
            </w:r>
            <w:r w:rsidR="00314DE9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10</w:t>
            </w:r>
            <w:r w:rsidR="007415D3">
              <w:rPr>
                <w:bCs/>
                <w:sz w:val="26"/>
                <w:szCs w:val="26"/>
              </w:rPr>
              <w:t>/1</w:t>
            </w:r>
            <w:r w:rsidR="00131B85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A4E71" w:rsidRDefault="00463F27" w:rsidP="009F643D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  <w:lang w:eastAsia="zh-CN"/>
              </w:rPr>
              <w:t xml:space="preserve">Bài 47 : </w:t>
            </w:r>
            <w:r w:rsidRPr="00E161EE">
              <w:rPr>
                <w:color w:val="000000"/>
                <w:szCs w:val="28"/>
              </w:rPr>
              <w:t>Hệ thống hóa về hidrocacbon</w:t>
            </w:r>
            <w:r>
              <w:rPr>
                <w:sz w:val="26"/>
                <w:szCs w:val="26"/>
              </w:rPr>
              <w:t xml:space="preserve"> (3</w:t>
            </w:r>
            <w:r w:rsidR="00A72B1C">
              <w:rPr>
                <w:sz w:val="26"/>
                <w:szCs w:val="26"/>
              </w:rPr>
              <w:t>t)</w:t>
            </w:r>
          </w:p>
          <w:p w:rsidR="00EF3753" w:rsidRDefault="00463F27" w:rsidP="009F643D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  <w:lang w:eastAsia="zh-CN"/>
              </w:rPr>
              <w:t xml:space="preserve">Bài 48 : </w:t>
            </w:r>
            <w:r w:rsidRPr="00E161EE">
              <w:rPr>
                <w:color w:val="000000"/>
                <w:szCs w:val="28"/>
              </w:rPr>
              <w:t>Ôn tập chương XIII</w:t>
            </w:r>
            <w:r>
              <w:rPr>
                <w:sz w:val="26"/>
                <w:szCs w:val="26"/>
              </w:rPr>
              <w:t xml:space="preserve"> (1</w:t>
            </w:r>
            <w:r w:rsidR="00EF3753">
              <w:rPr>
                <w:sz w:val="26"/>
                <w:szCs w:val="26"/>
              </w:rPr>
              <w:t>t)</w:t>
            </w:r>
          </w:p>
          <w:p w:rsidR="00EF3753" w:rsidRPr="00DB7557" w:rsidRDefault="00EF3753" w:rsidP="009F643D">
            <w:pPr>
              <w:rPr>
                <w:b/>
                <w:bCs/>
                <w:sz w:val="26"/>
                <w:szCs w:val="26"/>
              </w:rPr>
            </w:pPr>
          </w:p>
        </w:tc>
      </w:tr>
      <w:tr w:rsidR="007415D3" w:rsidRPr="00DB7557" w:rsidTr="003C76A1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4067BF" w:rsidP="00406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09/10/17 – 14/10/17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915D2" w:rsidRDefault="00463F27" w:rsidP="000832E5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  <w:lang w:eastAsia="zh-CN"/>
              </w:rPr>
              <w:t xml:space="preserve">Bài 48 : </w:t>
            </w:r>
            <w:r w:rsidRPr="00E161EE">
              <w:rPr>
                <w:color w:val="000000"/>
                <w:szCs w:val="28"/>
              </w:rPr>
              <w:t>Ôn tập chương XIII</w:t>
            </w:r>
            <w:r>
              <w:rPr>
                <w:sz w:val="26"/>
                <w:szCs w:val="26"/>
              </w:rPr>
              <w:t xml:space="preserve"> </w:t>
            </w:r>
            <w:r w:rsidR="00EF3753">
              <w:rPr>
                <w:sz w:val="26"/>
                <w:szCs w:val="26"/>
              </w:rPr>
              <w:t>(2t)</w:t>
            </w:r>
          </w:p>
          <w:p w:rsidR="00EF3753" w:rsidRPr="004F0C99" w:rsidRDefault="00463F27" w:rsidP="000832E5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49 : Dẫn xuất halogen của hiđrocacbon</w:t>
            </w:r>
            <w:r>
              <w:rPr>
                <w:sz w:val="26"/>
                <w:szCs w:val="26"/>
              </w:rPr>
              <w:t xml:space="preserve"> </w:t>
            </w:r>
            <w:r w:rsidR="00EF3753">
              <w:rPr>
                <w:sz w:val="26"/>
                <w:szCs w:val="26"/>
              </w:rPr>
              <w:t>(2t)</w:t>
            </w:r>
          </w:p>
        </w:tc>
      </w:tr>
      <w:tr w:rsidR="007415D3" w:rsidRPr="00DB7557" w:rsidTr="003C76A1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4067BF" w:rsidP="00406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16/10/17 – 21/10/17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3753" w:rsidRPr="00DB7557" w:rsidRDefault="00463F27" w:rsidP="000832E5">
            <w:pPr>
              <w:rPr>
                <w:bCs/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50 :Ancol</w:t>
            </w:r>
            <w:r>
              <w:rPr>
                <w:color w:val="000000"/>
                <w:szCs w:val="28"/>
              </w:rPr>
              <w:t xml:space="preserve"> (4t)</w:t>
            </w:r>
          </w:p>
        </w:tc>
      </w:tr>
      <w:tr w:rsidR="007415D3" w:rsidRPr="00DB7557" w:rsidTr="003C76A1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E4E1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23</w:t>
            </w:r>
            <w:r w:rsidR="004067BF">
              <w:rPr>
                <w:bCs/>
                <w:sz w:val="26"/>
                <w:szCs w:val="26"/>
              </w:rPr>
              <w:t>/10/17 –</w:t>
            </w:r>
            <w:r>
              <w:rPr>
                <w:bCs/>
                <w:sz w:val="26"/>
                <w:szCs w:val="26"/>
              </w:rPr>
              <w:t>28</w:t>
            </w:r>
            <w:r w:rsidR="004067BF">
              <w:rPr>
                <w:bCs/>
                <w:sz w:val="26"/>
                <w:szCs w:val="26"/>
              </w:rPr>
              <w:t>/10/17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A4E71" w:rsidRDefault="00463F27" w:rsidP="003107CA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50 :Ancol</w:t>
            </w:r>
            <w:r>
              <w:rPr>
                <w:sz w:val="26"/>
                <w:szCs w:val="26"/>
              </w:rPr>
              <w:t xml:space="preserve"> (1</w:t>
            </w:r>
            <w:r w:rsidR="00EF3753">
              <w:rPr>
                <w:sz w:val="26"/>
                <w:szCs w:val="26"/>
              </w:rPr>
              <w:t>t)</w:t>
            </w:r>
          </w:p>
          <w:p w:rsidR="00EF3753" w:rsidRPr="00DB7557" w:rsidRDefault="00463F27" w:rsidP="003107CA">
            <w:pPr>
              <w:rPr>
                <w:bCs/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51: Phenol</w:t>
            </w:r>
            <w:r>
              <w:rPr>
                <w:sz w:val="26"/>
                <w:szCs w:val="26"/>
              </w:rPr>
              <w:t xml:space="preserve"> (3</w:t>
            </w:r>
            <w:r w:rsidR="00EF3753">
              <w:rPr>
                <w:sz w:val="26"/>
                <w:szCs w:val="26"/>
              </w:rPr>
              <w:t>t)</w:t>
            </w:r>
          </w:p>
        </w:tc>
      </w:tr>
      <w:tr w:rsidR="007415D3" w:rsidRPr="00DB7557" w:rsidTr="003C76A1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C76A1" w:rsidP="003E4E1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</w:t>
            </w:r>
            <w:r w:rsidR="003E4E16">
              <w:rPr>
                <w:bCs/>
                <w:sz w:val="26"/>
                <w:szCs w:val="26"/>
              </w:rPr>
              <w:t>30</w:t>
            </w:r>
            <w:r w:rsidR="004067BF">
              <w:rPr>
                <w:bCs/>
                <w:sz w:val="26"/>
                <w:szCs w:val="26"/>
              </w:rPr>
              <w:t xml:space="preserve">/10/17 – </w:t>
            </w:r>
            <w:r w:rsidR="003E4E16">
              <w:rPr>
                <w:bCs/>
                <w:sz w:val="26"/>
                <w:szCs w:val="26"/>
              </w:rPr>
              <w:t>04</w:t>
            </w:r>
            <w:r w:rsidR="004067BF">
              <w:rPr>
                <w:bCs/>
                <w:sz w:val="26"/>
                <w:szCs w:val="26"/>
              </w:rPr>
              <w:t>/</w:t>
            </w:r>
            <w:r w:rsidR="003E4E16">
              <w:rPr>
                <w:bCs/>
                <w:sz w:val="26"/>
                <w:szCs w:val="26"/>
              </w:rPr>
              <w:t>11</w:t>
            </w:r>
            <w:r w:rsidR="004067BF">
              <w:rPr>
                <w:bCs/>
                <w:sz w:val="26"/>
                <w:szCs w:val="26"/>
              </w:rPr>
              <w:t>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A4E71" w:rsidRDefault="00463F27" w:rsidP="00967D4F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51: Phenol</w:t>
            </w:r>
            <w:r>
              <w:rPr>
                <w:sz w:val="26"/>
                <w:szCs w:val="26"/>
              </w:rPr>
              <w:t xml:space="preserve"> </w:t>
            </w:r>
            <w:r w:rsidR="00EF3753">
              <w:rPr>
                <w:sz w:val="26"/>
                <w:szCs w:val="26"/>
              </w:rPr>
              <w:t>(1t)</w:t>
            </w:r>
          </w:p>
          <w:p w:rsidR="00EF3753" w:rsidRDefault="00463F27" w:rsidP="00967D4F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  <w:lang w:eastAsia="zh-CN"/>
              </w:rPr>
              <w:t>Bài 52 : Ôn tập chương XIV</w:t>
            </w:r>
            <w:r>
              <w:rPr>
                <w:sz w:val="26"/>
                <w:szCs w:val="26"/>
              </w:rPr>
              <w:t xml:space="preserve"> </w:t>
            </w:r>
            <w:r w:rsidR="00EF3753">
              <w:rPr>
                <w:sz w:val="26"/>
                <w:szCs w:val="26"/>
              </w:rPr>
              <w:t>(3t)</w:t>
            </w:r>
          </w:p>
          <w:p w:rsidR="003C76A1" w:rsidRPr="00DB7557" w:rsidRDefault="003C76A1" w:rsidP="00967D4F">
            <w:pPr>
              <w:rPr>
                <w:bCs/>
                <w:sz w:val="26"/>
                <w:szCs w:val="26"/>
              </w:rPr>
            </w:pPr>
          </w:p>
        </w:tc>
      </w:tr>
      <w:tr w:rsidR="007415D3" w:rsidRPr="00DB7557" w:rsidTr="003C76A1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lastRenderedPageBreak/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E4E1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06/11/17</w:t>
            </w:r>
            <w:r w:rsidR="00314DE9">
              <w:rPr>
                <w:bCs/>
                <w:sz w:val="26"/>
                <w:szCs w:val="26"/>
              </w:rPr>
              <w:t xml:space="preserve">– </w:t>
            </w:r>
            <w:r>
              <w:rPr>
                <w:bCs/>
                <w:sz w:val="26"/>
                <w:szCs w:val="26"/>
              </w:rPr>
              <w:t>11/11/17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3F27" w:rsidRDefault="00463F27" w:rsidP="00967D4F">
            <w:pPr>
              <w:rPr>
                <w:sz w:val="26"/>
                <w:szCs w:val="26"/>
              </w:rPr>
            </w:pPr>
            <w:r w:rsidRPr="00E161EE">
              <w:rPr>
                <w:b/>
                <w:bCs/>
                <w:color w:val="FF0000"/>
                <w:szCs w:val="28"/>
              </w:rPr>
              <w:t>Kiểm tra định kỳ lần 2</w:t>
            </w:r>
            <w:r>
              <w:rPr>
                <w:sz w:val="26"/>
                <w:szCs w:val="26"/>
              </w:rPr>
              <w:t xml:space="preserve"> (1</w:t>
            </w:r>
            <w:r w:rsidR="00EF3753">
              <w:rPr>
                <w:sz w:val="26"/>
                <w:szCs w:val="26"/>
              </w:rPr>
              <w:t>t)</w:t>
            </w:r>
          </w:p>
          <w:p w:rsidR="00EF3753" w:rsidRPr="004067BF" w:rsidRDefault="00463F27" w:rsidP="00967D4F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 xml:space="preserve">Bài 53: Andehit </w:t>
            </w:r>
            <w:r>
              <w:rPr>
                <w:color w:val="000000"/>
                <w:szCs w:val="28"/>
              </w:rPr>
              <w:t>–</w:t>
            </w:r>
            <w:r w:rsidRPr="00E161EE">
              <w:rPr>
                <w:color w:val="000000"/>
                <w:szCs w:val="28"/>
              </w:rPr>
              <w:t xml:space="preserve"> Xeton</w:t>
            </w:r>
            <w:r>
              <w:rPr>
                <w:color w:val="000000"/>
                <w:szCs w:val="28"/>
              </w:rPr>
              <w:t xml:space="preserve"> </w:t>
            </w:r>
            <w:r>
              <w:rPr>
                <w:sz w:val="26"/>
                <w:szCs w:val="26"/>
              </w:rPr>
              <w:t>(3t)</w:t>
            </w:r>
          </w:p>
        </w:tc>
      </w:tr>
      <w:tr w:rsidR="007415D3" w:rsidRPr="00DB7557" w:rsidTr="003C76A1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E4E1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13/11/17– 18/11/17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4537F" w:rsidRDefault="0054537F" w:rsidP="0054537F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 xml:space="preserve">Bài 53: Andehit </w:t>
            </w:r>
            <w:r>
              <w:rPr>
                <w:color w:val="000000"/>
                <w:szCs w:val="28"/>
              </w:rPr>
              <w:t>–</w:t>
            </w:r>
            <w:r w:rsidRPr="00E161EE">
              <w:rPr>
                <w:color w:val="000000"/>
                <w:szCs w:val="28"/>
              </w:rPr>
              <w:t xml:space="preserve"> Xeton</w:t>
            </w:r>
            <w:r>
              <w:rPr>
                <w:color w:val="000000"/>
                <w:szCs w:val="28"/>
              </w:rPr>
              <w:t xml:space="preserve"> </w:t>
            </w:r>
            <w:r>
              <w:rPr>
                <w:sz w:val="26"/>
                <w:szCs w:val="26"/>
              </w:rPr>
              <w:t>(1t)</w:t>
            </w:r>
          </w:p>
          <w:p w:rsidR="00EF3753" w:rsidRPr="00DB7557" w:rsidRDefault="0054537F" w:rsidP="00967D4F">
            <w:pPr>
              <w:rPr>
                <w:bCs/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54 : Axit cacboxylic</w:t>
            </w:r>
            <w:r>
              <w:rPr>
                <w:sz w:val="26"/>
                <w:szCs w:val="26"/>
              </w:rPr>
              <w:t xml:space="preserve"> (3</w:t>
            </w:r>
            <w:r w:rsidR="00EF3753">
              <w:rPr>
                <w:sz w:val="26"/>
                <w:szCs w:val="26"/>
              </w:rPr>
              <w:t>t)</w:t>
            </w:r>
          </w:p>
        </w:tc>
      </w:tr>
      <w:tr w:rsidR="007415D3" w:rsidRPr="00DB7557" w:rsidTr="003C76A1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E4E1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20/11/17– 25/11/17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3753" w:rsidRDefault="0054537F" w:rsidP="00EF3753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54 : Axit cacboxylic</w:t>
            </w:r>
            <w:r>
              <w:rPr>
                <w:sz w:val="26"/>
                <w:szCs w:val="26"/>
              </w:rPr>
              <w:t xml:space="preserve"> </w:t>
            </w:r>
            <w:r w:rsidR="00EF3753">
              <w:rPr>
                <w:sz w:val="26"/>
                <w:szCs w:val="26"/>
              </w:rPr>
              <w:t>(1t)</w:t>
            </w:r>
          </w:p>
          <w:p w:rsidR="009C73F2" w:rsidRPr="00DB7557" w:rsidRDefault="0054537F" w:rsidP="00967D4F">
            <w:pPr>
              <w:rPr>
                <w:bCs/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55: Ôn tập Chương XV</w:t>
            </w:r>
            <w:r>
              <w:rPr>
                <w:color w:val="000000"/>
                <w:szCs w:val="28"/>
              </w:rPr>
              <w:t xml:space="preserve"> (3)</w:t>
            </w:r>
          </w:p>
        </w:tc>
      </w:tr>
      <w:tr w:rsidR="007415D3" w:rsidRPr="00DB7557" w:rsidTr="003C76A1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E4E1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27/11/17– 02/12/17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3E3109" w:rsidRDefault="0054537F" w:rsidP="00967D4F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55: Ôn tập Chương XV</w:t>
            </w:r>
            <w:r>
              <w:rPr>
                <w:sz w:val="26"/>
                <w:szCs w:val="26"/>
              </w:rPr>
              <w:t xml:space="preserve"> </w:t>
            </w:r>
            <w:r w:rsidR="00EF3753">
              <w:rPr>
                <w:sz w:val="26"/>
                <w:szCs w:val="26"/>
              </w:rPr>
              <w:t>(1t)</w:t>
            </w:r>
          </w:p>
          <w:p w:rsidR="00EF3753" w:rsidRPr="00DB7557" w:rsidRDefault="0054537F" w:rsidP="00967D4F">
            <w:pPr>
              <w:rPr>
                <w:bCs/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56 : Este</w:t>
            </w:r>
            <w:r>
              <w:rPr>
                <w:sz w:val="26"/>
                <w:szCs w:val="26"/>
              </w:rPr>
              <w:t xml:space="preserve"> </w:t>
            </w:r>
            <w:r w:rsidR="003E26A0">
              <w:rPr>
                <w:sz w:val="26"/>
                <w:szCs w:val="26"/>
              </w:rPr>
              <w:t>(3t)</w:t>
            </w:r>
          </w:p>
        </w:tc>
      </w:tr>
      <w:tr w:rsidR="007415D3" w:rsidRPr="00DB7557" w:rsidTr="003C76A1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E4E16">
            <w:pPr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04/12/17</w:t>
            </w:r>
            <w:r w:rsidR="00314DE9">
              <w:rPr>
                <w:sz w:val="26"/>
                <w:szCs w:val="26"/>
              </w:rPr>
              <w:t xml:space="preserve">– </w:t>
            </w:r>
            <w:r>
              <w:rPr>
                <w:bCs/>
                <w:sz w:val="26"/>
                <w:szCs w:val="26"/>
              </w:rPr>
              <w:t>09/12/17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3E3109" w:rsidRDefault="0054537F" w:rsidP="00B16421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56 : Este</w:t>
            </w:r>
            <w:r>
              <w:rPr>
                <w:sz w:val="26"/>
                <w:szCs w:val="26"/>
              </w:rPr>
              <w:t xml:space="preserve"> (1</w:t>
            </w:r>
            <w:r w:rsidR="00B1399A">
              <w:rPr>
                <w:sz w:val="26"/>
                <w:szCs w:val="26"/>
              </w:rPr>
              <w:t>t)</w:t>
            </w:r>
          </w:p>
          <w:p w:rsidR="0054537F" w:rsidRDefault="0054537F" w:rsidP="00B16421">
            <w:pPr>
              <w:rPr>
                <w:sz w:val="26"/>
                <w:szCs w:val="26"/>
              </w:rPr>
            </w:pPr>
            <w:r w:rsidRPr="00E161EE">
              <w:rPr>
                <w:b/>
                <w:bCs/>
                <w:color w:val="FF0000"/>
                <w:szCs w:val="28"/>
              </w:rPr>
              <w:t>Kiểm tra định kỳ lần 3</w:t>
            </w:r>
            <w:r>
              <w:rPr>
                <w:sz w:val="26"/>
                <w:szCs w:val="26"/>
              </w:rPr>
              <w:t>(1t)</w:t>
            </w:r>
          </w:p>
          <w:p w:rsidR="0054537F" w:rsidRPr="00DB7557" w:rsidRDefault="0054537F" w:rsidP="00B16421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57 :Lipit</w:t>
            </w:r>
            <w:r>
              <w:rPr>
                <w:color w:val="000000"/>
                <w:szCs w:val="28"/>
              </w:rPr>
              <w:t xml:space="preserve"> </w:t>
            </w:r>
            <w:r>
              <w:rPr>
                <w:sz w:val="26"/>
                <w:szCs w:val="26"/>
              </w:rPr>
              <w:t>(2t)</w:t>
            </w:r>
          </w:p>
        </w:tc>
      </w:tr>
      <w:tr w:rsidR="007415D3" w:rsidRPr="00DB7557" w:rsidTr="003C76A1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C76A1">
            <w:pPr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  <w:r w:rsidR="003C76A1">
              <w:rPr>
                <w:bCs/>
                <w:sz w:val="26"/>
                <w:szCs w:val="26"/>
              </w:rPr>
              <w:t>1</w:t>
            </w:r>
            <w:r>
              <w:rPr>
                <w:bCs/>
                <w:sz w:val="26"/>
                <w:szCs w:val="26"/>
              </w:rPr>
              <w:t>/12/17</w:t>
            </w:r>
            <w:r>
              <w:rPr>
                <w:sz w:val="26"/>
                <w:szCs w:val="26"/>
              </w:rPr>
              <w:t xml:space="preserve">– </w:t>
            </w:r>
            <w:r w:rsidR="003C76A1">
              <w:rPr>
                <w:sz w:val="26"/>
                <w:szCs w:val="26"/>
              </w:rPr>
              <w:t>16</w:t>
            </w:r>
            <w:r>
              <w:rPr>
                <w:bCs/>
                <w:sz w:val="26"/>
                <w:szCs w:val="26"/>
              </w:rPr>
              <w:t>/12/17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7415D3" w:rsidRDefault="0054537F" w:rsidP="00D9723B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58 : Khái niệm về xà phòng và chất giặt rửa tổng hợp</w:t>
            </w:r>
            <w:r>
              <w:rPr>
                <w:color w:val="000000"/>
                <w:szCs w:val="28"/>
              </w:rPr>
              <w:t xml:space="preserve"> </w:t>
            </w:r>
            <w:r>
              <w:rPr>
                <w:sz w:val="26"/>
                <w:szCs w:val="26"/>
              </w:rPr>
              <w:t>(1t)</w:t>
            </w:r>
          </w:p>
          <w:p w:rsidR="0054537F" w:rsidRPr="00DB7557" w:rsidRDefault="0054537F" w:rsidP="00D9723B">
            <w:pPr>
              <w:rPr>
                <w:b/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59 : Ôn tập chương XVI</w:t>
            </w:r>
            <w:r>
              <w:rPr>
                <w:color w:val="000000"/>
                <w:szCs w:val="28"/>
              </w:rPr>
              <w:t xml:space="preserve">. Tổng kết học phần </w:t>
            </w:r>
            <w:r>
              <w:rPr>
                <w:sz w:val="26"/>
                <w:szCs w:val="26"/>
              </w:rPr>
              <w:t>(3t)</w:t>
            </w:r>
          </w:p>
        </w:tc>
      </w:tr>
    </w:tbl>
    <w:p w:rsidR="00EA4518" w:rsidRPr="00D54AD3" w:rsidRDefault="00C97C90" w:rsidP="00EA4518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6"/>
          <w:szCs w:val="26"/>
        </w:rPr>
      </w:pP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A2D5F4C" wp14:editId="59AD9DAE">
                <wp:simplePos x="0" y="0"/>
                <wp:positionH relativeFrom="column">
                  <wp:posOffset>222885</wp:posOffset>
                </wp:positionH>
                <wp:positionV relativeFrom="paragraph">
                  <wp:posOffset>222885</wp:posOffset>
                </wp:positionV>
                <wp:extent cx="2124075" cy="438150"/>
                <wp:effectExtent l="0" t="0" r="28575" b="1905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Pr="00D54AD3" w:rsidRDefault="005E4173" w:rsidP="005E4173">
                            <w:pPr>
                              <w:pStyle w:val="Heading3"/>
                              <w:rPr>
                                <w:b w:val="0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b w:val="0"/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7.55pt;margin-top:17.55pt;width:167.25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" strokecolor="white">
                <v:textbox>
                  <w:txbxContent>
                    <w:p w:rsidR="005E4173" w:rsidRPr="00D54AD3" w:rsidRDefault="005E4173" w:rsidP="005E4173">
                      <w:pPr>
                        <w:pStyle w:val="Heading3"/>
                        <w:rPr>
                          <w:b w:val="0"/>
                          <w:sz w:val="26"/>
                          <w:szCs w:val="26"/>
                        </w:rPr>
                      </w:pPr>
                      <w:r w:rsidRPr="00D54AD3">
                        <w:rPr>
                          <w:b w:val="0"/>
                          <w:sz w:val="26"/>
                          <w:szCs w:val="26"/>
                        </w:rPr>
                        <w:t>TRÖÔÛNG KHOA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  <w:r w:rsidRPr="00D54AD3"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32406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289443A" wp14:editId="570B27AE">
                <wp:simplePos x="0" y="0"/>
                <wp:positionH relativeFrom="column">
                  <wp:posOffset>6396355</wp:posOffset>
                </wp:positionH>
                <wp:positionV relativeFrom="paragraph">
                  <wp:posOffset>254000</wp:posOffset>
                </wp:positionV>
                <wp:extent cx="2400300" cy="5619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1F10AB">
                            <w:pPr>
                              <w:spacing w:line="360" w:lineRule="auto"/>
                              <w:rPr>
                                <w:iCs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à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y </w:t>
                            </w:r>
                            <w:r w:rsidR="00A97232">
                              <w:rPr>
                                <w:iCs/>
                                <w:sz w:val="26"/>
                                <w:szCs w:val="26"/>
                              </w:rPr>
                              <w:t>0</w:t>
                            </w:r>
                            <w:r w:rsidR="004067BF">
                              <w:rPr>
                                <w:iCs/>
                                <w:sz w:val="26"/>
                                <w:szCs w:val="26"/>
                              </w:rPr>
                              <w:t>1</w:t>
                            </w:r>
                            <w:r w:rsidR="00AD5755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th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á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A97232">
                              <w:rPr>
                                <w:iCs/>
                                <w:sz w:val="26"/>
                                <w:szCs w:val="26"/>
                              </w:rPr>
                              <w:t>0</w:t>
                            </w:r>
                            <w:r w:rsidR="004067BF">
                              <w:rPr>
                                <w:iCs/>
                                <w:sz w:val="26"/>
                                <w:szCs w:val="26"/>
                              </w:rPr>
                              <w:t>9</w:t>
                            </w:r>
                            <w:r w:rsidR="004710A0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n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ă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m 20</w:t>
                            </w:r>
                            <w:r w:rsidR="002051E2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1</w:t>
                            </w:r>
                            <w:r w:rsidR="00A97232">
                              <w:rPr>
                                <w:iCs/>
                                <w:sz w:val="26"/>
                                <w:szCs w:val="26"/>
                              </w:rPr>
                              <w:t>7</w:t>
                            </w:r>
                          </w:p>
                          <w:p w:rsidR="001F10AB" w:rsidRPr="00D54AD3" w:rsidRDefault="008E3BFA">
                            <w:pPr>
                              <w:pStyle w:val="Heading3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="001F10AB"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IÊN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503.65pt;margin-top:20pt;width:189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" strokecolor="white">
                <v:textbox>
                  <w:txbxContent>
                    <w:p w:rsidR="001F10AB" w:rsidRPr="00D54AD3" w:rsidRDefault="001F10AB">
                      <w:pPr>
                        <w:spacing w:line="360" w:lineRule="auto"/>
                        <w:rPr>
                          <w:iCs/>
                          <w:sz w:val="26"/>
                          <w:szCs w:val="26"/>
                        </w:rPr>
                      </w:pPr>
                      <w:r w:rsidRPr="00D54AD3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à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y</w:t>
                      </w:r>
                      <w:proofErr w:type="spellEnd"/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A97232">
                        <w:rPr>
                          <w:iCs/>
                          <w:sz w:val="26"/>
                          <w:szCs w:val="26"/>
                        </w:rPr>
                        <w:t>0</w:t>
                      </w:r>
                      <w:r w:rsidR="004067BF">
                        <w:rPr>
                          <w:iCs/>
                          <w:sz w:val="26"/>
                          <w:szCs w:val="26"/>
                        </w:rPr>
                        <w:t>1</w:t>
                      </w:r>
                      <w:r w:rsidR="00AD5755" w:rsidRPr="00D54AD3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 w:rsidRPr="00D54AD3">
                        <w:rPr>
                          <w:iCs/>
                          <w:sz w:val="26"/>
                          <w:szCs w:val="26"/>
                        </w:rPr>
                        <w:t>th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á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proofErr w:type="spellEnd"/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A97232">
                        <w:rPr>
                          <w:iCs/>
                          <w:sz w:val="26"/>
                          <w:szCs w:val="26"/>
                        </w:rPr>
                        <w:t>0</w:t>
                      </w:r>
                      <w:r w:rsidR="004067BF">
                        <w:rPr>
                          <w:iCs/>
                          <w:sz w:val="26"/>
                          <w:szCs w:val="26"/>
                        </w:rPr>
                        <w:t>9</w:t>
                      </w:r>
                      <w:proofErr w:type="gramEnd"/>
                      <w:r w:rsidR="004710A0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n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ă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m</w:t>
                      </w:r>
                      <w:proofErr w:type="spellEnd"/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20</w:t>
                      </w:r>
                      <w:r w:rsidR="002051E2" w:rsidRPr="00D54AD3">
                        <w:rPr>
                          <w:iCs/>
                          <w:sz w:val="26"/>
                          <w:szCs w:val="26"/>
                        </w:rPr>
                        <w:t>1</w:t>
                      </w:r>
                      <w:r w:rsidR="00A97232">
                        <w:rPr>
                          <w:iCs/>
                          <w:sz w:val="26"/>
                          <w:szCs w:val="26"/>
                        </w:rPr>
                        <w:t>7</w:t>
                      </w:r>
                    </w:p>
                    <w:p w:rsidR="001F10AB" w:rsidRPr="00D54AD3" w:rsidRDefault="008E3BFA">
                      <w:pPr>
                        <w:pStyle w:val="Heading3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="001F10AB"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IÊN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 w:rsidR="00D06DDD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1FE2A68" wp14:editId="6EADBCB5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2244725" cy="304800"/>
                <wp:effectExtent l="0" t="0" r="22225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D54AD3">
                            <w:pPr>
                              <w:pStyle w:val="Heading4"/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</w:pPr>
                            <w:r w:rsidRPr="00D54AD3">
                              <w:rPr>
                                <w:b w:val="0"/>
                                <w:szCs w:val="26"/>
                              </w:rPr>
                              <w:t>TR</w:t>
                            </w:r>
                            <w:r w:rsidRPr="00D54AD3"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  <w:t>ƯỞNG BỘ MÔN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0;margin-top:17.55pt;width:176.75pt;height:24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" strokecolor="white">
                <v:textbox>
                  <w:txbxContent>
                    <w:p w:rsidR="001F10AB" w:rsidRPr="00D54AD3" w:rsidRDefault="00D54AD3">
                      <w:pPr>
                        <w:pStyle w:val="Heading4"/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</w:pPr>
                      <w:r w:rsidRPr="00D54AD3">
                        <w:rPr>
                          <w:b w:val="0"/>
                          <w:szCs w:val="26"/>
                        </w:rPr>
                        <w:t>TR</w:t>
                      </w:r>
                      <w:r w:rsidRPr="00D54AD3"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  <w:t>ƯỞNG BỘ MÔN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F10AB" w:rsidRPr="00D54AD3">
        <w:rPr>
          <w:sz w:val="26"/>
          <w:szCs w:val="26"/>
        </w:rPr>
        <w:tab/>
      </w:r>
      <w:r w:rsidR="00EA4518" w:rsidRPr="00D54AD3">
        <w:rPr>
          <w:sz w:val="26"/>
          <w:szCs w:val="26"/>
        </w:rPr>
        <w:t xml:space="preserve">                                                                                                                                    </w:t>
      </w: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pStyle w:val="Heading4"/>
        <w:rPr>
          <w:rFonts w:ascii="Times New Roman" w:hAnsi="Times New Roman"/>
          <w:szCs w:val="26"/>
        </w:rPr>
      </w:pPr>
    </w:p>
    <w:p w:rsidR="00EA4518" w:rsidRDefault="00EA4518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C97C90">
      <w:pPr>
        <w:ind w:left="720"/>
        <w:rPr>
          <w:rFonts w:ascii="VNI-Times" w:hAnsi="VNI-Times"/>
          <w:b/>
          <w:bCs/>
          <w:sz w:val="26"/>
          <w:szCs w:val="26"/>
        </w:rPr>
      </w:pPr>
    </w:p>
    <w:p w:rsidR="00C97C90" w:rsidRPr="00D54AD3" w:rsidRDefault="00C97C90" w:rsidP="00C97C90">
      <w:pPr>
        <w:ind w:left="720"/>
        <w:rPr>
          <w:b/>
          <w:bCs/>
          <w:sz w:val="26"/>
          <w:szCs w:val="26"/>
        </w:rPr>
      </w:pPr>
      <w:r w:rsidRPr="00D54AD3">
        <w:rPr>
          <w:rFonts w:ascii="VNI-Times" w:hAnsi="VNI-Times"/>
          <w:b/>
          <w:bCs/>
          <w:sz w:val="26"/>
          <w:szCs w:val="26"/>
        </w:rPr>
        <w:t>TR</w:t>
      </w:r>
      <w:r w:rsidRPr="00D54AD3">
        <w:rPr>
          <w:b/>
          <w:bCs/>
          <w:sz w:val="26"/>
          <w:szCs w:val="26"/>
        </w:rPr>
        <w:t>ẦN KIM THU LIỄU</w:t>
      </w:r>
      <w:r w:rsidR="002466BC"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>NGUYỄN THỊ HUYỀN NGA</w:t>
      </w:r>
      <w:r w:rsidR="003C76A1">
        <w:rPr>
          <w:b/>
          <w:bCs/>
          <w:sz w:val="26"/>
          <w:szCs w:val="26"/>
        </w:rPr>
        <w:tab/>
      </w:r>
      <w:r w:rsidR="003C76A1">
        <w:rPr>
          <w:b/>
          <w:bCs/>
          <w:sz w:val="26"/>
          <w:szCs w:val="26"/>
        </w:rPr>
        <w:tab/>
      </w:r>
      <w:r w:rsidR="003C76A1">
        <w:rPr>
          <w:b/>
          <w:bCs/>
          <w:sz w:val="26"/>
          <w:szCs w:val="26"/>
        </w:rPr>
        <w:tab/>
        <w:t xml:space="preserve">     NGUYỄN PHƯƠNG HÀ</w:t>
      </w:r>
    </w:p>
    <w:p w:rsidR="00C97C90" w:rsidRDefault="00C97C90" w:rsidP="00C97C90">
      <w:pPr>
        <w:jc w:val="both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Pr="00D54AD3" w:rsidRDefault="00C97C90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tabs>
          <w:tab w:val="left" w:pos="11355"/>
        </w:tabs>
        <w:rPr>
          <w:sz w:val="26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537A1F" w:rsidRPr="00D54AD3" w:rsidRDefault="00EA4518" w:rsidP="0001108F">
      <w:pPr>
        <w:pStyle w:val="Heading4"/>
        <w:jc w:val="left"/>
        <w:rPr>
          <w:rFonts w:ascii="Times New Roman" w:hAnsi="Times New Roman"/>
          <w:szCs w:val="26"/>
        </w:rPr>
      </w:pPr>
      <w:r w:rsidRPr="00D54AD3">
        <w:rPr>
          <w:rFonts w:ascii="Times New Roman" w:hAnsi="Times New Roman"/>
          <w:szCs w:val="26"/>
        </w:rPr>
        <w:t xml:space="preserve">                                                                                                                                                                                    </w:t>
      </w:r>
    </w:p>
    <w:sectPr w:rsidR="00537A1F" w:rsidRPr="00D54AD3" w:rsidSect="00EA4518">
      <w:pgSz w:w="15840" w:h="12240" w:orient="landscape" w:code="1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092" w:rsidRDefault="00BD5092" w:rsidP="002A42DB">
      <w:r>
        <w:separator/>
      </w:r>
    </w:p>
  </w:endnote>
  <w:endnote w:type="continuationSeparator" w:id="0">
    <w:p w:rsidR="00BD5092" w:rsidRDefault="00BD5092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092" w:rsidRDefault="00BD5092" w:rsidP="002A42DB">
      <w:r>
        <w:separator/>
      </w:r>
    </w:p>
  </w:footnote>
  <w:footnote w:type="continuationSeparator" w:id="0">
    <w:p w:rsidR="00BD5092" w:rsidRDefault="00BD5092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326B"/>
    <w:rsid w:val="0001108F"/>
    <w:rsid w:val="00032524"/>
    <w:rsid w:val="00041B27"/>
    <w:rsid w:val="00053041"/>
    <w:rsid w:val="00055BCD"/>
    <w:rsid w:val="00057828"/>
    <w:rsid w:val="00073D01"/>
    <w:rsid w:val="0008013D"/>
    <w:rsid w:val="000832E5"/>
    <w:rsid w:val="00083850"/>
    <w:rsid w:val="00084D25"/>
    <w:rsid w:val="00094B9D"/>
    <w:rsid w:val="000A24BA"/>
    <w:rsid w:val="000B7B39"/>
    <w:rsid w:val="000D21E9"/>
    <w:rsid w:val="000E1542"/>
    <w:rsid w:val="000E4982"/>
    <w:rsid w:val="000F0CA7"/>
    <w:rsid w:val="00123F07"/>
    <w:rsid w:val="00131B85"/>
    <w:rsid w:val="00132F83"/>
    <w:rsid w:val="001550DC"/>
    <w:rsid w:val="001614A6"/>
    <w:rsid w:val="001A20BD"/>
    <w:rsid w:val="001A434D"/>
    <w:rsid w:val="001A7A9F"/>
    <w:rsid w:val="001E4F1F"/>
    <w:rsid w:val="001F10AB"/>
    <w:rsid w:val="002008B2"/>
    <w:rsid w:val="0020321F"/>
    <w:rsid w:val="00203D59"/>
    <w:rsid w:val="00204468"/>
    <w:rsid w:val="00204D3F"/>
    <w:rsid w:val="002051E2"/>
    <w:rsid w:val="00216E55"/>
    <w:rsid w:val="002208BB"/>
    <w:rsid w:val="002220CD"/>
    <w:rsid w:val="00230806"/>
    <w:rsid w:val="00234C90"/>
    <w:rsid w:val="0023538C"/>
    <w:rsid w:val="00236492"/>
    <w:rsid w:val="002368E1"/>
    <w:rsid w:val="00243472"/>
    <w:rsid w:val="002466BC"/>
    <w:rsid w:val="00247717"/>
    <w:rsid w:val="002551B2"/>
    <w:rsid w:val="002657CA"/>
    <w:rsid w:val="00273E07"/>
    <w:rsid w:val="0027436B"/>
    <w:rsid w:val="002828BA"/>
    <w:rsid w:val="00292FF6"/>
    <w:rsid w:val="002A42DB"/>
    <w:rsid w:val="002A4E78"/>
    <w:rsid w:val="002C32C1"/>
    <w:rsid w:val="002D4949"/>
    <w:rsid w:val="002D5507"/>
    <w:rsid w:val="002F1E29"/>
    <w:rsid w:val="003107CA"/>
    <w:rsid w:val="0031101C"/>
    <w:rsid w:val="00314BE9"/>
    <w:rsid w:val="00314DE9"/>
    <w:rsid w:val="0032343B"/>
    <w:rsid w:val="00332042"/>
    <w:rsid w:val="003415DD"/>
    <w:rsid w:val="00341CCB"/>
    <w:rsid w:val="0034766B"/>
    <w:rsid w:val="00370EE6"/>
    <w:rsid w:val="00375422"/>
    <w:rsid w:val="003761B8"/>
    <w:rsid w:val="003B32A9"/>
    <w:rsid w:val="003C4E54"/>
    <w:rsid w:val="003C76A1"/>
    <w:rsid w:val="003C7C31"/>
    <w:rsid w:val="003D36A7"/>
    <w:rsid w:val="003E26A0"/>
    <w:rsid w:val="003E3109"/>
    <w:rsid w:val="003E4E16"/>
    <w:rsid w:val="004067BF"/>
    <w:rsid w:val="0041245E"/>
    <w:rsid w:val="00421C76"/>
    <w:rsid w:val="004617EE"/>
    <w:rsid w:val="00463F27"/>
    <w:rsid w:val="004710A0"/>
    <w:rsid w:val="00497499"/>
    <w:rsid w:val="004B2286"/>
    <w:rsid w:val="004C4760"/>
    <w:rsid w:val="004C553B"/>
    <w:rsid w:val="004E59A8"/>
    <w:rsid w:val="004E6846"/>
    <w:rsid w:val="004F0C99"/>
    <w:rsid w:val="00516693"/>
    <w:rsid w:val="00520719"/>
    <w:rsid w:val="00537A1F"/>
    <w:rsid w:val="0054537F"/>
    <w:rsid w:val="00557197"/>
    <w:rsid w:val="005602AD"/>
    <w:rsid w:val="0059314B"/>
    <w:rsid w:val="00595090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E613E"/>
    <w:rsid w:val="005F35D4"/>
    <w:rsid w:val="00601006"/>
    <w:rsid w:val="00611A0C"/>
    <w:rsid w:val="00613C10"/>
    <w:rsid w:val="006156FB"/>
    <w:rsid w:val="00651039"/>
    <w:rsid w:val="0065212D"/>
    <w:rsid w:val="00652A26"/>
    <w:rsid w:val="00657AA1"/>
    <w:rsid w:val="006625C5"/>
    <w:rsid w:val="00662A64"/>
    <w:rsid w:val="00664A07"/>
    <w:rsid w:val="00664B19"/>
    <w:rsid w:val="006705B1"/>
    <w:rsid w:val="0067091E"/>
    <w:rsid w:val="00676632"/>
    <w:rsid w:val="00681346"/>
    <w:rsid w:val="006B04CD"/>
    <w:rsid w:val="006B315A"/>
    <w:rsid w:val="006D4728"/>
    <w:rsid w:val="00704CB3"/>
    <w:rsid w:val="00714415"/>
    <w:rsid w:val="00722188"/>
    <w:rsid w:val="0073767E"/>
    <w:rsid w:val="007377D5"/>
    <w:rsid w:val="00740B5B"/>
    <w:rsid w:val="007415D3"/>
    <w:rsid w:val="00742E64"/>
    <w:rsid w:val="00746129"/>
    <w:rsid w:val="007655E1"/>
    <w:rsid w:val="00773D4F"/>
    <w:rsid w:val="007748CA"/>
    <w:rsid w:val="007764D5"/>
    <w:rsid w:val="00780FD6"/>
    <w:rsid w:val="00781C40"/>
    <w:rsid w:val="00787ECC"/>
    <w:rsid w:val="00792378"/>
    <w:rsid w:val="0079592C"/>
    <w:rsid w:val="007A4E71"/>
    <w:rsid w:val="007A5C7C"/>
    <w:rsid w:val="007B4E4E"/>
    <w:rsid w:val="007B6F5E"/>
    <w:rsid w:val="007C798A"/>
    <w:rsid w:val="007D6CFC"/>
    <w:rsid w:val="007E1DC5"/>
    <w:rsid w:val="0080476E"/>
    <w:rsid w:val="00805421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173C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5D2"/>
    <w:rsid w:val="00991F72"/>
    <w:rsid w:val="00995782"/>
    <w:rsid w:val="009A54DD"/>
    <w:rsid w:val="009C73F2"/>
    <w:rsid w:val="009C7C4A"/>
    <w:rsid w:val="009D3380"/>
    <w:rsid w:val="009F643D"/>
    <w:rsid w:val="00A06135"/>
    <w:rsid w:val="00A27533"/>
    <w:rsid w:val="00A5074E"/>
    <w:rsid w:val="00A552A9"/>
    <w:rsid w:val="00A558EB"/>
    <w:rsid w:val="00A669EB"/>
    <w:rsid w:val="00A67D24"/>
    <w:rsid w:val="00A71C71"/>
    <w:rsid w:val="00A72B1C"/>
    <w:rsid w:val="00A76EE3"/>
    <w:rsid w:val="00A97232"/>
    <w:rsid w:val="00AA3ED9"/>
    <w:rsid w:val="00AB079D"/>
    <w:rsid w:val="00AB1C2E"/>
    <w:rsid w:val="00AB25C1"/>
    <w:rsid w:val="00AB4F9F"/>
    <w:rsid w:val="00AB5F9D"/>
    <w:rsid w:val="00AD5755"/>
    <w:rsid w:val="00AE006C"/>
    <w:rsid w:val="00AE6432"/>
    <w:rsid w:val="00B03CE3"/>
    <w:rsid w:val="00B07FA9"/>
    <w:rsid w:val="00B1399A"/>
    <w:rsid w:val="00B16421"/>
    <w:rsid w:val="00B20710"/>
    <w:rsid w:val="00B30916"/>
    <w:rsid w:val="00B31256"/>
    <w:rsid w:val="00B42CA4"/>
    <w:rsid w:val="00B43693"/>
    <w:rsid w:val="00B45625"/>
    <w:rsid w:val="00B649D2"/>
    <w:rsid w:val="00B839E2"/>
    <w:rsid w:val="00B847D1"/>
    <w:rsid w:val="00B934F1"/>
    <w:rsid w:val="00B94511"/>
    <w:rsid w:val="00BB12B0"/>
    <w:rsid w:val="00BB47B3"/>
    <w:rsid w:val="00BC0DC4"/>
    <w:rsid w:val="00BC4612"/>
    <w:rsid w:val="00BD5092"/>
    <w:rsid w:val="00C13128"/>
    <w:rsid w:val="00C2358F"/>
    <w:rsid w:val="00C54A62"/>
    <w:rsid w:val="00C658F1"/>
    <w:rsid w:val="00C66E8C"/>
    <w:rsid w:val="00C679FB"/>
    <w:rsid w:val="00C71803"/>
    <w:rsid w:val="00C838B3"/>
    <w:rsid w:val="00C9285E"/>
    <w:rsid w:val="00C97C90"/>
    <w:rsid w:val="00CA183F"/>
    <w:rsid w:val="00CA212C"/>
    <w:rsid w:val="00CA4F80"/>
    <w:rsid w:val="00CC282D"/>
    <w:rsid w:val="00CC395A"/>
    <w:rsid w:val="00CF4CEF"/>
    <w:rsid w:val="00D06DDD"/>
    <w:rsid w:val="00D20856"/>
    <w:rsid w:val="00D33A61"/>
    <w:rsid w:val="00D346A0"/>
    <w:rsid w:val="00D54AD3"/>
    <w:rsid w:val="00D71BC3"/>
    <w:rsid w:val="00D80ABA"/>
    <w:rsid w:val="00D818EB"/>
    <w:rsid w:val="00D97013"/>
    <w:rsid w:val="00D9723B"/>
    <w:rsid w:val="00DA1FE9"/>
    <w:rsid w:val="00DB7557"/>
    <w:rsid w:val="00DC4350"/>
    <w:rsid w:val="00DD385D"/>
    <w:rsid w:val="00DE4018"/>
    <w:rsid w:val="00DF1423"/>
    <w:rsid w:val="00DF244E"/>
    <w:rsid w:val="00E04007"/>
    <w:rsid w:val="00E06598"/>
    <w:rsid w:val="00E221FD"/>
    <w:rsid w:val="00E228CF"/>
    <w:rsid w:val="00E24019"/>
    <w:rsid w:val="00E263A9"/>
    <w:rsid w:val="00E47B77"/>
    <w:rsid w:val="00E47E0D"/>
    <w:rsid w:val="00E65A75"/>
    <w:rsid w:val="00E71A26"/>
    <w:rsid w:val="00E86271"/>
    <w:rsid w:val="00E91D57"/>
    <w:rsid w:val="00E91DA8"/>
    <w:rsid w:val="00E9702F"/>
    <w:rsid w:val="00EA4518"/>
    <w:rsid w:val="00EA5A16"/>
    <w:rsid w:val="00EF259F"/>
    <w:rsid w:val="00EF3753"/>
    <w:rsid w:val="00F05514"/>
    <w:rsid w:val="00F05994"/>
    <w:rsid w:val="00F17041"/>
    <w:rsid w:val="00F24D2C"/>
    <w:rsid w:val="00F67DFA"/>
    <w:rsid w:val="00F71F99"/>
    <w:rsid w:val="00FA3B66"/>
    <w:rsid w:val="00FD0AA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5AF9E-30B3-4058-99B7-9F13996AE66E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4ED3400B-D004-420E-8DFB-A0FBF2081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Chem4Word.dotx</Template>
  <TotalTime>1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Windows User</cp:lastModifiedBy>
  <cp:revision>2</cp:revision>
  <cp:lastPrinted>2014-10-03T04:24:00Z</cp:lastPrinted>
  <dcterms:created xsi:type="dcterms:W3CDTF">2020-10-05T01:00:00Z</dcterms:created>
  <dcterms:modified xsi:type="dcterms:W3CDTF">2020-10-05T01:00:00Z</dcterms:modified>
</cp:coreProperties>
</file>