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57" w:rsidRPr="00197B64" w:rsidRDefault="00961B57" w:rsidP="00961B57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961B57" w:rsidRPr="00197B64" w:rsidRDefault="00961B57" w:rsidP="00961B57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961B57" w:rsidRPr="00197B64" w:rsidRDefault="00752520" w:rsidP="00961B57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1027" style="position:absolute;left:0;text-align:left;z-index:251661312" from="306.75pt,4.65pt" to="396.75pt,4.65pt"/>
        </w:pict>
      </w:r>
      <w:r w:rsidR="00961B57" w:rsidRPr="00197B64">
        <w:rPr>
          <w:rFonts w:ascii="Times New Roman" w:hAnsi="Times New Roman"/>
          <w:b/>
          <w:lang w:val="vi-VN"/>
        </w:rPr>
        <w:t xml:space="preserve"> </w:t>
      </w:r>
      <w:r w:rsidR="00961B57">
        <w:rPr>
          <w:rFonts w:ascii="Times New Roman" w:hAnsi="Times New Roman"/>
          <w:b/>
        </w:rPr>
        <w:t xml:space="preserve">   </w:t>
      </w:r>
      <w:r w:rsidR="00961B57" w:rsidRPr="00197B64">
        <w:rPr>
          <w:rFonts w:ascii="Times New Roman" w:hAnsi="Times New Roman"/>
          <w:b/>
          <w:lang w:val="vi-VN"/>
        </w:rPr>
        <w:t>T</w:t>
      </w:r>
      <w:r w:rsidR="00961B57">
        <w:rPr>
          <w:rFonts w:ascii="Times New Roman" w:hAnsi="Times New Roman"/>
          <w:b/>
        </w:rPr>
        <w:t xml:space="preserve">HÀNH </w:t>
      </w:r>
      <w:r w:rsidR="00961B57" w:rsidRPr="00197B64">
        <w:rPr>
          <w:rFonts w:ascii="Times New Roman" w:hAnsi="Times New Roman"/>
          <w:b/>
          <w:lang w:val="vi-VN"/>
        </w:rPr>
        <w:t>P</w:t>
      </w:r>
      <w:r w:rsidR="00961B57">
        <w:rPr>
          <w:rFonts w:ascii="Times New Roman" w:hAnsi="Times New Roman"/>
          <w:b/>
        </w:rPr>
        <w:t>HỐ</w:t>
      </w:r>
      <w:r w:rsidR="00961B57" w:rsidRPr="00197B64">
        <w:rPr>
          <w:rFonts w:ascii="Times New Roman" w:hAnsi="Times New Roman"/>
          <w:b/>
          <w:lang w:val="vi-VN"/>
        </w:rPr>
        <w:t xml:space="preserve"> HỒ CHÍ MINH</w:t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>
        <w:rPr>
          <w:rFonts w:ascii="Times New Roman" w:hAnsi="Times New Roman"/>
          <w:b/>
        </w:rPr>
        <w:t xml:space="preserve"> </w:t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961B57" w:rsidRPr="00197B64" w:rsidRDefault="00752520" w:rsidP="00961B57">
      <w:pPr>
        <w:ind w:left="-180"/>
        <w:jc w:val="both"/>
        <w:rPr>
          <w:rFonts w:ascii="Times New Roman" w:hAnsi="Times New Roman"/>
          <w:b/>
          <w:lang w:val="vi-VN"/>
        </w:rPr>
      </w:pPr>
      <w:r w:rsidRPr="00752520">
        <w:rPr>
          <w:rFonts w:ascii="Times New Roman" w:hAnsi="Times New Roman"/>
          <w:b/>
          <w:noProof/>
          <w:lang w:val="vi-VN" w:eastAsia="vi-VN"/>
        </w:rPr>
        <w:pict>
          <v:line id="_x0000_s1028" style="position:absolute;left:0;text-align:left;z-index:251662336" from="36pt,3.6pt" to="126pt,3.6pt"/>
        </w:pict>
      </w:r>
    </w:p>
    <w:p w:rsidR="00961B57" w:rsidRPr="00587A21" w:rsidRDefault="00961B57" w:rsidP="00961B57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961B57" w:rsidRDefault="00961B57" w:rsidP="00961B57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961B57" w:rsidRPr="00252B7F" w:rsidRDefault="00961B57" w:rsidP="00961B57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 w:rsidR="00252B7F">
        <w:rPr>
          <w:rFonts w:ascii="Times New Roman" w:hAnsi="Times New Roman"/>
          <w:b/>
          <w:sz w:val="26"/>
          <w:szCs w:val="26"/>
        </w:rPr>
        <w:t>9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 w:rsidR="00252B7F">
        <w:rPr>
          <w:rFonts w:ascii="Times New Roman" w:hAnsi="Times New Roman"/>
          <w:b/>
          <w:sz w:val="26"/>
          <w:szCs w:val="26"/>
        </w:rPr>
        <w:t>20</w:t>
      </w:r>
    </w:p>
    <w:p w:rsidR="00961B57" w:rsidRPr="00BC43F5" w:rsidRDefault="00961B57" w:rsidP="00961B57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961B57" w:rsidRPr="00F22AC2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961B57" w:rsidRPr="00595352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 w:rsidR="00252B7F">
        <w:rPr>
          <w:rFonts w:ascii="Times New Roman" w:hAnsi="Times New Roman"/>
          <w:b/>
          <w:sz w:val="26"/>
          <w:szCs w:val="26"/>
        </w:rPr>
        <w:t>Cơ Kỹ thuật</w:t>
      </w:r>
    </w:p>
    <w:p w:rsidR="00BC43F5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="00252B7F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C1</w:t>
      </w:r>
      <w:r w:rsidR="00BC43F5">
        <w:rPr>
          <w:rFonts w:ascii="Times New Roman" w:hAnsi="Times New Roman"/>
          <w:b/>
          <w:sz w:val="26"/>
          <w:szCs w:val="26"/>
        </w:rPr>
        <w:t>-</w:t>
      </w:r>
      <w:r>
        <w:rPr>
          <w:rFonts w:ascii="Times New Roman" w:hAnsi="Times New Roman"/>
          <w:b/>
          <w:sz w:val="26"/>
          <w:szCs w:val="26"/>
        </w:rPr>
        <w:t>C</w:t>
      </w:r>
      <w:r w:rsidR="00BC43F5">
        <w:rPr>
          <w:rFonts w:ascii="Times New Roman" w:hAnsi="Times New Roman"/>
          <w:b/>
          <w:sz w:val="26"/>
          <w:szCs w:val="26"/>
        </w:rPr>
        <w:t>KL,</w:t>
      </w:r>
      <w:r w:rsidR="0014270B">
        <w:rPr>
          <w:rFonts w:ascii="Times New Roman" w:hAnsi="Times New Roman"/>
          <w:b/>
          <w:sz w:val="26"/>
          <w:szCs w:val="26"/>
        </w:rPr>
        <w:t xml:space="preserve"> </w:t>
      </w:r>
      <w:r w:rsidR="00BC43F5">
        <w:rPr>
          <w:rFonts w:ascii="Times New Roman" w:hAnsi="Times New Roman"/>
          <w:b/>
          <w:sz w:val="26"/>
          <w:szCs w:val="26"/>
        </w:rPr>
        <w:t>BCN,</w:t>
      </w:r>
      <w:r w:rsidR="0014270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</w:t>
      </w:r>
      <w:r w:rsidR="00BC43F5">
        <w:rPr>
          <w:rFonts w:ascii="Times New Roman" w:hAnsi="Times New Roman"/>
          <w:b/>
          <w:sz w:val="26"/>
          <w:szCs w:val="26"/>
        </w:rPr>
        <w:t>C</w:t>
      </w:r>
      <w:r>
        <w:rPr>
          <w:rFonts w:ascii="Times New Roman" w:hAnsi="Times New Roman"/>
          <w:b/>
          <w:sz w:val="26"/>
          <w:szCs w:val="26"/>
        </w:rPr>
        <w:t>K</w:t>
      </w:r>
      <w:r w:rsidR="003C358D">
        <w:rPr>
          <w:rFonts w:ascii="Times New Roman" w:hAnsi="Times New Roman"/>
          <w:b/>
          <w:sz w:val="26"/>
          <w:szCs w:val="26"/>
        </w:rPr>
        <w:t>,</w:t>
      </w:r>
      <w:r w:rsidR="0014270B">
        <w:rPr>
          <w:rFonts w:ascii="Times New Roman" w:hAnsi="Times New Roman"/>
          <w:b/>
          <w:sz w:val="26"/>
          <w:szCs w:val="26"/>
        </w:rPr>
        <w:t xml:space="preserve"> </w:t>
      </w:r>
      <w:r w:rsidR="003C358D">
        <w:rPr>
          <w:rFonts w:ascii="Times New Roman" w:hAnsi="Times New Roman"/>
          <w:b/>
          <w:sz w:val="26"/>
          <w:szCs w:val="26"/>
        </w:rPr>
        <w:t>CTM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961B57" w:rsidRPr="00252B7F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 w:rsidR="00252B7F">
        <w:rPr>
          <w:rFonts w:ascii="Times New Roman" w:hAnsi="Times New Roman"/>
          <w:b/>
          <w:sz w:val="26"/>
          <w:szCs w:val="26"/>
        </w:rPr>
        <w:t>20</w:t>
      </w:r>
    </w:p>
    <w:p w:rsidR="00961B57" w:rsidRDefault="00752520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52520">
        <w:rPr>
          <w:rFonts w:ascii="Times New Roman" w:hAnsi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pt;margin-top:13.85pt;width:63pt;height:24pt;z-index:251660288">
            <v:textbox style="mso-next-textbox:#_x0000_s1026">
              <w:txbxContent>
                <w:p w:rsidR="00E356F6" w:rsidRPr="0049659F" w:rsidRDefault="00E356F6" w:rsidP="00961B57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>
                    <w:rPr>
                      <w:rFonts w:ascii="Times New Roman" w:hAnsi="Times New Roman"/>
                      <w:b/>
                    </w:rPr>
                    <w:t>1</w:t>
                  </w:r>
                </w:p>
              </w:txbxContent>
            </v:textbox>
          </v:shape>
        </w:pict>
      </w:r>
      <w:r w:rsidR="00961B57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961B57">
        <w:rPr>
          <w:rFonts w:ascii="Times New Roman" w:hAnsi="Times New Roman"/>
          <w:b/>
          <w:sz w:val="26"/>
          <w:szCs w:val="26"/>
          <w:lang w:val="vi-VN"/>
        </w:rPr>
        <w:t>9</w:t>
      </w:r>
      <w:r w:rsidR="00961B57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961B57">
        <w:rPr>
          <w:rFonts w:ascii="Times New Roman" w:hAnsi="Times New Roman"/>
          <w:b/>
          <w:sz w:val="26"/>
          <w:szCs w:val="26"/>
        </w:rPr>
        <w:t xml:space="preserve"> </w:t>
      </w:r>
      <w:r w:rsidR="00961B57">
        <w:rPr>
          <w:rFonts w:ascii="Times New Roman" w:hAnsi="Times New Roman"/>
          <w:sz w:val="26"/>
          <w:szCs w:val="26"/>
        </w:rPr>
        <w:t>(không kể thời gian phát đề)</w:t>
      </w:r>
      <w:r w:rsidR="00961B57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961B57" w:rsidRPr="00AC0162" w:rsidRDefault="00752520" w:rsidP="00AC0162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8187" style="position:absolute;left:0;text-align:left;margin-left:275.4pt;margin-top:11.95pt;width:226.05pt;height:106.85pt;z-index:254545408" coordorigin="6804,5372" coordsize="4521,2137">
            <v:rect id="_x0000_s17899" style="position:absolute;left:10690;top:6538;width:327;height:467" o:regroupid="29" filled="f" stroked="f">
              <v:textbox style="mso-next-textbox:#_x0000_s17899" inset="0,0,0,0">
                <w:txbxContent>
                  <w:p w:rsidR="00E356F6" w:rsidRPr="009D10A6" w:rsidRDefault="00E356F6" w:rsidP="00EA38A3">
                    <w:r w:rsidRPr="009D10A6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17900" style="position:absolute;left:6886;top:6330;width:287;height:419" o:regroupid="29" filled="f" stroked="f">
              <v:textbox style="mso-next-textbox:#_x0000_s17900" inset="0,0,0,0">
                <w:txbxContent>
                  <w:p w:rsidR="00E356F6" w:rsidRPr="009D10A6" w:rsidRDefault="00E356F6" w:rsidP="00EA38A3">
                    <w:pPr>
                      <w:rPr>
                        <w:sz w:val="22"/>
                        <w:szCs w:val="22"/>
                      </w:rPr>
                    </w:pPr>
                    <w:r w:rsidRPr="009D10A6">
                      <w:rPr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7901" type="#_x0000_t32" style="position:absolute;left:7100;top:6476;width:3702;height:0" o:connectortype="straight" o:regroupid="29" strokeweight="1.5pt"/>
            <v:group id="_x0000_s17902" style="position:absolute;left:10448;top:6398;width:357;height:156" coordorigin="8130,10587" coordsize="884,423" o:regroupid="29">
              <v:shape id="_x0000_s17903" type="#_x0000_t32" style="position:absolute;left:8190;top:10920;width:780;height:0" o:connectortype="straight" strokeweight="1.5pt"/>
              <v:shape id="_x0000_s17904" type="#_x0000_t32" style="position:absolute;left:8190;top:10680;width:780;height:0" o:connectortype="straight" strokeweight="1.5pt"/>
              <v:group id="_x0000_s17905" style="position:absolute;left:8190;top:10587;width:374;height:93" coordorigin="7968,6233" coordsize="374,93">
                <v:line id="_x0000_s17906" style="position:absolute;flip:x" from="8169,6233" to="8278,6326"/>
                <v:line id="_x0000_s17907" style="position:absolute;flip:x" from="8032,6233" to="8141,6326"/>
                <v:line id="_x0000_s17908" style="position:absolute;flip:x" from="8233,6233" to="8342,6326"/>
                <v:line id="_x0000_s17909" style="position:absolute;flip:x" from="7968,6233" to="8077,6326"/>
                <v:line id="_x0000_s17910" style="position:absolute;flip:x" from="8103,6233" to="8212,6326"/>
              </v:group>
              <v:line id="_x0000_s17911" style="position:absolute;flip:x" from="8796,10587" to="8905,10680"/>
              <v:line id="_x0000_s17912" style="position:absolute;flip:x" from="8584,10587" to="8693,10680"/>
              <v:line id="_x0000_s17913" style="position:absolute;flip:x" from="8905,10587" to="9014,10680"/>
              <v:line id="_x0000_s17914" style="position:absolute;flip:x" from="8520,10587" to="8629,10680"/>
              <v:line id="_x0000_s17915" style="position:absolute;flip:x" from="8655,10587" to="8764,10680"/>
              <v:line id="_x0000_s17916" style="position:absolute;flip:x" from="8721,10587" to="8830,10680"/>
              <v:line id="_x0000_s17917" style="position:absolute;flip:x" from="8854,10587" to="8963,10680"/>
              <v:group id="_x0000_s17918" style="position:absolute;left:8130;top:10917;width:824;height:93" coordorigin="2760,11607" coordsize="824,93">
                <v:group id="_x0000_s17919" style="position:absolute;left:2760;top:11607;width:374;height:93" coordorigin="7968,6233" coordsize="374,93">
                  <v:line id="_x0000_s17920" style="position:absolute;flip:x" from="8169,6233" to="8278,6326"/>
                  <v:line id="_x0000_s17921" style="position:absolute;flip:x" from="8032,6233" to="8141,6326"/>
                  <v:line id="_x0000_s17922" style="position:absolute;flip:x" from="8233,6233" to="8342,6326"/>
                  <v:line id="_x0000_s17923" style="position:absolute;flip:x" from="7968,6233" to="8077,6326"/>
                  <v:line id="_x0000_s17924" style="position:absolute;flip:x" from="8103,6233" to="8212,6326"/>
                </v:group>
                <v:line id="_x0000_s17925" style="position:absolute;flip:x" from="3366,11607" to="3475,11700"/>
                <v:line id="_x0000_s17926" style="position:absolute;flip:x" from="3154,11607" to="3263,11700"/>
                <v:line id="_x0000_s17927" style="position:absolute;flip:x" from="3475,11607" to="3584,11700"/>
                <v:line id="_x0000_s17928" style="position:absolute;flip:x" from="3090,11607" to="3199,11700"/>
                <v:line id="_x0000_s17929" style="position:absolute;flip:x" from="3225,11607" to="3334,11700"/>
                <v:line id="_x0000_s17930" style="position:absolute;flip:x" from="3291,11607" to="3400,11700"/>
                <v:line id="_x0000_s17931" style="position:absolute;flip:x" from="3424,11607" to="3533,11700"/>
              </v:group>
            </v:group>
            <v:group id="_x0000_s17932" style="position:absolute;left:7077;top:6398;width:358;height:156" coordorigin="3205,13997" coordsize="638,215" o:regroupid="29">
              <v:shape id="_x0000_s17933" type="#_x0000_t32" style="position:absolute;left:3248;top:14166;width:563;height:0" o:connectortype="straight" strokeweight="1.5pt"/>
              <v:shape id="_x0000_s17934" type="#_x0000_t32" style="position:absolute;left:3248;top:14044;width:563;height:0" o:connectortype="straight" strokeweight="1.5pt"/>
              <v:group id="_x0000_s17935" style="position:absolute;left:3248;top:13997;width:270;height:47" coordorigin="7968,6233" coordsize="374,93">
                <v:line id="_x0000_s17936" style="position:absolute;flip:x" from="8169,6233" to="8278,6326"/>
                <v:line id="_x0000_s17937" style="position:absolute;flip:x" from="8032,6233" to="8141,6326"/>
                <v:line id="_x0000_s17938" style="position:absolute;flip:x" from="8233,6233" to="8342,6326"/>
                <v:line id="_x0000_s17939" style="position:absolute;flip:x" from="7968,6233" to="8077,6326"/>
                <v:line id="_x0000_s17940" style="position:absolute;flip:x" from="8103,6233" to="8212,6326"/>
              </v:group>
              <v:line id="_x0000_s17941" style="position:absolute;flip:x" from="3686,13997" to="3764,14044"/>
              <v:line id="_x0000_s17942" style="position:absolute;flip:x" from="3533,13997" to="3611,14044"/>
              <v:line id="_x0000_s17943" style="position:absolute;flip:x" from="3764,13997" to="3843,14044"/>
              <v:line id="_x0000_s17944" style="position:absolute;flip:x" from="3486,13997" to="3565,14044"/>
              <v:line id="_x0000_s17945" style="position:absolute;flip:x" from="3584,13997" to="3662,14044"/>
              <v:line id="_x0000_s17946" style="position:absolute;flip:x" from="3631,13997" to="3710,14044"/>
              <v:line id="_x0000_s17947" style="position:absolute;flip:x" from="3727,13997" to="3806,14044"/>
              <v:group id="_x0000_s17948" style="position:absolute;left:3205;top:14165;width:595;height:47" coordorigin="2760,11607" coordsize="824,93">
                <v:group id="_x0000_s17949" style="position:absolute;left:2760;top:11607;width:374;height:93" coordorigin="7968,6233" coordsize="374,93">
                  <v:line id="_x0000_s17950" style="position:absolute;flip:x" from="8169,6233" to="8278,6326"/>
                  <v:line id="_x0000_s17951" style="position:absolute;flip:x" from="8032,6233" to="8141,6326"/>
                  <v:line id="_x0000_s17952" style="position:absolute;flip:x" from="8233,6233" to="8342,6326"/>
                  <v:line id="_x0000_s17953" style="position:absolute;flip:x" from="7968,6233" to="8077,6326"/>
                  <v:line id="_x0000_s17954" style="position:absolute;flip:x" from="8103,6233" to="8212,6326"/>
                </v:group>
                <v:line id="_x0000_s17955" style="position:absolute;flip:x" from="3366,11607" to="3475,11700"/>
                <v:line id="_x0000_s17956" style="position:absolute;flip:x" from="3154,11607" to="3263,11700"/>
                <v:line id="_x0000_s17957" style="position:absolute;flip:x" from="3475,11607" to="3584,11700"/>
                <v:line id="_x0000_s17958" style="position:absolute;flip:x" from="3090,11607" to="3199,11700"/>
                <v:line id="_x0000_s17959" style="position:absolute;flip:x" from="3225,11607" to="3334,11700"/>
                <v:line id="_x0000_s17960" style="position:absolute;flip:x" from="3291,11607" to="3400,11700"/>
                <v:line id="_x0000_s17961" style="position:absolute;flip:x" from="3424,11607" to="3533,11700"/>
              </v:group>
            </v:group>
            <v:rect id="_x0000_s17962" style="position:absolute;left:8062;top:5886;width:227;height:1164" o:regroupid="29"/>
            <v:shape id="_x0000_s17963" type="#_x0000_t32" style="position:absolute;left:8173;top:5886;width:0;height:529;flip:y" o:connectortype="straight" o:regroupid="29" strokeweight="1.5pt">
              <v:stroke startarrow="block" startarrowwidth="narrow"/>
            </v:shape>
            <v:shape id="_x0000_s17964" type="#_x0000_t32" style="position:absolute;left:8164;top:5531;width:409;height:355;flip:x" o:connectortype="straight" o:regroupid="29" strokeweight="1.5pt">
              <v:stroke startarrow="block" startarrowwidth="narrow"/>
            </v:shape>
            <v:shape id="_x0000_s17965" type="#_x0000_t32" style="position:absolute;left:10636;top:6482;width:0;height:984" o:connectortype="straight" o:regroupid="29"/>
            <v:shape id="_x0000_s17966" type="#_x0000_t32" style="position:absolute;left:7261;top:6454;width:0;height:984" o:connectortype="straight" o:regroupid="29"/>
            <v:shape id="_x0000_s17967" type="#_x0000_t32" style="position:absolute;left:8171;top:7050;width:0;height:394" o:connectortype="straight" o:regroupid="29"/>
            <v:shape id="_x0000_s17968" type="#_x0000_t32" style="position:absolute;left:8162;top:7341;width:1308;height:0" o:connectortype="straight" o:regroupid="29">
              <v:stroke startarrow="block" startarrowwidth="narrow" endarrow="block" endarrowwidth="narrow"/>
            </v:shape>
            <v:shape id="_x0000_s17969" type="#_x0000_t32" style="position:absolute;left:7248;top:7341;width:916;height:0" o:connectortype="straight" o:regroupid="29">
              <v:stroke startarrow="block" startarrowwidth="narrow" endarrow="block" endarrowwidth="narrow"/>
            </v:shape>
            <v:rect id="_x0000_s17970" style="position:absolute;left:7532;top:7067;width:618;height:427" o:regroupid="29" filled="f" stroked="f">
              <v:textbox style="mso-next-textbox:#_x0000_s17970" inset="0,0,0,0">
                <w:txbxContent>
                  <w:p w:rsidR="00E356F6" w:rsidRPr="009D10A6" w:rsidRDefault="00E356F6" w:rsidP="00EA38A3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0,2m</w:t>
                    </w:r>
                  </w:p>
                </w:txbxContent>
              </v:textbox>
            </v:rect>
            <v:rect id="_x0000_s17971" style="position:absolute;left:8121;top:5372;width:499;height:559" o:regroupid="29" filled="f" stroked="f">
              <v:textbox style="mso-next-textbox:#_x0000_s17971" inset="0,0,0,0">
                <w:txbxContent>
                  <w:p w:rsidR="00E356F6" w:rsidRPr="00AC0162" w:rsidRDefault="00E356F6" w:rsidP="00EA38A3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t</w:t>
                    </w:r>
                    <w:r w:rsidRPr="00AC0162">
                      <w:rPr>
                        <w:sz w:val="22"/>
                        <w:szCs w:val="22"/>
                        <w:vertAlign w:val="subscript"/>
                      </w:rPr>
                      <w:t>1</w:t>
                    </w:r>
                  </w:p>
                </w:txbxContent>
              </v:textbox>
            </v:rect>
            <v:group id="_x0000_s17972" style="position:absolute;left:8144;top:6444;width:61;height:77" coordorigin="7353,14021" coordsize="109,107" o:regroupid="29">
              <v:shape id="_x0000_s17973" type="#_x0000_t32" style="position:absolute;left:7353;top:14044;width:109;height:69;flip:x" o:connectortype="straight"/>
              <v:shape id="_x0000_s17974" type="#_x0000_t32" style="position:absolute;left:7364;top:14021;width:76;height:107" o:connectortype="straight"/>
            </v:group>
            <v:rect id="_x0000_s17975" style="position:absolute;left:7804;top:5931;width:400;height:499" o:regroupid="29" filled="f" stroked="f">
              <v:textbox style="mso-next-textbox:#_x0000_s17975" inset="0,0,0,0">
                <w:txbxContent>
                  <w:p w:rsidR="00E356F6" w:rsidRPr="00AC0162" w:rsidRDefault="00E356F6" w:rsidP="00EA38A3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r</w:t>
                    </w:r>
                    <w:r w:rsidRPr="00AC0162">
                      <w:rPr>
                        <w:sz w:val="22"/>
                        <w:szCs w:val="22"/>
                        <w:vertAlign w:val="subscript"/>
                      </w:rPr>
                      <w:t>1</w:t>
                    </w:r>
                  </w:p>
                </w:txbxContent>
              </v:textbox>
            </v:rect>
            <v:shape id="_x0000_s17985" type="#_x0000_t32" style="position:absolute;left:9457;top:6866;width:0;height:600" o:connectortype="straight" o:regroupid="29"/>
            <v:shape id="_x0000_s17986" type="#_x0000_t32" style="position:absolute;left:9449;top:7341;width:1174;height:0" o:connectortype="straight" o:regroupid="29">
              <v:stroke startarrow="block" startarrowwidth="narrow" endarrow="block" endarrowwidth="narrow"/>
            </v:shape>
            <v:rect id="_x0000_s17977" style="position:absolute;left:9355;top:6051;width:206;height:811" o:regroupid="29"/>
            <v:group id="_x0000_s17978" style="position:absolute;left:9429;top:6427;width:60;height:72" coordorigin="7353,14021" coordsize="109,107" o:regroupid="29">
              <v:shape id="_x0000_s17979" type="#_x0000_t32" style="position:absolute;left:7353;top:14044;width:109;height:69;flip:x" o:connectortype="straight"/>
              <v:shape id="_x0000_s17980" type="#_x0000_t32" style="position:absolute;left:7364;top:14021;width:76;height:107" o:connectortype="straight"/>
            </v:group>
            <v:shape id="_x0000_s17981" type="#_x0000_t32" style="position:absolute;left:9457;top:6561;width:346;height:301;flip:x" o:connectortype="straight" o:regroupid="29" strokeweight="1.5pt">
              <v:stroke startarrow="block" startarrowwidth="narrow"/>
            </v:shape>
            <v:shape id="_x0000_s17982" type="#_x0000_t32" style="position:absolute;left:9457;top:6364;width:0;height:488;flip:y" o:connectortype="straight" o:regroupid="29" strokeweight="1.5pt">
              <v:stroke startarrowwidth="narrow" endarrow="block" endarrowwidth="narrow"/>
            </v:shape>
            <v:rect id="_x0000_s17983" style="position:absolute;left:9680;top:6628;width:410;height:534" o:regroupid="29" filled="f" stroked="f">
              <v:textbox style="mso-next-textbox:#_x0000_s17983" inset="0,0,0,0">
                <w:txbxContent>
                  <w:p w:rsidR="00E356F6" w:rsidRPr="00AC0162" w:rsidRDefault="00E356F6" w:rsidP="00EA38A3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t</w:t>
                    </w:r>
                    <w:r w:rsidRPr="00AC0162">
                      <w:rPr>
                        <w:sz w:val="22"/>
                        <w:szCs w:val="22"/>
                        <w:vertAlign w:val="subscript"/>
                      </w:rPr>
                      <w:t>2</w:t>
                    </w:r>
                  </w:p>
                </w:txbxContent>
              </v:textbox>
            </v:rect>
            <v:rect id="_x0000_s17984" style="position:absolute;left:9067;top:6429;width:484;height:449" o:regroupid="29" filled="f" stroked="f">
              <v:textbox style="mso-next-textbox:#_x0000_s17984" inset="0,0,0,0">
                <w:txbxContent>
                  <w:p w:rsidR="00E356F6" w:rsidRPr="00AC0162" w:rsidRDefault="00E356F6" w:rsidP="00EA38A3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r</w:t>
                    </w:r>
                    <w:r w:rsidRPr="00AC0162">
                      <w:rPr>
                        <w:sz w:val="22"/>
                        <w:szCs w:val="22"/>
                        <w:vertAlign w:val="subscript"/>
                      </w:rPr>
                      <w:t>2</w:t>
                    </w:r>
                  </w:p>
                </w:txbxContent>
              </v:textbox>
            </v:rect>
            <v:rect id="_x0000_s17990" style="position:absolute;left:8530;top:7082;width:618;height:427" o:regroupid="29" filled="f" stroked="f">
              <v:textbox style="mso-next-textbox:#_x0000_s17990" inset="0,0,0,0">
                <w:txbxContent>
                  <w:p w:rsidR="00E356F6" w:rsidRPr="009D10A6" w:rsidRDefault="00E356F6" w:rsidP="009D10A6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4</w:t>
                    </w:r>
                    <w:r w:rsidRPr="009D10A6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rect>
            <v:rect id="_x0000_s17991" style="position:absolute;left:9812;top:7079;width:618;height:427" o:regroupid="29" filled="f" stroked="f">
              <v:textbox style="mso-next-textbox:#_x0000_s17991" inset="0,0,0,0">
                <w:txbxContent>
                  <w:p w:rsidR="00E356F6" w:rsidRPr="009D10A6" w:rsidRDefault="00E356F6" w:rsidP="009D10A6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2</w:t>
                    </w:r>
                    <w:r w:rsidRPr="009D10A6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rect>
            <v:shape id="_x0000_s17992" type="#_x0000_t32" style="position:absolute;left:8164;top:5886;width:620;height:1;flip:x" o:connectortype="straight" o:regroupid="29" strokeweight="1.5pt">
              <v:stroke startarrow="block" startarrowwidth="narrow"/>
            </v:shape>
            <v:rect id="_x0000_s17993" style="position:absolute;left:8453;top:5809;width:498;height:559" o:regroupid="29" filled="f" stroked="f">
              <v:textbox style="mso-next-textbox:#_x0000_s17993" inset="0,0,0,0">
                <w:txbxContent>
                  <w:p w:rsidR="00E356F6" w:rsidRPr="00AC0162" w:rsidRDefault="00E356F6" w:rsidP="009D10A6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9D10A6">
                      <w:rPr>
                        <w:sz w:val="28"/>
                        <w:szCs w:val="28"/>
                        <w:vertAlign w:val="subscript"/>
                      </w:rPr>
                      <w:t>a</w:t>
                    </w:r>
                    <w:r w:rsidRPr="00AC0162">
                      <w:rPr>
                        <w:sz w:val="22"/>
                        <w:szCs w:val="22"/>
                        <w:vertAlign w:val="subscript"/>
                      </w:rPr>
                      <w:t>1</w:t>
                    </w:r>
                  </w:p>
                </w:txbxContent>
              </v:textbox>
            </v:rect>
            <v:shape id="_x0000_s17994" type="#_x0000_t32" style="position:absolute;left:10660;top:6476;width:502;height:0" o:connectortype="straight" o:regroupid="29">
              <v:stroke endarrow="block" endarrowwidth="narrow"/>
            </v:shape>
            <v:shape id="_x0000_s17995" type="#_x0000_t32" style="position:absolute;left:7254;top:5886;width:0;height:546;flip:y" o:connectortype="straight" o:regroupid="29">
              <v:stroke endarrow="block" endarrowwidth="narrow"/>
            </v:shape>
            <v:shape id="_x0000_s17996" type="#_x0000_t32" style="position:absolute;left:6804;top:6456;width:449;height:320;flip:y" o:connectortype="straight" o:regroupid="29" strokeweight=".25pt">
              <v:stroke startarrow="block" startarrowwidth="narrow"/>
            </v:shape>
            <v:rect id="_x0000_s17997" style="position:absolute;left:10997;top:6411;width:328;height:467" o:regroupid="29" filled="f" stroked="f">
              <v:textbox style="mso-next-textbox:#_x0000_s17997" inset="0,0,0,0">
                <w:txbxContent>
                  <w:p w:rsidR="00E356F6" w:rsidRPr="009D10A6" w:rsidRDefault="00E356F6" w:rsidP="00371F1E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y</w:t>
                    </w:r>
                    <w:proofErr w:type="gramEnd"/>
                  </w:p>
                </w:txbxContent>
              </v:textbox>
            </v:rect>
            <v:rect id="_x0000_s17998" style="position:absolute;left:7060;top:5739;width:328;height:467" o:regroupid="29" filled="f" stroked="f">
              <v:textbox style="mso-next-textbox:#_x0000_s17998" inset="0,0,0,0">
                <w:txbxContent>
                  <w:p w:rsidR="00E356F6" w:rsidRPr="009D10A6" w:rsidRDefault="00E356F6" w:rsidP="00371F1E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z</w:t>
                    </w:r>
                    <w:proofErr w:type="gramEnd"/>
                  </w:p>
                </w:txbxContent>
              </v:textbox>
            </v:rect>
            <v:rect id="_x0000_s17999" style="position:absolute;left:8484;top:6583;width:328;height:467" o:regroupid="29" filled="f" stroked="f">
              <v:textbox style="mso-next-textbox:#_x0000_s17999" inset="0,0,0,0">
                <w:txbxContent>
                  <w:p w:rsidR="00E356F6" w:rsidRPr="00BD1AC6" w:rsidRDefault="00E356F6" w:rsidP="00371F1E">
                    <w:pPr>
                      <w:rPr>
                        <w:vertAlign w:val="subscript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>r</w:t>
                    </w:r>
                    <w:r>
                      <w:rPr>
                        <w:color w:val="000000"/>
                        <w:sz w:val="22"/>
                        <w:szCs w:val="22"/>
                        <w:vertAlign w:val="subscript"/>
                      </w:rPr>
                      <w:t>1</w:t>
                    </w:r>
                  </w:p>
                </w:txbxContent>
              </v:textbox>
            </v:rect>
            <v:shape id="_x0000_s18001" type="#_x0000_t32" style="position:absolute;left:8268;top:7050;width:247;height:0" o:connectortype="straight" o:regroupid="29"/>
            <v:shape id="_x0000_s18002" type="#_x0000_t32" style="position:absolute;left:8453;top:6482;width:3;height:582" o:connectortype="straight" o:regroupid="29">
              <v:stroke startarrow="block" startarrowwidth="narrow" startarrowlength="short" endarrow="block" endarrowwidth="narrow" endarrowlength="short"/>
            </v:shape>
            <v:rect id="_x0000_s18186" style="position:absolute;left:6817;top:6695;width:328;height:467" filled="f" stroked="f">
              <v:textbox style="mso-next-textbox:#_x0000_s18186" inset="0,0,0,0">
                <w:txbxContent>
                  <w:p w:rsidR="00E356F6" w:rsidRPr="009D10A6" w:rsidRDefault="00E356F6" w:rsidP="0030715F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x</w:t>
                    </w:r>
                    <w:proofErr w:type="gramEnd"/>
                  </w:p>
                </w:txbxContent>
              </v:textbox>
            </v:rect>
          </v:group>
        </w:pict>
      </w:r>
      <w:r w:rsidR="00961B57" w:rsidRPr="0021191F">
        <w:rPr>
          <w:rFonts w:ascii="Times New Roman" w:hAnsi="Times New Roman"/>
          <w:sz w:val="26"/>
          <w:szCs w:val="26"/>
          <w:lang w:val="vi-VN"/>
        </w:rPr>
        <w:t>(</w:t>
      </w:r>
      <w:r w:rsidR="00961B57">
        <w:rPr>
          <w:rFonts w:ascii="Times New Roman" w:hAnsi="Times New Roman"/>
          <w:sz w:val="26"/>
          <w:szCs w:val="26"/>
        </w:rPr>
        <w:t>Thí sinh</w:t>
      </w:r>
      <w:r w:rsidR="00961B57"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EA38A3" w:rsidRDefault="00961B57" w:rsidP="00EA38A3">
      <w:pPr>
        <w:spacing w:before="240" w:after="240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852D75">
        <w:rPr>
          <w:rFonts w:ascii="Times New Roman" w:hAnsi="Times New Roman"/>
          <w:b/>
          <w:sz w:val="26"/>
          <w:szCs w:val="26"/>
        </w:rPr>
        <w:t>2,5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EA38A3" w:rsidRDefault="00F249EB" w:rsidP="00F6783B">
      <w:pPr>
        <w:spacing w:before="240" w:line="276" w:lineRule="auto"/>
        <w:ind w:right="481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EA38A3" w:rsidRPr="00F249EB">
        <w:rPr>
          <w:rFonts w:ascii="Times New Roman" w:hAnsi="Times New Roman"/>
        </w:rPr>
        <w:t xml:space="preserve">Trục truyền động AB chịu các lực tác dụng </w:t>
      </w:r>
      <w:proofErr w:type="gramStart"/>
      <w:r w:rsidR="00EA38A3" w:rsidRPr="00F249EB">
        <w:rPr>
          <w:rFonts w:ascii="Times New Roman" w:hAnsi="Times New Roman"/>
        </w:rPr>
        <w:t>theo</w:t>
      </w:r>
      <w:proofErr w:type="gramEnd"/>
      <w:r w:rsidR="00EA38A3" w:rsidRPr="00F249EB">
        <w:rPr>
          <w:rFonts w:ascii="Times New Roman" w:hAnsi="Times New Roman"/>
        </w:rPr>
        <w:t xml:space="preserve"> sơ đồ hình vẽ. Xác định phản lực tại hai ổ trụ A và B. </w:t>
      </w:r>
      <w:r w:rsidR="0053282A">
        <w:rPr>
          <w:rFonts w:ascii="Times New Roman" w:hAnsi="Times New Roman"/>
        </w:rPr>
        <w:t xml:space="preserve">Biết: </w:t>
      </w:r>
      <w:r w:rsidR="00EA38A3" w:rsidRPr="00F249EB">
        <w:rPr>
          <w:rFonts w:ascii="Times New Roman" w:hAnsi="Times New Roman"/>
        </w:rPr>
        <w:t>F</w:t>
      </w:r>
      <w:r w:rsidR="00EA38A3" w:rsidRPr="00F249EB">
        <w:rPr>
          <w:rFonts w:ascii="Times New Roman" w:hAnsi="Times New Roman"/>
          <w:vertAlign w:val="subscript"/>
        </w:rPr>
        <w:t>t1</w:t>
      </w:r>
      <w:r w:rsidR="00EA38A3" w:rsidRPr="00F249EB">
        <w:rPr>
          <w:rFonts w:ascii="Times New Roman" w:hAnsi="Times New Roman"/>
        </w:rPr>
        <w:t>=</w:t>
      </w:r>
      <w:r w:rsidR="0053282A">
        <w:rPr>
          <w:rFonts w:ascii="Times New Roman" w:hAnsi="Times New Roman"/>
        </w:rPr>
        <w:t>3</w:t>
      </w:r>
      <w:r w:rsidR="00EA38A3" w:rsidRPr="00F249EB">
        <w:rPr>
          <w:rFonts w:ascii="Times New Roman" w:hAnsi="Times New Roman"/>
        </w:rPr>
        <w:t>500N, F</w:t>
      </w:r>
      <w:r w:rsidR="00EA38A3" w:rsidRPr="00F249EB">
        <w:rPr>
          <w:rFonts w:ascii="Times New Roman" w:hAnsi="Times New Roman"/>
          <w:vertAlign w:val="subscript"/>
        </w:rPr>
        <w:t>r1</w:t>
      </w:r>
      <w:r w:rsidR="0053282A">
        <w:rPr>
          <w:rFonts w:ascii="Times New Roman" w:hAnsi="Times New Roman"/>
        </w:rPr>
        <w:t>=18</w:t>
      </w:r>
      <w:r w:rsidR="00EA38A3" w:rsidRPr="00F249EB">
        <w:rPr>
          <w:rFonts w:ascii="Times New Roman" w:hAnsi="Times New Roman"/>
        </w:rPr>
        <w:t xml:space="preserve">00N, </w:t>
      </w:r>
      <w:r w:rsidR="0053282A" w:rsidRPr="00F249EB">
        <w:rPr>
          <w:rFonts w:ascii="Times New Roman" w:hAnsi="Times New Roman"/>
        </w:rPr>
        <w:t>F</w:t>
      </w:r>
      <w:r w:rsidR="0053282A">
        <w:rPr>
          <w:rFonts w:ascii="Times New Roman" w:hAnsi="Times New Roman"/>
        </w:rPr>
        <w:t>a</w:t>
      </w:r>
      <w:r w:rsidR="0053282A" w:rsidRPr="00F249EB">
        <w:rPr>
          <w:rFonts w:ascii="Times New Roman" w:hAnsi="Times New Roman"/>
          <w:vertAlign w:val="subscript"/>
        </w:rPr>
        <w:t>1</w:t>
      </w:r>
      <w:r w:rsidR="0053282A">
        <w:rPr>
          <w:rFonts w:ascii="Times New Roman" w:hAnsi="Times New Roman"/>
        </w:rPr>
        <w:t>= 15</w:t>
      </w:r>
      <w:r w:rsidR="0053282A" w:rsidRPr="00F249EB">
        <w:rPr>
          <w:rFonts w:ascii="Times New Roman" w:hAnsi="Times New Roman"/>
        </w:rPr>
        <w:t>00N</w:t>
      </w:r>
      <w:r w:rsidR="0053282A">
        <w:rPr>
          <w:rFonts w:ascii="Times New Roman" w:hAnsi="Times New Roman"/>
        </w:rPr>
        <w:t>, r</w:t>
      </w:r>
      <w:r w:rsidR="0053282A">
        <w:rPr>
          <w:rFonts w:ascii="Times New Roman" w:hAnsi="Times New Roman"/>
          <w:vertAlign w:val="subscript"/>
        </w:rPr>
        <w:t>1</w:t>
      </w:r>
      <w:r w:rsidR="0053282A">
        <w:rPr>
          <w:rFonts w:ascii="Times New Roman" w:hAnsi="Times New Roman"/>
        </w:rPr>
        <w:t>= 0,06m,</w:t>
      </w:r>
      <w:r w:rsidR="0053282A" w:rsidRPr="00F249EB">
        <w:rPr>
          <w:rFonts w:ascii="Times New Roman" w:hAnsi="Times New Roman"/>
        </w:rPr>
        <w:t xml:space="preserve"> </w:t>
      </w:r>
      <w:r w:rsidR="00EA38A3" w:rsidRPr="00F249EB">
        <w:rPr>
          <w:rFonts w:ascii="Times New Roman" w:hAnsi="Times New Roman"/>
        </w:rPr>
        <w:t>F</w:t>
      </w:r>
      <w:r w:rsidR="00EA38A3" w:rsidRPr="00F249EB">
        <w:rPr>
          <w:rFonts w:ascii="Times New Roman" w:hAnsi="Times New Roman"/>
          <w:vertAlign w:val="subscript"/>
        </w:rPr>
        <w:t>t2</w:t>
      </w:r>
      <w:r w:rsidR="0053282A">
        <w:rPr>
          <w:rFonts w:ascii="Times New Roman" w:hAnsi="Times New Roman"/>
        </w:rPr>
        <w:t>= 4</w:t>
      </w:r>
      <w:r w:rsidR="00EA38A3" w:rsidRPr="00F249EB">
        <w:rPr>
          <w:rFonts w:ascii="Times New Roman" w:hAnsi="Times New Roman"/>
        </w:rPr>
        <w:t>000N</w:t>
      </w:r>
      <w:proofErr w:type="gramStart"/>
      <w:r w:rsidR="00EA38A3" w:rsidRPr="00F249EB">
        <w:rPr>
          <w:rFonts w:ascii="Times New Roman" w:hAnsi="Times New Roman"/>
        </w:rPr>
        <w:t>,  F</w:t>
      </w:r>
      <w:r w:rsidR="00EA38A3" w:rsidRPr="00F249EB">
        <w:rPr>
          <w:rFonts w:ascii="Times New Roman" w:hAnsi="Times New Roman"/>
          <w:vertAlign w:val="subscript"/>
        </w:rPr>
        <w:t>r2</w:t>
      </w:r>
      <w:proofErr w:type="gramEnd"/>
      <w:r w:rsidR="00EA38A3" w:rsidRPr="00F249EB">
        <w:rPr>
          <w:rFonts w:ascii="Times New Roman" w:hAnsi="Times New Roman"/>
        </w:rPr>
        <w:t>= 2</w:t>
      </w:r>
      <w:r w:rsidR="0053282A">
        <w:rPr>
          <w:rFonts w:ascii="Times New Roman" w:hAnsi="Times New Roman"/>
        </w:rPr>
        <w:t>0</w:t>
      </w:r>
      <w:r w:rsidR="00EA38A3" w:rsidRPr="00F249EB">
        <w:rPr>
          <w:rFonts w:ascii="Times New Roman" w:hAnsi="Times New Roman"/>
        </w:rPr>
        <w:t xml:space="preserve">00N. </w:t>
      </w:r>
    </w:p>
    <w:p w:rsidR="00F249EB" w:rsidRPr="00F249EB" w:rsidRDefault="00F249EB" w:rsidP="00F249EB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>
        <w:rPr>
          <w:rFonts w:ascii="Times New Roman" w:hAnsi="Times New Roman"/>
          <w:b/>
          <w:sz w:val="26"/>
          <w:szCs w:val="26"/>
        </w:rPr>
        <w:t>2</w:t>
      </w:r>
      <w:proofErr w:type="gramStart"/>
      <w:r w:rsidR="00852D75">
        <w:rPr>
          <w:rFonts w:ascii="Times New Roman" w:hAnsi="Times New Roman"/>
          <w:b/>
          <w:sz w:val="26"/>
          <w:szCs w:val="26"/>
        </w:rPr>
        <w:t>,5</w:t>
      </w:r>
      <w:proofErr w:type="gramEnd"/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F249EB" w:rsidRPr="00F249EB" w:rsidRDefault="00EA38A3" w:rsidP="009576FE">
      <w:pPr>
        <w:tabs>
          <w:tab w:val="left" w:pos="2625"/>
        </w:tabs>
        <w:spacing w:line="288" w:lineRule="auto"/>
        <w:ind w:right="137" w:firstLine="180"/>
        <w:jc w:val="both"/>
        <w:rPr>
          <w:rFonts w:ascii="Times New Roman" w:hAnsi="Times New Roman"/>
          <w:lang w:val="vi-VN"/>
        </w:rPr>
      </w:pPr>
      <w:r w:rsidRPr="008C4E2C">
        <w:rPr>
          <w:sz w:val="26"/>
          <w:szCs w:val="26"/>
        </w:rPr>
        <w:t xml:space="preserve">   </w:t>
      </w:r>
      <w:r w:rsidR="00F249EB" w:rsidRPr="00F249EB">
        <w:rPr>
          <w:rFonts w:ascii="Times New Roman" w:hAnsi="Times New Roman"/>
          <w:lang w:val="vi-VN"/>
        </w:rPr>
        <w:t>Một trục máy trong giai đoạn giảm tốc quay chậm dần đều, từ vận tốc 1800 vòng/phút xuống còn 900 vòng/phút, với số vòng quay được là 450 vòng.</w:t>
      </w:r>
    </w:p>
    <w:p w:rsidR="00F249EB" w:rsidRPr="00F249EB" w:rsidRDefault="00F249EB" w:rsidP="00F249EB">
      <w:pPr>
        <w:numPr>
          <w:ilvl w:val="0"/>
          <w:numId w:val="28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lang w:val="vi-VN"/>
        </w:rPr>
      </w:pPr>
      <w:r w:rsidRPr="00F249EB">
        <w:rPr>
          <w:rFonts w:ascii="Times New Roman" w:hAnsi="Times New Roman"/>
          <w:lang w:val="vi-VN"/>
        </w:rPr>
        <w:t>Xác định gia tốc góc của trục và thời gian trong giai đoạn giảm tốc đó (</w:t>
      </w:r>
      <w:r w:rsidR="00852D75">
        <w:rPr>
          <w:rFonts w:ascii="Times New Roman" w:hAnsi="Times New Roman"/>
        </w:rPr>
        <w:t>2</w:t>
      </w:r>
      <w:r w:rsidR="009D10A6">
        <w:rPr>
          <w:rFonts w:ascii="Times New Roman" w:hAnsi="Times New Roman"/>
          <w:lang w:val="vi-VN"/>
        </w:rPr>
        <w:t>,</w:t>
      </w:r>
      <w:r w:rsidR="00852D75">
        <w:rPr>
          <w:rFonts w:ascii="Times New Roman" w:hAnsi="Times New Roman"/>
        </w:rPr>
        <w:t>0</w:t>
      </w:r>
      <w:r w:rsidRPr="00F249EB">
        <w:rPr>
          <w:rFonts w:ascii="Times New Roman" w:hAnsi="Times New Roman"/>
          <w:lang w:val="vi-VN"/>
        </w:rPr>
        <w:t>đ)</w:t>
      </w:r>
    </w:p>
    <w:p w:rsidR="00EA38A3" w:rsidRPr="00F249EB" w:rsidRDefault="00F249EB" w:rsidP="00F6783B">
      <w:pPr>
        <w:numPr>
          <w:ilvl w:val="0"/>
          <w:numId w:val="28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lang w:val="vi-VN"/>
        </w:rPr>
      </w:pPr>
      <w:r w:rsidRPr="00F249EB">
        <w:rPr>
          <w:rFonts w:ascii="Times New Roman" w:hAnsi="Times New Roman"/>
          <w:lang w:val="vi-VN"/>
        </w:rPr>
        <w:t>Xác định tốc độ quay của trục ứng với thời điểm trục quay được 10 giây (0,5đ)</w:t>
      </w:r>
    </w:p>
    <w:p w:rsidR="00961B57" w:rsidRPr="00C95C9A" w:rsidRDefault="00961B57" w:rsidP="00961B57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 w:rsidR="00F249EB">
        <w:rPr>
          <w:rFonts w:ascii="Times New Roman" w:hAnsi="Times New Roman"/>
          <w:b/>
          <w:sz w:val="26"/>
          <w:szCs w:val="26"/>
          <w:u w:val="single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="00252B7F">
        <w:rPr>
          <w:rFonts w:ascii="Times New Roman" w:hAnsi="Times New Roman"/>
          <w:b/>
          <w:sz w:val="26"/>
          <w:szCs w:val="26"/>
        </w:rPr>
        <w:t>2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961B57" w:rsidRPr="00961B57" w:rsidRDefault="00752520" w:rsidP="00961B57">
      <w:pPr>
        <w:spacing w:line="276" w:lineRule="auto"/>
        <w:ind w:right="4187" w:firstLine="284"/>
        <w:jc w:val="both"/>
        <w:rPr>
          <w:rFonts w:ascii="Times New Roman" w:hAnsi="Times New Roman"/>
        </w:rPr>
      </w:pPr>
      <w:r w:rsidRPr="00752520">
        <w:rPr>
          <w:rFonts w:ascii="Times New Roman" w:hAnsi="Times New Roman"/>
          <w:noProof/>
          <w:sz w:val="26"/>
          <w:szCs w:val="26"/>
        </w:rPr>
        <w:pict>
          <v:group id="_x0000_s17989" style="position:absolute;left:0;text-align:left;margin-left:307.05pt;margin-top:1pt;width:199.65pt;height:48.2pt;z-index:253423872" coordorigin="7482,9915" coordsize="3523,964">
            <v:rect id="_x0000_s1111" style="position:absolute;left:8573;top:10012;width:453;height:324" o:regroupid="3" filled="f" stroked="f">
              <v:textbox style="mso-next-textbox:#_x0000_s1111" inset="0,0,0,0">
                <w:txbxContent>
                  <w:p w:rsidR="00E356F6" w:rsidRPr="00C95C9A" w:rsidRDefault="00E356F6" w:rsidP="00961B57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1112" style="position:absolute;left:7647;top:10506;width:2874;height:18" coordsize="10388,57" o:regroupid="3" path="m,l,57,10388,,,xe" fillcolor="black" stroked="f">
              <v:path arrowok="t"/>
            </v:shape>
            <v:shape id="_x0000_s1113" style="position:absolute;left:7647;top:10506;width:2874;height:18" coordsize="10388,57" o:regroupid="3" path="m,57l10388,r,57l,57xe" fillcolor="black" stroked="f">
              <v:path arrowok="t"/>
            </v:shape>
            <v:rect id="_x0000_s1114" style="position:absolute;left:7647;top:10506;width:2874;height:18" o:regroupid="3" filled="f" strokeweight="1.5pt"/>
            <v:rect id="_x0000_s1115" style="position:absolute;left:7669;top:10511;width:259;height:326" o:regroupid="3" filled="f" stroked="f">
              <v:textbox style="mso-next-textbox:#_x0000_s1115" inset="0,0,0,0">
                <w:txbxContent>
                  <w:p w:rsidR="00E356F6" w:rsidRPr="00C95C9A" w:rsidRDefault="00E356F6" w:rsidP="00961B57">
                    <w:r w:rsidRPr="00C95C9A"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1116" style="position:absolute;left:7688;top:9953;width:301;height:357" coordorigin="7295,6660" coordsize="290,387" o:regroupid="3">
              <v:rect id="_x0000_s1117" style="position:absolute;left:7493;top:6812;width:92;height:235" filled="f" stroked="f">
                <v:textbox style="mso-next-textbox:#_x0000_s1117" inset="0,0,0,0">
                  <w:txbxContent>
                    <w:p w:rsidR="00E356F6" w:rsidRPr="00C95C9A" w:rsidRDefault="00E356F6" w:rsidP="00961B57">
                      <w:r w:rsidRPr="00C95C9A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1118" style="position:absolute;left:7295;top:6660;width:174;height:288" filled="f" stroked="f">
                <v:textbox style="mso-next-textbox:#_x0000_s1118" inset="0,0,0,0">
                  <w:txbxContent>
                    <w:p w:rsidR="00E356F6" w:rsidRPr="00C95C9A" w:rsidRDefault="00E356F6" w:rsidP="00961B57">
                      <w:proofErr w:type="gramStart"/>
                      <w:r w:rsidRPr="00C95C9A">
                        <w:rPr>
                          <w:color w:val="000000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1119" style="position:absolute;left:10570;top:10469;width:253;height:307" o:regroupid="3" filled="f" stroked="f">
              <v:textbox style="mso-next-textbox:#_x0000_s1119" inset="0,0,0,0">
                <w:txbxContent>
                  <w:p w:rsidR="00E356F6" w:rsidRPr="00C95C9A" w:rsidRDefault="00E356F6" w:rsidP="00961B57">
                    <w:r w:rsidRPr="00C95C9A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1120" style="position:absolute;left:8737;top:10119;width:77;height:217" o:regroupid="3" filled="f" stroked="f">
              <v:textbox style="mso-next-textbox:#_x0000_s1120" inset="0,0,0,0">
                <w:txbxContent>
                  <w:p w:rsidR="00E356F6" w:rsidRPr="00C95C9A" w:rsidRDefault="00E356F6" w:rsidP="00961B57">
                    <w:r w:rsidRPr="00C95C9A"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1121" style="position:absolute;left:9592;top:9915;width:144;height:266" o:regroupid="3" filled="f" stroked="f">
              <v:textbox style="mso-next-textbox:#_x0000_s1121" inset="0,0,0,0">
                <w:txbxContent>
                  <w:p w:rsidR="00E356F6" w:rsidRPr="00C95C9A" w:rsidRDefault="00E356F6" w:rsidP="00961B57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122" style="position:absolute;left:9757;top:10055;width:76;height:217" o:regroupid="3" filled="f" stroked="f">
              <v:textbox style="mso-next-textbox:#_x0000_s1122" inset="0,0,0,0">
                <w:txbxContent>
                  <w:p w:rsidR="00E356F6" w:rsidRPr="00C95C9A" w:rsidRDefault="00E356F6" w:rsidP="00961B57">
                    <w:r w:rsidRPr="00C95C9A"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1123" style="position:absolute;left:10747;top:10077;width:76;height:217" o:regroupid="3" filled="f" stroked="f">
              <v:textbox style="mso-next-textbox:#_x0000_s1123" inset="0,0,0,0">
                <w:txbxContent>
                  <w:p w:rsidR="00E356F6" w:rsidRPr="00C95C9A" w:rsidRDefault="00E356F6" w:rsidP="00961B57">
                    <w:r w:rsidRPr="00C95C9A"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1124" style="position:absolute;left:10582;top:9937;width:144;height:266" o:regroupid="3" filled="f" stroked="f">
              <v:textbox style="mso-next-textbox:#_x0000_s1124" inset="0,0,0,0">
                <w:txbxContent>
                  <w:p w:rsidR="00E356F6" w:rsidRPr="00C95C9A" w:rsidRDefault="00E356F6" w:rsidP="00961B57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line id="_x0000_s1125" style="position:absolute;flip:x" from="8366,10505" to="8515,10837" o:regroupid="3"/>
            <v:line id="_x0000_s1126" style="position:absolute;flip:x" from="10358,10547" to="10507,10879" o:regroupid="3"/>
            <v:line id="_x0000_s1127" style="position:absolute;flip:x" from="9387,10519" to="9536,10851" o:regroupid="3"/>
            <v:line id="_x0000_s1128" style="position:absolute;flip:x" from="7482,10505" to="7631,10837" o:regroupid="3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129" type="#_x0000_t19" style="position:absolute;left:8316;top:10105;width:710;height:700;flip:x" coordsize="21600,22779" o:regroupid="3" adj="-2920421,1354379,,15156" path="wr-21600,-6444,21600,36756,15390,,20210,22779nfewr-21600,-6444,21600,36756,15390,,20210,22779l,15156nsxe">
              <v:stroke endarrow="block" endarrowwidth="narrow"/>
              <v:path o:connectlocs="15390,0;20210,22779;0,15156"/>
            </v:shape>
            <v:shape id="_x0000_s1130" type="#_x0000_t19" style="position:absolute;left:10358;top:10188;width:647;height:589;flip:x" coordsize="21600,19149" o:regroupid="3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1131" type="#_x0000_t19" style="position:absolute;left:7482;top:10181;width:647;height:588;flip:x" coordsize="21600,19149" o:regroupid="3" adj="-2604278,938292,,13808" path="wr-21600,-7792,21600,35408,16610,,20929,19149nfewr-21600,-7792,21600,35408,16610,,20929,19149l,13808nsxe">
              <v:stroke startarrow="block" startarrowwidth="narrow"/>
              <v:path o:connectlocs="16610,0;20929,19149;0,13808"/>
            </v:shape>
            <v:line id="_x0000_s1132" style="position:absolute" from="9536,10012" to="9536,10510" o:regroupid="3"/>
            <v:line id="_x0000_s1133" style="position:absolute" from="7631,10012" to="7631,10510" o:regroupid="3"/>
            <v:line id="_x0000_s1134" style="position:absolute" from="10507,10012" to="10507,10510" o:regroupid="3"/>
            <v:line id="_x0000_s1135" style="position:absolute" from="8515,10012" to="8515,10510" o:regroupid="3"/>
            <v:shape id="_x0000_s1136" type="#_x0000_t19" style="position:absolute;left:9387;top:10181;width:647;height:588;flip:x" coordsize="21600,19149" o:regroupid="3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</v:group>
        </w:pict>
      </w:r>
      <w:r w:rsidR="00961B57" w:rsidRPr="00961B57">
        <w:rPr>
          <w:rFonts w:ascii="Times New Roman" w:hAnsi="Times New Roman"/>
        </w:rPr>
        <w:t>Trục AB có đường kính không đổi d, chịu tác dụng của các mômen xoắn</w:t>
      </w:r>
      <w:r w:rsidR="00961B57">
        <w:rPr>
          <w:rFonts w:ascii="Times New Roman" w:hAnsi="Times New Roman"/>
        </w:rPr>
        <w:t xml:space="preserve"> ngoại </w:t>
      </w:r>
      <w:proofErr w:type="gramStart"/>
      <w:r w:rsidR="00961B57">
        <w:rPr>
          <w:rFonts w:ascii="Times New Roman" w:hAnsi="Times New Roman"/>
        </w:rPr>
        <w:t xml:space="preserve">lực </w:t>
      </w:r>
      <w:r w:rsidR="00961B57" w:rsidRPr="00961B57">
        <w:rPr>
          <w:rFonts w:ascii="Times New Roman" w:hAnsi="Times New Roman"/>
        </w:rPr>
        <w:t>:</w:t>
      </w:r>
      <w:proofErr w:type="gramEnd"/>
      <w:r w:rsidR="00961B57" w:rsidRPr="00961B57">
        <w:rPr>
          <w:rFonts w:ascii="Times New Roman" w:hAnsi="Times New Roman"/>
        </w:rPr>
        <w:t xml:space="preserve"> m</w:t>
      </w:r>
      <w:r w:rsidR="00961B57" w:rsidRPr="00961B57">
        <w:rPr>
          <w:rFonts w:ascii="Times New Roman" w:hAnsi="Times New Roman"/>
          <w:vertAlign w:val="subscript"/>
        </w:rPr>
        <w:t>1</w:t>
      </w:r>
      <w:r w:rsidR="00961B57" w:rsidRPr="00961B57">
        <w:rPr>
          <w:rFonts w:ascii="Times New Roman" w:hAnsi="Times New Roman"/>
        </w:rPr>
        <w:t xml:space="preserve"> = </w:t>
      </w:r>
      <w:r w:rsidR="00940966">
        <w:rPr>
          <w:rFonts w:ascii="Times New Roman" w:hAnsi="Times New Roman"/>
        </w:rPr>
        <w:t>8</w:t>
      </w:r>
      <w:r w:rsidR="00961B57" w:rsidRPr="00961B57">
        <w:rPr>
          <w:rFonts w:ascii="Times New Roman" w:hAnsi="Times New Roman"/>
        </w:rPr>
        <w:t>00Nm, m</w:t>
      </w:r>
      <w:r w:rsidR="00961B57" w:rsidRPr="00961B57">
        <w:rPr>
          <w:rFonts w:ascii="Times New Roman" w:hAnsi="Times New Roman"/>
          <w:vertAlign w:val="subscript"/>
        </w:rPr>
        <w:t>2</w:t>
      </w:r>
      <w:r w:rsidR="00961B57" w:rsidRPr="00961B57">
        <w:rPr>
          <w:rFonts w:ascii="Times New Roman" w:hAnsi="Times New Roman"/>
        </w:rPr>
        <w:t xml:space="preserve"> = </w:t>
      </w:r>
      <w:r w:rsidR="00940966">
        <w:rPr>
          <w:rFonts w:ascii="Times New Roman" w:hAnsi="Times New Roman"/>
        </w:rPr>
        <w:t>20</w:t>
      </w:r>
      <w:r w:rsidR="00961B57" w:rsidRPr="00961B57">
        <w:rPr>
          <w:rFonts w:ascii="Times New Roman" w:hAnsi="Times New Roman"/>
        </w:rPr>
        <w:t>00Nm, m</w:t>
      </w:r>
      <w:r w:rsidR="00961B57" w:rsidRPr="00961B57">
        <w:rPr>
          <w:rFonts w:ascii="Times New Roman" w:hAnsi="Times New Roman"/>
          <w:vertAlign w:val="subscript"/>
        </w:rPr>
        <w:t>3</w:t>
      </w:r>
      <w:r w:rsidR="00961B57" w:rsidRPr="00961B57">
        <w:rPr>
          <w:rFonts w:ascii="Times New Roman" w:hAnsi="Times New Roman"/>
        </w:rPr>
        <w:t xml:space="preserve"> = </w:t>
      </w:r>
      <w:r w:rsidR="00940966">
        <w:rPr>
          <w:rFonts w:ascii="Times New Roman" w:hAnsi="Times New Roman"/>
        </w:rPr>
        <w:t>7</w:t>
      </w:r>
      <w:r w:rsidR="00961B57" w:rsidRPr="00961B57">
        <w:rPr>
          <w:rFonts w:ascii="Times New Roman" w:hAnsi="Times New Roman"/>
        </w:rPr>
        <w:t>00Nm, m</w:t>
      </w:r>
      <w:r w:rsidR="00961B57" w:rsidRPr="00961B57">
        <w:rPr>
          <w:rFonts w:ascii="Times New Roman" w:hAnsi="Times New Roman"/>
          <w:vertAlign w:val="subscript"/>
        </w:rPr>
        <w:t>4</w:t>
      </w:r>
      <w:r w:rsidR="00961B57" w:rsidRPr="00961B57">
        <w:rPr>
          <w:rFonts w:ascii="Times New Roman" w:hAnsi="Times New Roman"/>
        </w:rPr>
        <w:t xml:space="preserve"> = </w:t>
      </w:r>
      <w:r w:rsidR="00940966">
        <w:rPr>
          <w:rFonts w:ascii="Times New Roman" w:hAnsi="Times New Roman"/>
        </w:rPr>
        <w:t>5</w:t>
      </w:r>
      <w:r w:rsidR="00961B57" w:rsidRPr="00961B57">
        <w:rPr>
          <w:rFonts w:ascii="Times New Roman" w:hAnsi="Times New Roman"/>
        </w:rPr>
        <w:t>00Nm.</w:t>
      </w:r>
    </w:p>
    <w:p w:rsidR="00961B57" w:rsidRPr="00961B57" w:rsidRDefault="00961B57" w:rsidP="00961B57">
      <w:pPr>
        <w:spacing w:line="276" w:lineRule="auto"/>
        <w:ind w:firstLine="360"/>
        <w:jc w:val="both"/>
        <w:rPr>
          <w:rFonts w:ascii="Times New Roman" w:hAnsi="Times New Roman"/>
        </w:rPr>
      </w:pPr>
      <w:r w:rsidRPr="00961B57">
        <w:rPr>
          <w:rFonts w:ascii="Times New Roman" w:hAnsi="Times New Roman"/>
        </w:rPr>
        <w:t xml:space="preserve">a) Vẽ biểu đồ mômen xoắn nội lực </w:t>
      </w:r>
      <w:proofErr w:type="gramStart"/>
      <w:r w:rsidRPr="00961B57">
        <w:rPr>
          <w:rFonts w:ascii="Times New Roman" w:hAnsi="Times New Roman"/>
        </w:rPr>
        <w:t>của  trục</w:t>
      </w:r>
      <w:proofErr w:type="gramEnd"/>
      <w:r w:rsidRPr="00961B57">
        <w:rPr>
          <w:rFonts w:ascii="Times New Roman" w:hAnsi="Times New Roman"/>
        </w:rPr>
        <w:t xml:space="preserve"> (1,</w:t>
      </w:r>
      <w:r w:rsidRPr="00961B57">
        <w:rPr>
          <w:rFonts w:ascii="Times New Roman" w:hAnsi="Times New Roman"/>
          <w:lang w:val="vi-VN"/>
        </w:rPr>
        <w:t>5</w:t>
      </w:r>
      <w:r w:rsidRPr="00961B57">
        <w:rPr>
          <w:rFonts w:ascii="Times New Roman" w:hAnsi="Times New Roman"/>
        </w:rPr>
        <w:t>đ)</w:t>
      </w:r>
    </w:p>
    <w:p w:rsidR="00961B57" w:rsidRPr="00F70AAE" w:rsidRDefault="00752520" w:rsidP="00F6783B">
      <w:pPr>
        <w:spacing w:line="276" w:lineRule="auto"/>
        <w:ind w:left="540" w:right="1127" w:hanging="18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group id="_x0000_s18004" style="position:absolute;left:0;text-align:left;margin-left:303.25pt;margin-top:9.05pt;width:200.45pt;height:76.7pt;z-index:254504448" coordorigin="7361,10973" coordsize="4009,1534">
            <v:shape id="_x0000_s1928" type="#_x0000_t202" style="position:absolute;left:7813;top:12029;width:868;height:478" o:regroupid="28" filled="f" stroked="f">
              <v:textbox style="mso-next-textbox:#_x0000_s1928">
                <w:txbxContent>
                  <w:p w:rsidR="00E356F6" w:rsidRPr="00CB6A11" w:rsidRDefault="00E356F6" w:rsidP="00CB6A11">
                    <w:pPr>
                      <w:rPr>
                        <w:sz w:val="20"/>
                        <w:szCs w:val="20"/>
                      </w:rPr>
                    </w:pPr>
                    <w:r w:rsidRPr="00CB6A11">
                      <w:rPr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group id="_x0000_s1929" style="position:absolute;left:10590;top:11769;width:361;height:370" coordorigin="10363,5369" coordsize="374,370" o:regroupid="28">
              <v:oval id="_x0000_s1930" style="position:absolute;left:10500;top:5553;width:109;height:93"/>
              <v:line id="_x0000_s1931" style="position:absolute" from="10554,5461" to="10554,5553"/>
              <v:oval id="_x0000_s1932" style="position:absolute;left:10500;top:5369;width:109;height:92"/>
              <v:group id="_x0000_s1933" style="position:absolute;left:10363;top:5646;width:374;height:93" coordorigin="7485,9540" coordsize="615,180">
                <v:line id="_x0000_s1934" style="position:absolute" from="7560,9540" to="8100,9540"/>
                <v:line id="_x0000_s1935" style="position:absolute;flip:x" from="7815,9540" to="7995,9720"/>
                <v:line id="_x0000_s1936" style="position:absolute;flip:x" from="7590,9540" to="7770,9720"/>
                <v:line id="_x0000_s1937" style="position:absolute;flip:x" from="7920,9540" to="8100,9720"/>
                <v:line id="_x0000_s1938" style="position:absolute;flip:x" from="7485,9540" to="7665,9720"/>
                <v:line id="_x0000_s1939" style="position:absolute;flip:x" from="7710,9540" to="7890,9720"/>
              </v:group>
            </v:group>
            <v:line id="_x0000_s1940" style="position:absolute;flip:x" from="8536,11097" to="8542,11777" o:regroupid="28" strokeweight="1pt">
              <v:stroke startarrow="block" startarrowwidth="narrow" endarrowwidth="narrow"/>
            </v:line>
            <v:shape id="_x0000_s1941" type="#_x0000_t202" style="position:absolute;left:7361;top:11589;width:564;height:479" o:regroupid="28" filled="f" stroked="f">
              <v:textbox style="mso-next-textbox:#_x0000_s1941">
                <w:txbxContent>
                  <w:p w:rsidR="00E356F6" w:rsidRPr="00CB6A11" w:rsidRDefault="00E356F6" w:rsidP="00CB6A11">
                    <w:r w:rsidRPr="00CB6A11">
                      <w:t>A</w:t>
                    </w:r>
                  </w:p>
                </w:txbxContent>
              </v:textbox>
            </v:shape>
            <v:shape id="_x0000_s1942" type="#_x0000_t202" style="position:absolute;left:10806;top:11643;width:564;height:480" o:regroupid="28" filled="f" stroked="f">
              <v:textbox style="mso-next-textbox:#_x0000_s1942">
                <w:txbxContent>
                  <w:p w:rsidR="00E356F6" w:rsidRPr="00CB6A11" w:rsidRDefault="00E356F6" w:rsidP="00CB6A11">
                    <w:r w:rsidRPr="00CB6A11">
                      <w:t>B</w:t>
                    </w:r>
                  </w:p>
                </w:txbxContent>
              </v:textbox>
            </v:shape>
            <v:line id="_x0000_s1943" style="position:absolute" from="8536,11791" to="8536,12429" o:regroupid="28"/>
            <v:line id="_x0000_s1944" style="position:absolute" from="7786,11771" to="7786,12409" o:regroupid="28"/>
            <v:line id="_x0000_s1945" style="position:absolute" from="10791,11816" to="10791,12454" o:regroupid="28"/>
            <v:line id="_x0000_s1946" style="position:absolute" from="7800,12347" to="10806,12347" o:regroupid="28"/>
            <v:group id="_x0000_s1947" style="position:absolute;left:7596;top:11767;width:361;height:370" coordorigin="7281,5369" coordsize="374,370" o:regroupid="28">
              <v:oval id="_x0000_s1948" style="position:absolute;left:7427;top:5369;width:110;height:92"/>
              <v:line id="_x0000_s1949" style="position:absolute" from="7326,5646" to="7655,5646"/>
              <v:line id="_x0000_s1950" style="position:absolute;flip:x" from="7482,5646" to="7591,5739"/>
              <v:line id="_x0000_s1951" style="position:absolute;flip:x" from="7345,5646" to="7454,5739"/>
              <v:line id="_x0000_s1952" style="position:absolute;flip:x" from="7545,5646" to="7655,5739"/>
              <v:line id="_x0000_s1953" style="position:absolute;flip:x" from="7418,5646" to="7527,5739"/>
              <v:line id="_x0000_s1954" style="position:absolute;flip:x" from="7372,5461" to="7482,5646"/>
              <v:line id="_x0000_s1955" style="position:absolute" from="7482,5461" to="7591,5646"/>
              <v:line id="_x0000_s1956" style="position:absolute;flip:x" from="7281,5646" to="7390,5739"/>
            </v:group>
            <v:line id="_x0000_s1957" style="position:absolute;flip:x" from="9963,12308" to="10069,12400" o:regroupid="28"/>
            <v:line id="_x0000_s1958" style="position:absolute;flip:x" from="10747,12308" to="10852,12400" o:regroupid="28"/>
            <v:line id="_x0000_s1959" style="position:absolute;flip:x" from="7743,12294" to="7848,12387" o:regroupid="28"/>
            <v:shape id="_x0000_s1960" type="#_x0000_t202" style="position:absolute;left:8507;top:11665;width:564;height:478" o:regroupid="28" filled="f" stroked="f">
              <v:textbox style="mso-next-textbox:#_x0000_s1960">
                <w:txbxContent>
                  <w:p w:rsidR="00E356F6" w:rsidRPr="00CB6A11" w:rsidRDefault="00E356F6" w:rsidP="00CB6A11"/>
                </w:txbxContent>
              </v:textbox>
            </v:shape>
            <v:line id="_x0000_s1961" style="position:absolute" from="7772,11769" to="10839,11769" o:regroupid="28" strokeweight="1.5pt"/>
            <v:line id="_x0000_s1962" style="position:absolute" from="10022,11776" to="10022,12414" o:regroupid="28"/>
            <v:line id="_x0000_s1963" style="position:absolute;flip:x" from="8493,12308" to="8598,12400" o:regroupid="28"/>
            <v:shape id="_x0000_s1964" type="#_x0000_t202" style="position:absolute;left:9924;top:10973;width:521;height:479" o:regroupid="28" filled="f" stroked="f">
              <v:textbox style="mso-next-textbox:#_x0000_s1964">
                <w:txbxContent>
                  <w:p w:rsidR="00E356F6" w:rsidRPr="00CB6A11" w:rsidRDefault="00E356F6" w:rsidP="00CB6A11">
                    <w:pPr>
                      <w:rPr>
                        <w:vertAlign w:val="subscript"/>
                      </w:rPr>
                    </w:pPr>
                    <w:r w:rsidRPr="00CB6A11">
                      <w:t>P</w:t>
                    </w:r>
                    <w:r w:rsidRPr="00CB6A11"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965" type="#_x0000_t202" style="position:absolute;left:9028;top:12022;width:867;height:478" o:regroupid="28" filled="f" stroked="f">
              <v:textbox style="mso-next-textbox:#_x0000_s1965">
                <w:txbxContent>
                  <w:p w:rsidR="00E356F6" w:rsidRPr="00CB6A11" w:rsidRDefault="00E356F6" w:rsidP="00CB6A11">
                    <w:pPr>
                      <w:rPr>
                        <w:sz w:val="20"/>
                        <w:szCs w:val="20"/>
                      </w:rPr>
                    </w:pPr>
                    <w:r w:rsidRPr="00CB6A11">
                      <w:rPr>
                        <w:sz w:val="20"/>
                        <w:szCs w:val="20"/>
                      </w:rPr>
                      <w:t>1m</w:t>
                    </w:r>
                  </w:p>
                </w:txbxContent>
              </v:textbox>
            </v:shape>
            <v:shape id="_x0000_s1966" type="#_x0000_t202" style="position:absolute;left:10011;top:12022;width:867;height:478" o:regroupid="28" filled="f" stroked="f">
              <v:textbox style="mso-next-textbox:#_x0000_s1966">
                <w:txbxContent>
                  <w:p w:rsidR="00E356F6" w:rsidRPr="00CB6A11" w:rsidRDefault="00E356F6" w:rsidP="00CB6A11">
                    <w:pPr>
                      <w:rPr>
                        <w:sz w:val="20"/>
                        <w:szCs w:val="20"/>
                      </w:rPr>
                    </w:pPr>
                    <w:r w:rsidRPr="00CB6A11">
                      <w:rPr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line id="_x0000_s1967" style="position:absolute" from="10011,11039" to="10011,11778" o:regroupid="28" strokeweight="1pt">
              <v:stroke endarrow="block" endarrowwidth="narrow"/>
            </v:line>
            <v:shape id="_x0000_s1968" type="#_x0000_t202" style="position:absolute;left:8463;top:11037;width:520;height:479" o:regroupid="28" filled="f" stroked="f">
              <v:textbox style="mso-next-textbox:#_x0000_s1968">
                <w:txbxContent>
                  <w:p w:rsidR="00E356F6" w:rsidRPr="00CB6A11" w:rsidRDefault="00E356F6" w:rsidP="00CB6A11">
                    <w:pPr>
                      <w:rPr>
                        <w:vertAlign w:val="subscript"/>
                      </w:rPr>
                    </w:pPr>
                    <w:r w:rsidRPr="00CB6A11">
                      <w:t>P</w:t>
                    </w:r>
                    <w:r w:rsidRPr="00CB6A11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1969" style="position:absolute;flip:x" from="8528,11550" to="8742,11772" o:regroupid="28"/>
            <v:shape id="_x0000_s1970" type="#_x0000_t19" style="position:absolute;left:8294;top:11412;width:423;height:180;flip:x" coordsize="42428,21600" o:regroupid="28" adj="-10789489,,20828" path="wr-772,,42428,43200,,15877,42428,21600nfewr-772,,42428,43200,,15877,42428,21600l20828,21600nsxe">
              <v:stroke endarrow="block" endarrowwidth="narrow"/>
              <v:path o:connectlocs="0,15877;42428,21600;20828,21600"/>
            </v:shape>
            <v:shape id="_x0000_s1971" type="#_x0000_t202" style="position:absolute;left:8123;top:11055;width:419;height:540" o:regroupid="28" filled="f" stroked="f">
              <v:textbox style="mso-next-textbox:#_x0000_s1971">
                <w:txbxContent>
                  <w:p w:rsidR="00E356F6" w:rsidRPr="00CB6A11" w:rsidRDefault="00E356F6" w:rsidP="00CB6A11">
                    <w:pPr>
                      <w:rPr>
                        <w:vertAlign w:val="subscript"/>
                      </w:rPr>
                    </w:pPr>
                    <w:proofErr w:type="gramStart"/>
                    <w:r w:rsidRPr="00CB6A11"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r w:rsidR="00961B57" w:rsidRPr="00961B57">
        <w:rPr>
          <w:rFonts w:ascii="Times New Roman" w:hAnsi="Times New Roman"/>
        </w:rPr>
        <w:t xml:space="preserve">b) </w:t>
      </w:r>
      <w:r w:rsidR="00961B57" w:rsidRPr="00961B57">
        <w:rPr>
          <w:rFonts w:ascii="Times New Roman" w:hAnsi="Times New Roman"/>
          <w:lang w:val="vi-VN"/>
        </w:rPr>
        <w:t>Xác định đường kính d của trục</w:t>
      </w:r>
      <w:r w:rsidR="00F249EB">
        <w:rPr>
          <w:rFonts w:ascii="Times New Roman" w:hAnsi="Times New Roman"/>
        </w:rPr>
        <w:t xml:space="preserve"> </w:t>
      </w:r>
      <w:proofErr w:type="gramStart"/>
      <w:r w:rsidR="00F249EB">
        <w:rPr>
          <w:rFonts w:ascii="Times New Roman" w:hAnsi="Times New Roman"/>
        </w:rPr>
        <w:t>theo</w:t>
      </w:r>
      <w:proofErr w:type="gramEnd"/>
      <w:r w:rsidR="00F249EB">
        <w:rPr>
          <w:rFonts w:ascii="Times New Roman" w:hAnsi="Times New Roman"/>
        </w:rPr>
        <w:t xml:space="preserve"> điều kiện bền</w:t>
      </w:r>
      <w:r w:rsidR="00961B57" w:rsidRPr="00961B57">
        <w:rPr>
          <w:rFonts w:ascii="Times New Roman" w:hAnsi="Times New Roman"/>
        </w:rPr>
        <w:t>. Biết [</w:t>
      </w:r>
      <w:r w:rsidR="00961B57" w:rsidRPr="00961B57">
        <w:rPr>
          <w:rFonts w:ascii="Times New Roman" w:hAnsi="Times New Roman"/>
        </w:rPr>
        <w:sym w:font="Symbol" w:char="F074"/>
      </w:r>
      <w:r w:rsidR="00961B57" w:rsidRPr="00961B57">
        <w:rPr>
          <w:rFonts w:ascii="Times New Roman" w:hAnsi="Times New Roman"/>
        </w:rPr>
        <w:t xml:space="preserve">] = </w:t>
      </w:r>
      <w:r w:rsidR="00961B57" w:rsidRPr="00961B57">
        <w:rPr>
          <w:rFonts w:ascii="Times New Roman" w:hAnsi="Times New Roman"/>
          <w:lang w:val="vi-VN"/>
        </w:rPr>
        <w:t>8</w:t>
      </w:r>
      <w:r w:rsidR="00961B57" w:rsidRPr="00961B57">
        <w:rPr>
          <w:rFonts w:ascii="Times New Roman" w:hAnsi="Times New Roman"/>
        </w:rPr>
        <w:t>0</w:t>
      </w:r>
      <w:r w:rsidR="00BB3000">
        <w:rPr>
          <w:rFonts w:ascii="Times New Roman" w:hAnsi="Times New Roman"/>
        </w:rPr>
        <w:t>.10</w:t>
      </w:r>
      <w:r w:rsidR="00BB3000">
        <w:rPr>
          <w:rFonts w:ascii="Times New Roman" w:hAnsi="Times New Roman"/>
          <w:vertAlign w:val="superscript"/>
        </w:rPr>
        <w:t xml:space="preserve">6 </w:t>
      </w:r>
      <w:r w:rsidR="00961B57" w:rsidRPr="00961B57">
        <w:rPr>
          <w:rFonts w:ascii="Times New Roman" w:hAnsi="Times New Roman"/>
        </w:rPr>
        <w:t>N/m</w:t>
      </w:r>
      <w:r w:rsidR="00961B57" w:rsidRPr="00961B57">
        <w:rPr>
          <w:rFonts w:ascii="Times New Roman" w:hAnsi="Times New Roman"/>
          <w:vertAlign w:val="superscript"/>
        </w:rPr>
        <w:t>2</w:t>
      </w:r>
      <w:r w:rsidR="00F249EB">
        <w:rPr>
          <w:rFonts w:ascii="Times New Roman" w:hAnsi="Times New Roman"/>
        </w:rPr>
        <w:t xml:space="preserve"> (0</w:t>
      </w:r>
      <w:r w:rsidR="00961B57" w:rsidRPr="00961B57">
        <w:rPr>
          <w:rFonts w:ascii="Times New Roman" w:hAnsi="Times New Roman"/>
        </w:rPr>
        <w:t>,5đ)</w:t>
      </w:r>
    </w:p>
    <w:p w:rsidR="00961B57" w:rsidRDefault="00961B57" w:rsidP="00F70AAE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 w:rsidR="004A1EB0">
        <w:rPr>
          <w:rFonts w:ascii="Times New Roman" w:hAnsi="Times New Roman"/>
          <w:b/>
          <w:sz w:val="26"/>
          <w:szCs w:val="26"/>
          <w:u w:val="single"/>
        </w:rPr>
        <w:t>4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="00252B7F">
        <w:rPr>
          <w:rFonts w:ascii="Times New Roman" w:hAnsi="Times New Roman"/>
          <w:b/>
          <w:sz w:val="26"/>
          <w:szCs w:val="26"/>
        </w:rPr>
        <w:t>3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CB6A11" w:rsidRPr="00AC0162" w:rsidRDefault="00F70AAE" w:rsidP="00F6783B">
      <w:pPr>
        <w:spacing w:line="276" w:lineRule="auto"/>
        <w:ind w:right="4187" w:firstLine="27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>D</w:t>
      </w:r>
      <w:r w:rsidR="00AC0162">
        <w:rPr>
          <w:rFonts w:ascii="Times New Roman" w:hAnsi="Times New Roman"/>
          <w:lang w:val="vi-VN"/>
        </w:rPr>
        <w:t>ầm AB</w:t>
      </w:r>
      <w:r w:rsidR="00AC0162">
        <w:rPr>
          <w:rFonts w:ascii="Times New Roman" w:hAnsi="Times New Roman"/>
        </w:rPr>
        <w:t xml:space="preserve"> </w:t>
      </w:r>
      <w:r w:rsidR="00CB6A11" w:rsidRPr="00CB6A11">
        <w:rPr>
          <w:rFonts w:ascii="Times New Roman" w:hAnsi="Times New Roman"/>
          <w:lang w:val="vi-VN"/>
        </w:rPr>
        <w:t xml:space="preserve">chịu tác dụng </w:t>
      </w:r>
      <w:proofErr w:type="gramStart"/>
      <w:r w:rsidR="00CB6A11" w:rsidRPr="00CB6A11">
        <w:rPr>
          <w:rFonts w:ascii="Times New Roman" w:hAnsi="Times New Roman"/>
          <w:lang w:val="vi-VN"/>
        </w:rPr>
        <w:t xml:space="preserve">các </w:t>
      </w:r>
      <w:r w:rsidR="00CB6A11">
        <w:rPr>
          <w:rFonts w:ascii="Times New Roman" w:hAnsi="Times New Roman"/>
        </w:rPr>
        <w:t xml:space="preserve"> </w:t>
      </w:r>
      <w:r w:rsidR="00CB6A11" w:rsidRPr="00CB6A11">
        <w:rPr>
          <w:rFonts w:ascii="Times New Roman" w:hAnsi="Times New Roman"/>
          <w:lang w:val="vi-VN"/>
        </w:rPr>
        <w:t>lực</w:t>
      </w:r>
      <w:proofErr w:type="gramEnd"/>
      <w:r w:rsidR="00CB6A11" w:rsidRPr="00CB6A11">
        <w:rPr>
          <w:rFonts w:ascii="Times New Roman" w:hAnsi="Times New Roman"/>
          <w:lang w:val="vi-VN"/>
        </w:rPr>
        <w:t xml:space="preserve"> P</w:t>
      </w:r>
      <w:r w:rsidR="00CB6A11" w:rsidRPr="00CB6A11">
        <w:rPr>
          <w:rFonts w:ascii="Times New Roman" w:hAnsi="Times New Roman"/>
          <w:vertAlign w:val="subscript"/>
          <w:lang w:val="vi-VN"/>
        </w:rPr>
        <w:t>1</w:t>
      </w:r>
      <w:r w:rsidR="00CB6A11" w:rsidRPr="00CB6A11">
        <w:rPr>
          <w:rFonts w:ascii="Times New Roman" w:hAnsi="Times New Roman"/>
          <w:lang w:val="vi-VN"/>
        </w:rPr>
        <w:t>= 600N, P</w:t>
      </w:r>
      <w:r w:rsidR="00CB6A11" w:rsidRPr="00CB6A11">
        <w:rPr>
          <w:rFonts w:ascii="Times New Roman" w:hAnsi="Times New Roman"/>
          <w:vertAlign w:val="subscript"/>
          <w:lang w:val="vi-VN"/>
        </w:rPr>
        <w:t xml:space="preserve">2 </w:t>
      </w:r>
      <w:r w:rsidR="00CB6A11" w:rsidRPr="00CB6A11">
        <w:rPr>
          <w:rFonts w:ascii="Times New Roman" w:hAnsi="Times New Roman"/>
          <w:lang w:val="vi-VN"/>
        </w:rPr>
        <w:t xml:space="preserve">= 1200N và </w:t>
      </w:r>
      <w:r>
        <w:rPr>
          <w:rFonts w:ascii="Times New Roman" w:hAnsi="Times New Roman"/>
        </w:rPr>
        <w:t xml:space="preserve">moment </w:t>
      </w:r>
      <w:r w:rsidR="00AC0162">
        <w:rPr>
          <w:rFonts w:ascii="Times New Roman" w:hAnsi="Times New Roman"/>
          <w:lang w:val="vi-VN"/>
        </w:rPr>
        <w:t>m = 600Nm</w:t>
      </w:r>
      <w:r w:rsidR="00AC0162">
        <w:rPr>
          <w:rFonts w:ascii="Times New Roman" w:hAnsi="Times New Roman"/>
        </w:rPr>
        <w:t xml:space="preserve">. </w:t>
      </w:r>
      <w:r w:rsidR="00CB6A11" w:rsidRPr="00AC0162">
        <w:rPr>
          <w:rFonts w:ascii="Times New Roman" w:hAnsi="Times New Roman"/>
          <w:lang w:val="vi-VN"/>
        </w:rPr>
        <w:t>Vẽ</w:t>
      </w:r>
      <w:r w:rsidR="00CB6A11" w:rsidRPr="00AC0162">
        <w:rPr>
          <w:rFonts w:ascii="Times New Roman" w:hAnsi="Times New Roman" w:cs="VNI-Times"/>
          <w:lang w:val="vi-VN"/>
        </w:rPr>
        <w:t xml:space="preserve"> bi</w:t>
      </w:r>
      <w:r w:rsidR="00CB6A11" w:rsidRPr="00AC0162">
        <w:rPr>
          <w:rFonts w:ascii="Times New Roman" w:hAnsi="Times New Roman"/>
          <w:lang w:val="vi-VN"/>
        </w:rPr>
        <w:t>ể</w:t>
      </w:r>
      <w:r w:rsidR="00CB6A11" w:rsidRPr="00AC0162">
        <w:rPr>
          <w:rFonts w:ascii="Times New Roman" w:hAnsi="Times New Roman" w:cs="VNI-Times"/>
          <w:lang w:val="vi-VN"/>
        </w:rPr>
        <w:t xml:space="preserve">u </w:t>
      </w:r>
      <w:r w:rsidR="00CB6A11" w:rsidRPr="00AC0162">
        <w:rPr>
          <w:rFonts w:ascii="Times New Roman" w:hAnsi="Times New Roman"/>
          <w:lang w:val="vi-VN"/>
        </w:rPr>
        <w:t>đồ</w:t>
      </w:r>
      <w:r w:rsidR="00CB6A11" w:rsidRPr="00AC0162">
        <w:rPr>
          <w:rFonts w:ascii="Times New Roman" w:hAnsi="Times New Roman" w:cs="VNI-Times"/>
          <w:lang w:val="vi-VN"/>
        </w:rPr>
        <w:t xml:space="preserve"> n</w:t>
      </w:r>
      <w:r w:rsidR="00CB6A11" w:rsidRPr="00AC0162">
        <w:rPr>
          <w:rFonts w:ascii="Times New Roman" w:hAnsi="Times New Roman"/>
          <w:lang w:val="vi-VN"/>
        </w:rPr>
        <w:t>ộ</w:t>
      </w:r>
      <w:r w:rsidR="00CB6A11" w:rsidRPr="00AC0162">
        <w:rPr>
          <w:rFonts w:ascii="Times New Roman" w:hAnsi="Times New Roman" w:cs="VNI-Times"/>
          <w:lang w:val="vi-VN"/>
        </w:rPr>
        <w:t>i l</w:t>
      </w:r>
      <w:r w:rsidR="00CB6A11" w:rsidRPr="00AC0162">
        <w:rPr>
          <w:rFonts w:ascii="Times New Roman" w:hAnsi="Times New Roman"/>
          <w:lang w:val="vi-VN"/>
        </w:rPr>
        <w:t>ự</w:t>
      </w:r>
      <w:r w:rsidR="00CB6A11" w:rsidRPr="00AC0162">
        <w:rPr>
          <w:rFonts w:ascii="Times New Roman" w:hAnsi="Times New Roman" w:cs="VNI-Times"/>
          <w:lang w:val="vi-VN"/>
        </w:rPr>
        <w:t>c c</w:t>
      </w:r>
      <w:r w:rsidR="00CB6A11" w:rsidRPr="00AC0162">
        <w:rPr>
          <w:rFonts w:ascii="Times New Roman" w:hAnsi="Times New Roman"/>
          <w:lang w:val="vi-VN"/>
        </w:rPr>
        <w:t>ủ</w:t>
      </w:r>
      <w:r w:rsidR="00CB6A11" w:rsidRPr="00AC0162">
        <w:rPr>
          <w:rFonts w:ascii="Times New Roman" w:hAnsi="Times New Roman" w:cs="VNI-Times"/>
          <w:lang w:val="vi-VN"/>
        </w:rPr>
        <w:t>a d</w:t>
      </w:r>
      <w:r w:rsidR="00CB6A11" w:rsidRPr="00AC0162">
        <w:rPr>
          <w:rFonts w:ascii="Times New Roman" w:hAnsi="Times New Roman"/>
          <w:lang w:val="vi-VN"/>
        </w:rPr>
        <w:t>ầ</w:t>
      </w:r>
      <w:r w:rsidR="00AC0162" w:rsidRPr="00AC0162">
        <w:rPr>
          <w:rFonts w:ascii="Times New Roman" w:hAnsi="Times New Roman" w:cs="VNI-Times"/>
          <w:lang w:val="vi-VN"/>
        </w:rPr>
        <w:t>m</w:t>
      </w:r>
      <w:r w:rsidR="00AC0162">
        <w:rPr>
          <w:rFonts w:ascii="Times New Roman" w:hAnsi="Times New Roman" w:cs="VNI-Times"/>
        </w:rPr>
        <w:t>.</w:t>
      </w:r>
      <w:r w:rsidR="00AC0162" w:rsidRPr="00AC0162">
        <w:rPr>
          <w:rFonts w:ascii="Times New Roman" w:hAnsi="Times New Roman" w:cs="VNI-Times"/>
          <w:lang w:val="vi-VN"/>
        </w:rPr>
        <w:t xml:space="preserve"> </w:t>
      </w:r>
    </w:p>
    <w:p w:rsidR="00961B57" w:rsidRDefault="00961B57" w:rsidP="00961B57">
      <w:pPr>
        <w:rPr>
          <w:rFonts w:ascii="Times New Roman" w:hAnsi="Times New Roman"/>
        </w:rPr>
      </w:pPr>
    </w:p>
    <w:p w:rsidR="00F13CB3" w:rsidRPr="00D07398" w:rsidRDefault="00F13CB3" w:rsidP="00961B57">
      <w:pPr>
        <w:rPr>
          <w:rFonts w:ascii="Times New Roman" w:hAnsi="Times New Roman"/>
        </w:rPr>
      </w:pPr>
    </w:p>
    <w:p w:rsidR="00961B57" w:rsidRDefault="00961B57" w:rsidP="00961B57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961B57" w:rsidRPr="00C44CFE" w:rsidRDefault="00961B57" w:rsidP="00961B57">
      <w:pPr>
        <w:jc w:val="center"/>
        <w:rPr>
          <w:rFonts w:ascii="Times New Roman" w:hAnsi="Times New Roman"/>
          <w:sz w:val="16"/>
          <w:szCs w:val="16"/>
        </w:rPr>
      </w:pPr>
    </w:p>
    <w:p w:rsidR="00961B57" w:rsidRPr="00F6783B" w:rsidRDefault="00961B57" w:rsidP="00961B57">
      <w:pPr>
        <w:ind w:firstLine="720"/>
        <w:rPr>
          <w:rFonts w:ascii="Times New Roman" w:hAnsi="Times New Roman"/>
          <w:lang w:val="vi-VN"/>
        </w:rPr>
      </w:pPr>
      <w:r w:rsidRPr="00F6783B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517A0E" w:rsidRPr="00F6783B" w:rsidRDefault="00517A0E"/>
    <w:p w:rsidR="00961B57" w:rsidRPr="00F6783B" w:rsidRDefault="00961B57" w:rsidP="00961B57">
      <w:pPr>
        <w:rPr>
          <w:rFonts w:ascii="Times New Roman" w:hAnsi="Times New Roman"/>
          <w:b/>
          <w:bCs/>
          <w:lang w:val="vi-VN"/>
        </w:rPr>
      </w:pPr>
      <w:r w:rsidRPr="00F6783B">
        <w:rPr>
          <w:b/>
          <w:lang w:val="vi-VN"/>
        </w:rPr>
        <w:t xml:space="preserve">  </w:t>
      </w:r>
      <w:r w:rsidRPr="00F6783B">
        <w:rPr>
          <w:rFonts w:ascii="Times New Roman" w:hAnsi="Times New Roman"/>
          <w:b/>
          <w:bCs/>
          <w:lang w:val="vi-VN"/>
        </w:rPr>
        <w:t xml:space="preserve">TRƯỞNG KHOA </w:t>
      </w:r>
      <w:r w:rsidRPr="00F6783B">
        <w:rPr>
          <w:rFonts w:ascii="Times New Roman" w:hAnsi="Times New Roman"/>
          <w:b/>
          <w:bCs/>
          <w:lang w:val="vi-VN"/>
        </w:rPr>
        <w:tab/>
        <w:t xml:space="preserve">               </w:t>
      </w:r>
      <w:r w:rsidR="00F6783B">
        <w:rPr>
          <w:rFonts w:ascii="Times New Roman" w:hAnsi="Times New Roman"/>
          <w:b/>
          <w:bCs/>
        </w:rPr>
        <w:t xml:space="preserve">              </w:t>
      </w:r>
      <w:r w:rsidRPr="00F6783B">
        <w:rPr>
          <w:rFonts w:ascii="Times New Roman" w:hAnsi="Times New Roman"/>
          <w:b/>
          <w:bCs/>
          <w:lang w:val="vi-VN"/>
        </w:rPr>
        <w:t xml:space="preserve">TRƯỞNG BỘ MÔN </w:t>
      </w:r>
      <w:r w:rsidRPr="00F6783B">
        <w:rPr>
          <w:rFonts w:ascii="Times New Roman" w:hAnsi="Times New Roman"/>
          <w:b/>
          <w:bCs/>
          <w:lang w:val="vi-VN"/>
        </w:rPr>
        <w:tab/>
        <w:t xml:space="preserve">         </w:t>
      </w:r>
      <w:r w:rsidR="00F6783B">
        <w:rPr>
          <w:rFonts w:ascii="Times New Roman" w:hAnsi="Times New Roman"/>
          <w:b/>
          <w:bCs/>
        </w:rPr>
        <w:t xml:space="preserve">  </w:t>
      </w:r>
      <w:r w:rsidRPr="00F6783B">
        <w:rPr>
          <w:rFonts w:ascii="Times New Roman" w:hAnsi="Times New Roman"/>
          <w:b/>
          <w:bCs/>
          <w:lang w:val="vi-VN"/>
        </w:rPr>
        <w:t xml:space="preserve">GIẢNG VIÊN RA ĐỀ   </w:t>
      </w:r>
    </w:p>
    <w:p w:rsidR="00961B57" w:rsidRPr="00F6783B" w:rsidRDefault="00961B57" w:rsidP="00961B57">
      <w:pPr>
        <w:rPr>
          <w:rFonts w:ascii="Times New Roman" w:hAnsi="Times New Roman"/>
          <w:b/>
          <w:bCs/>
          <w:lang w:val="vi-VN"/>
        </w:rPr>
      </w:pPr>
      <w:r w:rsidRPr="00F6783B">
        <w:rPr>
          <w:rFonts w:ascii="Times New Roman" w:hAnsi="Times New Roman"/>
          <w:lang w:val="vi-VN"/>
        </w:rPr>
        <w:t xml:space="preserve"> (Ký và ghi rõ họ tên)                          </w:t>
      </w:r>
      <w:r w:rsidRPr="00F6783B">
        <w:rPr>
          <w:rFonts w:ascii="Times New Roman" w:hAnsi="Times New Roman"/>
        </w:rPr>
        <w:t xml:space="preserve">     </w:t>
      </w:r>
      <w:r w:rsidRPr="00F6783B">
        <w:rPr>
          <w:rFonts w:ascii="Times New Roman" w:hAnsi="Times New Roman"/>
          <w:lang w:val="vi-VN"/>
        </w:rPr>
        <w:t>(Ký và ghi rõ họ tên)</w:t>
      </w:r>
      <w:r w:rsidRPr="00F6783B">
        <w:rPr>
          <w:rFonts w:ascii="Times New Roman" w:hAnsi="Times New Roman"/>
          <w:lang w:val="vi-VN"/>
        </w:rPr>
        <w:tab/>
        <w:t xml:space="preserve">          </w:t>
      </w:r>
      <w:r w:rsidRPr="00F6783B">
        <w:rPr>
          <w:rFonts w:ascii="Times New Roman" w:hAnsi="Times New Roman"/>
        </w:rPr>
        <w:t xml:space="preserve">   </w:t>
      </w:r>
      <w:r w:rsidRPr="00F6783B">
        <w:rPr>
          <w:rFonts w:ascii="Times New Roman" w:hAnsi="Times New Roman"/>
          <w:lang w:val="vi-VN"/>
        </w:rPr>
        <w:t>(Ký và ghi rõ họ tên)</w:t>
      </w:r>
    </w:p>
    <w:p w:rsidR="00961B57" w:rsidRPr="00F6783B" w:rsidRDefault="00961B57" w:rsidP="00961B57">
      <w:pPr>
        <w:rPr>
          <w:rFonts w:ascii="Times New Roman" w:hAnsi="Times New Roman"/>
          <w:b/>
          <w:bCs/>
          <w:lang w:val="vi-VN"/>
        </w:rPr>
      </w:pPr>
    </w:p>
    <w:p w:rsidR="00961B57" w:rsidRPr="00F6783B" w:rsidRDefault="00961B57" w:rsidP="00961B57">
      <w:pPr>
        <w:rPr>
          <w:rFonts w:ascii="Times New Roman" w:hAnsi="Times New Roman"/>
        </w:rPr>
      </w:pPr>
    </w:p>
    <w:p w:rsidR="00961B57" w:rsidRPr="00F6783B" w:rsidRDefault="00961B57" w:rsidP="00961B57">
      <w:pPr>
        <w:rPr>
          <w:rFonts w:ascii="Times New Roman" w:hAnsi="Times New Roman"/>
        </w:rPr>
      </w:pPr>
    </w:p>
    <w:p w:rsidR="00961B57" w:rsidRPr="00F6783B" w:rsidRDefault="00961B57" w:rsidP="00961B57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F6783B" w:rsidRPr="00FF50DA" w:rsidRDefault="00961B57" w:rsidP="00FF50DA">
      <w:pPr>
        <w:spacing w:line="288" w:lineRule="auto"/>
        <w:jc w:val="both"/>
        <w:rPr>
          <w:rFonts w:ascii="Times New Roman" w:hAnsi="Times New Roman"/>
          <w:b/>
          <w:i/>
        </w:rPr>
      </w:pPr>
      <w:r w:rsidRPr="00F6783B">
        <w:rPr>
          <w:rFonts w:ascii="Times New Roman" w:hAnsi="Times New Roman"/>
          <w:b/>
          <w:i/>
          <w:lang w:val="vi-VN"/>
        </w:rPr>
        <w:t xml:space="preserve">Chung Trần Thế Vinh   </w:t>
      </w:r>
      <w:r w:rsidRPr="00F6783B">
        <w:rPr>
          <w:rFonts w:ascii="Times New Roman" w:hAnsi="Times New Roman"/>
          <w:b/>
          <w:i/>
        </w:rPr>
        <w:tab/>
      </w:r>
      <w:r w:rsidRPr="00F6783B">
        <w:rPr>
          <w:rFonts w:ascii="Times New Roman" w:hAnsi="Times New Roman"/>
          <w:b/>
          <w:i/>
        </w:rPr>
        <w:tab/>
        <w:t xml:space="preserve">       Vũ Quang Khải</w:t>
      </w:r>
      <w:r w:rsidRPr="00F6783B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F6783B">
        <w:rPr>
          <w:rFonts w:ascii="Times New Roman" w:hAnsi="Times New Roman"/>
          <w:b/>
          <w:i/>
        </w:rPr>
        <w:t xml:space="preserve">             </w:t>
      </w:r>
      <w:r w:rsidRPr="00F6783B">
        <w:rPr>
          <w:rFonts w:ascii="Times New Roman" w:hAnsi="Times New Roman"/>
          <w:b/>
          <w:i/>
          <w:lang w:val="vi-VN"/>
        </w:rPr>
        <w:t>Phan Thị Xuân Trang</w:t>
      </w:r>
      <w:r w:rsidRPr="00F6783B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F13CB3" w:rsidRDefault="00F13CB3" w:rsidP="000C1B5C">
      <w:pPr>
        <w:ind w:left="-180"/>
        <w:jc w:val="both"/>
        <w:rPr>
          <w:rFonts w:ascii="Times New Roman" w:hAnsi="Times New Roman"/>
          <w:b/>
        </w:rPr>
      </w:pPr>
    </w:p>
    <w:p w:rsidR="000C1B5C" w:rsidRPr="00197B64" w:rsidRDefault="000C1B5C" w:rsidP="000C1B5C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0C1B5C" w:rsidRPr="00197B64" w:rsidRDefault="000C1B5C" w:rsidP="000C1B5C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0C1B5C" w:rsidRPr="00197B64" w:rsidRDefault="00752520" w:rsidP="000C1B5C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1138" style="position:absolute;left:0;text-align:left;z-index:251669504" from="306.75pt,4.65pt" to="396.75pt,4.65pt"/>
        </w:pict>
      </w:r>
      <w:r w:rsidR="000C1B5C" w:rsidRPr="00197B64">
        <w:rPr>
          <w:rFonts w:ascii="Times New Roman" w:hAnsi="Times New Roman"/>
          <w:b/>
          <w:lang w:val="vi-VN"/>
        </w:rPr>
        <w:t xml:space="preserve"> </w:t>
      </w:r>
      <w:r w:rsidR="000C1B5C">
        <w:rPr>
          <w:rFonts w:ascii="Times New Roman" w:hAnsi="Times New Roman"/>
          <w:b/>
        </w:rPr>
        <w:t xml:space="preserve">   </w:t>
      </w:r>
      <w:r w:rsidR="000C1B5C" w:rsidRPr="00197B64">
        <w:rPr>
          <w:rFonts w:ascii="Times New Roman" w:hAnsi="Times New Roman"/>
          <w:b/>
          <w:lang w:val="vi-VN"/>
        </w:rPr>
        <w:t>T</w:t>
      </w:r>
      <w:r w:rsidR="000C1B5C">
        <w:rPr>
          <w:rFonts w:ascii="Times New Roman" w:hAnsi="Times New Roman"/>
          <w:b/>
        </w:rPr>
        <w:t xml:space="preserve">HÀNH </w:t>
      </w:r>
      <w:r w:rsidR="000C1B5C" w:rsidRPr="00197B64">
        <w:rPr>
          <w:rFonts w:ascii="Times New Roman" w:hAnsi="Times New Roman"/>
          <w:b/>
          <w:lang w:val="vi-VN"/>
        </w:rPr>
        <w:t>P</w:t>
      </w:r>
      <w:r w:rsidR="000C1B5C">
        <w:rPr>
          <w:rFonts w:ascii="Times New Roman" w:hAnsi="Times New Roman"/>
          <w:b/>
        </w:rPr>
        <w:t>HỐ</w:t>
      </w:r>
      <w:r w:rsidR="000C1B5C" w:rsidRPr="00197B64">
        <w:rPr>
          <w:rFonts w:ascii="Times New Roman" w:hAnsi="Times New Roman"/>
          <w:b/>
          <w:lang w:val="vi-VN"/>
        </w:rPr>
        <w:t xml:space="preserve"> HỒ CHÍ MINH</w:t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>
        <w:rPr>
          <w:rFonts w:ascii="Times New Roman" w:hAnsi="Times New Roman"/>
          <w:b/>
        </w:rPr>
        <w:t xml:space="preserve"> </w:t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0C1B5C" w:rsidRPr="00197B64" w:rsidRDefault="00752520" w:rsidP="000C1B5C">
      <w:pPr>
        <w:ind w:left="-180"/>
        <w:jc w:val="both"/>
        <w:rPr>
          <w:rFonts w:ascii="Times New Roman" w:hAnsi="Times New Roman"/>
          <w:b/>
          <w:lang w:val="vi-VN"/>
        </w:rPr>
      </w:pPr>
      <w:r w:rsidRPr="00752520">
        <w:rPr>
          <w:rFonts w:ascii="Times New Roman" w:hAnsi="Times New Roman"/>
          <w:b/>
          <w:noProof/>
          <w:lang w:val="vi-VN" w:eastAsia="vi-VN"/>
        </w:rPr>
        <w:pict>
          <v:line id="_x0000_s1139" style="position:absolute;left:0;text-align:left;z-index:251670528" from="36pt,3.6pt" to="126pt,3.6pt"/>
        </w:pict>
      </w:r>
    </w:p>
    <w:p w:rsidR="000C1B5C" w:rsidRPr="00587A21" w:rsidRDefault="000C1B5C" w:rsidP="000C1B5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0C1B5C" w:rsidRDefault="000C1B5C" w:rsidP="000C1B5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AB5D05" w:rsidRPr="00CD4050" w:rsidRDefault="00AB5D05" w:rsidP="00CD4050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 w:rsidR="00FF50DA">
        <w:rPr>
          <w:rFonts w:ascii="Times New Roman" w:hAnsi="Times New Roman"/>
          <w:b/>
          <w:sz w:val="26"/>
          <w:szCs w:val="26"/>
        </w:rPr>
        <w:t>9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 w:rsidR="00FF50DA">
        <w:rPr>
          <w:rFonts w:ascii="Times New Roman" w:hAnsi="Times New Roman"/>
          <w:b/>
          <w:sz w:val="26"/>
          <w:szCs w:val="26"/>
        </w:rPr>
        <w:t>20</w:t>
      </w:r>
    </w:p>
    <w:p w:rsidR="00AB5D05" w:rsidRPr="00F22AC2" w:rsidRDefault="00AB5D05" w:rsidP="00AB5D05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AB5D05" w:rsidRPr="00595352" w:rsidRDefault="00AB5D05" w:rsidP="00AB5D05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 w:rsidR="00852D75">
        <w:rPr>
          <w:rFonts w:ascii="Times New Roman" w:hAnsi="Times New Roman"/>
          <w:b/>
          <w:sz w:val="26"/>
          <w:szCs w:val="26"/>
        </w:rPr>
        <w:t>Cơ Kỹ thuật</w:t>
      </w:r>
    </w:p>
    <w:p w:rsidR="00AB5D05" w:rsidRDefault="00AB5D05" w:rsidP="00AB5D05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="00FF50DA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C1-CKL,</w:t>
      </w:r>
      <w:r w:rsidR="0014270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BCN,</w:t>
      </w:r>
      <w:r w:rsidR="0014270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CCK,</w:t>
      </w:r>
      <w:r w:rsidR="0014270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CTM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AB5D05" w:rsidRPr="00FF50DA" w:rsidRDefault="00AB5D05" w:rsidP="00AB5D05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 w:rsidR="00FF50DA">
        <w:rPr>
          <w:rFonts w:ascii="Times New Roman" w:hAnsi="Times New Roman"/>
          <w:b/>
          <w:sz w:val="26"/>
          <w:szCs w:val="26"/>
        </w:rPr>
        <w:t>20</w:t>
      </w:r>
    </w:p>
    <w:p w:rsidR="000C1B5C" w:rsidRDefault="00752520" w:rsidP="000C1B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52520">
        <w:rPr>
          <w:rFonts w:ascii="Times New Roman" w:hAnsi="Times New Roman"/>
          <w:b/>
          <w:noProof/>
        </w:rPr>
        <w:pict>
          <v:shape id="_x0000_s1137" type="#_x0000_t202" style="position:absolute;left:0;text-align:left;margin-left:9pt;margin-top:13.85pt;width:63pt;height:24pt;z-index:251668480">
            <v:textbox style="mso-next-textbox:#_x0000_s1137">
              <w:txbxContent>
                <w:p w:rsidR="00E356F6" w:rsidRPr="0049659F" w:rsidRDefault="00E356F6" w:rsidP="000C1B5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0C1B5C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0C1B5C">
        <w:rPr>
          <w:rFonts w:ascii="Times New Roman" w:hAnsi="Times New Roman"/>
          <w:b/>
          <w:sz w:val="26"/>
          <w:szCs w:val="26"/>
          <w:lang w:val="vi-VN"/>
        </w:rPr>
        <w:t>9</w:t>
      </w:r>
      <w:r w:rsidR="000C1B5C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0C1B5C">
        <w:rPr>
          <w:rFonts w:ascii="Times New Roman" w:hAnsi="Times New Roman"/>
          <w:b/>
          <w:sz w:val="26"/>
          <w:szCs w:val="26"/>
        </w:rPr>
        <w:t xml:space="preserve"> </w:t>
      </w:r>
      <w:r w:rsidR="000C1B5C">
        <w:rPr>
          <w:rFonts w:ascii="Times New Roman" w:hAnsi="Times New Roman"/>
          <w:sz w:val="26"/>
          <w:szCs w:val="26"/>
        </w:rPr>
        <w:t>(không kể thời gian phát đề)</w:t>
      </w:r>
      <w:r w:rsidR="000C1B5C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0C1B5C" w:rsidRPr="0021191F" w:rsidRDefault="000C1B5C" w:rsidP="000C1B5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0C1B5C" w:rsidRDefault="000C1B5C" w:rsidP="000C1B5C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0C1B5C" w:rsidTr="00531E07">
        <w:tc>
          <w:tcPr>
            <w:tcW w:w="72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</w:p>
        </w:tc>
        <w:tc>
          <w:tcPr>
            <w:tcW w:w="54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62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</w:tr>
      <w:tr w:rsidR="0030715F" w:rsidTr="00531E07">
        <w:tc>
          <w:tcPr>
            <w:tcW w:w="720" w:type="dxa"/>
          </w:tcPr>
          <w:p w:rsidR="0030715F" w:rsidRDefault="0030715F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30715F" w:rsidRDefault="0030715F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30715F" w:rsidRDefault="00752520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52520"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18193" style="position:absolute;left:0;text-align:left;margin-left:104.1pt;margin-top:16.1pt;width:234.6pt;height:106.85pt;z-index:254589440;mso-position-horizontal-relative:text;mso-position-vertical-relative:text" coordorigin="3816,6576" coordsize="4692,2137">
                  <v:rect id="_x0000_s18087" style="position:absolute;left:7873;top:7743;width:327;height:467" o:regroupid="30" filled="f" stroked="f">
                    <v:textbox style="mso-next-textbox:#_x0000_s18087" inset="0,0,0,0">
                      <w:txbxContent>
                        <w:p w:rsidR="00E356F6" w:rsidRPr="009D10A6" w:rsidRDefault="00E356F6" w:rsidP="0030715F">
                          <w:r w:rsidRPr="009D10A6"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18088" style="position:absolute;left:4069;top:7534;width:287;height:419" o:regroupid="30" filled="f" stroked="f">
                    <v:textbox style="mso-next-textbox:#_x0000_s18088" inset="0,0,0,0">
                      <w:txbxContent>
                        <w:p w:rsidR="00E356F6" w:rsidRPr="009D10A6" w:rsidRDefault="00E356F6" w:rsidP="0030715F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9D10A6">
                            <w:rPr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shape id="_x0000_s18089" type="#_x0000_t32" style="position:absolute;left:4283;top:7681;width:3702;height:0" o:connectortype="straight" o:regroupid="30" strokeweight="1.5pt"/>
                  <v:group id="_x0000_s18090" style="position:absolute;left:7631;top:7602;width:357;height:156" coordorigin="8130,10587" coordsize="884,423" o:regroupid="30">
                    <v:shape id="_x0000_s18091" type="#_x0000_t32" style="position:absolute;left:8190;top:10920;width:780;height:0" o:connectortype="straight" strokeweight="1.5pt"/>
                    <v:shape id="_x0000_s18092" type="#_x0000_t32" style="position:absolute;left:8190;top:10680;width:780;height:0" o:connectortype="straight" strokeweight="1.5pt"/>
                    <v:group id="_x0000_s18093" style="position:absolute;left:8190;top:10587;width:374;height:93" coordorigin="7968,6233" coordsize="374,93">
                      <v:line id="_x0000_s18094" style="position:absolute;flip:x" from="8169,6233" to="8278,6326"/>
                      <v:line id="_x0000_s18095" style="position:absolute;flip:x" from="8032,6233" to="8141,6326"/>
                      <v:line id="_x0000_s18096" style="position:absolute;flip:x" from="8233,6233" to="8342,6326"/>
                      <v:line id="_x0000_s18097" style="position:absolute;flip:x" from="7968,6233" to="8077,6326"/>
                      <v:line id="_x0000_s18098" style="position:absolute;flip:x" from="8103,6233" to="8212,6326"/>
                    </v:group>
                    <v:line id="_x0000_s18099" style="position:absolute;flip:x" from="8796,10587" to="8905,10680"/>
                    <v:line id="_x0000_s18100" style="position:absolute;flip:x" from="8584,10587" to="8693,10680"/>
                    <v:line id="_x0000_s18101" style="position:absolute;flip:x" from="8905,10587" to="9014,10680"/>
                    <v:line id="_x0000_s18102" style="position:absolute;flip:x" from="8520,10587" to="8629,10680"/>
                    <v:line id="_x0000_s18103" style="position:absolute;flip:x" from="8655,10587" to="8764,10680"/>
                    <v:line id="_x0000_s18104" style="position:absolute;flip:x" from="8721,10587" to="8830,10680"/>
                    <v:line id="_x0000_s18105" style="position:absolute;flip:x" from="8854,10587" to="8963,10680"/>
                    <v:group id="_x0000_s18106" style="position:absolute;left:8130;top:10917;width:824;height:93" coordorigin="2760,11607" coordsize="824,93">
                      <v:group id="_x0000_s18107" style="position:absolute;left:2760;top:11607;width:374;height:93" coordorigin="7968,6233" coordsize="374,93">
                        <v:line id="_x0000_s18108" style="position:absolute;flip:x" from="8169,6233" to="8278,6326"/>
                        <v:line id="_x0000_s18109" style="position:absolute;flip:x" from="8032,6233" to="8141,6326"/>
                        <v:line id="_x0000_s18110" style="position:absolute;flip:x" from="8233,6233" to="8342,6326"/>
                        <v:line id="_x0000_s18111" style="position:absolute;flip:x" from="7968,6233" to="8077,6326"/>
                        <v:line id="_x0000_s18112" style="position:absolute;flip:x" from="8103,6233" to="8212,6326"/>
                      </v:group>
                      <v:line id="_x0000_s18113" style="position:absolute;flip:x" from="3366,11607" to="3475,11700"/>
                      <v:line id="_x0000_s18114" style="position:absolute;flip:x" from="3154,11607" to="3263,11700"/>
                      <v:line id="_x0000_s18115" style="position:absolute;flip:x" from="3475,11607" to="3584,11700"/>
                      <v:line id="_x0000_s18116" style="position:absolute;flip:x" from="3090,11607" to="3199,11700"/>
                      <v:line id="_x0000_s18117" style="position:absolute;flip:x" from="3225,11607" to="3334,11700"/>
                      <v:line id="_x0000_s18118" style="position:absolute;flip:x" from="3291,11607" to="3400,11700"/>
                      <v:line id="_x0000_s18119" style="position:absolute;flip:x" from="3424,11607" to="3533,11700"/>
                    </v:group>
                  </v:group>
                  <v:group id="_x0000_s18120" style="position:absolute;left:4260;top:7602;width:358;height:156" coordorigin="3205,13997" coordsize="638,215" o:regroupid="30">
                    <v:shape id="_x0000_s18121" type="#_x0000_t32" style="position:absolute;left:3248;top:14166;width:563;height:0" o:connectortype="straight" strokeweight="1.5pt"/>
                    <v:shape id="_x0000_s18122" type="#_x0000_t32" style="position:absolute;left:3248;top:14044;width:563;height:0" o:connectortype="straight" strokeweight="1.5pt"/>
                    <v:group id="_x0000_s18123" style="position:absolute;left:3248;top:13997;width:270;height:47" coordorigin="7968,6233" coordsize="374,93">
                      <v:line id="_x0000_s18124" style="position:absolute;flip:x" from="8169,6233" to="8278,6326"/>
                      <v:line id="_x0000_s18125" style="position:absolute;flip:x" from="8032,6233" to="8141,6326"/>
                      <v:line id="_x0000_s18126" style="position:absolute;flip:x" from="8233,6233" to="8342,6326"/>
                      <v:line id="_x0000_s18127" style="position:absolute;flip:x" from="7968,6233" to="8077,6326"/>
                      <v:line id="_x0000_s18128" style="position:absolute;flip:x" from="8103,6233" to="8212,6326"/>
                    </v:group>
                    <v:line id="_x0000_s18129" style="position:absolute;flip:x" from="3686,13997" to="3764,14044"/>
                    <v:line id="_x0000_s18130" style="position:absolute;flip:x" from="3533,13997" to="3611,14044"/>
                    <v:line id="_x0000_s18131" style="position:absolute;flip:x" from="3764,13997" to="3843,14044"/>
                    <v:line id="_x0000_s18132" style="position:absolute;flip:x" from="3486,13997" to="3565,14044"/>
                    <v:line id="_x0000_s18133" style="position:absolute;flip:x" from="3584,13997" to="3662,14044"/>
                    <v:line id="_x0000_s18134" style="position:absolute;flip:x" from="3631,13997" to="3710,14044"/>
                    <v:line id="_x0000_s18135" style="position:absolute;flip:x" from="3727,13997" to="3806,14044"/>
                    <v:group id="_x0000_s18136" style="position:absolute;left:3205;top:14165;width:595;height:47" coordorigin="2760,11607" coordsize="824,93">
                      <v:group id="_x0000_s18137" style="position:absolute;left:2760;top:11607;width:374;height:93" coordorigin="7968,6233" coordsize="374,93">
                        <v:line id="_x0000_s18138" style="position:absolute;flip:x" from="8169,6233" to="8278,6326"/>
                        <v:line id="_x0000_s18139" style="position:absolute;flip:x" from="8032,6233" to="8141,6326"/>
                        <v:line id="_x0000_s18140" style="position:absolute;flip:x" from="8233,6233" to="8342,6326"/>
                        <v:line id="_x0000_s18141" style="position:absolute;flip:x" from="7968,6233" to="8077,6326"/>
                        <v:line id="_x0000_s18142" style="position:absolute;flip:x" from="8103,6233" to="8212,6326"/>
                      </v:group>
                      <v:line id="_x0000_s18143" style="position:absolute;flip:x" from="3366,11607" to="3475,11700"/>
                      <v:line id="_x0000_s18144" style="position:absolute;flip:x" from="3154,11607" to="3263,11700"/>
                      <v:line id="_x0000_s18145" style="position:absolute;flip:x" from="3475,11607" to="3584,11700"/>
                      <v:line id="_x0000_s18146" style="position:absolute;flip:x" from="3090,11607" to="3199,11700"/>
                      <v:line id="_x0000_s18147" style="position:absolute;flip:x" from="3225,11607" to="3334,11700"/>
                      <v:line id="_x0000_s18148" style="position:absolute;flip:x" from="3291,11607" to="3400,11700"/>
                      <v:line id="_x0000_s18149" style="position:absolute;flip:x" from="3424,11607" to="3533,11700"/>
                    </v:group>
                  </v:group>
                  <v:rect id="_x0000_s18150" style="position:absolute;left:5245;top:7090;width:227;height:1164" o:regroupid="30"/>
                  <v:shape id="_x0000_s18151" type="#_x0000_t32" style="position:absolute;left:5356;top:7090;width:0;height:529;flip:y" o:connectortype="straight" o:regroupid="30" strokeweight="1.5pt">
                    <v:stroke startarrow="block" startarrowwidth="narrow"/>
                  </v:shape>
                  <v:shape id="_x0000_s18152" type="#_x0000_t32" style="position:absolute;left:5347;top:6735;width:409;height:355;flip:x" o:connectortype="straight" o:regroupid="30" strokeweight="1.5pt">
                    <v:stroke startarrow="block" startarrowwidth="narrow"/>
                  </v:shape>
                  <v:shape id="_x0000_s18153" type="#_x0000_t32" style="position:absolute;left:7819;top:7687;width:0;height:984" o:connectortype="straight" o:regroupid="30"/>
                  <v:shape id="_x0000_s18154" type="#_x0000_t32" style="position:absolute;left:4444;top:7659;width:0;height:984" o:connectortype="straight" o:regroupid="30"/>
                  <v:shape id="_x0000_s18155" type="#_x0000_t32" style="position:absolute;left:5354;top:8254;width:0;height:394" o:connectortype="straight" o:regroupid="30"/>
                  <v:shape id="_x0000_s18156" type="#_x0000_t32" style="position:absolute;left:5345;top:8545;width:1308;height:0" o:connectortype="straight" o:regroupid="30">
                    <v:stroke startarrow="block" startarrowwidth="narrow" endarrow="block" endarrowwidth="narrow"/>
                  </v:shape>
                  <v:shape id="_x0000_s18157" type="#_x0000_t32" style="position:absolute;left:4431;top:8545;width:916;height:0" o:connectortype="straight" o:regroupid="30">
                    <v:stroke startarrow="block" startarrowwidth="narrow" endarrow="block" endarrowwidth="narrow"/>
                  </v:shape>
                  <v:rect id="_x0000_s18158" style="position:absolute;left:4715;top:8271;width:618;height:427" o:regroupid="30" filled="f" stroked="f">
                    <v:textbox style="mso-next-textbox:#_x0000_s18158" inset="0,0,0,0">
                      <w:txbxContent>
                        <w:p w:rsidR="00E356F6" w:rsidRPr="009D10A6" w:rsidRDefault="00E356F6" w:rsidP="0030715F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9D10A6">
                            <w:rPr>
                              <w:sz w:val="20"/>
                              <w:szCs w:val="20"/>
                            </w:rPr>
                            <w:t>0,2m</w:t>
                          </w:r>
                        </w:p>
                      </w:txbxContent>
                    </v:textbox>
                  </v:rect>
                  <v:rect id="_x0000_s18159" style="position:absolute;left:5304;top:6576;width:499;height:559" o:regroupid="30" filled="f" stroked="f">
                    <v:textbox style="mso-next-textbox:#_x0000_s18159" inset="0,0,0,0">
                      <w:txbxContent>
                        <w:p w:rsidR="00E356F6" w:rsidRPr="00AC0162" w:rsidRDefault="00E356F6" w:rsidP="0030715F">
                          <w:pPr>
                            <w:rPr>
                              <w:sz w:val="22"/>
                              <w:szCs w:val="22"/>
                              <w:vertAlign w:val="subscript"/>
                            </w:rPr>
                          </w:pPr>
                          <w:r w:rsidRPr="00AC0162">
                            <w:rPr>
                              <w:sz w:val="22"/>
                              <w:szCs w:val="22"/>
                            </w:rPr>
                            <w:t>F</w:t>
                          </w:r>
                          <w:r w:rsidRPr="00371F1E">
                            <w:rPr>
                              <w:vertAlign w:val="subscript"/>
                            </w:rPr>
                            <w:t>t</w:t>
                          </w:r>
                          <w:r w:rsidRPr="00AC0162">
                            <w:rPr>
                              <w:sz w:val="22"/>
                              <w:szCs w:val="22"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rect>
                  <v:group id="_x0000_s18160" style="position:absolute;left:5327;top:7648;width:61;height:77" coordorigin="7353,14021" coordsize="109,107" o:regroupid="30">
                    <v:shape id="_x0000_s18161" type="#_x0000_t32" style="position:absolute;left:7353;top:14044;width:109;height:69;flip:x" o:connectortype="straight"/>
                    <v:shape id="_x0000_s18162" type="#_x0000_t32" style="position:absolute;left:7364;top:14021;width:76;height:107" o:connectortype="straight"/>
                  </v:group>
                  <v:rect id="_x0000_s18163" style="position:absolute;left:4987;top:7135;width:400;height:499" o:regroupid="30" filled="f" stroked="f">
                    <v:textbox style="mso-next-textbox:#_x0000_s18163" inset="0,0,0,0">
                      <w:txbxContent>
                        <w:p w:rsidR="00E356F6" w:rsidRPr="00AC0162" w:rsidRDefault="00E356F6" w:rsidP="0030715F">
                          <w:pPr>
                            <w:rPr>
                              <w:sz w:val="22"/>
                              <w:szCs w:val="22"/>
                              <w:vertAlign w:val="subscript"/>
                            </w:rPr>
                          </w:pPr>
                          <w:r w:rsidRPr="00AC0162">
                            <w:rPr>
                              <w:sz w:val="22"/>
                              <w:szCs w:val="22"/>
                            </w:rPr>
                            <w:t>F</w:t>
                          </w:r>
                          <w:r w:rsidRPr="00371F1E">
                            <w:rPr>
                              <w:vertAlign w:val="subscript"/>
                            </w:rPr>
                            <w:t>r</w:t>
                          </w:r>
                          <w:r w:rsidRPr="00AC0162">
                            <w:rPr>
                              <w:sz w:val="22"/>
                              <w:szCs w:val="22"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rect>
                  <v:shape id="_x0000_s18164" type="#_x0000_t32" style="position:absolute;left:6640;top:8070;width:0;height:600" o:connectortype="straight" o:regroupid="30"/>
                  <v:shape id="_x0000_s18165" type="#_x0000_t32" style="position:absolute;left:6632;top:8545;width:1174;height:0" o:connectortype="straight" o:regroupid="30">
                    <v:stroke startarrow="block" startarrowwidth="narrow" endarrow="block" endarrowwidth="narrow"/>
                  </v:shape>
                  <v:rect id="_x0000_s18166" style="position:absolute;left:6538;top:7255;width:206;height:811" o:regroupid="30"/>
                  <v:group id="_x0000_s18167" style="position:absolute;left:6612;top:7631;width:60;height:72" coordorigin="7353,14021" coordsize="109,107" o:regroupid="30">
                    <v:shape id="_x0000_s18168" type="#_x0000_t32" style="position:absolute;left:7353;top:14044;width:109;height:69;flip:x" o:connectortype="straight"/>
                    <v:shape id="_x0000_s18169" type="#_x0000_t32" style="position:absolute;left:7364;top:14021;width:76;height:107" o:connectortype="straight"/>
                  </v:group>
                  <v:shape id="_x0000_s18170" type="#_x0000_t32" style="position:absolute;left:6640;top:7766;width:346;height:301;flip:x" o:connectortype="straight" o:regroupid="30" strokeweight="1.5pt">
                    <v:stroke startarrow="block" startarrowwidth="narrow"/>
                  </v:shape>
                  <v:shape id="_x0000_s18171" type="#_x0000_t32" style="position:absolute;left:6640;top:7568;width:0;height:488;flip:y" o:connectortype="straight" o:regroupid="30" strokeweight="1.5pt">
                    <v:stroke startarrowwidth="narrow" endarrow="block" endarrowwidth="narrow"/>
                  </v:shape>
                  <v:rect id="_x0000_s18172" style="position:absolute;left:6863;top:7833;width:410;height:534" o:regroupid="30" filled="f" stroked="f">
                    <v:textbox style="mso-next-textbox:#_x0000_s18172" inset="0,0,0,0">
                      <w:txbxContent>
                        <w:p w:rsidR="00E356F6" w:rsidRPr="00AC0162" w:rsidRDefault="00E356F6" w:rsidP="0030715F">
                          <w:pPr>
                            <w:rPr>
                              <w:sz w:val="22"/>
                              <w:szCs w:val="22"/>
                              <w:vertAlign w:val="subscript"/>
                            </w:rPr>
                          </w:pPr>
                          <w:r w:rsidRPr="00AC0162">
                            <w:rPr>
                              <w:sz w:val="22"/>
                              <w:szCs w:val="22"/>
                            </w:rPr>
                            <w:t>F</w:t>
                          </w:r>
                          <w:r w:rsidRPr="00371F1E">
                            <w:rPr>
                              <w:vertAlign w:val="subscript"/>
                            </w:rPr>
                            <w:t>t</w:t>
                          </w:r>
                          <w:r w:rsidRPr="00AC0162">
                            <w:rPr>
                              <w:sz w:val="22"/>
                              <w:szCs w:val="22"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18173" style="position:absolute;left:6250;top:7633;width:484;height:449" o:regroupid="30" filled="f" stroked="f">
                    <v:textbox style="mso-next-textbox:#_x0000_s18173" inset="0,0,0,0">
                      <w:txbxContent>
                        <w:p w:rsidR="00E356F6" w:rsidRPr="00AC0162" w:rsidRDefault="00E356F6" w:rsidP="0030715F">
                          <w:pPr>
                            <w:rPr>
                              <w:sz w:val="22"/>
                              <w:szCs w:val="22"/>
                              <w:vertAlign w:val="subscript"/>
                            </w:rPr>
                          </w:pPr>
                          <w:r w:rsidRPr="00AC0162">
                            <w:rPr>
                              <w:sz w:val="22"/>
                              <w:szCs w:val="22"/>
                            </w:rPr>
                            <w:t>F</w:t>
                          </w:r>
                          <w:r w:rsidRPr="00371F1E">
                            <w:rPr>
                              <w:vertAlign w:val="subscript"/>
                            </w:rPr>
                            <w:t>r</w:t>
                          </w:r>
                          <w:r w:rsidRPr="00AC0162">
                            <w:rPr>
                              <w:sz w:val="22"/>
                              <w:szCs w:val="22"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18174" style="position:absolute;left:5713;top:8286;width:618;height:427" o:regroupid="30" filled="f" stroked="f">
                    <v:textbox style="mso-next-textbox:#_x0000_s18174" inset="0,0,0,0">
                      <w:txbxContent>
                        <w:p w:rsidR="00E356F6" w:rsidRPr="009D10A6" w:rsidRDefault="00E356F6" w:rsidP="0030715F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9D10A6">
                            <w:rPr>
                              <w:sz w:val="20"/>
                              <w:szCs w:val="20"/>
                            </w:rPr>
                            <w:t>0,</w:t>
                          </w:r>
                          <w:r>
                            <w:rPr>
                              <w:sz w:val="20"/>
                              <w:szCs w:val="20"/>
                            </w:rPr>
                            <w:t>4</w:t>
                          </w:r>
                          <w:r w:rsidRPr="009D10A6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rect>
                  <v:rect id="_x0000_s18175" style="position:absolute;left:6995;top:8283;width:618;height:427" o:regroupid="30" filled="f" stroked="f">
                    <v:textbox style="mso-next-textbox:#_x0000_s18175" inset="0,0,0,0">
                      <w:txbxContent>
                        <w:p w:rsidR="00E356F6" w:rsidRPr="009D10A6" w:rsidRDefault="00E356F6" w:rsidP="0030715F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9D10A6">
                            <w:rPr>
                              <w:sz w:val="20"/>
                              <w:szCs w:val="20"/>
                            </w:rPr>
                            <w:t>0,</w:t>
                          </w:r>
                          <w:r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Pr="009D10A6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rect>
                  <v:shape id="_x0000_s18176" type="#_x0000_t32" style="position:absolute;left:5347;top:7090;width:620;height:1;flip:x" o:connectortype="straight" o:regroupid="30" strokeweight="1.5pt">
                    <v:stroke startarrow="block" startarrowwidth="narrow"/>
                  </v:shape>
                  <v:rect id="_x0000_s18177" style="position:absolute;left:5636;top:7013;width:498;height:559" o:regroupid="30" filled="f" stroked="f">
                    <v:textbox style="mso-next-textbox:#_x0000_s18177" inset="0,0,0,0">
                      <w:txbxContent>
                        <w:p w:rsidR="00E356F6" w:rsidRPr="00AC0162" w:rsidRDefault="00E356F6" w:rsidP="0030715F">
                          <w:pPr>
                            <w:rPr>
                              <w:sz w:val="22"/>
                              <w:szCs w:val="22"/>
                              <w:vertAlign w:val="subscript"/>
                            </w:rPr>
                          </w:pPr>
                          <w:r w:rsidRPr="00AC0162">
                            <w:rPr>
                              <w:sz w:val="22"/>
                              <w:szCs w:val="22"/>
                            </w:rPr>
                            <w:t>F</w:t>
                          </w:r>
                          <w:r w:rsidRPr="009D10A6">
                            <w:rPr>
                              <w:sz w:val="28"/>
                              <w:szCs w:val="28"/>
                              <w:vertAlign w:val="subscript"/>
                            </w:rPr>
                            <w:t>a</w:t>
                          </w:r>
                          <w:r w:rsidRPr="00AC0162">
                            <w:rPr>
                              <w:sz w:val="22"/>
                              <w:szCs w:val="22"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rect>
                  <v:shape id="_x0000_s18178" type="#_x0000_t32" style="position:absolute;left:7843;top:7681;width:502;height:0" o:connectortype="straight" o:regroupid="30">
                    <v:stroke endarrow="block" endarrowwidth="narrow"/>
                  </v:shape>
                  <v:shape id="_x0000_s18179" type="#_x0000_t32" style="position:absolute;left:4437;top:7090;width:0;height:546;flip:y" o:connectortype="straight" o:regroupid="30">
                    <v:stroke endarrow="block" endarrowwidth="narrow"/>
                  </v:shape>
                  <v:shape id="_x0000_s18180" type="#_x0000_t32" style="position:absolute;left:3987;top:7661;width:449;height:320;flip:y" o:connectortype="straight" o:regroupid="30" strokeweight="1pt">
                    <v:stroke startarrow="block" startarrowwidth="narrow"/>
                  </v:shape>
                  <v:rect id="_x0000_s18181" style="position:absolute;left:8180;top:7615;width:328;height:467" o:regroupid="30" filled="f" stroked="f">
                    <v:textbox style="mso-next-textbox:#_x0000_s18181" inset="0,0,0,0">
                      <w:txbxContent>
                        <w:p w:rsidR="00E356F6" w:rsidRPr="009D10A6" w:rsidRDefault="00E356F6" w:rsidP="0030715F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y</w:t>
                          </w:r>
                          <w:proofErr w:type="gramEnd"/>
                        </w:p>
                      </w:txbxContent>
                    </v:textbox>
                  </v:rect>
                  <v:rect id="_x0000_s18182" style="position:absolute;left:4138;top:6943;width:328;height:467" o:regroupid="30" filled="f" stroked="f">
                    <v:textbox style="mso-next-textbox:#_x0000_s18182" inset="0,0,0,0">
                      <w:txbxContent>
                        <w:p w:rsidR="00E356F6" w:rsidRPr="0030715F" w:rsidRDefault="00E356F6" w:rsidP="0030715F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Z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18183" style="position:absolute;left:5667;top:7788;width:328;height:467" o:regroupid="30" filled="f" stroked="f">
                    <v:textbox style="mso-next-textbox:#_x0000_s18183" inset="0,0,0,0">
                      <w:txbxContent>
                        <w:p w:rsidR="00E356F6" w:rsidRPr="00BD1AC6" w:rsidRDefault="00E356F6" w:rsidP="0030715F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r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rect>
                  <v:shape id="_x0000_s18184" type="#_x0000_t32" style="position:absolute;left:5451;top:8254;width:247;height:0" o:connectortype="straight" o:regroupid="30"/>
                  <v:shape id="_x0000_s18185" type="#_x0000_t32" style="position:absolute;left:5636;top:7687;width:3;height:582" o:connectortype="straight" o:regroupid="30">
                    <v:stroke startarrow="block" startarrowwidth="narrow" startarrowlength="short" endarrow="block" endarrowwidth="narrow" endarrowlength="short"/>
                  </v:shape>
                  <v:rect id="_x0000_s18188" style="position:absolute;left:3816;top:7954;width:328;height:467" filled="f" stroked="f">
                    <v:textbox style="mso-next-textbox:#_x0000_s18188" inset="0,0,0,0">
                      <w:txbxContent>
                        <w:p w:rsidR="00E356F6" w:rsidRPr="0030715F" w:rsidRDefault="00E356F6" w:rsidP="0030715F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X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18189" style="position:absolute;left:7900;top:6992;width:328;height:467" filled="f" stroked="f">
                    <v:textbox style="mso-next-textbox:#_x0000_s18189" inset="0,0,0,0">
                      <w:txbxContent>
                        <w:p w:rsidR="00E356F6" w:rsidRPr="0030715F" w:rsidRDefault="00E356F6" w:rsidP="0030715F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Z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rect>
                  <v:shape id="_x0000_s18190" type="#_x0000_t32" style="position:absolute;left:7827;top:7135;width:0;height:546;flip:y" o:connectortype="straight" strokeweight="1pt">
                    <v:stroke endarrow="block" endarrowwidth="narrow"/>
                  </v:shape>
                  <v:shape id="_x0000_s18191" type="#_x0000_t32" style="position:absolute;left:7371;top:7686;width:449;height:320;flip:y" o:connectortype="straight" strokeweight="1pt">
                    <v:stroke startarrow="block" startarrowwidth="narrow"/>
                  </v:shape>
                  <v:rect id="_x0000_s18192" style="position:absolute;left:7461;top:7954;width:328;height:467" filled="f" stroked="f">
                    <v:textbox style="mso-next-textbox:#_x0000_s18192" inset="0,0,0,0">
                      <w:txbxContent>
                        <w:p w:rsidR="00E356F6" w:rsidRPr="0030715F" w:rsidRDefault="00E356F6" w:rsidP="0030715F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X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rect>
                </v:group>
              </w:pict>
            </w:r>
          </w:p>
        </w:tc>
        <w:tc>
          <w:tcPr>
            <w:tcW w:w="962" w:type="dxa"/>
          </w:tcPr>
          <w:p w:rsidR="0030715F" w:rsidRDefault="00592F4E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30715F">
              <w:rPr>
                <w:rFonts w:ascii="Times New Roman" w:hAnsi="Times New Roman"/>
                <w:b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</w:tr>
      <w:tr w:rsidR="0030715F" w:rsidTr="00531E07">
        <w:tc>
          <w:tcPr>
            <w:tcW w:w="720" w:type="dxa"/>
          </w:tcPr>
          <w:p w:rsidR="0030715F" w:rsidRDefault="0030715F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30715F" w:rsidRDefault="0030715F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30715F" w:rsidRPr="00001B00" w:rsidRDefault="00001B00" w:rsidP="00001B00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001B00">
              <w:rPr>
                <w:rFonts w:ascii="Times New Roman" w:hAnsi="Times New Roman"/>
                <w:sz w:val="26"/>
                <w:szCs w:val="26"/>
              </w:rPr>
              <w:t>Xác định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phản lực (hình vẽ)</w:t>
            </w:r>
          </w:p>
          <w:p w:rsidR="0030715F" w:rsidRDefault="0030715F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0715F" w:rsidRDefault="0030715F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D4050" w:rsidRDefault="00CD4050" w:rsidP="00CD4050">
            <w:pPr>
              <w:spacing w:line="288" w:lineRule="auto"/>
              <w:rPr>
                <w:rFonts w:ascii="Times New Roman" w:hAnsi="Times New Roman"/>
                <w:position w:val="-84"/>
                <w:sz w:val="26"/>
                <w:szCs w:val="26"/>
              </w:rPr>
            </w:pPr>
          </w:p>
          <w:p w:rsidR="0030715F" w:rsidRDefault="00CD4050" w:rsidP="00CD4050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position w:val="-138"/>
                <w:sz w:val="26"/>
                <w:szCs w:val="26"/>
              </w:rPr>
              <w:t xml:space="preserve">                      </w:t>
            </w:r>
            <w:r w:rsidR="00001B00" w:rsidRPr="00E5031D">
              <w:rPr>
                <w:rFonts w:ascii="Times New Roman" w:hAnsi="Times New Roman"/>
                <w:position w:val="-138"/>
                <w:sz w:val="26"/>
                <w:szCs w:val="26"/>
              </w:rPr>
              <w:object w:dxaOrig="4180" w:dyaOrig="28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8.75pt;height:157.5pt" o:ole="">
                  <v:imagedata r:id="rId5" o:title=""/>
                </v:shape>
                <o:OLEObject Type="Embed" ProgID="Equation.3" ShapeID="_x0000_i1025" DrawAspect="Content" ObjectID="_1661104054" r:id="rId6"/>
              </w:object>
            </w:r>
          </w:p>
        </w:tc>
        <w:tc>
          <w:tcPr>
            <w:tcW w:w="962" w:type="dxa"/>
          </w:tcPr>
          <w:p w:rsidR="00001B00" w:rsidRDefault="00001B00" w:rsidP="00684FB3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1B00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001B00" w:rsidRDefault="00001B00" w:rsidP="00531E0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01B00" w:rsidRDefault="00001B00" w:rsidP="00531E0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01B00" w:rsidRDefault="00001B00" w:rsidP="00531E0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01B00" w:rsidRDefault="00001B00" w:rsidP="00531E0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01B00" w:rsidRDefault="00001B00" w:rsidP="00CD4050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01B00" w:rsidRPr="00684FB3" w:rsidRDefault="00001B00" w:rsidP="00684FB3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001B00" w:rsidRPr="00684FB3" w:rsidRDefault="00001B00" w:rsidP="00684FB3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001B00" w:rsidRPr="00684FB3" w:rsidRDefault="00001B00" w:rsidP="00684FB3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</w:t>
            </w:r>
            <w:r w:rsidR="00FB4838" w:rsidRPr="00684FB3">
              <w:rPr>
                <w:rFonts w:ascii="Times New Roman" w:hAnsi="Times New Roman"/>
              </w:rPr>
              <w:t>37</w:t>
            </w:r>
            <w:r w:rsidRPr="00684FB3">
              <w:rPr>
                <w:rFonts w:ascii="Times New Roman" w:hAnsi="Times New Roman"/>
              </w:rPr>
              <w:t>5</w:t>
            </w:r>
          </w:p>
          <w:p w:rsidR="00001B00" w:rsidRPr="00684FB3" w:rsidRDefault="00001B00" w:rsidP="00684FB3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</w:t>
            </w:r>
            <w:r w:rsidR="00706DF3" w:rsidRPr="00684FB3">
              <w:rPr>
                <w:rFonts w:ascii="Times New Roman" w:hAnsi="Times New Roman"/>
              </w:rPr>
              <w:t>37</w:t>
            </w:r>
            <w:r w:rsidRPr="00684FB3">
              <w:rPr>
                <w:rFonts w:ascii="Times New Roman" w:hAnsi="Times New Roman"/>
              </w:rPr>
              <w:t>5</w:t>
            </w:r>
          </w:p>
          <w:p w:rsidR="00001B00" w:rsidRPr="00684FB3" w:rsidRDefault="00001B00" w:rsidP="00684FB3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</w:t>
            </w:r>
            <w:r w:rsidR="00706DF3" w:rsidRPr="00684FB3">
              <w:rPr>
                <w:rFonts w:ascii="Times New Roman" w:hAnsi="Times New Roman"/>
              </w:rPr>
              <w:t>1</w:t>
            </w:r>
            <w:r w:rsidRPr="00684FB3">
              <w:rPr>
                <w:rFonts w:ascii="Times New Roman" w:hAnsi="Times New Roman"/>
              </w:rPr>
              <w:t>25</w:t>
            </w:r>
          </w:p>
          <w:p w:rsidR="00001B00" w:rsidRPr="00684FB3" w:rsidRDefault="00001B00" w:rsidP="00684FB3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001B00" w:rsidRPr="00684FB3" w:rsidRDefault="00001B00" w:rsidP="00684FB3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</w:t>
            </w:r>
            <w:r w:rsidR="00706DF3" w:rsidRPr="00684FB3">
              <w:rPr>
                <w:rFonts w:ascii="Times New Roman" w:hAnsi="Times New Roman"/>
              </w:rPr>
              <w:t>1</w:t>
            </w:r>
            <w:r w:rsidRPr="00684FB3">
              <w:rPr>
                <w:rFonts w:ascii="Times New Roman" w:hAnsi="Times New Roman"/>
              </w:rPr>
              <w:t>25</w:t>
            </w:r>
          </w:p>
          <w:p w:rsidR="00001B00" w:rsidRPr="00684FB3" w:rsidRDefault="00001B00" w:rsidP="00684FB3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</w:tc>
      </w:tr>
      <w:tr w:rsidR="000C1B5C" w:rsidTr="00531E07">
        <w:tc>
          <w:tcPr>
            <w:tcW w:w="720" w:type="dxa"/>
          </w:tcPr>
          <w:p w:rsidR="000C1B5C" w:rsidRDefault="006930EF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0C1B5C" w:rsidRDefault="006930EF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4A1EB0">
              <w:rPr>
                <w:rFonts w:ascii="Times New Roman" w:hAnsi="Times New Roman"/>
                <w:b/>
                <w:sz w:val="26"/>
                <w:szCs w:val="26"/>
              </w:rPr>
              <w:t>,5</w:t>
            </w:r>
          </w:p>
        </w:tc>
      </w:tr>
      <w:tr w:rsidR="00684FB3" w:rsidTr="00CD4050">
        <w:trPr>
          <w:trHeight w:val="701"/>
        </w:trPr>
        <w:tc>
          <w:tcPr>
            <w:tcW w:w="720" w:type="dxa"/>
          </w:tcPr>
          <w:p w:rsidR="00684FB3" w:rsidRDefault="00684FB3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684FB3" w:rsidRDefault="00684FB3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684FB3" w:rsidRDefault="00684FB3" w:rsidP="00684FB3">
            <w:pPr>
              <w:spacing w:line="288" w:lineRule="auto"/>
              <w:rPr>
                <w:position w:val="-58"/>
              </w:rPr>
            </w:pPr>
            <w:r>
              <w:rPr>
                <w:position w:val="-58"/>
              </w:rPr>
              <w:t xml:space="preserve">                         </w:t>
            </w:r>
            <w:r w:rsidRPr="002A56B0">
              <w:rPr>
                <w:position w:val="-58"/>
              </w:rPr>
              <w:object w:dxaOrig="3560" w:dyaOrig="1280">
                <v:shape id="_x0000_i1026" type="#_x0000_t75" style="width:174pt;height:62.25pt" o:ole="">
                  <v:imagedata r:id="rId7" o:title=""/>
                </v:shape>
                <o:OLEObject Type="Embed" ProgID="Equation.3" ShapeID="_x0000_i1026" DrawAspect="Content" ObjectID="_1661104055" r:id="rId8"/>
              </w:object>
            </w:r>
          </w:p>
          <w:p w:rsidR="00684FB3" w:rsidRDefault="00684FB3" w:rsidP="00684FB3">
            <w:pPr>
              <w:spacing w:line="288" w:lineRule="auto"/>
            </w:pPr>
            <w:r>
              <w:t xml:space="preserve">                         </w:t>
            </w:r>
            <w:r w:rsidR="004C74F7" w:rsidRPr="004C74F7">
              <w:rPr>
                <w:position w:val="-60"/>
              </w:rPr>
              <w:object w:dxaOrig="2160" w:dyaOrig="1380">
                <v:shape id="_x0000_i1027" type="#_x0000_t75" style="width:108pt;height:69pt" o:ole="">
                  <v:imagedata r:id="rId9" o:title=""/>
                </v:shape>
                <o:OLEObject Type="Embed" ProgID="Equation.3" ShapeID="_x0000_i1027" DrawAspect="Content" ObjectID="_1661104056" r:id="rId10"/>
              </w:object>
            </w:r>
          </w:p>
          <w:p w:rsidR="004C74F7" w:rsidRDefault="004C74F7" w:rsidP="00684FB3">
            <w:pPr>
              <w:spacing w:line="288" w:lineRule="auto"/>
            </w:pPr>
            <w:r>
              <w:t xml:space="preserve">                        </w:t>
            </w:r>
            <w:r w:rsidRPr="00B3669E">
              <w:rPr>
                <w:position w:val="-24"/>
              </w:rPr>
              <w:object w:dxaOrig="2000" w:dyaOrig="620">
                <v:shape id="_x0000_i1028" type="#_x0000_t75" style="width:99.75pt;height:30.75pt" o:ole="">
                  <v:imagedata r:id="rId11" o:title=""/>
                </v:shape>
                <o:OLEObject Type="Embed" ProgID="Equation.3" ShapeID="_x0000_i1028" DrawAspect="Content" ObjectID="_1661104057" r:id="rId12"/>
              </w:object>
            </w:r>
          </w:p>
          <w:p w:rsidR="004C74F7" w:rsidRDefault="004C74F7" w:rsidP="00684FB3">
            <w:pPr>
              <w:spacing w:line="288" w:lineRule="auto"/>
            </w:pPr>
            <w:r>
              <w:t xml:space="preserve">                       </w:t>
            </w:r>
            <w:r w:rsidRPr="00B3669E">
              <w:rPr>
                <w:position w:val="-6"/>
              </w:rPr>
              <w:object w:dxaOrig="1480" w:dyaOrig="279">
                <v:shape id="_x0000_i1029" type="#_x0000_t75" style="width:74.25pt;height:14.25pt" o:ole="">
                  <v:imagedata r:id="rId13" o:title=""/>
                </v:shape>
                <o:OLEObject Type="Embed" ProgID="Equation.3" ShapeID="_x0000_i1029" DrawAspect="Content" ObjectID="_1661104058" r:id="rId14"/>
              </w:object>
            </w:r>
          </w:p>
          <w:p w:rsidR="004C74F7" w:rsidRDefault="004C74F7" w:rsidP="00684FB3">
            <w:pPr>
              <w:spacing w:line="288" w:lineRule="auto"/>
            </w:pPr>
            <w:r>
              <w:lastRenderedPageBreak/>
              <w:t xml:space="preserve">                       </w:t>
            </w:r>
            <w:r w:rsidRPr="00B3669E">
              <w:rPr>
                <w:position w:val="-6"/>
              </w:rPr>
              <w:object w:dxaOrig="740" w:dyaOrig="279">
                <v:shape id="_x0000_i1030" type="#_x0000_t75" style="width:36.75pt;height:14.25pt" o:ole="">
                  <v:imagedata r:id="rId15" o:title=""/>
                </v:shape>
                <o:OLEObject Type="Embed" ProgID="Equation.3" ShapeID="_x0000_i1030" DrawAspect="Content" ObjectID="_1661104059" r:id="rId16"/>
              </w:object>
            </w:r>
          </w:p>
          <w:p w:rsidR="004C74F7" w:rsidRDefault="004C74F7" w:rsidP="00684FB3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t xml:space="preserve">                       </w:t>
            </w:r>
            <w:r w:rsidRPr="00B3669E">
              <w:rPr>
                <w:position w:val="-10"/>
              </w:rPr>
              <w:object w:dxaOrig="1780" w:dyaOrig="360">
                <v:shape id="_x0000_i1031" type="#_x0000_t75" style="width:89.25pt;height:18pt" o:ole="">
                  <v:imagedata r:id="rId17" o:title=""/>
                </v:shape>
                <o:OLEObject Type="Embed" ProgID="Equation.3" ShapeID="_x0000_i1031" DrawAspect="Content" ObjectID="_1661104060" r:id="rId18"/>
              </w:object>
            </w:r>
          </w:p>
        </w:tc>
        <w:tc>
          <w:tcPr>
            <w:tcW w:w="962" w:type="dxa"/>
          </w:tcPr>
          <w:p w:rsidR="00684FB3" w:rsidRDefault="00684FB3" w:rsidP="00C8783B">
            <w:pPr>
              <w:spacing w:before="240"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lastRenderedPageBreak/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684FB3" w:rsidRDefault="00684FB3" w:rsidP="00684FB3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684FB3" w:rsidRDefault="00684FB3" w:rsidP="00C8783B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684FB3" w:rsidRDefault="00684FB3" w:rsidP="00684FB3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684FB3" w:rsidRDefault="00684FB3" w:rsidP="004C74F7">
            <w:pPr>
              <w:spacing w:after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4C74F7" w:rsidRDefault="004C74F7" w:rsidP="004C74F7">
            <w:pPr>
              <w:spacing w:before="240"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4C74F7" w:rsidRDefault="004C74F7" w:rsidP="004C74F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4C74F7" w:rsidRDefault="004C74F7" w:rsidP="004C74F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0,25</w:t>
            </w:r>
          </w:p>
          <w:p w:rsidR="00684FB3" w:rsidRDefault="004C74F7" w:rsidP="004C74F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531E07" w:rsidRPr="00134972" w:rsidTr="00531E07">
        <w:tc>
          <w:tcPr>
            <w:tcW w:w="720" w:type="dxa"/>
          </w:tcPr>
          <w:p w:rsidR="00531E07" w:rsidRDefault="00531E07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531E07" w:rsidRPr="00531E07" w:rsidRDefault="00531E07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531E07" w:rsidRPr="00AB5D05" w:rsidRDefault="00CD4050" w:rsidP="0014270B">
            <w:pPr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D4050">
              <w:rPr>
                <w:position w:val="-44"/>
              </w:rPr>
              <w:object w:dxaOrig="5480" w:dyaOrig="999">
                <v:shape id="_x0000_i1032" type="#_x0000_t75" style="width:273pt;height:49.5pt" o:ole="">
                  <v:imagedata r:id="rId19" o:title=""/>
                </v:shape>
                <o:OLEObject Type="Embed" ProgID="Equation.3" ShapeID="_x0000_i1032" DrawAspect="Content" ObjectID="_1661104061" r:id="rId20"/>
              </w:object>
            </w:r>
            <w:r w:rsidR="00531E07" w:rsidRPr="00AB0586">
              <w:rPr>
                <w:rFonts w:ascii="Times New Roman" w:hAnsi="Times New Roman"/>
              </w:rPr>
              <w:tab/>
            </w:r>
          </w:p>
        </w:tc>
        <w:tc>
          <w:tcPr>
            <w:tcW w:w="962" w:type="dxa"/>
          </w:tcPr>
          <w:p w:rsidR="006930EF" w:rsidRDefault="006930EF" w:rsidP="006930EF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31E07" w:rsidRPr="00533115" w:rsidRDefault="006930EF" w:rsidP="00CD4050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0C1B5C" w:rsidRPr="00134972" w:rsidTr="00531E07">
        <w:tc>
          <w:tcPr>
            <w:tcW w:w="720" w:type="dxa"/>
          </w:tcPr>
          <w:p w:rsidR="000C1B5C" w:rsidRPr="00134972" w:rsidRDefault="006930EF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0C1B5C" w:rsidRPr="00134972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0C1B5C" w:rsidRPr="00ED64BD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0C1B5C" w:rsidRPr="007166D6" w:rsidRDefault="006930EF" w:rsidP="00531E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0C1B5C" w:rsidRPr="007166D6">
              <w:rPr>
                <w:rFonts w:ascii="Times New Roman" w:hAnsi="Times New Roman"/>
                <w:b/>
                <w:sz w:val="26"/>
                <w:szCs w:val="26"/>
              </w:rPr>
              <w:t>,0</w:t>
            </w:r>
          </w:p>
        </w:tc>
      </w:tr>
      <w:tr w:rsidR="000C1B5C" w:rsidRPr="00134972" w:rsidTr="00531E07">
        <w:tc>
          <w:tcPr>
            <w:tcW w:w="72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C1B5C" w:rsidRPr="007166D6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0C1B5C" w:rsidRPr="0050643E" w:rsidRDefault="00CD4050" w:rsidP="00531E0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="00BB3000"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560" w:dyaOrig="1080">
                <v:shape id="_x0000_i1033" type="#_x0000_t75" style="width:187.5pt;height:57.75pt" o:ole="">
                  <v:imagedata r:id="rId21" o:title=""/>
                </v:shape>
                <o:OLEObject Type="Embed" ProgID="Equation.3" ShapeID="_x0000_i1033" DrawAspect="Content" ObjectID="_1661104062" r:id="rId22"/>
              </w:object>
            </w:r>
          </w:p>
          <w:p w:rsidR="000C1B5C" w:rsidRPr="00A70190" w:rsidRDefault="00752520" w:rsidP="00C8783B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752520"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4150" style="position:absolute;left:0;text-align:left;margin-left:68.85pt;margin-top:13pt;width:212.25pt;height:52.3pt;z-index:253449216" coordorigin="3246,14325" coordsize="4245,1046">
                  <v:rect id="_x0000_s1289" style="position:absolute;left:4551;top:15011;width:147;height:284;mso-wrap-style:none" o:regroupid="5" filled="f" stroked="f">
                    <v:textbox style="mso-next-textbox:#_x0000_s1289;mso-fit-shape-to-text:t" inset="0,0,0,0">
                      <w:txbxContent>
                        <w:p w:rsidR="00E356F6" w:rsidRDefault="00E356F6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1290" style="position:absolute;left:5781;top:15011;width:159;height:284;mso-wrap-style:none" o:regroupid="5" filled="f" stroked="f">
                    <v:textbox style="mso-next-textbox:#_x0000_s1290;mso-fit-shape-to-text:t" inset="0,0,0,0">
                      <w:txbxContent>
                        <w:p w:rsidR="00E356F6" w:rsidRDefault="00E356F6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1292" style="position:absolute;left:4560;top:14394;width:172;height:284;mso-wrap-style:none" o:regroupid="6" filled="f" stroked="f">
                    <v:textbox style="mso-next-textbox:#_x0000_s1292;mso-fit-shape-to-text:t" inset="0,0,0,0">
                      <w:txbxContent>
                        <w:p w:rsidR="00E356F6" w:rsidRDefault="00E356F6" w:rsidP="000C1B5C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shape id="_x0000_s1293" style="position:absolute;left:3445;top:14967;width:3463;height:19" coordsize="10388,57" o:regroupid="6" path="m,l,57,10388,,,xe" fillcolor="black" stroked="f">
                    <v:path arrowok="t"/>
                  </v:shape>
                  <v:shape id="_x0000_s1294" style="position:absolute;left:3445;top:14967;width:3463;height:19" coordsize="10388,57" o:regroupid="6" path="m,57l10388,r,57l,57xe" fillcolor="black" stroked="f">
                    <v:path arrowok="t"/>
                  </v:shape>
                  <v:rect id="_x0000_s1295" style="position:absolute;left:3445;top:14967;width:3463;height:19" o:regroupid="6" filled="f" strokeweight="1.5pt"/>
                  <v:rect id="_x0000_s1296" style="position:absolute;left:3471;top:14972;width:159;height:284;mso-wrap-style:none" o:regroupid="6" filled="f" stroked="f">
                    <v:textbox style="mso-next-textbox:#_x0000_s1296;mso-fit-shape-to-text:t" inset="0,0,0,0">
                      <w:txbxContent>
                        <w:p w:rsidR="00E356F6" w:rsidRDefault="00E356F6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group id="_x0000_s1297" style="position:absolute;left:3494;top:14366;width:290;height:387" coordorigin="7295,6660" coordsize="290,387" o:regroupid="6">
                    <v:rect id="_x0000_s1298" style="position:absolute;left:7493;top:6812;width:92;height:235;mso-wrap-style:none" filled="f" stroked="f">
                      <v:textbox style="mso-next-textbox:#_x0000_s1298;mso-fit-shape-to-text:t" inset="0,0,0,0">
                        <w:txbxContent>
                          <w:p w:rsidR="00E356F6" w:rsidRDefault="00E356F6" w:rsidP="000C1B5C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99" style="position:absolute;left:7295;top:6660;width:174;height:288;mso-wrap-style:none" filled="f" stroked="f">
                      <v:textbox style="mso-next-textbox:#_x0000_s1299;mso-fit-shape-to-text:t" inset="0,0,0,0">
                        <w:txbxContent>
                          <w:p w:rsidR="00E356F6" w:rsidRDefault="00E356F6" w:rsidP="000C1B5C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</v:group>
                  <v:rect id="_x0000_s1300" style="position:absolute;left:6967;top:14927;width:147;height:284;mso-wrap-style:none" o:regroupid="6" filled="f" stroked="f">
                    <v:textbox style="mso-next-textbox:#_x0000_s1300;mso-fit-shape-to-text:t" inset="0,0,0,0">
                      <w:txbxContent>
                        <w:p w:rsidR="00E356F6" w:rsidRDefault="00E356F6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1301" style="position:absolute;left:4759;top:14546;width:91;height:232;mso-wrap-style:none" o:regroupid="6" filled="f" stroked="f">
                    <v:textbox style="mso-next-textbox:#_x0000_s1301;mso-fit-shape-to-text:t" inset="0,0,0,0">
                      <w:txbxContent>
                        <w:p w:rsidR="00E356F6" w:rsidRDefault="00E356F6" w:rsidP="000C1B5C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1302" style="position:absolute;left:5788;top:14325;width:172;height:284;mso-wrap-style:none" o:regroupid="6" filled="f" stroked="f">
                    <v:textbox style="mso-next-textbox:#_x0000_s1302;mso-fit-shape-to-text:t" inset="0,0,0,0">
                      <w:txbxContent>
                        <w:p w:rsidR="00E356F6" w:rsidRDefault="00E356F6" w:rsidP="000C1B5C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1303" style="position:absolute;left:5987;top:14477;width:91;height:232;mso-wrap-style:none" o:regroupid="6" filled="f" stroked="f">
                    <v:textbox style="mso-next-textbox:#_x0000_s1303;mso-fit-shape-to-text:t" inset="0,0,0,0">
                      <w:txbxContent>
                        <w:p w:rsidR="00E356F6" w:rsidRDefault="00E356F6" w:rsidP="000C1B5C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1304" style="position:absolute;left:7180;top:14501;width:91;height:232;mso-wrap-style:none" o:regroupid="6" filled="f" stroked="f">
                    <v:textbox style="mso-next-textbox:#_x0000_s1304;mso-fit-shape-to-text:t" inset="0,0,0,0">
                      <w:txbxContent>
                        <w:p w:rsidR="00E356F6" w:rsidRDefault="00E356F6" w:rsidP="000C1B5C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4</w:t>
                          </w:r>
                        </w:p>
                      </w:txbxContent>
                    </v:textbox>
                  </v:rect>
                  <v:rect id="_x0000_s1305" style="position:absolute;left:6981;top:14349;width:172;height:284;mso-wrap-style:none" o:regroupid="6" filled="f" stroked="f">
                    <v:textbox style="mso-next-textbox:#_x0000_s1305;mso-fit-shape-to-text:t" inset="0,0,0,0">
                      <w:txbxContent>
                        <w:p w:rsidR="00E356F6" w:rsidRDefault="00E356F6" w:rsidP="000C1B5C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line id="_x0000_s1306" style="position:absolute;flip:x" from="4311,14966" to="4491,15326" o:regroupid="6"/>
                  <v:line id="_x0000_s1307" style="position:absolute;flip:x" from="6711,15011" to="6891,15371" o:regroupid="6"/>
                  <v:line id="_x0000_s1308" style="position:absolute;flip:x" from="5541,14981" to="5721,15341" o:regroupid="6"/>
                  <v:line id="_x0000_s1309" style="position:absolute;flip:x" from="3246,14966" to="3426,15326" o:regroupid="6"/>
                  <v:shape id="_x0000_s1310" type="#_x0000_t19" style="position:absolute;left:4251;top:14531;width:855;height:759;flip:x" coordsize="21600,22779" o:regroupid="6" adj="-2920421,1354379,,15156" path="wr-21600,-6444,21600,36756,15390,,20210,22779nfewr-21600,-6444,21600,36756,15390,,20210,22779l,15156nsxe">
                    <v:stroke endarrow="block" endarrowwidth="narrow"/>
                    <v:path o:connectlocs="15390,0;20210,22779;0,15156"/>
                  </v:shape>
                  <v:shape id="_x0000_s1311" type="#_x0000_t19" style="position:absolute;left:6711;top:14621;width:780;height:638;flip:x" coordsize="21600,19149" o:regroupid="6" adj="-2604278,938292,,13808" path="wr-21600,-7792,21600,35408,16610,,20929,19149nfewr-21600,-7792,21600,35408,16610,,20929,19149l,13808nsxe">
                    <v:stroke startarrow="block" startarrowwidth="narrow" endarrowwidth="narrow"/>
                    <v:path o:connectlocs="16610,0;20929,19149;0,13808"/>
                  </v:shape>
                  <v:shape id="_x0000_s1312" type="#_x0000_t19" style="position:absolute;left:3246;top:14613;width:780;height:638;flip:x" coordsize="21600,19149" o:regroupid="6" adj="-2604278,938292,,13808" path="wr-21600,-7792,21600,35408,16610,,20929,19149nfewr-21600,-7792,21600,35408,16610,,20929,19149l,13808nsxe">
                    <v:stroke startarrow="block" startarrowwidth="narrow"/>
                    <v:path o:connectlocs="16610,0;20929,19149;0,13808"/>
                  </v:shape>
                  <v:line id="_x0000_s1313" style="position:absolute" from="5721,14430" to="5721,14970" o:regroupid="6"/>
                  <v:line id="_x0000_s1314" style="position:absolute" from="3426,14430" to="3426,14970" o:regroupid="6"/>
                  <v:line id="_x0000_s1315" style="position:absolute" from="6891,14430" to="6891,14970" o:regroupid="6"/>
                  <v:line id="_x0000_s1316" style="position:absolute" from="4491,14430" to="4491,14970" o:regroupid="6"/>
                  <v:shape id="_x0000_s1317" type="#_x0000_t19" style="position:absolute;left:5541;top:14613;width:780;height:638;flip:x" coordsize="21600,19149" o:regroupid="6" adj="-2604278,938292,,13808" path="wr-21600,-7792,21600,35408,16610,,20929,19149nfewr-21600,-7792,21600,35408,16610,,20929,19149l,13808nsxe">
                    <v:stroke startarrow="block" startarrowwidth="narrow" endarrowwidth="narrow"/>
                    <v:path o:connectlocs="16610,0;20929,19149;0,13808"/>
                  </v:shape>
                </v:group>
              </w:pict>
            </w:r>
            <w:r w:rsidR="00CD4050"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="000C1B5C">
              <w:rPr>
                <w:rFonts w:ascii="Times New Roman" w:hAnsi="Times New Roman"/>
                <w:sz w:val="26"/>
                <w:szCs w:val="26"/>
              </w:rPr>
              <w:t xml:space="preserve">Vẽ biểu đồ nội lực: </w:t>
            </w:r>
            <w:r w:rsidR="000C1B5C" w:rsidRPr="005C2977">
              <w:rPr>
                <w:rFonts w:ascii="Times New Roman" w:hAnsi="Times New Roman"/>
                <w:b/>
                <w:sz w:val="26"/>
                <w:szCs w:val="26"/>
              </w:rPr>
              <w:t>Mỗi đoạn vẽ đúng  (0,25)</w:t>
            </w:r>
          </w:p>
          <w:p w:rsidR="000C1B5C" w:rsidRDefault="000C1B5C" w:rsidP="00531E07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Default="000C1B5C" w:rsidP="00531E07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Default="000C1B5C" w:rsidP="00531E07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Pr="00586AC2" w:rsidRDefault="000C1B5C" w:rsidP="00531E07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62" w:type="dxa"/>
          </w:tcPr>
          <w:p w:rsidR="000C1B5C" w:rsidRDefault="000C1B5C" w:rsidP="00CD405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0C1B5C" w:rsidP="00CD405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0C1B5C" w:rsidP="00CD405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Pr="00325EC2" w:rsidRDefault="000C1B5C" w:rsidP="00CD405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0C1B5C" w:rsidRPr="00134972" w:rsidTr="00531E07">
        <w:tc>
          <w:tcPr>
            <w:tcW w:w="72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C1B5C" w:rsidRPr="007166D6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0C1B5C" w:rsidRPr="00C8783B" w:rsidRDefault="00C8783B" w:rsidP="00C8783B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r w:rsidR="00BB3000" w:rsidRPr="00F657FA">
              <w:rPr>
                <w:position w:val="-30"/>
              </w:rPr>
              <w:object w:dxaOrig="3900" w:dyaOrig="740">
                <v:shape id="_x0000_i1034" type="#_x0000_t75" style="width:227.25pt;height:42pt" o:ole="">
                  <v:imagedata r:id="rId23" o:title=""/>
                </v:shape>
                <o:OLEObject Type="Embed" ProgID="Equation.3" ShapeID="_x0000_i1034" DrawAspect="Content" ObjectID="_1661104063" r:id="rId24"/>
              </w:object>
            </w:r>
          </w:p>
        </w:tc>
        <w:tc>
          <w:tcPr>
            <w:tcW w:w="962" w:type="dxa"/>
          </w:tcPr>
          <w:p w:rsidR="000C1B5C" w:rsidRPr="00D73524" w:rsidRDefault="000C1B5C" w:rsidP="00C8783B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0C1B5C" w:rsidRPr="00134972" w:rsidTr="00531E07">
        <w:tc>
          <w:tcPr>
            <w:tcW w:w="720" w:type="dxa"/>
          </w:tcPr>
          <w:p w:rsidR="000C1B5C" w:rsidRPr="00E055F6" w:rsidRDefault="006930EF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540" w:type="dxa"/>
          </w:tcPr>
          <w:p w:rsidR="000C1B5C" w:rsidRPr="00134972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0C1B5C" w:rsidRPr="00134972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0C1B5C" w:rsidRPr="00E055F6" w:rsidRDefault="006930EF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0C1B5C">
              <w:rPr>
                <w:rFonts w:ascii="Times New Roman" w:hAnsi="Times New Roman"/>
                <w:b/>
                <w:sz w:val="26"/>
                <w:szCs w:val="26"/>
              </w:rPr>
              <w:t>,0</w:t>
            </w:r>
          </w:p>
        </w:tc>
      </w:tr>
      <w:tr w:rsidR="00B90E82" w:rsidRPr="00134972" w:rsidTr="00531E07">
        <w:tc>
          <w:tcPr>
            <w:tcW w:w="720" w:type="dxa"/>
          </w:tcPr>
          <w:p w:rsidR="00B90E82" w:rsidRDefault="00B90E82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B90E82" w:rsidRPr="00B90E82" w:rsidRDefault="00B90E82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B90E82" w:rsidRPr="00B90E82" w:rsidRDefault="00752520" w:rsidP="00B90E82">
            <w:pPr>
              <w:spacing w:line="288" w:lineRule="auto"/>
              <w:rPr>
                <w:rFonts w:ascii="Times New Roman" w:hAnsi="Times New Roman"/>
                <w:position w:val="-68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position w:val="-68"/>
                <w:sz w:val="26"/>
                <w:szCs w:val="26"/>
              </w:rPr>
              <w:pict>
                <v:shape id="_x0000_s18413" type="#_x0000_t202" style="position:absolute;margin-left:300.3pt;margin-top:69.7pt;width:29.25pt;height:24pt;z-index:254596608;mso-position-horizontal-relative:text;mso-position-vertical-relative:text" o:regroupid="31" filled="f" stroked="f">
                  <v:textbox style="mso-next-textbox:#_x0000_s18413">
                    <w:txbxContent>
                      <w:p w:rsidR="00E356F6" w:rsidRPr="00747B85" w:rsidRDefault="00E356F6" w:rsidP="00B90E82">
                        <w:r>
                          <w:t>D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position w:val="-68"/>
                <w:sz w:val="26"/>
                <w:szCs w:val="26"/>
              </w:rPr>
              <w:pict>
                <v:shape id="_x0000_s21531" type="#_x0000_t202" style="position:absolute;margin-left:240pt;margin-top:70.4pt;width:29.25pt;height:24pt;z-index:254598656;mso-position-horizontal-relative:text;mso-position-vertical-relative:text" o:regroupid="31" filled="f" stroked="f">
                  <v:textbox style="mso-next-textbox:#_x0000_s21531">
                    <w:txbxContent>
                      <w:p w:rsidR="00E356F6" w:rsidRPr="00747B85" w:rsidRDefault="00E356F6" w:rsidP="00B90E82">
                        <w:r>
                          <w:t>C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position w:val="-68"/>
                <w:sz w:val="26"/>
                <w:szCs w:val="26"/>
              </w:rPr>
              <w:pict>
                <v:shape id="_x0000_s18411" type="#_x0000_t202" style="position:absolute;margin-left:351.95pt;margin-top:38.55pt;width:42.95pt;height:24.05pt;z-index:254594560;mso-position-horizontal-relative:text;mso-position-vertical-relative:text" o:regroupid="31" filled="f" stroked="f">
                  <v:textbox style="mso-next-textbox:#_x0000_s18411">
                    <w:txbxContent>
                      <w:p w:rsidR="00E356F6" w:rsidRPr="00D91D11" w:rsidRDefault="00E356F6" w:rsidP="00B90E82">
                        <w:pPr>
                          <w:rPr>
                            <w:vertAlign w:val="subscript"/>
                          </w:rPr>
                        </w:pPr>
                        <w:r>
                          <w:t>R</w:t>
                        </w:r>
                        <w:r>
                          <w:rPr>
                            <w:vertAlign w:val="subscript"/>
                          </w:rPr>
                          <w:t>B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position w:val="-68"/>
                <w:sz w:val="26"/>
                <w:szCs w:val="26"/>
              </w:rPr>
              <w:pict>
                <v:line id="_x0000_s18410" style="position:absolute;z-index:254593536;mso-position-horizontal-relative:text;mso-position-vertical-relative:text" from="356.5pt,38.75pt" to="356.5pt,75.9pt" o:regroupid="31" strokeweight="1pt">
                  <v:stroke startarrow="block" startarrowwidth="narrow" endarrowwidth="narrow"/>
                </v:line>
              </w:pict>
            </w:r>
            <w:r>
              <w:rPr>
                <w:rFonts w:ascii="Times New Roman" w:hAnsi="Times New Roman"/>
                <w:noProof/>
                <w:position w:val="-68"/>
                <w:sz w:val="26"/>
                <w:szCs w:val="26"/>
              </w:rPr>
              <w:pict>
                <v:shape id="_x0000_s18412" type="#_x0000_t202" style="position:absolute;margin-left:203.05pt;margin-top:41.85pt;width:42.95pt;height:24.1pt;z-index:254595584;mso-position-horizontal-relative:text;mso-position-vertical-relative:text" o:regroupid="31" filled="f" stroked="f">
                  <v:textbox style="mso-next-textbox:#_x0000_s18412">
                    <w:txbxContent>
                      <w:p w:rsidR="00E356F6" w:rsidRPr="00D91D11" w:rsidRDefault="00E356F6" w:rsidP="00B90E82">
                        <w:pPr>
                          <w:rPr>
                            <w:vertAlign w:val="subscript"/>
                          </w:rPr>
                        </w:pPr>
                        <w:r>
                          <w:t>R</w:t>
                        </w:r>
                        <w:r>
                          <w:rPr>
                            <w:vertAlign w:val="subscript"/>
                          </w:rPr>
                          <w:t>A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position w:val="-68"/>
                <w:sz w:val="26"/>
                <w:szCs w:val="26"/>
              </w:rPr>
              <w:pict>
                <v:line id="_x0000_s18409" style="position:absolute;z-index:254592512;mso-position-horizontal-relative:text;mso-position-vertical-relative:text" from="206.3pt,48.2pt" to="206.3pt,76.05pt" o:regroupid="31" strokeweight="1pt">
                  <v:stroke startarrow="block" startarrowwidth="narrow" endarrowwidth="narrow"/>
                </v:line>
              </w:pict>
            </w:r>
            <w:r>
              <w:rPr>
                <w:rFonts w:ascii="Times New Roman" w:hAnsi="Times New Roman"/>
                <w:noProof/>
                <w:position w:val="-68"/>
                <w:sz w:val="26"/>
                <w:szCs w:val="26"/>
              </w:rPr>
              <w:pict>
                <v:group id="_x0000_s21532" style="position:absolute;margin-left:185.45pt;margin-top:35.45pt;width:200.45pt;height:76.7pt;z-index:254591488;mso-position-horizontal-relative:text;mso-position-vertical-relative:text" coordorigin="7361,10973" coordsize="4009,1534">
                  <v:shape id="_x0000_s21533" type="#_x0000_t202" style="position:absolute;left:7813;top:12029;width:868;height:478" filled="f" stroked="f">
                    <v:textbox style="mso-next-textbox:#_x0000_s21533">
                      <w:txbxContent>
                        <w:p w:rsidR="00E356F6" w:rsidRPr="00CB6A11" w:rsidRDefault="00E356F6" w:rsidP="00B90E82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B6A11">
                            <w:rPr>
                              <w:sz w:val="20"/>
                              <w:szCs w:val="20"/>
                            </w:rPr>
                            <w:t>0,5m</w:t>
                          </w:r>
                        </w:p>
                      </w:txbxContent>
                    </v:textbox>
                  </v:shape>
                  <v:group id="_x0000_s21534" style="position:absolute;left:10590;top:11769;width:361;height:370" coordorigin="10363,5369" coordsize="374,370">
                    <v:oval id="_x0000_s21535" style="position:absolute;left:10500;top:5553;width:109;height:93"/>
                    <v:line id="_x0000_s21536" style="position:absolute" from="10554,5461" to="10554,5553"/>
                    <v:oval id="_x0000_s21537" style="position:absolute;left:10500;top:5369;width:109;height:92"/>
                    <v:group id="_x0000_s21538" style="position:absolute;left:10363;top:5646;width:374;height:93" coordorigin="7485,9540" coordsize="615,180">
                      <v:line id="_x0000_s21539" style="position:absolute" from="7560,9540" to="8100,9540"/>
                      <v:line id="_x0000_s21540" style="position:absolute;flip:x" from="7815,9540" to="7995,9720"/>
                      <v:line id="_x0000_s21541" style="position:absolute;flip:x" from="7590,9540" to="7770,9720"/>
                      <v:line id="_x0000_s21542" style="position:absolute;flip:x" from="7920,9540" to="8100,9720"/>
                      <v:line id="_x0000_s21543" style="position:absolute;flip:x" from="7485,9540" to="7665,9720"/>
                      <v:line id="_x0000_s21544" style="position:absolute;flip:x" from="7710,9540" to="7890,9720"/>
                    </v:group>
                  </v:group>
                  <v:line id="_x0000_s21545" style="position:absolute;flip:x" from="8536,11097" to="8542,11777" strokeweight="1pt">
                    <v:stroke startarrow="block" startarrowwidth="narrow" endarrowwidth="narrow"/>
                  </v:line>
                  <v:shape id="_x0000_s21546" type="#_x0000_t202" style="position:absolute;left:7361;top:11589;width:564;height:479" filled="f" stroked="f">
                    <v:textbox style="mso-next-textbox:#_x0000_s21546">
                      <w:txbxContent>
                        <w:p w:rsidR="00E356F6" w:rsidRPr="00CB6A11" w:rsidRDefault="00E356F6" w:rsidP="00B90E82">
                          <w:r w:rsidRPr="00CB6A11">
                            <w:t>A</w:t>
                          </w:r>
                        </w:p>
                      </w:txbxContent>
                    </v:textbox>
                  </v:shape>
                  <v:shape id="_x0000_s21547" type="#_x0000_t202" style="position:absolute;left:10806;top:11643;width:564;height:480" filled="f" stroked="f">
                    <v:textbox style="mso-next-textbox:#_x0000_s21547">
                      <w:txbxContent>
                        <w:p w:rsidR="00E356F6" w:rsidRPr="00CB6A11" w:rsidRDefault="00E356F6" w:rsidP="00B90E82">
                          <w:r w:rsidRPr="00CB6A11">
                            <w:t>B</w:t>
                          </w:r>
                        </w:p>
                      </w:txbxContent>
                    </v:textbox>
                  </v:shape>
                  <v:line id="_x0000_s21548" style="position:absolute" from="8536,11791" to="8536,12429"/>
                  <v:line id="_x0000_s21549" style="position:absolute" from="7786,11771" to="7786,12409"/>
                  <v:line id="_x0000_s21550" style="position:absolute" from="10791,11816" to="10791,12454"/>
                  <v:line id="_x0000_s21551" style="position:absolute" from="7800,12347" to="10806,12347"/>
                  <v:group id="_x0000_s21552" style="position:absolute;left:7596;top:11767;width:361;height:370" coordorigin="7281,5369" coordsize="374,370">
                    <v:oval id="_x0000_s21553" style="position:absolute;left:7427;top:5369;width:110;height:92"/>
                    <v:line id="_x0000_s21554" style="position:absolute" from="7326,5646" to="7655,5646"/>
                    <v:line id="_x0000_s21555" style="position:absolute;flip:x" from="7482,5646" to="7591,5739"/>
                    <v:line id="_x0000_s21556" style="position:absolute;flip:x" from="7345,5646" to="7454,5739"/>
                    <v:line id="_x0000_s21557" style="position:absolute;flip:x" from="7545,5646" to="7655,5739"/>
                    <v:line id="_x0000_s21558" style="position:absolute;flip:x" from="7418,5646" to="7527,5739"/>
                    <v:line id="_x0000_s21559" style="position:absolute;flip:x" from="7372,5461" to="7482,5646"/>
                    <v:line id="_x0000_s21560" style="position:absolute" from="7482,5461" to="7591,5646"/>
                    <v:line id="_x0000_s21561" style="position:absolute;flip:x" from="7281,5646" to="7390,5739"/>
                  </v:group>
                  <v:line id="_x0000_s21562" style="position:absolute;flip:x" from="9963,12308" to="10069,12400"/>
                  <v:line id="_x0000_s21563" style="position:absolute;flip:x" from="10747,12308" to="10852,12400"/>
                  <v:line id="_x0000_s21564" style="position:absolute;flip:x" from="7743,12294" to="7848,12387"/>
                  <v:shape id="_x0000_s21565" type="#_x0000_t202" style="position:absolute;left:8507;top:11665;width:564;height:478" filled="f" stroked="f">
                    <v:textbox style="mso-next-textbox:#_x0000_s21565">
                      <w:txbxContent>
                        <w:p w:rsidR="00E356F6" w:rsidRPr="00CB6A11" w:rsidRDefault="00E356F6" w:rsidP="00B90E82"/>
                      </w:txbxContent>
                    </v:textbox>
                  </v:shape>
                  <v:line id="_x0000_s21566" style="position:absolute" from="7772,11769" to="10839,11769" strokeweight="1.5pt"/>
                  <v:line id="_x0000_s21567" style="position:absolute" from="10022,11776" to="10022,12414"/>
                  <v:line id="_x0000_s21568" style="position:absolute;flip:x" from="8493,12308" to="8598,12400"/>
                  <v:shape id="_x0000_s21569" type="#_x0000_t202" style="position:absolute;left:9924;top:10973;width:521;height:479" filled="f" stroked="f">
                    <v:textbox style="mso-next-textbox:#_x0000_s21569">
                      <w:txbxContent>
                        <w:p w:rsidR="00E356F6" w:rsidRPr="00CB6A11" w:rsidRDefault="00E356F6" w:rsidP="00B90E82">
                          <w:pPr>
                            <w:rPr>
                              <w:vertAlign w:val="subscript"/>
                            </w:rPr>
                          </w:pPr>
                          <w:r w:rsidRPr="00CB6A11">
                            <w:t>P</w:t>
                          </w:r>
                          <w:r w:rsidRPr="00CB6A11"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21570" type="#_x0000_t202" style="position:absolute;left:9028;top:12022;width:867;height:478" filled="f" stroked="f">
                    <v:textbox style="mso-next-textbox:#_x0000_s21570">
                      <w:txbxContent>
                        <w:p w:rsidR="00E356F6" w:rsidRPr="00CB6A11" w:rsidRDefault="00E356F6" w:rsidP="00B90E82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B6A11">
                            <w:rPr>
                              <w:sz w:val="20"/>
                              <w:szCs w:val="20"/>
                            </w:rPr>
                            <w:t>1m</w:t>
                          </w:r>
                        </w:p>
                      </w:txbxContent>
                    </v:textbox>
                  </v:shape>
                  <v:shape id="_x0000_s21571" type="#_x0000_t202" style="position:absolute;left:10011;top:12022;width:867;height:478" filled="f" stroked="f">
                    <v:textbox style="mso-next-textbox:#_x0000_s21571">
                      <w:txbxContent>
                        <w:p w:rsidR="00E356F6" w:rsidRPr="00CB6A11" w:rsidRDefault="00E356F6" w:rsidP="00B90E82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B6A11">
                            <w:rPr>
                              <w:sz w:val="20"/>
                              <w:szCs w:val="20"/>
                            </w:rPr>
                            <w:t>0,5m</w:t>
                          </w:r>
                        </w:p>
                      </w:txbxContent>
                    </v:textbox>
                  </v:shape>
                  <v:line id="_x0000_s21572" style="position:absolute" from="10011,11039" to="10011,11778" strokeweight="1pt">
                    <v:stroke endarrow="block" endarrowwidth="narrow"/>
                  </v:line>
                  <v:shape id="_x0000_s21573" type="#_x0000_t202" style="position:absolute;left:8463;top:11037;width:520;height:479" filled="f" stroked="f">
                    <v:textbox style="mso-next-textbox:#_x0000_s21573">
                      <w:txbxContent>
                        <w:p w:rsidR="00E356F6" w:rsidRPr="00CB6A11" w:rsidRDefault="00E356F6" w:rsidP="00B90E82">
                          <w:pPr>
                            <w:rPr>
                              <w:vertAlign w:val="subscript"/>
                            </w:rPr>
                          </w:pPr>
                          <w:r w:rsidRPr="00CB6A11">
                            <w:t>P</w:t>
                          </w:r>
                          <w:r w:rsidRPr="00CB6A11"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line id="_x0000_s21574" style="position:absolute;flip:x" from="8528,11550" to="8742,11772"/>
                  <v:shape id="_x0000_s21575" type="#_x0000_t19" style="position:absolute;left:8294;top:11412;width:423;height:180;flip:x" coordsize="42428,21600" adj="-10789489,,20828" path="wr-772,,42428,43200,,15877,42428,21600nfewr-772,,42428,43200,,15877,42428,21600l20828,21600nsxe">
                    <v:stroke endarrow="block" endarrowwidth="narrow"/>
                    <v:path o:connectlocs="0,15877;42428,21600;20828,21600"/>
                  </v:shape>
                  <v:shape id="_x0000_s21576" type="#_x0000_t202" style="position:absolute;left:8123;top:11055;width:419;height:540" filled="f" stroked="f">
                    <v:textbox style="mso-next-textbox:#_x0000_s21576">
                      <w:txbxContent>
                        <w:p w:rsidR="00E356F6" w:rsidRPr="00CB6A11" w:rsidRDefault="00E356F6" w:rsidP="00B90E82">
                          <w:pPr>
                            <w:rPr>
                              <w:vertAlign w:val="subscript"/>
                            </w:rPr>
                          </w:pPr>
                          <w:proofErr w:type="gramStart"/>
                          <w:r w:rsidRPr="00CB6A11">
                            <w:t>m</w:t>
                          </w:r>
                          <w:proofErr w:type="gramEnd"/>
                        </w:p>
                      </w:txbxContent>
                    </v:textbox>
                  </v:shape>
                </v:group>
              </w:pict>
            </w:r>
            <w:r w:rsidR="00B90E82">
              <w:rPr>
                <w:rFonts w:ascii="Times New Roman" w:hAnsi="Times New Roman"/>
                <w:position w:val="-68"/>
                <w:sz w:val="26"/>
                <w:szCs w:val="26"/>
              </w:rPr>
              <w:t xml:space="preserve">        </w:t>
            </w:r>
            <w:r w:rsidR="00B90E82"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3960" w:dyaOrig="1480">
                <v:shape id="_x0000_i1035" type="#_x0000_t75" style="width:216.75pt;height:81pt" o:ole="">
                  <v:imagedata r:id="rId25" o:title=""/>
                </v:shape>
                <o:OLEObject Type="Embed" ProgID="Equation.3" ShapeID="_x0000_i1035" DrawAspect="Content" ObjectID="_1661104064" r:id="rId26"/>
              </w:object>
            </w:r>
          </w:p>
          <w:p w:rsidR="00B90E82" w:rsidRPr="009F4303" w:rsidRDefault="00B90E82" w:rsidP="00B90E82">
            <w:pPr>
              <w:numPr>
                <w:ilvl w:val="0"/>
                <w:numId w:val="9"/>
              </w:num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Biểu đồ 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B90E82" w:rsidRPr="004C74F7" w:rsidRDefault="00B90E82" w:rsidP="00B90E82">
            <w:pPr>
              <w:ind w:firstLine="360"/>
              <w:rPr>
                <w:rFonts w:ascii="Times New Roman" w:hAnsi="Times New Roman"/>
              </w:rPr>
            </w:pPr>
            <w:r w:rsidRPr="004C74F7">
              <w:rPr>
                <w:rFonts w:ascii="Times New Roman" w:hAnsi="Times New Roman"/>
              </w:rPr>
              <w:t xml:space="preserve">Đoạn AC:  </w:t>
            </w:r>
            <w:r w:rsidRPr="004C74F7">
              <w:rPr>
                <w:position w:val="-14"/>
              </w:rPr>
              <w:object w:dxaOrig="1680" w:dyaOrig="380">
                <v:shape id="_x0000_i1036" type="#_x0000_t75" style="width:99pt;height:22.5pt" o:ole="">
                  <v:imagedata r:id="rId27" o:title=""/>
                </v:shape>
                <o:OLEObject Type="Embed" ProgID="Equation.3" ShapeID="_x0000_i1036" DrawAspect="Content" ObjectID="_1661104065" r:id="rId28"/>
              </w:object>
            </w:r>
            <w:r w:rsidRPr="004C74F7">
              <w:tab/>
            </w:r>
          </w:p>
          <w:p w:rsidR="00B90E82" w:rsidRPr="004C74F7" w:rsidRDefault="00B90E82" w:rsidP="00B90E82">
            <w:pPr>
              <w:ind w:firstLine="360"/>
              <w:rPr>
                <w:rFonts w:ascii="Times New Roman" w:hAnsi="Times New Roman"/>
              </w:rPr>
            </w:pPr>
            <w:r w:rsidRPr="004C74F7">
              <w:rPr>
                <w:rFonts w:ascii="Times New Roman" w:hAnsi="Times New Roman"/>
              </w:rPr>
              <w:t xml:space="preserve">Đoạn CD:  </w:t>
            </w:r>
            <w:r w:rsidRPr="004C74F7">
              <w:rPr>
                <w:position w:val="-14"/>
              </w:rPr>
              <w:object w:dxaOrig="2140" w:dyaOrig="400">
                <v:shape id="_x0000_i1037" type="#_x0000_t75" style="width:120pt;height:22.5pt" o:ole="">
                  <v:imagedata r:id="rId29" o:title=""/>
                </v:shape>
                <o:OLEObject Type="Embed" ProgID="Equation.3" ShapeID="_x0000_i1037" DrawAspect="Content" ObjectID="_1661104066" r:id="rId30"/>
              </w:object>
            </w:r>
            <w:r w:rsidRPr="004C74F7">
              <w:t xml:space="preserve">    </w:t>
            </w:r>
          </w:p>
          <w:p w:rsidR="00B90E82" w:rsidRPr="00FE677C" w:rsidRDefault="00B90E82" w:rsidP="00B90E82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  <w:r w:rsidRPr="004C74F7">
              <w:rPr>
                <w:rFonts w:ascii="Times New Roman" w:hAnsi="Times New Roman"/>
              </w:rPr>
              <w:t xml:space="preserve">Đoạn DB:  </w:t>
            </w:r>
            <w:r w:rsidRPr="004C74F7">
              <w:rPr>
                <w:position w:val="-14"/>
              </w:rPr>
              <w:object w:dxaOrig="2680" w:dyaOrig="400">
                <v:shape id="_x0000_i1038" type="#_x0000_t75" style="width:153pt;height:23.25pt" o:ole="">
                  <v:imagedata r:id="rId31" o:title=""/>
                </v:shape>
                <o:OLEObject Type="Embed" ProgID="Equation.3" ShapeID="_x0000_i1038" DrawAspect="Content" ObjectID="_1661104067" r:id="rId32"/>
              </w:object>
            </w:r>
            <w:r>
              <w:rPr>
                <w:sz w:val="26"/>
                <w:szCs w:val="26"/>
              </w:rPr>
              <w:t xml:space="preserve">  </w:t>
            </w:r>
          </w:p>
          <w:p w:rsidR="004C74F7" w:rsidRPr="00135C2E" w:rsidRDefault="004C74F7" w:rsidP="004C74F7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biểu đồ: Mỗi đoạn vẽ đúng được (0,125)</w:t>
            </w:r>
          </w:p>
          <w:p w:rsidR="004C74F7" w:rsidRPr="00586AC2" w:rsidRDefault="004C74F7" w:rsidP="004C74F7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6"/>
                <w:szCs w:val="26"/>
              </w:rPr>
            </w:pPr>
            <w:r w:rsidRPr="00586AC2">
              <w:rPr>
                <w:rFonts w:ascii="Times New Roman" w:hAnsi="Times New Roman"/>
                <w:sz w:val="26"/>
                <w:szCs w:val="26"/>
              </w:rPr>
              <w:t>Biể</w:t>
            </w:r>
            <w:r w:rsidRPr="00586AC2">
              <w:rPr>
                <w:rFonts w:ascii="Times New Roman" w:hAnsi="Times New Roman" w:cs="VNI-Times"/>
                <w:sz w:val="26"/>
                <w:szCs w:val="26"/>
              </w:rPr>
              <w:t xml:space="preserve">u </w:t>
            </w:r>
            <w:r w:rsidRPr="00586AC2">
              <w:rPr>
                <w:rFonts w:ascii="Times New Roman" w:hAnsi="Times New Roman"/>
                <w:sz w:val="26"/>
                <w:szCs w:val="26"/>
              </w:rPr>
              <w:t>đồ M</w:t>
            </w:r>
            <w:r w:rsidRPr="00586AC2"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r w:rsidRPr="00586AC2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4C74F7" w:rsidRPr="0050643E" w:rsidRDefault="004C74F7" w:rsidP="004C74F7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AC</w:t>
            </w:r>
            <w:r w:rsidRPr="009F4303">
              <w:rPr>
                <w:position w:val="-32"/>
                <w:sz w:val="26"/>
                <w:szCs w:val="26"/>
              </w:rPr>
              <w:object w:dxaOrig="2340" w:dyaOrig="760">
                <v:shape id="_x0000_i1039" type="#_x0000_t75" style="width:129.75pt;height:42pt" o:ole="">
                  <v:imagedata r:id="rId33" o:title=""/>
                </v:shape>
                <o:OLEObject Type="Embed" ProgID="Equation.3" ShapeID="_x0000_i1039" DrawAspect="Content" ObjectID="_1661104068" r:id="rId34"/>
              </w:object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4C74F7" w:rsidRPr="0050643E" w:rsidRDefault="004C74F7" w:rsidP="004C74F7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CD</w:t>
            </w:r>
            <w:r w:rsidR="0047129C" w:rsidRPr="00E261DF">
              <w:rPr>
                <w:position w:val="-34"/>
                <w:sz w:val="26"/>
                <w:szCs w:val="26"/>
              </w:rPr>
              <w:object w:dxaOrig="3700" w:dyaOrig="800">
                <v:shape id="_x0000_i1040" type="#_x0000_t75" style="width:207.75pt;height:45.75pt" o:ole="">
                  <v:imagedata r:id="rId35" o:title=""/>
                </v:shape>
                <o:OLEObject Type="Embed" ProgID="Equation.3" ShapeID="_x0000_i1040" DrawAspect="Content" ObjectID="_1661104069" r:id="rId36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4C74F7" w:rsidRPr="0050643E" w:rsidRDefault="004C74F7" w:rsidP="004C74F7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DB</w:t>
            </w:r>
            <w:r w:rsidR="00C524C5" w:rsidRPr="00E261DF">
              <w:rPr>
                <w:position w:val="-34"/>
                <w:sz w:val="26"/>
                <w:szCs w:val="26"/>
              </w:rPr>
              <w:object w:dxaOrig="2460" w:dyaOrig="800">
                <v:shape id="_x0000_i1041" type="#_x0000_t75" style="width:143.25pt;height:47.25pt" o:ole="">
                  <v:imagedata r:id="rId37" o:title=""/>
                </v:shape>
                <o:OLEObject Type="Embed" ProgID="Equation.3" ShapeID="_x0000_i1041" DrawAspect="Content" ObjectID="_1661104070" r:id="rId38"/>
              </w:object>
            </w:r>
            <w:r>
              <w:rPr>
                <w:sz w:val="26"/>
                <w:szCs w:val="26"/>
              </w:rPr>
              <w:tab/>
            </w:r>
          </w:p>
          <w:p w:rsidR="00B90E82" w:rsidRPr="00CD4050" w:rsidRDefault="004C74F7" w:rsidP="00CD405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 đồ: Mỗi đoạn vẽ đúng được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</w:tc>
        <w:tc>
          <w:tcPr>
            <w:tcW w:w="962" w:type="dxa"/>
          </w:tcPr>
          <w:p w:rsidR="004C74F7" w:rsidRDefault="004C74F7" w:rsidP="00190CF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4C74F7" w:rsidRDefault="004C74F7" w:rsidP="00190CF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4C74F7" w:rsidRDefault="004C74F7" w:rsidP="00190CF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8B0273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4C74F7" w:rsidRDefault="004C74F7" w:rsidP="00190CF1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8B0273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4C74F7" w:rsidRDefault="004C74F7" w:rsidP="004C74F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4C74F7" w:rsidRDefault="004C74F7" w:rsidP="004C74F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4C74F7" w:rsidRDefault="004C74F7" w:rsidP="004C74F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4C74F7" w:rsidRDefault="004C74F7" w:rsidP="004C74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4C74F7" w:rsidRDefault="004C74F7" w:rsidP="004C74F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74F7" w:rsidRDefault="004C74F7" w:rsidP="004C74F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4C74F7" w:rsidRDefault="004C74F7" w:rsidP="004C74F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74F7" w:rsidRDefault="004C74F7" w:rsidP="004C74F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8B0273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4C74F7" w:rsidRDefault="004C74F7" w:rsidP="004C74F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74F7" w:rsidRDefault="004C74F7" w:rsidP="004C74F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47129C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B90E82" w:rsidRDefault="004C74F7" w:rsidP="004C74F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</w:tbl>
    <w:p w:rsidR="000C1B5C" w:rsidRDefault="000C1B5C" w:rsidP="000C1B5C"/>
    <w:p w:rsidR="000C1B5C" w:rsidRPr="00F87AB4" w:rsidRDefault="000C1B5C" w:rsidP="000C1B5C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0C1B5C" w:rsidRPr="0021191F" w:rsidRDefault="000C1B5C" w:rsidP="000C1B5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0C1B5C" w:rsidRPr="00115992" w:rsidRDefault="000C1B5C" w:rsidP="000C1B5C">
      <w:pPr>
        <w:rPr>
          <w:rFonts w:ascii="Times New Roman" w:hAnsi="Times New Roman"/>
          <w:b/>
          <w:bCs/>
          <w:lang w:val="vi-VN"/>
        </w:rPr>
      </w:pP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0C1B5C" w:rsidRPr="00115992" w:rsidRDefault="000C1B5C" w:rsidP="000C1B5C">
      <w:pPr>
        <w:rPr>
          <w:rFonts w:ascii="Times New Roman" w:hAnsi="Times New Roman"/>
          <w:b/>
          <w:bCs/>
          <w:lang w:val="vi-VN"/>
        </w:rPr>
      </w:pPr>
    </w:p>
    <w:p w:rsidR="000C1B5C" w:rsidRPr="00115992" w:rsidRDefault="000C1B5C" w:rsidP="000C1B5C">
      <w:pPr>
        <w:rPr>
          <w:rFonts w:ascii="Times New Roman" w:hAnsi="Times New Roman"/>
        </w:rPr>
      </w:pPr>
    </w:p>
    <w:p w:rsidR="000C1B5C" w:rsidRPr="00115992" w:rsidRDefault="000C1B5C" w:rsidP="000C1B5C">
      <w:pPr>
        <w:rPr>
          <w:rFonts w:ascii="Times New Roman" w:hAnsi="Times New Roman"/>
        </w:rPr>
      </w:pPr>
    </w:p>
    <w:p w:rsidR="00C524C5" w:rsidRPr="00C524C5" w:rsidRDefault="00CD4050" w:rsidP="00C524C5">
      <w:pPr>
        <w:spacing w:line="288" w:lineRule="auto"/>
        <w:jc w:val="both"/>
        <w:rPr>
          <w:rFonts w:ascii="Times New Roman" w:hAnsi="Times New Roman"/>
          <w:b/>
          <w:i/>
        </w:rPr>
      </w:pPr>
      <w:r w:rsidRPr="00CD4050">
        <w:rPr>
          <w:rFonts w:ascii="Times New Roman" w:hAnsi="Times New Roman"/>
          <w:b/>
        </w:rPr>
        <w:t xml:space="preserve">  </w:t>
      </w:r>
      <w:r w:rsidR="000C1B5C">
        <w:rPr>
          <w:rFonts w:ascii="Times New Roman" w:hAnsi="Times New Roman"/>
          <w:b/>
          <w:i/>
        </w:rPr>
        <w:t xml:space="preserve">  Vũ Quang Khải</w:t>
      </w:r>
      <w:r w:rsidR="000C1B5C"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="000C1B5C" w:rsidRPr="00115992">
        <w:rPr>
          <w:rFonts w:ascii="Times New Roman" w:hAnsi="Times New Roman"/>
          <w:b/>
          <w:i/>
        </w:rPr>
        <w:t xml:space="preserve"> </w:t>
      </w:r>
      <w:r w:rsidR="000C1B5C">
        <w:rPr>
          <w:rFonts w:ascii="Times New Roman" w:hAnsi="Times New Roman"/>
          <w:b/>
          <w:i/>
        </w:rPr>
        <w:t xml:space="preserve">           </w:t>
      </w:r>
      <w:r w:rsidR="000C1B5C">
        <w:rPr>
          <w:rFonts w:ascii="Times New Roman" w:hAnsi="Times New Roman"/>
          <w:b/>
          <w:i/>
        </w:rPr>
        <w:tab/>
      </w:r>
      <w:r w:rsidR="000C1B5C">
        <w:rPr>
          <w:rFonts w:ascii="Times New Roman" w:hAnsi="Times New Roman"/>
          <w:b/>
          <w:i/>
        </w:rPr>
        <w:tab/>
      </w:r>
      <w:r w:rsidR="000C1B5C">
        <w:rPr>
          <w:rFonts w:ascii="Times New Roman" w:hAnsi="Times New Roman"/>
          <w:b/>
          <w:i/>
        </w:rPr>
        <w:tab/>
      </w:r>
      <w:r w:rsidR="000C1B5C">
        <w:rPr>
          <w:rFonts w:ascii="Times New Roman" w:hAnsi="Times New Roman"/>
          <w:b/>
          <w:i/>
        </w:rPr>
        <w:tab/>
        <w:t xml:space="preserve"> </w:t>
      </w:r>
      <w:r w:rsidR="000C1B5C" w:rsidRPr="00115992">
        <w:rPr>
          <w:rFonts w:ascii="Times New Roman" w:hAnsi="Times New Roman"/>
          <w:b/>
          <w:i/>
          <w:lang w:val="vi-VN"/>
        </w:rPr>
        <w:t xml:space="preserve">Phan Thị Xuân Trang       </w:t>
      </w:r>
    </w:p>
    <w:p w:rsidR="00C524C5" w:rsidRPr="00197B64" w:rsidRDefault="00C524C5" w:rsidP="00C524C5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C524C5" w:rsidRPr="00197B64" w:rsidRDefault="00C524C5" w:rsidP="00C524C5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C524C5" w:rsidRPr="00197B64" w:rsidRDefault="00752520" w:rsidP="00C524C5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1581" style="position:absolute;left:0;text-align:left;z-index:254605824" from="306.75pt,4.65pt" to="396.75pt,4.65pt"/>
        </w:pict>
      </w:r>
      <w:r w:rsidR="00C524C5" w:rsidRPr="00197B64">
        <w:rPr>
          <w:rFonts w:ascii="Times New Roman" w:hAnsi="Times New Roman"/>
          <w:b/>
          <w:lang w:val="vi-VN"/>
        </w:rPr>
        <w:t xml:space="preserve"> </w:t>
      </w:r>
      <w:r w:rsidR="00C524C5">
        <w:rPr>
          <w:rFonts w:ascii="Times New Roman" w:hAnsi="Times New Roman"/>
          <w:b/>
        </w:rPr>
        <w:t xml:space="preserve">   </w:t>
      </w:r>
      <w:r w:rsidR="00C524C5" w:rsidRPr="00197B64">
        <w:rPr>
          <w:rFonts w:ascii="Times New Roman" w:hAnsi="Times New Roman"/>
          <w:b/>
          <w:lang w:val="vi-VN"/>
        </w:rPr>
        <w:t>T</w:t>
      </w:r>
      <w:r w:rsidR="00C524C5">
        <w:rPr>
          <w:rFonts w:ascii="Times New Roman" w:hAnsi="Times New Roman"/>
          <w:b/>
        </w:rPr>
        <w:t xml:space="preserve">HÀNH </w:t>
      </w:r>
      <w:r w:rsidR="00C524C5" w:rsidRPr="00197B64">
        <w:rPr>
          <w:rFonts w:ascii="Times New Roman" w:hAnsi="Times New Roman"/>
          <w:b/>
          <w:lang w:val="vi-VN"/>
        </w:rPr>
        <w:t>P</w:t>
      </w:r>
      <w:r w:rsidR="00C524C5">
        <w:rPr>
          <w:rFonts w:ascii="Times New Roman" w:hAnsi="Times New Roman"/>
          <w:b/>
        </w:rPr>
        <w:t>HỐ</w:t>
      </w:r>
      <w:r w:rsidR="00C524C5" w:rsidRPr="00197B64">
        <w:rPr>
          <w:rFonts w:ascii="Times New Roman" w:hAnsi="Times New Roman"/>
          <w:b/>
          <w:lang w:val="vi-VN"/>
        </w:rPr>
        <w:t xml:space="preserve"> HỒ CHÍ MINH</w:t>
      </w:r>
      <w:r w:rsidR="00C524C5" w:rsidRPr="00197B64">
        <w:rPr>
          <w:rFonts w:ascii="Times New Roman" w:hAnsi="Times New Roman"/>
          <w:b/>
          <w:lang w:val="vi-VN"/>
        </w:rPr>
        <w:tab/>
      </w:r>
      <w:r w:rsidR="00C524C5" w:rsidRPr="00197B64">
        <w:rPr>
          <w:rFonts w:ascii="Times New Roman" w:hAnsi="Times New Roman"/>
          <w:b/>
          <w:lang w:val="vi-VN"/>
        </w:rPr>
        <w:tab/>
      </w:r>
      <w:r w:rsidR="00C524C5" w:rsidRPr="00197B64">
        <w:rPr>
          <w:rFonts w:ascii="Times New Roman" w:hAnsi="Times New Roman"/>
          <w:b/>
          <w:lang w:val="vi-VN"/>
        </w:rPr>
        <w:tab/>
      </w:r>
      <w:r w:rsidR="00C524C5" w:rsidRPr="00197B64">
        <w:rPr>
          <w:rFonts w:ascii="Times New Roman" w:hAnsi="Times New Roman"/>
          <w:b/>
          <w:lang w:val="vi-VN"/>
        </w:rPr>
        <w:tab/>
      </w:r>
      <w:r w:rsidR="00C524C5">
        <w:rPr>
          <w:rFonts w:ascii="Times New Roman" w:hAnsi="Times New Roman"/>
          <w:b/>
        </w:rPr>
        <w:t xml:space="preserve"> </w:t>
      </w:r>
      <w:r w:rsidR="00C524C5" w:rsidRPr="00197B64">
        <w:rPr>
          <w:rFonts w:ascii="Times New Roman" w:hAnsi="Times New Roman"/>
          <w:b/>
          <w:lang w:val="vi-VN"/>
        </w:rPr>
        <w:tab/>
      </w:r>
      <w:r w:rsidR="00C524C5" w:rsidRPr="00197B64">
        <w:rPr>
          <w:rFonts w:ascii="Times New Roman" w:hAnsi="Times New Roman"/>
          <w:b/>
          <w:lang w:val="vi-VN"/>
        </w:rPr>
        <w:tab/>
      </w:r>
      <w:r w:rsidR="00C524C5" w:rsidRPr="00197B64">
        <w:rPr>
          <w:rFonts w:ascii="Times New Roman" w:hAnsi="Times New Roman"/>
          <w:b/>
          <w:lang w:val="vi-VN"/>
        </w:rPr>
        <w:tab/>
      </w:r>
      <w:r w:rsidR="00C524C5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C524C5" w:rsidRPr="00197B64" w:rsidRDefault="00752520" w:rsidP="00C524C5">
      <w:pPr>
        <w:ind w:left="-180"/>
        <w:jc w:val="both"/>
        <w:rPr>
          <w:rFonts w:ascii="Times New Roman" w:hAnsi="Times New Roman"/>
          <w:b/>
          <w:lang w:val="vi-VN"/>
        </w:rPr>
      </w:pPr>
      <w:r w:rsidRPr="00752520">
        <w:rPr>
          <w:rFonts w:ascii="Times New Roman" w:hAnsi="Times New Roman"/>
          <w:b/>
          <w:noProof/>
          <w:lang w:val="vi-VN" w:eastAsia="vi-VN"/>
        </w:rPr>
        <w:pict>
          <v:line id="_x0000_s21582" style="position:absolute;left:0;text-align:left;z-index:254606848" from="36pt,3.6pt" to="126pt,3.6pt"/>
        </w:pict>
      </w:r>
    </w:p>
    <w:p w:rsidR="00C524C5" w:rsidRPr="00587A21" w:rsidRDefault="00C524C5" w:rsidP="00C524C5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C524C5" w:rsidRDefault="00C524C5" w:rsidP="00C524C5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C524C5" w:rsidRPr="00252B7F" w:rsidRDefault="00C524C5" w:rsidP="00C524C5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9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C524C5" w:rsidRPr="00BC43F5" w:rsidRDefault="00C524C5" w:rsidP="00C524C5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C524C5" w:rsidRPr="00F22AC2" w:rsidRDefault="00C524C5" w:rsidP="00C524C5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C524C5" w:rsidRPr="00595352" w:rsidRDefault="00C524C5" w:rsidP="00C524C5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Cơ Kỹ thuật</w:t>
      </w:r>
    </w:p>
    <w:p w:rsidR="00C524C5" w:rsidRDefault="00C524C5" w:rsidP="00C524C5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9C1-CKL, BCN, CCK, CTM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C524C5" w:rsidRPr="00252B7F" w:rsidRDefault="00C524C5" w:rsidP="00C524C5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C524C5" w:rsidRDefault="00752520" w:rsidP="00C524C5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52520">
        <w:rPr>
          <w:rFonts w:ascii="Times New Roman" w:hAnsi="Times New Roman"/>
          <w:b/>
          <w:noProof/>
        </w:rPr>
        <w:pict>
          <v:shape id="_x0000_s21580" type="#_x0000_t202" style="position:absolute;left:0;text-align:left;margin-left:9pt;margin-top:13.85pt;width:63pt;height:24pt;z-index:254604800">
            <v:textbox style="mso-next-textbox:#_x0000_s21580">
              <w:txbxContent>
                <w:p w:rsidR="00E356F6" w:rsidRPr="0049659F" w:rsidRDefault="00E356F6" w:rsidP="00C524C5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C524C5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C524C5">
        <w:rPr>
          <w:rFonts w:ascii="Times New Roman" w:hAnsi="Times New Roman"/>
          <w:b/>
          <w:sz w:val="26"/>
          <w:szCs w:val="26"/>
          <w:lang w:val="vi-VN"/>
        </w:rPr>
        <w:t>9</w:t>
      </w:r>
      <w:r w:rsidR="00C524C5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C524C5">
        <w:rPr>
          <w:rFonts w:ascii="Times New Roman" w:hAnsi="Times New Roman"/>
          <w:b/>
          <w:sz w:val="26"/>
          <w:szCs w:val="26"/>
        </w:rPr>
        <w:t xml:space="preserve"> </w:t>
      </w:r>
      <w:r w:rsidR="00C524C5">
        <w:rPr>
          <w:rFonts w:ascii="Times New Roman" w:hAnsi="Times New Roman"/>
          <w:sz w:val="26"/>
          <w:szCs w:val="26"/>
        </w:rPr>
        <w:t>(không kể thời gian phát đề)</w:t>
      </w:r>
      <w:r w:rsidR="00C524C5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C524C5" w:rsidRPr="00AC0162" w:rsidRDefault="00C524C5" w:rsidP="00C524C5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C524C5" w:rsidRDefault="00752520" w:rsidP="00C524C5">
      <w:pPr>
        <w:spacing w:before="240" w:after="240"/>
        <w:jc w:val="both"/>
        <w:rPr>
          <w:rFonts w:ascii="Times New Roman" w:hAnsi="Times New Roman"/>
          <w:b/>
          <w:sz w:val="26"/>
          <w:szCs w:val="26"/>
        </w:rPr>
      </w:pPr>
      <w:r w:rsidRPr="00752520">
        <w:rPr>
          <w:rFonts w:ascii="Times New Roman" w:hAnsi="Times New Roman"/>
          <w:noProof/>
        </w:rPr>
        <w:pict>
          <v:group id="_x0000_s21756" style="position:absolute;left:0;text-align:left;margin-left:275.4pt;margin-top:2.75pt;width:226.05pt;height:97.35pt;z-index:254649856" coordorigin="6804,5622" coordsize="4521,1947">
            <v:rect id="_x0000_s21656" style="position:absolute;left:10690;top:6538;width:327;height:467" o:regroupid="33" filled="f" stroked="f">
              <v:textbox style="mso-next-textbox:#_x0000_s21656" inset="0,0,0,0">
                <w:txbxContent>
                  <w:p w:rsidR="00E356F6" w:rsidRPr="009D10A6" w:rsidRDefault="00E356F6" w:rsidP="00C524C5">
                    <w:r w:rsidRPr="009D10A6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21657" style="position:absolute;left:6886;top:6330;width:287;height:419" o:regroupid="33" filled="f" stroked="f">
              <v:textbox style="mso-next-textbox:#_x0000_s21657" inset="0,0,0,0">
                <w:txbxContent>
                  <w:p w:rsidR="00E356F6" w:rsidRPr="009D10A6" w:rsidRDefault="00E356F6" w:rsidP="00C524C5">
                    <w:pPr>
                      <w:rPr>
                        <w:sz w:val="22"/>
                        <w:szCs w:val="22"/>
                      </w:rPr>
                    </w:pPr>
                    <w:r w:rsidRPr="009D10A6">
                      <w:rPr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shape id="_x0000_s21658" type="#_x0000_t32" style="position:absolute;left:7100;top:6476;width:3702;height:0" o:connectortype="straight" o:regroupid="33" strokeweight="1.5pt"/>
            <v:group id="_x0000_s21659" style="position:absolute;left:10448;top:6398;width:357;height:156" coordorigin="8130,10587" coordsize="884,423" o:regroupid="33">
              <v:shape id="_x0000_s21660" type="#_x0000_t32" style="position:absolute;left:8190;top:10920;width:780;height:0" o:connectortype="straight" strokeweight="1.5pt"/>
              <v:shape id="_x0000_s21661" type="#_x0000_t32" style="position:absolute;left:8190;top:10680;width:780;height:0" o:connectortype="straight" strokeweight="1.5pt"/>
              <v:group id="_x0000_s21662" style="position:absolute;left:8190;top:10587;width:374;height:93" coordorigin="7968,6233" coordsize="374,93">
                <v:line id="_x0000_s21663" style="position:absolute;flip:x" from="8169,6233" to="8278,6326"/>
                <v:line id="_x0000_s21664" style="position:absolute;flip:x" from="8032,6233" to="8141,6326"/>
                <v:line id="_x0000_s21665" style="position:absolute;flip:x" from="8233,6233" to="8342,6326"/>
                <v:line id="_x0000_s21666" style="position:absolute;flip:x" from="7968,6233" to="8077,6326"/>
                <v:line id="_x0000_s21667" style="position:absolute;flip:x" from="8103,6233" to="8212,6326"/>
              </v:group>
              <v:line id="_x0000_s21668" style="position:absolute;flip:x" from="8796,10587" to="8905,10680"/>
              <v:line id="_x0000_s21669" style="position:absolute;flip:x" from="8584,10587" to="8693,10680"/>
              <v:line id="_x0000_s21670" style="position:absolute;flip:x" from="8905,10587" to="9014,10680"/>
              <v:line id="_x0000_s21671" style="position:absolute;flip:x" from="8520,10587" to="8629,10680"/>
              <v:line id="_x0000_s21672" style="position:absolute;flip:x" from="8655,10587" to="8764,10680"/>
              <v:line id="_x0000_s21673" style="position:absolute;flip:x" from="8721,10587" to="8830,10680"/>
              <v:line id="_x0000_s21674" style="position:absolute;flip:x" from="8854,10587" to="8963,10680"/>
              <v:group id="_x0000_s21675" style="position:absolute;left:8130;top:10917;width:824;height:93" coordorigin="2760,11607" coordsize="824,93">
                <v:group id="_x0000_s21676" style="position:absolute;left:2760;top:11607;width:374;height:93" coordorigin="7968,6233" coordsize="374,93">
                  <v:line id="_x0000_s21677" style="position:absolute;flip:x" from="8169,6233" to="8278,6326"/>
                  <v:line id="_x0000_s21678" style="position:absolute;flip:x" from="8032,6233" to="8141,6326"/>
                  <v:line id="_x0000_s21679" style="position:absolute;flip:x" from="8233,6233" to="8342,6326"/>
                  <v:line id="_x0000_s21680" style="position:absolute;flip:x" from="7968,6233" to="8077,6326"/>
                  <v:line id="_x0000_s21681" style="position:absolute;flip:x" from="8103,6233" to="8212,6326"/>
                </v:group>
                <v:line id="_x0000_s21682" style="position:absolute;flip:x" from="3366,11607" to="3475,11700"/>
                <v:line id="_x0000_s21683" style="position:absolute;flip:x" from="3154,11607" to="3263,11700"/>
                <v:line id="_x0000_s21684" style="position:absolute;flip:x" from="3475,11607" to="3584,11700"/>
                <v:line id="_x0000_s21685" style="position:absolute;flip:x" from="3090,11607" to="3199,11700"/>
                <v:line id="_x0000_s21686" style="position:absolute;flip:x" from="3225,11607" to="3334,11700"/>
                <v:line id="_x0000_s21687" style="position:absolute;flip:x" from="3291,11607" to="3400,11700"/>
                <v:line id="_x0000_s21688" style="position:absolute;flip:x" from="3424,11607" to="3533,11700"/>
              </v:group>
            </v:group>
            <v:group id="_x0000_s21689" style="position:absolute;left:7077;top:6398;width:358;height:156" coordorigin="3205,13997" coordsize="638,215" o:regroupid="33">
              <v:shape id="_x0000_s21690" type="#_x0000_t32" style="position:absolute;left:3248;top:14166;width:563;height:0" o:connectortype="straight" strokeweight="1.5pt"/>
              <v:shape id="_x0000_s21691" type="#_x0000_t32" style="position:absolute;left:3248;top:14044;width:563;height:0" o:connectortype="straight" strokeweight="1.5pt"/>
              <v:group id="_x0000_s21692" style="position:absolute;left:3248;top:13997;width:270;height:47" coordorigin="7968,6233" coordsize="374,93">
                <v:line id="_x0000_s21693" style="position:absolute;flip:x" from="8169,6233" to="8278,6326"/>
                <v:line id="_x0000_s21694" style="position:absolute;flip:x" from="8032,6233" to="8141,6326"/>
                <v:line id="_x0000_s21695" style="position:absolute;flip:x" from="8233,6233" to="8342,6326"/>
                <v:line id="_x0000_s21696" style="position:absolute;flip:x" from="7968,6233" to="8077,6326"/>
                <v:line id="_x0000_s21697" style="position:absolute;flip:x" from="8103,6233" to="8212,6326"/>
              </v:group>
              <v:line id="_x0000_s21698" style="position:absolute;flip:x" from="3686,13997" to="3764,14044"/>
              <v:line id="_x0000_s21699" style="position:absolute;flip:x" from="3533,13997" to="3611,14044"/>
              <v:line id="_x0000_s21700" style="position:absolute;flip:x" from="3764,13997" to="3843,14044"/>
              <v:line id="_x0000_s21701" style="position:absolute;flip:x" from="3486,13997" to="3565,14044"/>
              <v:line id="_x0000_s21702" style="position:absolute;flip:x" from="3584,13997" to="3662,14044"/>
              <v:line id="_x0000_s21703" style="position:absolute;flip:x" from="3631,13997" to="3710,14044"/>
              <v:line id="_x0000_s21704" style="position:absolute;flip:x" from="3727,13997" to="3806,14044"/>
              <v:group id="_x0000_s21705" style="position:absolute;left:3205;top:14165;width:595;height:47" coordorigin="2760,11607" coordsize="824,93">
                <v:group id="_x0000_s21706" style="position:absolute;left:2760;top:11607;width:374;height:93" coordorigin="7968,6233" coordsize="374,93">
                  <v:line id="_x0000_s21707" style="position:absolute;flip:x" from="8169,6233" to="8278,6326"/>
                  <v:line id="_x0000_s21708" style="position:absolute;flip:x" from="8032,6233" to="8141,6326"/>
                  <v:line id="_x0000_s21709" style="position:absolute;flip:x" from="8233,6233" to="8342,6326"/>
                  <v:line id="_x0000_s21710" style="position:absolute;flip:x" from="7968,6233" to="8077,6326"/>
                  <v:line id="_x0000_s21711" style="position:absolute;flip:x" from="8103,6233" to="8212,6326"/>
                </v:group>
                <v:line id="_x0000_s21712" style="position:absolute;flip:x" from="3366,11607" to="3475,11700"/>
                <v:line id="_x0000_s21713" style="position:absolute;flip:x" from="3154,11607" to="3263,11700"/>
                <v:line id="_x0000_s21714" style="position:absolute;flip:x" from="3475,11607" to="3584,11700"/>
                <v:line id="_x0000_s21715" style="position:absolute;flip:x" from="3090,11607" to="3199,11700"/>
                <v:line id="_x0000_s21716" style="position:absolute;flip:x" from="3225,11607" to="3334,11700"/>
                <v:line id="_x0000_s21717" style="position:absolute;flip:x" from="3291,11607" to="3400,11700"/>
                <v:line id="_x0000_s21718" style="position:absolute;flip:x" from="3424,11607" to="3533,11700"/>
              </v:group>
            </v:group>
            <v:rect id="_x0000_s21719" style="position:absolute;left:8062;top:5886;width:227;height:1164" o:regroupid="33"/>
            <v:shape id="_x0000_s21720" type="#_x0000_t32" style="position:absolute;left:8173;top:6520;width:0;height:530" o:connectortype="straight" o:regroupid="33" strokeweight="1.5pt">
              <v:stroke startarrow="block" startarrowwidth="narrow"/>
            </v:shape>
            <v:shape id="_x0000_s21721" type="#_x0000_t32" style="position:absolute;left:8170;top:6694;width:409;height:355;flip:x" o:connectortype="straight" o:regroupid="33" strokeweight="1.5pt">
              <v:stroke startarrow="block" startarrowwidth="narrow"/>
            </v:shape>
            <v:shape id="_x0000_s21722" type="#_x0000_t32" style="position:absolute;left:10636;top:6482;width:0;height:984" o:connectortype="straight" o:regroupid="33"/>
            <v:shape id="_x0000_s21723" type="#_x0000_t32" style="position:absolute;left:7261;top:6454;width:0;height:984" o:connectortype="straight" o:regroupid="33"/>
            <v:shape id="_x0000_s21724" type="#_x0000_t32" style="position:absolute;left:8171;top:7050;width:0;height:394" o:connectortype="straight" o:regroupid="33"/>
            <v:shape id="_x0000_s21725" type="#_x0000_t32" style="position:absolute;left:8162;top:7401;width:1308;height:0" o:connectortype="straight" o:regroupid="33">
              <v:stroke startarrow="block" startarrowwidth="narrow" endarrow="block" endarrowwidth="narrow"/>
            </v:shape>
            <v:shape id="_x0000_s21726" type="#_x0000_t32" style="position:absolute;left:7248;top:7401;width:916;height:0" o:connectortype="straight" o:regroupid="33">
              <v:stroke startarrow="block" startarrowwidth="narrow" endarrow="block" endarrowwidth="narrow"/>
            </v:shape>
            <v:rect id="_x0000_s21727" style="position:absolute;left:7532;top:7142;width:618;height:427" o:regroupid="33" filled="f" stroked="f">
              <v:textbox style="mso-next-textbox:#_x0000_s21727" inset="0,0,0,0">
                <w:txbxContent>
                  <w:p w:rsidR="00E356F6" w:rsidRPr="009D10A6" w:rsidRDefault="00E356F6" w:rsidP="00C524C5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2</w:t>
                    </w:r>
                    <w:r w:rsidRPr="009D10A6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rect>
            <v:rect id="_x0000_s21728" style="position:absolute;left:8618;top:6552;width:499;height:559" o:regroupid="33" filled="f" stroked="f">
              <v:textbox style="mso-next-textbox:#_x0000_s21728" inset="0,0,0,0">
                <w:txbxContent>
                  <w:p w:rsidR="00E356F6" w:rsidRPr="00AC0162" w:rsidRDefault="00E356F6" w:rsidP="00C524C5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t</w:t>
                    </w:r>
                    <w:r w:rsidRPr="00AC0162">
                      <w:rPr>
                        <w:sz w:val="22"/>
                        <w:szCs w:val="22"/>
                        <w:vertAlign w:val="subscript"/>
                      </w:rPr>
                      <w:t>1</w:t>
                    </w:r>
                  </w:p>
                </w:txbxContent>
              </v:textbox>
            </v:rect>
            <v:group id="_x0000_s21729" style="position:absolute;left:8144;top:6444;width:61;height:77" coordorigin="7353,14021" coordsize="109,107" o:regroupid="33">
              <v:shape id="_x0000_s21730" type="#_x0000_t32" style="position:absolute;left:7353;top:14044;width:109;height:69;flip:x" o:connectortype="straight"/>
              <v:shape id="_x0000_s21731" type="#_x0000_t32" style="position:absolute;left:7364;top:14021;width:76;height:107" o:connectortype="straight"/>
            </v:group>
            <v:rect id="_x0000_s21732" style="position:absolute;left:7786;top:6580;width:400;height:499" o:regroupid="33" filled="f" stroked="f">
              <v:textbox style="mso-next-textbox:#_x0000_s21732" inset="0,0,0,0">
                <w:txbxContent>
                  <w:p w:rsidR="00E356F6" w:rsidRPr="00AC0162" w:rsidRDefault="00E356F6" w:rsidP="00C524C5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r</w:t>
                    </w:r>
                    <w:r w:rsidRPr="00AC0162">
                      <w:rPr>
                        <w:sz w:val="22"/>
                        <w:szCs w:val="22"/>
                        <w:vertAlign w:val="subscript"/>
                      </w:rPr>
                      <w:t>1</w:t>
                    </w:r>
                  </w:p>
                </w:txbxContent>
              </v:textbox>
            </v:rect>
            <v:shape id="_x0000_s21733" type="#_x0000_t32" style="position:absolute;left:9457;top:6866;width:0;height:600" o:connectortype="straight" o:regroupid="33"/>
            <v:shape id="_x0000_s21734" type="#_x0000_t32" style="position:absolute;left:9449;top:7386;width:1174;height:0" o:connectortype="straight" o:regroupid="33">
              <v:stroke startarrow="block" startarrowwidth="narrow" endarrow="block" endarrowwidth="narrow"/>
            </v:shape>
            <v:rect id="_x0000_s21735" style="position:absolute;left:9355;top:6051;width:206;height:811" o:regroupid="33"/>
            <v:group id="_x0000_s21736" style="position:absolute;left:9429;top:6427;width:60;height:72" coordorigin="7353,14021" coordsize="109,107" o:regroupid="33">
              <v:shape id="_x0000_s21737" type="#_x0000_t32" style="position:absolute;left:7353;top:14044;width:109;height:69;flip:x" o:connectortype="straight"/>
              <v:shape id="_x0000_s21738" type="#_x0000_t32" style="position:absolute;left:7364;top:14021;width:76;height:107" o:connectortype="straight"/>
            </v:group>
            <v:shape id="_x0000_s21739" type="#_x0000_t32" style="position:absolute;left:9457;top:5750;width:346;height:301;flip:x" o:connectortype="straight" o:regroupid="33" strokeweight="1.5pt">
              <v:stroke startarrow="block" startarrowwidth="narrow"/>
            </v:shape>
            <v:shape id="_x0000_s21740" type="#_x0000_t32" style="position:absolute;left:9459;top:6051;width:0;height:470" o:connectortype="straight" o:regroupid="33" strokeweight="1.5pt">
              <v:stroke startarrowwidth="narrow" endarrow="block" endarrowwidth="narrow"/>
            </v:shape>
            <v:rect id="_x0000_s21741" style="position:absolute;left:9835;top:5622;width:410;height:534" o:regroupid="33" filled="f" stroked="f">
              <v:textbox style="mso-next-textbox:#_x0000_s21741" inset="0,0,0,0">
                <w:txbxContent>
                  <w:p w:rsidR="00E356F6" w:rsidRPr="00AC0162" w:rsidRDefault="00E356F6" w:rsidP="00C524C5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t</w:t>
                    </w:r>
                    <w:r w:rsidRPr="00AC0162">
                      <w:rPr>
                        <w:sz w:val="22"/>
                        <w:szCs w:val="22"/>
                        <w:vertAlign w:val="subscript"/>
                      </w:rPr>
                      <w:t>2</w:t>
                    </w:r>
                  </w:p>
                </w:txbxContent>
              </v:textbox>
            </v:rect>
            <v:rect id="_x0000_s21742" style="position:absolute;left:9597;top:6078;width:484;height:449" o:regroupid="33" filled="f" stroked="f">
              <v:textbox style="mso-next-textbox:#_x0000_s21742" inset="0,0,0,0">
                <w:txbxContent>
                  <w:p w:rsidR="00E356F6" w:rsidRPr="00AC0162" w:rsidRDefault="00E356F6" w:rsidP="00C524C5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r</w:t>
                    </w:r>
                    <w:r w:rsidRPr="00AC0162">
                      <w:rPr>
                        <w:sz w:val="22"/>
                        <w:szCs w:val="22"/>
                        <w:vertAlign w:val="subscript"/>
                      </w:rPr>
                      <w:t>2</w:t>
                    </w:r>
                  </w:p>
                </w:txbxContent>
              </v:textbox>
            </v:rect>
            <v:rect id="_x0000_s21743" style="position:absolute;left:8590;top:7142;width:618;height:427" o:regroupid="33" filled="f" stroked="f">
              <v:textbox style="mso-next-textbox:#_x0000_s21743" inset="0,0,0,0">
                <w:txbxContent>
                  <w:p w:rsidR="00E356F6" w:rsidRPr="009D10A6" w:rsidRDefault="00E356F6" w:rsidP="00C524C5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5</w:t>
                    </w:r>
                    <w:r w:rsidRPr="009D10A6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rect>
            <v:rect id="_x0000_s21744" style="position:absolute;left:9812;top:7139;width:618;height:427" o:regroupid="33" filled="f" stroked="f">
              <v:textbox style="mso-next-textbox:#_x0000_s21744" inset="0,0,0,0">
                <w:txbxContent>
                  <w:p w:rsidR="00E356F6" w:rsidRPr="009D10A6" w:rsidRDefault="00E356F6" w:rsidP="00C524C5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3</w:t>
                    </w:r>
                    <w:r w:rsidRPr="009D10A6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rect>
            <v:shape id="_x0000_s21745" type="#_x0000_t32" style="position:absolute;left:8144;top:7049;width:620;height:1;flip:x" o:connectortype="straight" o:regroupid="33" strokeweight="1.5pt">
              <v:stroke startarrow="block" startarrowwidth="narrow"/>
            </v:shape>
            <v:rect id="_x0000_s21746" style="position:absolute;left:8821;top:6822;width:498;height:559" o:regroupid="33" filled="f" stroked="f">
              <v:textbox style="mso-next-textbox:#_x0000_s21746" inset="0,0,0,0">
                <w:txbxContent>
                  <w:p w:rsidR="00E356F6" w:rsidRPr="00AC0162" w:rsidRDefault="00E356F6" w:rsidP="00C524C5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9D10A6">
                      <w:rPr>
                        <w:sz w:val="28"/>
                        <w:szCs w:val="28"/>
                        <w:vertAlign w:val="subscript"/>
                      </w:rPr>
                      <w:t>a</w:t>
                    </w:r>
                    <w:r w:rsidRPr="00AC0162">
                      <w:rPr>
                        <w:sz w:val="22"/>
                        <w:szCs w:val="22"/>
                        <w:vertAlign w:val="subscript"/>
                      </w:rPr>
                      <w:t>1</w:t>
                    </w:r>
                  </w:p>
                </w:txbxContent>
              </v:textbox>
            </v:rect>
            <v:shape id="_x0000_s21747" type="#_x0000_t32" style="position:absolute;left:10660;top:6476;width:502;height:0" o:connectortype="straight" o:regroupid="33">
              <v:stroke endarrow="block" endarrowwidth="narrow"/>
            </v:shape>
            <v:shape id="_x0000_s21748" type="#_x0000_t32" style="position:absolute;left:7254;top:5886;width:0;height:546;flip:y" o:connectortype="straight" o:regroupid="33">
              <v:stroke endarrow="block" endarrowwidth="narrow"/>
            </v:shape>
            <v:shape id="_x0000_s21749" type="#_x0000_t32" style="position:absolute;left:6804;top:6456;width:449;height:320;flip:y" o:connectortype="straight" o:regroupid="33" strokeweight=".25pt">
              <v:stroke startarrow="block" startarrowwidth="narrow"/>
            </v:shape>
            <v:rect id="_x0000_s21750" style="position:absolute;left:10997;top:6411;width:328;height:467" o:regroupid="33" filled="f" stroked="f">
              <v:textbox style="mso-next-textbox:#_x0000_s21750" inset="0,0,0,0">
                <w:txbxContent>
                  <w:p w:rsidR="00E356F6" w:rsidRPr="009D10A6" w:rsidRDefault="00E356F6" w:rsidP="00C524C5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y</w:t>
                    </w:r>
                    <w:proofErr w:type="gramEnd"/>
                  </w:p>
                </w:txbxContent>
              </v:textbox>
            </v:rect>
            <v:rect id="_x0000_s21751" style="position:absolute;left:7060;top:5739;width:328;height:467" o:regroupid="33" filled="f" stroked="f">
              <v:textbox style="mso-next-textbox:#_x0000_s21751" inset="0,0,0,0">
                <w:txbxContent>
                  <w:p w:rsidR="00E356F6" w:rsidRPr="009D10A6" w:rsidRDefault="00E356F6" w:rsidP="00C524C5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z</w:t>
                    </w:r>
                    <w:proofErr w:type="gramEnd"/>
                  </w:p>
                </w:txbxContent>
              </v:textbox>
            </v:rect>
            <v:rect id="_x0000_s21752" style="position:absolute;left:8496;top:5979;width:328;height:467" o:regroupid="33" filled="f" stroked="f">
              <v:textbox style="mso-next-textbox:#_x0000_s21752" inset="0,0,0,0">
                <w:txbxContent>
                  <w:p w:rsidR="00E356F6" w:rsidRPr="00BD1AC6" w:rsidRDefault="00E356F6" w:rsidP="00C524C5">
                    <w:pPr>
                      <w:rPr>
                        <w:vertAlign w:val="subscript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>r</w:t>
                    </w:r>
                    <w:r>
                      <w:rPr>
                        <w:color w:val="000000"/>
                        <w:sz w:val="22"/>
                        <w:szCs w:val="22"/>
                        <w:vertAlign w:val="subscript"/>
                      </w:rPr>
                      <w:t>1</w:t>
                    </w:r>
                  </w:p>
                </w:txbxContent>
              </v:textbox>
            </v:rect>
            <v:shape id="_x0000_s21753" type="#_x0000_t32" style="position:absolute;left:8268;top:5886;width:247;height:0" o:connectortype="straight" o:regroupid="33"/>
            <v:shape id="_x0000_s21754" type="#_x0000_t32" style="position:absolute;left:8446;top:5885;width:3;height:582" o:connectortype="straight" o:regroupid="33">
              <v:stroke startarrow="block" startarrowwidth="narrow" startarrowlength="short" endarrow="block" endarrowwidth="narrow" endarrowlength="short"/>
            </v:shape>
            <v:rect id="_x0000_s21755" style="position:absolute;left:6817;top:6695;width:328;height:467" o:regroupid="33" filled="f" stroked="f">
              <v:textbox style="mso-next-textbox:#_x0000_s21755" inset="0,0,0,0">
                <w:txbxContent>
                  <w:p w:rsidR="00E356F6" w:rsidRPr="009D10A6" w:rsidRDefault="00E356F6" w:rsidP="00C524C5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x</w:t>
                    </w:r>
                    <w:proofErr w:type="gramEnd"/>
                  </w:p>
                </w:txbxContent>
              </v:textbox>
            </v:rect>
          </v:group>
        </w:pict>
      </w:r>
      <w:r w:rsidR="00C524C5"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="00C524C5"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C524C5">
        <w:rPr>
          <w:rFonts w:ascii="Times New Roman" w:hAnsi="Times New Roman"/>
          <w:b/>
          <w:sz w:val="26"/>
          <w:szCs w:val="26"/>
        </w:rPr>
        <w:t>2,5</w:t>
      </w:r>
      <w:r w:rsidR="00C524C5"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C524C5" w:rsidRDefault="00C524C5" w:rsidP="00C524C5">
      <w:pPr>
        <w:spacing w:before="240" w:line="276" w:lineRule="auto"/>
        <w:ind w:right="481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F249EB">
        <w:rPr>
          <w:rFonts w:ascii="Times New Roman" w:hAnsi="Times New Roman"/>
        </w:rPr>
        <w:t xml:space="preserve">Trục truyền động AB chịu các lực tác dụng </w:t>
      </w:r>
      <w:proofErr w:type="gramStart"/>
      <w:r w:rsidRPr="00F249EB">
        <w:rPr>
          <w:rFonts w:ascii="Times New Roman" w:hAnsi="Times New Roman"/>
        </w:rPr>
        <w:t>theo</w:t>
      </w:r>
      <w:proofErr w:type="gramEnd"/>
      <w:r w:rsidRPr="00F249EB">
        <w:rPr>
          <w:rFonts w:ascii="Times New Roman" w:hAnsi="Times New Roman"/>
        </w:rPr>
        <w:t xml:space="preserve"> sơ đồ hình vẽ. Xác định phản lực tại hai ổ trụ A và B. </w:t>
      </w:r>
      <w:r>
        <w:rPr>
          <w:rFonts w:ascii="Times New Roman" w:hAnsi="Times New Roman"/>
        </w:rPr>
        <w:t xml:space="preserve">Biết: </w:t>
      </w:r>
      <w:r w:rsidRPr="00F249EB">
        <w:rPr>
          <w:rFonts w:ascii="Times New Roman" w:hAnsi="Times New Roman"/>
        </w:rPr>
        <w:t>F</w:t>
      </w:r>
      <w:r w:rsidRPr="00F249EB">
        <w:rPr>
          <w:rFonts w:ascii="Times New Roman" w:hAnsi="Times New Roman"/>
          <w:vertAlign w:val="subscript"/>
        </w:rPr>
        <w:t>t1</w:t>
      </w:r>
      <w:r w:rsidRPr="00F249EB">
        <w:rPr>
          <w:rFonts w:ascii="Times New Roman" w:hAnsi="Times New Roman"/>
        </w:rPr>
        <w:t>=</w:t>
      </w:r>
      <w:r>
        <w:rPr>
          <w:rFonts w:ascii="Times New Roman" w:hAnsi="Times New Roman"/>
        </w:rPr>
        <w:t>3</w:t>
      </w:r>
      <w:r w:rsidR="00680BC8">
        <w:rPr>
          <w:rFonts w:ascii="Times New Roman" w:hAnsi="Times New Roman"/>
        </w:rPr>
        <w:t>0</w:t>
      </w:r>
      <w:r w:rsidRPr="00F249EB">
        <w:rPr>
          <w:rFonts w:ascii="Times New Roman" w:hAnsi="Times New Roman"/>
        </w:rPr>
        <w:t>00N, F</w:t>
      </w:r>
      <w:r w:rsidRPr="00F249EB">
        <w:rPr>
          <w:rFonts w:ascii="Times New Roman" w:hAnsi="Times New Roman"/>
          <w:vertAlign w:val="subscript"/>
        </w:rPr>
        <w:t>r1</w:t>
      </w:r>
      <w:r>
        <w:rPr>
          <w:rFonts w:ascii="Times New Roman" w:hAnsi="Times New Roman"/>
        </w:rPr>
        <w:t>=1</w:t>
      </w:r>
      <w:r w:rsidR="00680BC8">
        <w:rPr>
          <w:rFonts w:ascii="Times New Roman" w:hAnsi="Times New Roman"/>
        </w:rPr>
        <w:t>5</w:t>
      </w:r>
      <w:r w:rsidRPr="00F249EB">
        <w:rPr>
          <w:rFonts w:ascii="Times New Roman" w:hAnsi="Times New Roman"/>
        </w:rPr>
        <w:t>00N, F</w:t>
      </w:r>
      <w:r>
        <w:rPr>
          <w:rFonts w:ascii="Times New Roman" w:hAnsi="Times New Roman"/>
        </w:rPr>
        <w:t>a</w:t>
      </w:r>
      <w:r w:rsidRPr="00F249EB">
        <w:rPr>
          <w:rFonts w:ascii="Times New Roman" w:hAnsi="Times New Roman"/>
          <w:vertAlign w:val="subscript"/>
        </w:rPr>
        <w:t>1</w:t>
      </w:r>
      <w:r>
        <w:rPr>
          <w:rFonts w:ascii="Times New Roman" w:hAnsi="Times New Roman"/>
        </w:rPr>
        <w:t>= 1</w:t>
      </w:r>
      <w:r w:rsidR="00680BC8">
        <w:rPr>
          <w:rFonts w:ascii="Times New Roman" w:hAnsi="Times New Roman"/>
        </w:rPr>
        <w:t>2</w:t>
      </w:r>
      <w:r w:rsidRPr="00F249EB">
        <w:rPr>
          <w:rFonts w:ascii="Times New Roman" w:hAnsi="Times New Roman"/>
        </w:rPr>
        <w:t>00N</w:t>
      </w:r>
      <w:r>
        <w:rPr>
          <w:rFonts w:ascii="Times New Roman" w:hAnsi="Times New Roman"/>
        </w:rPr>
        <w:t>, r</w:t>
      </w:r>
      <w:r>
        <w:rPr>
          <w:rFonts w:ascii="Times New Roman" w:hAnsi="Times New Roman"/>
          <w:vertAlign w:val="subscript"/>
        </w:rPr>
        <w:t>1</w:t>
      </w:r>
      <w:r>
        <w:rPr>
          <w:rFonts w:ascii="Times New Roman" w:hAnsi="Times New Roman"/>
        </w:rPr>
        <w:t>= 0,0</w:t>
      </w:r>
      <w:r w:rsidR="00085193">
        <w:rPr>
          <w:rFonts w:ascii="Times New Roman" w:hAnsi="Times New Roman"/>
        </w:rPr>
        <w:t>8</w:t>
      </w:r>
      <w:r>
        <w:rPr>
          <w:rFonts w:ascii="Times New Roman" w:hAnsi="Times New Roman"/>
        </w:rPr>
        <w:t>m,</w:t>
      </w:r>
      <w:r w:rsidRPr="00F249EB">
        <w:rPr>
          <w:rFonts w:ascii="Times New Roman" w:hAnsi="Times New Roman"/>
        </w:rPr>
        <w:t xml:space="preserve"> F</w:t>
      </w:r>
      <w:r w:rsidRPr="00F249EB">
        <w:rPr>
          <w:rFonts w:ascii="Times New Roman" w:hAnsi="Times New Roman"/>
          <w:vertAlign w:val="subscript"/>
        </w:rPr>
        <w:t>t2</w:t>
      </w:r>
      <w:r>
        <w:rPr>
          <w:rFonts w:ascii="Times New Roman" w:hAnsi="Times New Roman"/>
        </w:rPr>
        <w:t>= 4</w:t>
      </w:r>
      <w:r w:rsidRPr="00F249EB">
        <w:rPr>
          <w:rFonts w:ascii="Times New Roman" w:hAnsi="Times New Roman"/>
        </w:rPr>
        <w:t>000N</w:t>
      </w:r>
      <w:proofErr w:type="gramStart"/>
      <w:r w:rsidRPr="00F249EB">
        <w:rPr>
          <w:rFonts w:ascii="Times New Roman" w:hAnsi="Times New Roman"/>
        </w:rPr>
        <w:t>,  F</w:t>
      </w:r>
      <w:r w:rsidRPr="00F249EB">
        <w:rPr>
          <w:rFonts w:ascii="Times New Roman" w:hAnsi="Times New Roman"/>
          <w:vertAlign w:val="subscript"/>
        </w:rPr>
        <w:t>r2</w:t>
      </w:r>
      <w:proofErr w:type="gramEnd"/>
      <w:r w:rsidRPr="00F249EB">
        <w:rPr>
          <w:rFonts w:ascii="Times New Roman" w:hAnsi="Times New Roman"/>
        </w:rPr>
        <w:t>= 2</w:t>
      </w:r>
      <w:r>
        <w:rPr>
          <w:rFonts w:ascii="Times New Roman" w:hAnsi="Times New Roman"/>
        </w:rPr>
        <w:t>0</w:t>
      </w:r>
      <w:r w:rsidRPr="00F249EB">
        <w:rPr>
          <w:rFonts w:ascii="Times New Roman" w:hAnsi="Times New Roman"/>
        </w:rPr>
        <w:t xml:space="preserve">00N. </w:t>
      </w:r>
    </w:p>
    <w:p w:rsidR="00C524C5" w:rsidRPr="00F249EB" w:rsidRDefault="00C524C5" w:rsidP="00C524C5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>
        <w:rPr>
          <w:rFonts w:ascii="Times New Roman" w:hAnsi="Times New Roman"/>
          <w:b/>
          <w:sz w:val="26"/>
          <w:szCs w:val="26"/>
        </w:rPr>
        <w:t>2</w:t>
      </w:r>
      <w:proofErr w:type="gramStart"/>
      <w:r>
        <w:rPr>
          <w:rFonts w:ascii="Times New Roman" w:hAnsi="Times New Roman"/>
          <w:b/>
          <w:sz w:val="26"/>
          <w:szCs w:val="26"/>
        </w:rPr>
        <w:t>,5</w:t>
      </w:r>
      <w:proofErr w:type="gramEnd"/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C524C5" w:rsidRPr="00F249EB" w:rsidRDefault="00C524C5" w:rsidP="00C524C5">
      <w:pPr>
        <w:tabs>
          <w:tab w:val="left" w:pos="2625"/>
        </w:tabs>
        <w:spacing w:line="288" w:lineRule="auto"/>
        <w:ind w:right="137" w:firstLine="180"/>
        <w:jc w:val="both"/>
        <w:rPr>
          <w:rFonts w:ascii="Times New Roman" w:hAnsi="Times New Roman"/>
          <w:lang w:val="vi-VN"/>
        </w:rPr>
      </w:pPr>
      <w:r w:rsidRPr="008C4E2C">
        <w:rPr>
          <w:sz w:val="26"/>
          <w:szCs w:val="26"/>
        </w:rPr>
        <w:t xml:space="preserve">   </w:t>
      </w:r>
      <w:r w:rsidRPr="00F249EB">
        <w:rPr>
          <w:rFonts w:ascii="Times New Roman" w:hAnsi="Times New Roman"/>
          <w:lang w:val="vi-VN"/>
        </w:rPr>
        <w:t xml:space="preserve">Một trục máy trong giai đoạn giảm tốc quay chậm dần đều, từ vận tốc </w:t>
      </w:r>
      <w:r w:rsidR="009632D3">
        <w:rPr>
          <w:rFonts w:ascii="Times New Roman" w:hAnsi="Times New Roman"/>
        </w:rPr>
        <w:t>27</w:t>
      </w:r>
      <w:r w:rsidRPr="00F249EB">
        <w:rPr>
          <w:rFonts w:ascii="Times New Roman" w:hAnsi="Times New Roman"/>
          <w:lang w:val="vi-VN"/>
        </w:rPr>
        <w:t xml:space="preserve">00 vòng/phút xuống còn </w:t>
      </w:r>
      <w:r w:rsidR="009632D3">
        <w:rPr>
          <w:rFonts w:ascii="Times New Roman" w:hAnsi="Times New Roman"/>
        </w:rPr>
        <w:t>12</w:t>
      </w:r>
      <w:r w:rsidRPr="00F249EB">
        <w:rPr>
          <w:rFonts w:ascii="Times New Roman" w:hAnsi="Times New Roman"/>
          <w:lang w:val="vi-VN"/>
        </w:rPr>
        <w:t>00 vòng/phút, với số vòng quay được là 45</w:t>
      </w:r>
      <w:r w:rsidR="009632D3">
        <w:rPr>
          <w:rFonts w:ascii="Times New Roman" w:hAnsi="Times New Roman"/>
        </w:rPr>
        <w:t>5</w:t>
      </w:r>
      <w:r w:rsidRPr="00F249EB">
        <w:rPr>
          <w:rFonts w:ascii="Times New Roman" w:hAnsi="Times New Roman"/>
          <w:lang w:val="vi-VN"/>
        </w:rPr>
        <w:t xml:space="preserve"> vòng.</w:t>
      </w:r>
    </w:p>
    <w:p w:rsidR="00C524C5" w:rsidRPr="00F249EB" w:rsidRDefault="00C524C5" w:rsidP="00C524C5">
      <w:pPr>
        <w:numPr>
          <w:ilvl w:val="0"/>
          <w:numId w:val="29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lang w:val="vi-VN"/>
        </w:rPr>
      </w:pPr>
      <w:r w:rsidRPr="00F249EB">
        <w:rPr>
          <w:rFonts w:ascii="Times New Roman" w:hAnsi="Times New Roman"/>
          <w:lang w:val="vi-VN"/>
        </w:rPr>
        <w:t>Xác định gia tốc góc của trục và thời gian trong giai đoạn giảm tốc đó (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lang w:val="vi-VN"/>
        </w:rPr>
        <w:t>,</w:t>
      </w:r>
      <w:r>
        <w:rPr>
          <w:rFonts w:ascii="Times New Roman" w:hAnsi="Times New Roman"/>
        </w:rPr>
        <w:t>0</w:t>
      </w:r>
      <w:r w:rsidRPr="00F249EB">
        <w:rPr>
          <w:rFonts w:ascii="Times New Roman" w:hAnsi="Times New Roman"/>
          <w:lang w:val="vi-VN"/>
        </w:rPr>
        <w:t>đ)</w:t>
      </w:r>
    </w:p>
    <w:p w:rsidR="00C524C5" w:rsidRPr="00F249EB" w:rsidRDefault="00C524C5" w:rsidP="00C524C5">
      <w:pPr>
        <w:numPr>
          <w:ilvl w:val="0"/>
          <w:numId w:val="29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lang w:val="vi-VN"/>
        </w:rPr>
      </w:pPr>
      <w:r w:rsidRPr="00F249EB">
        <w:rPr>
          <w:rFonts w:ascii="Times New Roman" w:hAnsi="Times New Roman"/>
          <w:lang w:val="vi-VN"/>
        </w:rPr>
        <w:t xml:space="preserve">Xác định </w:t>
      </w:r>
      <w:r w:rsidR="0034732E">
        <w:rPr>
          <w:rFonts w:ascii="Times New Roman" w:hAnsi="Times New Roman"/>
        </w:rPr>
        <w:t>số vòng</w:t>
      </w:r>
      <w:r w:rsidRPr="00F249EB">
        <w:rPr>
          <w:rFonts w:ascii="Times New Roman" w:hAnsi="Times New Roman"/>
          <w:lang w:val="vi-VN"/>
        </w:rPr>
        <w:t xml:space="preserve"> quay của trục ứng với thời điểm trục quay được </w:t>
      </w:r>
      <w:r w:rsidR="009632D3">
        <w:rPr>
          <w:rFonts w:ascii="Times New Roman" w:hAnsi="Times New Roman"/>
        </w:rPr>
        <w:t>8</w:t>
      </w:r>
      <w:r w:rsidRPr="00F249EB">
        <w:rPr>
          <w:rFonts w:ascii="Times New Roman" w:hAnsi="Times New Roman"/>
          <w:lang w:val="vi-VN"/>
        </w:rPr>
        <w:t xml:space="preserve"> giây (0,5đ)</w:t>
      </w:r>
    </w:p>
    <w:p w:rsidR="00C524C5" w:rsidRPr="00C95C9A" w:rsidRDefault="00752520" w:rsidP="00C524C5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752520">
        <w:rPr>
          <w:rFonts w:ascii="Times New Roman" w:hAnsi="Times New Roman"/>
          <w:noProof/>
        </w:rPr>
        <w:pict>
          <v:group id="_x0000_s21757" style="position:absolute;left:0;text-align:left;margin-left:311.7pt;margin-top:14.55pt;width:183.1pt;height:52.3pt;z-index:254651904" coordorigin="6975,8280" coordsize="4185,1046">
            <v:rect id="_x0000_s21758" style="position:absolute;left:8289;top:8349;width:174;height:288" filled="f" stroked="f">
              <v:textbox style="mso-next-textbox:#_x0000_s21758;mso-fit-shape-to-text:t" inset="0,0,0,0">
                <w:txbxContent>
                  <w:p w:rsidR="00E356F6" w:rsidRDefault="00E356F6" w:rsidP="00F13CB3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21759" style="position:absolute;left:7174;top:8922;width:3463;height:19" coordsize="10388,57" path="m,l,57,10388,,,xe" fillcolor="black" stroked="f">
              <v:path arrowok="t"/>
            </v:shape>
            <v:shape id="_x0000_s21760" style="position:absolute;left:7174;top:8922;width:3463;height:19" coordsize="10388,57" path="m,57l10388,r,57l,57xe" fillcolor="black" stroked="f">
              <v:path arrowok="t"/>
            </v:shape>
            <v:rect id="_x0000_s21761" style="position:absolute;left:7174;top:8922;width:3463;height:19" filled="f" strokeweight="1.5pt"/>
            <v:rect id="_x0000_s21762" style="position:absolute;left:7200;top:8927;width:159;height:288" filled="f" stroked="f">
              <v:textbox style="mso-next-textbox:#_x0000_s21762;mso-fit-shape-to-text:t" inset="0,0,0,0">
                <w:txbxContent>
                  <w:p w:rsidR="00E356F6" w:rsidRDefault="00E356F6" w:rsidP="00F13CB3">
                    <w:r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21763" style="position:absolute;left:7223;top:8321;width:290;height:387" coordorigin="7295,6660" coordsize="290,387">
              <v:rect id="_x0000_s21764" style="position:absolute;left:7493;top:6812;width:92;height:235" filled="f" stroked="f">
                <v:textbox style="mso-next-textbox:#_x0000_s21764;mso-fit-shape-to-text:t" inset="0,0,0,0">
                  <w:txbxContent>
                    <w:p w:rsidR="00E356F6" w:rsidRDefault="00E356F6" w:rsidP="00F13CB3">
                      <w:r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21765" style="position:absolute;left:7295;top:6660;width:174;height:288" filled="f" stroked="f">
                <v:textbox style="mso-next-textbox:#_x0000_s21765;mso-fit-shape-to-text:t" inset="0,0,0,0">
                  <w:txbxContent>
                    <w:p w:rsidR="00E356F6" w:rsidRDefault="00E356F6" w:rsidP="00F13CB3"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21766" style="position:absolute;left:10696;top:8882;width:149;height:288" filled="f" stroked="f">
              <v:textbox style="mso-next-textbox:#_x0000_s21766;mso-fit-shape-to-text:t" inset="0,0,0,0">
                <w:txbxContent>
                  <w:p w:rsidR="00E356F6" w:rsidRDefault="00E356F6" w:rsidP="00F13CB3">
                    <w:r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21767" style="position:absolute;left:8488;top:8501;width:92;height:235" filled="f" stroked="f">
              <v:textbox style="mso-next-textbox:#_x0000_s21767;mso-fit-shape-to-text:t" inset="0,0,0,0">
                <w:txbxContent>
                  <w:p w:rsidR="00E356F6" w:rsidRDefault="00E356F6" w:rsidP="00F13CB3">
                    <w:r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21768" style="position:absolute;left:9517;top:8280;width:174;height:288" filled="f" stroked="f">
              <v:textbox style="mso-next-textbox:#_x0000_s21768;mso-fit-shape-to-text:t" inset="0,0,0,0">
                <w:txbxContent>
                  <w:p w:rsidR="00E356F6" w:rsidRDefault="00E356F6" w:rsidP="00F13CB3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21769" style="position:absolute;left:9716;top:8432;width:92;height:235" filled="f" stroked="f">
              <v:textbox style="mso-next-textbox:#_x0000_s21769;mso-fit-shape-to-text:t" inset="0,0,0,0">
                <w:txbxContent>
                  <w:p w:rsidR="00E356F6" w:rsidRDefault="00E356F6" w:rsidP="00F13CB3">
                    <w:r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21770" style="position:absolute;left:10909;top:8456;width:92;height:235" filled="f" stroked="f">
              <v:textbox style="mso-next-textbox:#_x0000_s21770;mso-fit-shape-to-text:t" inset="0,0,0,0">
                <w:txbxContent>
                  <w:p w:rsidR="00E356F6" w:rsidRDefault="00E356F6" w:rsidP="00F13CB3">
                    <w:r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21771" style="position:absolute;left:10710;top:8304;width:174;height:288" filled="f" stroked="f">
              <v:textbox style="mso-next-textbox:#_x0000_s21771;mso-fit-shape-to-text:t" inset="0,0,0,0">
                <w:txbxContent>
                  <w:p w:rsidR="00E356F6" w:rsidRDefault="00E356F6" w:rsidP="00F13CB3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21772" type="#_x0000_t19" style="position:absolute;left:10380;top:8561;width:780;height:764;flip:x" coordsize="21600,22927" adj="-2920421,1381883,,15156" path="wr-21600,-6444,21600,36756,15390,,20154,22927nfewr-21600,-6444,21600,36756,15390,,20154,22927l,15156nsxe">
              <v:stroke endarrow="block" endarrowwidth="narrow"/>
              <v:path o:connectlocs="15390,0;20154,22927;0,15156"/>
            </v:shape>
            <v:line id="_x0000_s21773" style="position:absolute;flip:x" from="8040,8921" to="8220,9281"/>
            <v:line id="_x0000_s21774" style="position:absolute;flip:x" from="10440,8966" to="10620,9326"/>
            <v:line id="_x0000_s21775" style="position:absolute;flip:x" from="9270,8936" to="9450,9296"/>
            <v:line id="_x0000_s21776" style="position:absolute;flip:x" from="6975,8921" to="7155,9281"/>
            <v:shape id="_x0000_s21777" type="#_x0000_t19" style="position:absolute;left:9225;top:8486;width:855;height:759;flip:x" coordsize="21600,22779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shape id="_x0000_s21778" type="#_x0000_t19" style="position:absolute;left:8025;top:8606;width:780;height:638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shape id="_x0000_s21779" type="#_x0000_t19" style="position:absolute;left:6975;top:8568;width:780;height:638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line id="_x0000_s21780" style="position:absolute" from="9450,8385" to="9450,8925"/>
            <v:line id="_x0000_s21781" style="position:absolute" from="7155,8385" to="7155,8925"/>
            <v:line id="_x0000_s21782" style="position:absolute" from="10620,8385" to="10620,8925"/>
            <v:line id="_x0000_s21783" style="position:absolute" from="8220,8385" to="8220,8925"/>
          </v:group>
        </w:pict>
      </w:r>
      <w:r w:rsidR="00C524C5"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 w:rsidR="00C524C5">
        <w:rPr>
          <w:rFonts w:ascii="Times New Roman" w:hAnsi="Times New Roman"/>
          <w:b/>
          <w:sz w:val="26"/>
          <w:szCs w:val="26"/>
          <w:u w:val="single"/>
        </w:rPr>
        <w:t>3</w:t>
      </w:r>
      <w:r w:rsidR="00C524C5" w:rsidRPr="00EE6B6B">
        <w:rPr>
          <w:rFonts w:ascii="Times New Roman" w:hAnsi="Times New Roman"/>
          <w:sz w:val="26"/>
          <w:szCs w:val="26"/>
        </w:rPr>
        <w:t xml:space="preserve">: </w:t>
      </w:r>
      <w:r w:rsidR="00C524C5" w:rsidRPr="00C95C9A">
        <w:rPr>
          <w:rFonts w:ascii="Times New Roman" w:hAnsi="Times New Roman"/>
          <w:b/>
          <w:sz w:val="26"/>
          <w:szCs w:val="26"/>
        </w:rPr>
        <w:t>(</w:t>
      </w:r>
      <w:r w:rsidR="00C524C5">
        <w:rPr>
          <w:rFonts w:ascii="Times New Roman" w:hAnsi="Times New Roman"/>
          <w:b/>
          <w:sz w:val="26"/>
          <w:szCs w:val="26"/>
        </w:rPr>
        <w:t>2</w:t>
      </w:r>
      <w:r w:rsidR="00C524C5"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F13CB3" w:rsidRPr="009C2769" w:rsidRDefault="00F13CB3" w:rsidP="00F13CB3">
      <w:pPr>
        <w:spacing w:line="276" w:lineRule="auto"/>
        <w:ind w:right="4187" w:firstLine="284"/>
        <w:jc w:val="both"/>
        <w:rPr>
          <w:rFonts w:ascii="Times New Roman" w:hAnsi="Times New Roman"/>
          <w:lang w:val="vi-VN"/>
        </w:rPr>
      </w:pPr>
      <w:r w:rsidRPr="009C2769">
        <w:rPr>
          <w:rFonts w:ascii="Times New Roman" w:hAnsi="Times New Roman"/>
        </w:rPr>
        <w:t>Trục AB có đường kính không đổi d</w:t>
      </w:r>
      <w:r>
        <w:rPr>
          <w:rFonts w:ascii="Times New Roman" w:hAnsi="Times New Roman"/>
        </w:rPr>
        <w:t xml:space="preserve"> = 0.06m. Trục</w:t>
      </w:r>
      <w:r w:rsidRPr="009C2769">
        <w:rPr>
          <w:rFonts w:ascii="Times New Roman" w:hAnsi="Times New Roman"/>
        </w:rPr>
        <w:t xml:space="preserve"> chịu tác dụng của các mômen xoắn: m</w:t>
      </w:r>
      <w:r w:rsidRPr="009C2769">
        <w:rPr>
          <w:rFonts w:ascii="Times New Roman" w:hAnsi="Times New Roman"/>
          <w:vertAlign w:val="subscript"/>
        </w:rPr>
        <w:t>1</w:t>
      </w:r>
      <w:r w:rsidRPr="009C2769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4</w:t>
      </w:r>
      <w:r w:rsidRPr="009C2769">
        <w:rPr>
          <w:rFonts w:ascii="Times New Roman" w:hAnsi="Times New Roman"/>
        </w:rPr>
        <w:t>00Nm, m</w:t>
      </w:r>
      <w:r w:rsidRPr="009C2769">
        <w:rPr>
          <w:rFonts w:ascii="Times New Roman" w:hAnsi="Times New Roman"/>
          <w:vertAlign w:val="subscript"/>
        </w:rPr>
        <w:t>2</w:t>
      </w:r>
      <w:r w:rsidRPr="009C2769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5</w:t>
      </w:r>
      <w:r w:rsidRPr="009C2769">
        <w:rPr>
          <w:rFonts w:ascii="Times New Roman" w:hAnsi="Times New Roman"/>
        </w:rPr>
        <w:t>00Nm, m</w:t>
      </w:r>
      <w:r w:rsidRPr="009C2769">
        <w:rPr>
          <w:rFonts w:ascii="Times New Roman" w:hAnsi="Times New Roman"/>
          <w:vertAlign w:val="subscript"/>
        </w:rPr>
        <w:t>3</w:t>
      </w:r>
      <w:r w:rsidRPr="009C2769">
        <w:rPr>
          <w:rFonts w:ascii="Times New Roman" w:hAnsi="Times New Roman"/>
        </w:rPr>
        <w:t xml:space="preserve"> = 1</w:t>
      </w:r>
      <w:r>
        <w:rPr>
          <w:rFonts w:ascii="Times New Roman" w:hAnsi="Times New Roman"/>
        </w:rPr>
        <w:t>5</w:t>
      </w:r>
      <w:r w:rsidRPr="009C2769">
        <w:rPr>
          <w:rFonts w:ascii="Times New Roman" w:hAnsi="Times New Roman"/>
        </w:rPr>
        <w:t>00Nm, m</w:t>
      </w:r>
      <w:r w:rsidRPr="009C2769">
        <w:rPr>
          <w:rFonts w:ascii="Times New Roman" w:hAnsi="Times New Roman"/>
          <w:vertAlign w:val="subscript"/>
        </w:rPr>
        <w:t>4</w:t>
      </w:r>
      <w:r w:rsidRPr="009C2769">
        <w:rPr>
          <w:rFonts w:ascii="Times New Roman" w:hAnsi="Times New Roman"/>
        </w:rPr>
        <w:t xml:space="preserve"> = 600Nm</w:t>
      </w:r>
      <w:r w:rsidRPr="009C2769">
        <w:rPr>
          <w:rFonts w:ascii="Times New Roman" w:hAnsi="Times New Roman"/>
          <w:lang w:val="vi-VN"/>
        </w:rPr>
        <w:t>.</w:t>
      </w:r>
      <w:r w:rsidRPr="009C2769">
        <w:rPr>
          <w:rFonts w:ascii="Times New Roman" w:hAnsi="Times New Roman"/>
        </w:rPr>
        <w:tab/>
      </w:r>
    </w:p>
    <w:p w:rsidR="00F13CB3" w:rsidRPr="00192E46" w:rsidRDefault="00F13CB3" w:rsidP="00F13CB3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/>
        </w:rPr>
      </w:pPr>
      <w:r w:rsidRPr="00192E46">
        <w:t>V</w:t>
      </w:r>
      <w:r w:rsidRPr="00192E46">
        <w:rPr>
          <w:rFonts w:ascii="Times New Roman" w:hAnsi="Times New Roman"/>
        </w:rPr>
        <w:t>ẽ biểu đồ moment xoắn nội lực của trục (1,5đ)</w:t>
      </w:r>
    </w:p>
    <w:p w:rsidR="00F13CB3" w:rsidRPr="00AB5D05" w:rsidRDefault="00752520" w:rsidP="00F13CB3">
      <w:pPr>
        <w:numPr>
          <w:ilvl w:val="0"/>
          <w:numId w:val="5"/>
        </w:numPr>
        <w:spacing w:line="276" w:lineRule="auto"/>
        <w:ind w:right="3377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group id="_x0000_s21784" style="position:absolute;left:0;text-align:left;margin-left:305.7pt;margin-top:-.1pt;width:193.5pt;height:81pt;z-index:254652928" coordorigin="7001,11771" coordsize="4159,1620">
            <v:shape id="_x0000_s21785" type="#_x0000_t202" style="position:absolute;left:7470;top:12913;width:900;height:478" filled="f" stroked="f">
              <v:textbox style="mso-next-textbox:#_x0000_s21785">
                <w:txbxContent>
                  <w:p w:rsidR="00E356F6" w:rsidRPr="005F599C" w:rsidRDefault="00E356F6" w:rsidP="00F13CB3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0,2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21786" style="position:absolute;left:9571;top:12653;width:374;height:370" coordorigin="10363,5369" coordsize="374,370">
              <v:oval id="_x0000_s21787" style="position:absolute;left:10500;top:5553;width:109;height:93"/>
              <v:line id="_x0000_s21788" style="position:absolute" from="10554,5461" to="10554,5553"/>
              <v:oval id="_x0000_s21789" style="position:absolute;left:10500;top:5369;width:109;height:92"/>
              <v:group id="_x0000_s21790" style="position:absolute;left:10363;top:5646;width:374;height:93" coordorigin="7485,9540" coordsize="615,180">
                <v:line id="_x0000_s21791" style="position:absolute" from="7560,9540" to="8100,9540"/>
                <v:line id="_x0000_s21792" style="position:absolute;flip:x" from="7815,9540" to="7995,9720"/>
                <v:line id="_x0000_s21793" style="position:absolute;flip:x" from="7590,9540" to="7770,9720"/>
                <v:line id="_x0000_s21794" style="position:absolute;flip:x" from="7920,9540" to="8100,9720"/>
                <v:line id="_x0000_s21795" style="position:absolute;flip:x" from="7485,9540" to="7665,9720"/>
                <v:line id="_x0000_s21796" style="position:absolute;flip:x" from="7710,9540" to="7890,9720"/>
              </v:group>
            </v:group>
            <v:line id="_x0000_s21797" style="position:absolute" from="10545,12107" to="10545,12661" strokeweight="1pt">
              <v:stroke endarrow="block" endarrowwidth="narrow"/>
            </v:line>
            <v:shape id="_x0000_s21798" type="#_x0000_t202" style="position:absolute;left:7001;top:12473;width:585;height:479" filled="f" stroked="f">
              <v:textbox style="mso-next-textbox:#_x0000_s21798">
                <w:txbxContent>
                  <w:p w:rsidR="00E356F6" w:rsidRPr="00747B85" w:rsidRDefault="00E356F6" w:rsidP="00F13CB3">
                    <w:r>
                      <w:t>A</w:t>
                    </w:r>
                  </w:p>
                </w:txbxContent>
              </v:textbox>
            </v:shape>
            <v:shape id="_x0000_s21799" type="#_x0000_t202" style="position:absolute;left:10575;top:12527;width:585;height:480" filled="f" stroked="f">
              <v:textbox style="mso-next-textbox:#_x0000_s21799">
                <w:txbxContent>
                  <w:p w:rsidR="00E356F6" w:rsidRPr="00747B85" w:rsidRDefault="00E356F6" w:rsidP="00F13CB3">
                    <w:r>
                      <w:t>B</w:t>
                    </w:r>
                  </w:p>
                </w:txbxContent>
              </v:textbox>
            </v:shape>
            <v:line id="_x0000_s21800" style="position:absolute" from="8220,12675" to="8220,13313"/>
            <v:line id="_x0000_s21801" style="position:absolute" from="7442,12655" to="7442,13293"/>
            <v:line id="_x0000_s21802" style="position:absolute" from="10559,12700" to="10559,13338"/>
            <v:line id="_x0000_s21803" style="position:absolute" from="7456,13231" to="10575,13231"/>
            <v:group id="_x0000_s21804" style="position:absolute;left:7245;top:12651;width:374;height:370" coordorigin="7281,5369" coordsize="374,370">
              <v:oval id="_x0000_s21805" style="position:absolute;left:7427;top:5369;width:110;height:92"/>
              <v:line id="_x0000_s21806" style="position:absolute" from="7326,5646" to="7655,5646"/>
              <v:line id="_x0000_s21807" style="position:absolute;flip:x" from="7482,5646" to="7591,5739"/>
              <v:line id="_x0000_s21808" style="position:absolute;flip:x" from="7345,5646" to="7454,5739"/>
              <v:line id="_x0000_s21809" style="position:absolute;flip:x" from="7545,5646" to="7655,5739"/>
              <v:line id="_x0000_s21810" style="position:absolute;flip:x" from="7418,5646" to="7527,5739"/>
              <v:line id="_x0000_s21811" style="position:absolute;flip:x" from="7372,5461" to="7482,5646"/>
              <v:line id="_x0000_s21812" style="position:absolute" from="7482,5461" to="7591,5646"/>
              <v:line id="_x0000_s21813" style="position:absolute;flip:x" from="7281,5646" to="7390,5739"/>
            </v:group>
            <v:line id="_x0000_s21814" style="position:absolute;flip:x" from="9700,13192" to="9810,13284"/>
            <v:line id="_x0000_s21815" style="position:absolute;flip:x" from="10514,13192" to="10623,13284"/>
            <v:line id="_x0000_s21816" style="position:absolute;flip:x" from="7397,13178" to="7506,13271"/>
            <v:shape id="_x0000_s21817" type="#_x0000_t202" style="position:absolute;left:8190;top:12549;width:585;height:478" filled="f" stroked="f">
              <v:textbox style="mso-next-textbox:#_x0000_s21817">
                <w:txbxContent>
                  <w:p w:rsidR="00E356F6" w:rsidRPr="00747B85" w:rsidRDefault="00E356F6" w:rsidP="00F13CB3"/>
                </w:txbxContent>
              </v:textbox>
            </v:shape>
            <v:line id="_x0000_s21818" style="position:absolute" from="7427,12653" to="10609,12653" strokeweight="1.5pt"/>
            <v:line id="_x0000_s21819" style="position:absolute" from="9762,12660" to="9762,13298"/>
            <v:line id="_x0000_s21820" style="position:absolute;flip:x" from="8175,13192" to="8284,13284"/>
            <v:shape id="_x0000_s21821" type="#_x0000_t202" style="position:absolute;left:10455;top:12060;width:540;height:479" filled="f" stroked="f">
              <v:textbox style="mso-next-textbox:#_x0000_s21821">
                <w:txbxContent>
                  <w:p w:rsidR="00E356F6" w:rsidRPr="00D91D11" w:rsidRDefault="00E356F6" w:rsidP="00F13CB3">
                    <w:pPr>
                      <w:rPr>
                        <w:vertAlign w:val="subscript"/>
                      </w:rPr>
                    </w:pPr>
                    <w:r>
                      <w:t>P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21822" type="#_x0000_t202" style="position:absolute;left:8730;top:12906;width:900;height:478" filled="f" stroked="f">
              <v:textbox style="mso-next-textbox:#_x0000_s21822">
                <w:txbxContent>
                  <w:p w:rsidR="00E356F6" w:rsidRPr="005F599C" w:rsidRDefault="00E356F6" w:rsidP="00F13CB3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0,4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21823" type="#_x0000_t202" style="position:absolute;left:9750;top:12906;width:900;height:478" filled="f" stroked="f">
              <v:textbox style="mso-next-textbox:#_x0000_s21823">
                <w:txbxContent>
                  <w:p w:rsidR="00E356F6" w:rsidRPr="005F599C" w:rsidRDefault="00E356F6" w:rsidP="00F13CB3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0,2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21824" style="position:absolute;left:7995;top:11771;width:705;height:891" coordorigin="7995,11700" coordsize="705,891">
              <v:line id="_x0000_s21825" style="position:absolute" from="8220,11852" to="8220,12591" strokeweight="1pt">
                <v:stroke endarrow="block" endarrowwidth="narrow"/>
              </v:line>
              <v:shape id="_x0000_s21826" type="#_x0000_t202" style="position:absolute;left:8160;top:11700;width:540;height:479" filled="f" stroked="f">
                <v:textbox style="mso-next-textbox:#_x0000_s21826">
                  <w:txbxContent>
                    <w:p w:rsidR="00E356F6" w:rsidRPr="00D91D11" w:rsidRDefault="00E356F6" w:rsidP="00F13CB3">
                      <w:pPr>
                        <w:rPr>
                          <w:vertAlign w:val="subscript"/>
                        </w:rPr>
                      </w:pPr>
                      <w:r>
                        <w:t>P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group id="_x0000_s21827" style="position:absolute;left:7995;top:12225;width:405;height:360" coordorigin="8264,12600" coordsize="327,360">
                <v:line id="_x0000_s21828" style="position:absolute" from="8280,12780" to="8460,12960"/>
                <v:shape id="_x0000_s21829" type="#_x0000_t19" style="position:absolute;left:8264;top:12600;width:327;height:180;flip:x" coordsize="39198,21600" adj="-9473828,,17598" path="wr-4002,,39198,43200,,9075,39198,21600nfewr-4002,,39198,43200,,9075,39198,21600l17598,21600nsxe">
                  <v:stroke startarrow="block" startarrowwidth="narrow"/>
                  <v:path o:connectlocs="0,9075;39198,21600;17598,21600"/>
                </v:shape>
              </v:group>
            </v:group>
            <v:shape id="_x0000_s21830" type="#_x0000_t202" style="position:absolute;left:8280;top:12149;width:705;height:479" filled="f" stroked="f">
              <v:textbox style="mso-next-textbox:#_x0000_s21830">
                <w:txbxContent>
                  <w:p w:rsidR="00E356F6" w:rsidRPr="00D91D11" w:rsidRDefault="00E356F6" w:rsidP="00F13CB3">
                    <w:pPr>
                      <w:rPr>
                        <w:vertAlign w:val="subscript"/>
                      </w:rPr>
                    </w:pPr>
                    <w:proofErr w:type="gramStart"/>
                    <w:r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r w:rsidR="00F13CB3" w:rsidRPr="00192E46">
        <w:rPr>
          <w:rFonts w:ascii="Times New Roman" w:hAnsi="Times New Roman"/>
        </w:rPr>
        <w:t xml:space="preserve">Kiểm tra độ bền của trục. </w:t>
      </w:r>
      <w:r w:rsidR="00F13CB3">
        <w:rPr>
          <w:rFonts w:ascii="Times New Roman" w:hAnsi="Times New Roman"/>
        </w:rPr>
        <w:t xml:space="preserve"> </w:t>
      </w:r>
      <w:r w:rsidR="00F13CB3" w:rsidRPr="00AB5D05">
        <w:rPr>
          <w:rFonts w:ascii="Times New Roman" w:hAnsi="Times New Roman"/>
        </w:rPr>
        <w:t>Biết [</w:t>
      </w:r>
      <w:r w:rsidR="00F13CB3" w:rsidRPr="00192E46">
        <w:rPr>
          <w:rFonts w:ascii="Times New Roman" w:hAnsi="Times New Roman"/>
        </w:rPr>
        <w:sym w:font="Symbol" w:char="F074"/>
      </w:r>
      <w:r w:rsidR="00F13CB3" w:rsidRPr="00AB5D05">
        <w:rPr>
          <w:rFonts w:ascii="Times New Roman" w:hAnsi="Times New Roman"/>
        </w:rPr>
        <w:t>] = 80.10</w:t>
      </w:r>
      <w:r w:rsidR="00F13CB3" w:rsidRPr="00AB5D05">
        <w:rPr>
          <w:rFonts w:ascii="Times New Roman" w:hAnsi="Times New Roman"/>
          <w:vertAlign w:val="superscript"/>
        </w:rPr>
        <w:t>6</w:t>
      </w:r>
      <w:r w:rsidR="00F13CB3" w:rsidRPr="00AB5D05">
        <w:rPr>
          <w:rFonts w:ascii="Times New Roman" w:hAnsi="Times New Roman"/>
        </w:rPr>
        <w:t>N/m</w:t>
      </w:r>
      <w:r w:rsidR="00F13CB3" w:rsidRPr="00AB5D05">
        <w:rPr>
          <w:rFonts w:ascii="Times New Roman" w:hAnsi="Times New Roman"/>
          <w:vertAlign w:val="superscript"/>
        </w:rPr>
        <w:t>2</w:t>
      </w:r>
      <w:r w:rsidR="00F13CB3">
        <w:rPr>
          <w:rFonts w:ascii="Times New Roman" w:hAnsi="Times New Roman"/>
        </w:rPr>
        <w:t xml:space="preserve"> </w:t>
      </w:r>
      <w:r w:rsidR="00F13CB3" w:rsidRPr="00AB5D05">
        <w:rPr>
          <w:rFonts w:ascii="Times New Roman" w:hAnsi="Times New Roman"/>
        </w:rPr>
        <w:t>(</w:t>
      </w:r>
      <w:r w:rsidR="00F13CB3">
        <w:rPr>
          <w:rFonts w:ascii="Times New Roman" w:hAnsi="Times New Roman"/>
        </w:rPr>
        <w:t>0</w:t>
      </w:r>
      <w:r w:rsidR="00F13CB3" w:rsidRPr="00AB5D05">
        <w:rPr>
          <w:rFonts w:ascii="Times New Roman" w:hAnsi="Times New Roman"/>
        </w:rPr>
        <w:t>,5đ)</w:t>
      </w:r>
    </w:p>
    <w:p w:rsidR="00F13CB3" w:rsidRDefault="00F13CB3" w:rsidP="00F13CB3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 w:rsidR="004A1EB0">
        <w:rPr>
          <w:rFonts w:ascii="Times New Roman" w:hAnsi="Times New Roman"/>
          <w:b/>
          <w:sz w:val="26"/>
          <w:szCs w:val="26"/>
          <w:u w:val="single"/>
        </w:rPr>
        <w:t>4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="00FF46C0">
        <w:rPr>
          <w:rFonts w:ascii="Times New Roman" w:hAnsi="Times New Roman"/>
          <w:b/>
          <w:sz w:val="26"/>
          <w:szCs w:val="26"/>
        </w:rPr>
        <w:t>3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F13CB3" w:rsidRPr="00A63A16" w:rsidRDefault="00F13CB3" w:rsidP="00FF46C0">
      <w:pPr>
        <w:spacing w:line="276" w:lineRule="auto"/>
        <w:ind w:right="4007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</w:rPr>
        <w:t>Cho dầm AB</w:t>
      </w:r>
      <w:r w:rsidRPr="00A63A16">
        <w:rPr>
          <w:rFonts w:ascii="Times New Roman" w:hAnsi="Times New Roman"/>
        </w:rPr>
        <w:t xml:space="preserve"> chịu tác dụng các lực P</w:t>
      </w:r>
      <w:r w:rsidRPr="00A63A16">
        <w:rPr>
          <w:rFonts w:ascii="Times New Roman" w:hAnsi="Times New Roman"/>
          <w:vertAlign w:val="subscript"/>
        </w:rPr>
        <w:t>1</w:t>
      </w:r>
      <w:r w:rsidRPr="00A63A16">
        <w:rPr>
          <w:rFonts w:ascii="Times New Roman" w:hAnsi="Times New Roman"/>
        </w:rPr>
        <w:t>= 800N, P</w:t>
      </w:r>
      <w:r w:rsidRPr="00A63A16">
        <w:rPr>
          <w:rFonts w:ascii="Times New Roman" w:hAnsi="Times New Roman"/>
          <w:vertAlign w:val="subscript"/>
        </w:rPr>
        <w:t xml:space="preserve">2 </w:t>
      </w:r>
      <w:r w:rsidRPr="00A63A16">
        <w:rPr>
          <w:rFonts w:ascii="Times New Roman" w:hAnsi="Times New Roman"/>
        </w:rPr>
        <w:t xml:space="preserve">= 300N và </w:t>
      </w:r>
      <w:r w:rsidR="00FF46C0">
        <w:rPr>
          <w:rFonts w:ascii="Times New Roman" w:hAnsi="Times New Roman"/>
        </w:rPr>
        <w:t xml:space="preserve">moment </w:t>
      </w:r>
      <w:r w:rsidRPr="00A63A16">
        <w:rPr>
          <w:rFonts w:ascii="Times New Roman" w:hAnsi="Times New Roman"/>
        </w:rPr>
        <w:t>m = 80Nm</w:t>
      </w:r>
      <w:r>
        <w:rPr>
          <w:rFonts w:ascii="Times New Roman" w:hAnsi="Times New Roman"/>
        </w:rPr>
        <w:t>.</w:t>
      </w:r>
      <w:r w:rsidRPr="00A63A16">
        <w:rPr>
          <w:rFonts w:ascii="Times New Roman" w:hAnsi="Times New Roman"/>
        </w:rPr>
        <w:t xml:space="preserve"> V</w:t>
      </w:r>
      <w:r>
        <w:rPr>
          <w:rFonts w:ascii="Times New Roman" w:hAnsi="Times New Roman"/>
        </w:rPr>
        <w:t>ẽ biểu đồ nội lực của dầm.</w:t>
      </w:r>
    </w:p>
    <w:p w:rsidR="00C524C5" w:rsidRPr="00D07398" w:rsidRDefault="00C524C5" w:rsidP="00C524C5">
      <w:pPr>
        <w:rPr>
          <w:rFonts w:ascii="Times New Roman" w:hAnsi="Times New Roman"/>
        </w:rPr>
      </w:pPr>
    </w:p>
    <w:p w:rsidR="00C524C5" w:rsidRDefault="00C524C5" w:rsidP="00C524C5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C524C5" w:rsidRPr="00C44CFE" w:rsidRDefault="00C524C5" w:rsidP="00C524C5">
      <w:pPr>
        <w:jc w:val="center"/>
        <w:rPr>
          <w:rFonts w:ascii="Times New Roman" w:hAnsi="Times New Roman"/>
          <w:sz w:val="16"/>
          <w:szCs w:val="16"/>
        </w:rPr>
      </w:pPr>
    </w:p>
    <w:p w:rsidR="00C524C5" w:rsidRPr="00F6783B" w:rsidRDefault="00C524C5" w:rsidP="00C524C5">
      <w:pPr>
        <w:ind w:firstLine="720"/>
        <w:rPr>
          <w:rFonts w:ascii="Times New Roman" w:hAnsi="Times New Roman"/>
          <w:lang w:val="vi-VN"/>
        </w:rPr>
      </w:pPr>
      <w:r w:rsidRPr="00F6783B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C524C5" w:rsidRPr="00F6783B" w:rsidRDefault="00C524C5" w:rsidP="00C524C5"/>
    <w:p w:rsidR="00C524C5" w:rsidRPr="00F6783B" w:rsidRDefault="00C524C5" w:rsidP="00C524C5">
      <w:pPr>
        <w:rPr>
          <w:rFonts w:ascii="Times New Roman" w:hAnsi="Times New Roman"/>
          <w:b/>
          <w:bCs/>
          <w:lang w:val="vi-VN"/>
        </w:rPr>
      </w:pPr>
      <w:r w:rsidRPr="00F6783B">
        <w:rPr>
          <w:b/>
          <w:lang w:val="vi-VN"/>
        </w:rPr>
        <w:t xml:space="preserve">  </w:t>
      </w:r>
      <w:r w:rsidRPr="00F6783B">
        <w:rPr>
          <w:rFonts w:ascii="Times New Roman" w:hAnsi="Times New Roman"/>
          <w:b/>
          <w:bCs/>
          <w:lang w:val="vi-VN"/>
        </w:rPr>
        <w:t xml:space="preserve">TRƯỞNG KHOA </w:t>
      </w:r>
      <w:r w:rsidRPr="00F6783B">
        <w:rPr>
          <w:rFonts w:ascii="Times New Roman" w:hAnsi="Times New Roman"/>
          <w:b/>
          <w:bCs/>
          <w:lang w:val="vi-VN"/>
        </w:rPr>
        <w:tab/>
        <w:t xml:space="preserve">               </w:t>
      </w:r>
      <w:r>
        <w:rPr>
          <w:rFonts w:ascii="Times New Roman" w:hAnsi="Times New Roman"/>
          <w:b/>
          <w:bCs/>
        </w:rPr>
        <w:t xml:space="preserve">              </w:t>
      </w:r>
      <w:r w:rsidRPr="00F6783B">
        <w:rPr>
          <w:rFonts w:ascii="Times New Roman" w:hAnsi="Times New Roman"/>
          <w:b/>
          <w:bCs/>
          <w:lang w:val="vi-VN"/>
        </w:rPr>
        <w:t xml:space="preserve">TRƯỞNG BỘ MÔN </w:t>
      </w:r>
      <w:r w:rsidRPr="00F6783B">
        <w:rPr>
          <w:rFonts w:ascii="Times New Roman" w:hAnsi="Times New Roman"/>
          <w:b/>
          <w:bCs/>
          <w:lang w:val="vi-VN"/>
        </w:rPr>
        <w:tab/>
        <w:t xml:space="preserve">         </w:t>
      </w:r>
      <w:r>
        <w:rPr>
          <w:rFonts w:ascii="Times New Roman" w:hAnsi="Times New Roman"/>
          <w:b/>
          <w:bCs/>
        </w:rPr>
        <w:t xml:space="preserve">  </w:t>
      </w:r>
      <w:r w:rsidRPr="00F6783B">
        <w:rPr>
          <w:rFonts w:ascii="Times New Roman" w:hAnsi="Times New Roman"/>
          <w:b/>
          <w:bCs/>
          <w:lang w:val="vi-VN"/>
        </w:rPr>
        <w:t xml:space="preserve">GIẢNG VIÊN RA ĐỀ   </w:t>
      </w:r>
    </w:p>
    <w:p w:rsidR="00C524C5" w:rsidRPr="00F6783B" w:rsidRDefault="00C524C5" w:rsidP="00C524C5">
      <w:pPr>
        <w:rPr>
          <w:rFonts w:ascii="Times New Roman" w:hAnsi="Times New Roman"/>
          <w:b/>
          <w:bCs/>
          <w:lang w:val="vi-VN"/>
        </w:rPr>
      </w:pPr>
      <w:r w:rsidRPr="00F6783B">
        <w:rPr>
          <w:rFonts w:ascii="Times New Roman" w:hAnsi="Times New Roman"/>
          <w:lang w:val="vi-VN"/>
        </w:rPr>
        <w:t xml:space="preserve"> (Ký và ghi rõ họ tên)                          </w:t>
      </w:r>
      <w:r w:rsidRPr="00F6783B">
        <w:rPr>
          <w:rFonts w:ascii="Times New Roman" w:hAnsi="Times New Roman"/>
        </w:rPr>
        <w:t xml:space="preserve">     </w:t>
      </w:r>
      <w:r w:rsidRPr="00F6783B">
        <w:rPr>
          <w:rFonts w:ascii="Times New Roman" w:hAnsi="Times New Roman"/>
          <w:lang w:val="vi-VN"/>
        </w:rPr>
        <w:t>(Ký và ghi rõ họ tên)</w:t>
      </w:r>
      <w:r w:rsidRPr="00F6783B">
        <w:rPr>
          <w:rFonts w:ascii="Times New Roman" w:hAnsi="Times New Roman"/>
          <w:lang w:val="vi-VN"/>
        </w:rPr>
        <w:tab/>
        <w:t xml:space="preserve">          </w:t>
      </w:r>
      <w:r w:rsidRPr="00F6783B">
        <w:rPr>
          <w:rFonts w:ascii="Times New Roman" w:hAnsi="Times New Roman"/>
        </w:rPr>
        <w:t xml:space="preserve">   </w:t>
      </w:r>
      <w:r w:rsidRPr="00F6783B">
        <w:rPr>
          <w:rFonts w:ascii="Times New Roman" w:hAnsi="Times New Roman"/>
          <w:lang w:val="vi-VN"/>
        </w:rPr>
        <w:t>(Ký và ghi rõ họ tên)</w:t>
      </w:r>
    </w:p>
    <w:p w:rsidR="00C524C5" w:rsidRPr="00F6783B" w:rsidRDefault="00C524C5" w:rsidP="00C524C5">
      <w:pPr>
        <w:rPr>
          <w:rFonts w:ascii="Times New Roman" w:hAnsi="Times New Roman"/>
          <w:b/>
          <w:bCs/>
          <w:lang w:val="vi-VN"/>
        </w:rPr>
      </w:pPr>
    </w:p>
    <w:p w:rsidR="00C524C5" w:rsidRPr="00F6783B" w:rsidRDefault="00C524C5" w:rsidP="00C524C5">
      <w:pPr>
        <w:rPr>
          <w:rFonts w:ascii="Times New Roman" w:hAnsi="Times New Roman"/>
        </w:rPr>
      </w:pPr>
    </w:p>
    <w:p w:rsidR="00C524C5" w:rsidRPr="00F6783B" w:rsidRDefault="00C524C5" w:rsidP="00C524C5">
      <w:pPr>
        <w:rPr>
          <w:rFonts w:ascii="Times New Roman" w:hAnsi="Times New Roman"/>
        </w:rPr>
      </w:pPr>
    </w:p>
    <w:p w:rsidR="00C524C5" w:rsidRPr="00F6783B" w:rsidRDefault="00C524C5" w:rsidP="00C524C5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FF46C0" w:rsidRDefault="00C524C5" w:rsidP="00C524C5">
      <w:pPr>
        <w:ind w:left="-180"/>
        <w:jc w:val="both"/>
        <w:rPr>
          <w:rFonts w:ascii="Times New Roman" w:hAnsi="Times New Roman"/>
          <w:b/>
          <w:i/>
        </w:rPr>
      </w:pPr>
      <w:r w:rsidRPr="00F6783B">
        <w:rPr>
          <w:rFonts w:ascii="Times New Roman" w:hAnsi="Times New Roman"/>
          <w:b/>
          <w:i/>
          <w:lang w:val="vi-VN"/>
        </w:rPr>
        <w:t xml:space="preserve">Chung Trần Thế Vinh   </w:t>
      </w:r>
      <w:r w:rsidRPr="00F6783B">
        <w:rPr>
          <w:rFonts w:ascii="Times New Roman" w:hAnsi="Times New Roman"/>
          <w:b/>
          <w:i/>
        </w:rPr>
        <w:tab/>
      </w:r>
      <w:r w:rsidRPr="00F6783B">
        <w:rPr>
          <w:rFonts w:ascii="Times New Roman" w:hAnsi="Times New Roman"/>
          <w:b/>
          <w:i/>
        </w:rPr>
        <w:tab/>
        <w:t xml:space="preserve">       Vũ Quang Khải</w:t>
      </w:r>
      <w:r w:rsidRPr="00F6783B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F6783B">
        <w:rPr>
          <w:rFonts w:ascii="Times New Roman" w:hAnsi="Times New Roman"/>
          <w:b/>
          <w:i/>
        </w:rPr>
        <w:t xml:space="preserve">             </w:t>
      </w:r>
      <w:r w:rsidRPr="00F6783B">
        <w:rPr>
          <w:rFonts w:ascii="Times New Roman" w:hAnsi="Times New Roman"/>
          <w:b/>
          <w:i/>
          <w:lang w:val="vi-VN"/>
        </w:rPr>
        <w:t>Phan Thị Xuân Trang</w:t>
      </w:r>
    </w:p>
    <w:p w:rsidR="00FF46C0" w:rsidRDefault="00FF46C0" w:rsidP="00C524C5">
      <w:pPr>
        <w:ind w:left="-180"/>
        <w:jc w:val="both"/>
        <w:rPr>
          <w:rFonts w:ascii="Times New Roman" w:hAnsi="Times New Roman"/>
          <w:b/>
          <w:i/>
        </w:rPr>
      </w:pPr>
    </w:p>
    <w:p w:rsidR="00FF46C0" w:rsidRDefault="00FF46C0" w:rsidP="00C524C5">
      <w:pPr>
        <w:ind w:left="-180"/>
        <w:jc w:val="both"/>
        <w:rPr>
          <w:rFonts w:ascii="Times New Roman" w:hAnsi="Times New Roman"/>
          <w:b/>
          <w:i/>
        </w:rPr>
      </w:pPr>
    </w:p>
    <w:p w:rsidR="00175498" w:rsidRPr="00197B64" w:rsidRDefault="00175498" w:rsidP="00175498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75498" w:rsidRPr="00197B64" w:rsidRDefault="00175498" w:rsidP="00175498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175498" w:rsidRPr="00197B64" w:rsidRDefault="00752520" w:rsidP="00175498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2050" style="position:absolute;left:0;text-align:left;z-index:254656000" from="306.75pt,4.65pt" to="396.75pt,4.65pt"/>
        </w:pict>
      </w:r>
      <w:r w:rsidR="00175498" w:rsidRPr="00197B64">
        <w:rPr>
          <w:rFonts w:ascii="Times New Roman" w:hAnsi="Times New Roman"/>
          <w:b/>
          <w:lang w:val="vi-VN"/>
        </w:rPr>
        <w:t xml:space="preserve"> </w:t>
      </w:r>
      <w:r w:rsidR="00175498">
        <w:rPr>
          <w:rFonts w:ascii="Times New Roman" w:hAnsi="Times New Roman"/>
          <w:b/>
        </w:rPr>
        <w:t xml:space="preserve">   </w:t>
      </w:r>
      <w:r w:rsidR="00175498" w:rsidRPr="00197B64">
        <w:rPr>
          <w:rFonts w:ascii="Times New Roman" w:hAnsi="Times New Roman"/>
          <w:b/>
          <w:lang w:val="vi-VN"/>
        </w:rPr>
        <w:t>T</w:t>
      </w:r>
      <w:r w:rsidR="00175498">
        <w:rPr>
          <w:rFonts w:ascii="Times New Roman" w:hAnsi="Times New Roman"/>
          <w:b/>
        </w:rPr>
        <w:t xml:space="preserve">HÀNH </w:t>
      </w:r>
      <w:r w:rsidR="00175498" w:rsidRPr="00197B64">
        <w:rPr>
          <w:rFonts w:ascii="Times New Roman" w:hAnsi="Times New Roman"/>
          <w:b/>
          <w:lang w:val="vi-VN"/>
        </w:rPr>
        <w:t>P</w:t>
      </w:r>
      <w:r w:rsidR="00175498">
        <w:rPr>
          <w:rFonts w:ascii="Times New Roman" w:hAnsi="Times New Roman"/>
          <w:b/>
        </w:rPr>
        <w:t>HỐ</w:t>
      </w:r>
      <w:r w:rsidR="00175498" w:rsidRPr="00197B64">
        <w:rPr>
          <w:rFonts w:ascii="Times New Roman" w:hAnsi="Times New Roman"/>
          <w:b/>
          <w:lang w:val="vi-VN"/>
        </w:rPr>
        <w:t xml:space="preserve"> HỒ CHÍ MINH</w:t>
      </w:r>
      <w:r w:rsidR="00175498" w:rsidRPr="00197B64">
        <w:rPr>
          <w:rFonts w:ascii="Times New Roman" w:hAnsi="Times New Roman"/>
          <w:b/>
          <w:lang w:val="vi-VN"/>
        </w:rPr>
        <w:tab/>
      </w:r>
      <w:r w:rsidR="00175498" w:rsidRPr="00197B64">
        <w:rPr>
          <w:rFonts w:ascii="Times New Roman" w:hAnsi="Times New Roman"/>
          <w:b/>
          <w:lang w:val="vi-VN"/>
        </w:rPr>
        <w:tab/>
      </w:r>
      <w:r w:rsidR="00175498" w:rsidRPr="00197B64">
        <w:rPr>
          <w:rFonts w:ascii="Times New Roman" w:hAnsi="Times New Roman"/>
          <w:b/>
          <w:lang w:val="vi-VN"/>
        </w:rPr>
        <w:tab/>
      </w:r>
      <w:r w:rsidR="00175498" w:rsidRPr="00197B64">
        <w:rPr>
          <w:rFonts w:ascii="Times New Roman" w:hAnsi="Times New Roman"/>
          <w:b/>
          <w:lang w:val="vi-VN"/>
        </w:rPr>
        <w:tab/>
      </w:r>
      <w:r w:rsidR="00175498">
        <w:rPr>
          <w:rFonts w:ascii="Times New Roman" w:hAnsi="Times New Roman"/>
          <w:b/>
        </w:rPr>
        <w:t xml:space="preserve"> </w:t>
      </w:r>
      <w:r w:rsidR="00175498" w:rsidRPr="00197B64">
        <w:rPr>
          <w:rFonts w:ascii="Times New Roman" w:hAnsi="Times New Roman"/>
          <w:b/>
          <w:lang w:val="vi-VN"/>
        </w:rPr>
        <w:tab/>
      </w:r>
      <w:r w:rsidR="00175498" w:rsidRPr="00197B64">
        <w:rPr>
          <w:rFonts w:ascii="Times New Roman" w:hAnsi="Times New Roman"/>
          <w:b/>
          <w:lang w:val="vi-VN"/>
        </w:rPr>
        <w:tab/>
      </w:r>
      <w:r w:rsidR="00175498" w:rsidRPr="00197B64">
        <w:rPr>
          <w:rFonts w:ascii="Times New Roman" w:hAnsi="Times New Roman"/>
          <w:b/>
          <w:lang w:val="vi-VN"/>
        </w:rPr>
        <w:tab/>
      </w:r>
      <w:r w:rsidR="00175498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175498" w:rsidRPr="00197B64" w:rsidRDefault="00752520" w:rsidP="00175498">
      <w:pPr>
        <w:ind w:left="-180"/>
        <w:jc w:val="both"/>
        <w:rPr>
          <w:rFonts w:ascii="Times New Roman" w:hAnsi="Times New Roman"/>
          <w:b/>
          <w:lang w:val="vi-VN"/>
        </w:rPr>
      </w:pPr>
      <w:r w:rsidRPr="00752520">
        <w:rPr>
          <w:rFonts w:ascii="Times New Roman" w:hAnsi="Times New Roman"/>
          <w:b/>
          <w:noProof/>
          <w:lang w:val="vi-VN" w:eastAsia="vi-VN"/>
        </w:rPr>
        <w:pict>
          <v:line id="_x0000_s22051" style="position:absolute;left:0;text-align:left;z-index:254657024" from="36pt,3.6pt" to="126pt,3.6pt"/>
        </w:pict>
      </w:r>
    </w:p>
    <w:p w:rsidR="00175498" w:rsidRPr="00587A21" w:rsidRDefault="00175498" w:rsidP="00175498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75498" w:rsidRDefault="00175498" w:rsidP="00175498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175498" w:rsidRPr="008B0273" w:rsidRDefault="00175498" w:rsidP="008B0273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9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175498" w:rsidRPr="00F22AC2" w:rsidRDefault="00175498" w:rsidP="00175498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175498" w:rsidRPr="00595352" w:rsidRDefault="00175498" w:rsidP="00175498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Cơ Kỹ thuật</w:t>
      </w:r>
    </w:p>
    <w:p w:rsidR="00175498" w:rsidRDefault="00175498" w:rsidP="00175498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9C1-CKL, BCN, CCK, CTM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175498" w:rsidRPr="00FF50DA" w:rsidRDefault="00175498" w:rsidP="00175498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175498" w:rsidRDefault="00752520" w:rsidP="00175498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52520">
        <w:rPr>
          <w:rFonts w:ascii="Times New Roman" w:hAnsi="Times New Roman"/>
          <w:b/>
          <w:noProof/>
        </w:rPr>
        <w:pict>
          <v:shape id="_x0000_s22049" type="#_x0000_t202" style="position:absolute;left:0;text-align:left;margin-left:9pt;margin-top:13.85pt;width:63pt;height:24pt;z-index:254654976">
            <v:textbox style="mso-next-textbox:#_x0000_s22049">
              <w:txbxContent>
                <w:p w:rsidR="00E356F6" w:rsidRPr="0049659F" w:rsidRDefault="00E356F6" w:rsidP="00175498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175498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175498">
        <w:rPr>
          <w:rFonts w:ascii="Times New Roman" w:hAnsi="Times New Roman"/>
          <w:b/>
          <w:sz w:val="26"/>
          <w:szCs w:val="26"/>
          <w:lang w:val="vi-VN"/>
        </w:rPr>
        <w:t>9</w:t>
      </w:r>
      <w:r w:rsidR="00175498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175498">
        <w:rPr>
          <w:rFonts w:ascii="Times New Roman" w:hAnsi="Times New Roman"/>
          <w:b/>
          <w:sz w:val="26"/>
          <w:szCs w:val="26"/>
        </w:rPr>
        <w:t xml:space="preserve"> </w:t>
      </w:r>
      <w:r w:rsidR="00175498">
        <w:rPr>
          <w:rFonts w:ascii="Times New Roman" w:hAnsi="Times New Roman"/>
          <w:sz w:val="26"/>
          <w:szCs w:val="26"/>
        </w:rPr>
        <w:t>(không kể thời gian phát đề)</w:t>
      </w:r>
      <w:r w:rsidR="00175498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75498" w:rsidRPr="0021191F" w:rsidRDefault="00175498" w:rsidP="00175498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175498" w:rsidRDefault="00175498" w:rsidP="00175498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175498" w:rsidTr="00175498">
        <w:tc>
          <w:tcPr>
            <w:tcW w:w="72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</w:p>
        </w:tc>
        <w:tc>
          <w:tcPr>
            <w:tcW w:w="54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62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</w:tr>
      <w:tr w:rsidR="00175498" w:rsidTr="00175498">
        <w:tc>
          <w:tcPr>
            <w:tcW w:w="72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2,5</w:t>
            </w:r>
          </w:p>
        </w:tc>
      </w:tr>
      <w:tr w:rsidR="00175498" w:rsidTr="00175498">
        <w:tc>
          <w:tcPr>
            <w:tcW w:w="72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75498" w:rsidRPr="00001B00" w:rsidRDefault="00752520" w:rsidP="00175498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22338" style="position:absolute;margin-left:93.05pt;margin-top:7.85pt;width:226.75pt;height:97.35pt;z-index:254711296;mso-position-horizontal-relative:text;mso-position-vertical-relative:text" coordorigin="3715,6860" coordsize="4535,1947">
                  <v:group id="_x0000_s22237" style="position:absolute;left:3729;top:6860;width:4521;height:1947" coordorigin="6804,5622" coordsize="4521,1947">
                    <v:rect id="_x0000_s22238" style="position:absolute;left:10690;top:6538;width:327;height:467" filled="f" stroked="f">
                      <v:textbox style="mso-next-textbox:#_x0000_s22238" inset="0,0,0,0">
                        <w:txbxContent>
                          <w:p w:rsidR="00E356F6" w:rsidRPr="009D10A6" w:rsidRDefault="00E356F6" w:rsidP="00175498">
                            <w:r w:rsidRPr="009D10A6"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22239" style="position:absolute;left:6886;top:6330;width:287;height:419" filled="f" stroked="f">
                      <v:textbox style="mso-next-textbox:#_x0000_s22239" inset="0,0,0,0">
                        <w:txbxContent>
                          <w:p w:rsidR="00E356F6" w:rsidRPr="009D10A6" w:rsidRDefault="00E356F6" w:rsidP="0017549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D10A6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shape id="_x0000_s22240" type="#_x0000_t32" style="position:absolute;left:7100;top:6476;width:3702;height:0" o:connectortype="straight" strokeweight="1.5pt"/>
                    <v:group id="_x0000_s22241" style="position:absolute;left:10448;top:6398;width:357;height:156" coordorigin="8130,10587" coordsize="884,423">
                      <v:shape id="_x0000_s22242" type="#_x0000_t32" style="position:absolute;left:8190;top:10920;width:780;height:0" o:connectortype="straight" strokeweight="1.5pt"/>
                      <v:shape id="_x0000_s22243" type="#_x0000_t32" style="position:absolute;left:8190;top:10680;width:780;height:0" o:connectortype="straight" strokeweight="1.5pt"/>
                      <v:group id="_x0000_s22244" style="position:absolute;left:8190;top:10587;width:374;height:93" coordorigin="7968,6233" coordsize="374,93">
                        <v:line id="_x0000_s22245" style="position:absolute;flip:x" from="8169,6233" to="8278,6326"/>
                        <v:line id="_x0000_s22246" style="position:absolute;flip:x" from="8032,6233" to="8141,6326"/>
                        <v:line id="_x0000_s22247" style="position:absolute;flip:x" from="8233,6233" to="8342,6326"/>
                        <v:line id="_x0000_s22248" style="position:absolute;flip:x" from="7968,6233" to="8077,6326"/>
                        <v:line id="_x0000_s22249" style="position:absolute;flip:x" from="8103,6233" to="8212,6326"/>
                      </v:group>
                      <v:line id="_x0000_s22250" style="position:absolute;flip:x" from="8796,10587" to="8905,10680"/>
                      <v:line id="_x0000_s22251" style="position:absolute;flip:x" from="8584,10587" to="8693,10680"/>
                      <v:line id="_x0000_s22252" style="position:absolute;flip:x" from="8905,10587" to="9014,10680"/>
                      <v:line id="_x0000_s22253" style="position:absolute;flip:x" from="8520,10587" to="8629,10680"/>
                      <v:line id="_x0000_s22254" style="position:absolute;flip:x" from="8655,10587" to="8764,10680"/>
                      <v:line id="_x0000_s22255" style="position:absolute;flip:x" from="8721,10587" to="8830,10680"/>
                      <v:line id="_x0000_s22256" style="position:absolute;flip:x" from="8854,10587" to="8963,10680"/>
                      <v:group id="_x0000_s22257" style="position:absolute;left:8130;top:10917;width:824;height:93" coordorigin="2760,11607" coordsize="824,93">
                        <v:group id="_x0000_s22258" style="position:absolute;left:2760;top:11607;width:374;height:93" coordorigin="7968,6233" coordsize="374,93">
                          <v:line id="_x0000_s22259" style="position:absolute;flip:x" from="8169,6233" to="8278,6326"/>
                          <v:line id="_x0000_s22260" style="position:absolute;flip:x" from="8032,6233" to="8141,6326"/>
                          <v:line id="_x0000_s22261" style="position:absolute;flip:x" from="8233,6233" to="8342,6326"/>
                          <v:line id="_x0000_s22262" style="position:absolute;flip:x" from="7968,6233" to="8077,6326"/>
                          <v:line id="_x0000_s22263" style="position:absolute;flip:x" from="8103,6233" to="8212,6326"/>
                        </v:group>
                        <v:line id="_x0000_s22264" style="position:absolute;flip:x" from="3366,11607" to="3475,11700"/>
                        <v:line id="_x0000_s22265" style="position:absolute;flip:x" from="3154,11607" to="3263,11700"/>
                        <v:line id="_x0000_s22266" style="position:absolute;flip:x" from="3475,11607" to="3584,11700"/>
                        <v:line id="_x0000_s22267" style="position:absolute;flip:x" from="3090,11607" to="3199,11700"/>
                        <v:line id="_x0000_s22268" style="position:absolute;flip:x" from="3225,11607" to="3334,11700"/>
                        <v:line id="_x0000_s22269" style="position:absolute;flip:x" from="3291,11607" to="3400,11700"/>
                        <v:line id="_x0000_s22270" style="position:absolute;flip:x" from="3424,11607" to="3533,11700"/>
                      </v:group>
                    </v:group>
                    <v:group id="_x0000_s22271" style="position:absolute;left:7077;top:6398;width:358;height:156" coordorigin="3205,13997" coordsize="638,215">
                      <v:shape id="_x0000_s22272" type="#_x0000_t32" style="position:absolute;left:3248;top:14166;width:563;height:0" o:connectortype="straight" strokeweight="1.5pt"/>
                      <v:shape id="_x0000_s22273" type="#_x0000_t32" style="position:absolute;left:3248;top:14044;width:563;height:0" o:connectortype="straight" strokeweight="1.5pt"/>
                      <v:group id="_x0000_s22274" style="position:absolute;left:3248;top:13997;width:270;height:47" coordorigin="7968,6233" coordsize="374,93">
                        <v:line id="_x0000_s22275" style="position:absolute;flip:x" from="8169,6233" to="8278,6326"/>
                        <v:line id="_x0000_s22276" style="position:absolute;flip:x" from="8032,6233" to="8141,6326"/>
                        <v:line id="_x0000_s22277" style="position:absolute;flip:x" from="8233,6233" to="8342,6326"/>
                        <v:line id="_x0000_s22278" style="position:absolute;flip:x" from="7968,6233" to="8077,6326"/>
                        <v:line id="_x0000_s22279" style="position:absolute;flip:x" from="8103,6233" to="8212,6326"/>
                      </v:group>
                      <v:line id="_x0000_s22280" style="position:absolute;flip:x" from="3686,13997" to="3764,14044"/>
                      <v:line id="_x0000_s22281" style="position:absolute;flip:x" from="3533,13997" to="3611,14044"/>
                      <v:line id="_x0000_s22282" style="position:absolute;flip:x" from="3764,13997" to="3843,14044"/>
                      <v:line id="_x0000_s22283" style="position:absolute;flip:x" from="3486,13997" to="3565,14044"/>
                      <v:line id="_x0000_s22284" style="position:absolute;flip:x" from="3584,13997" to="3662,14044"/>
                      <v:line id="_x0000_s22285" style="position:absolute;flip:x" from="3631,13997" to="3710,14044"/>
                      <v:line id="_x0000_s22286" style="position:absolute;flip:x" from="3727,13997" to="3806,14044"/>
                      <v:group id="_x0000_s22287" style="position:absolute;left:3205;top:14165;width:595;height:47" coordorigin="2760,11607" coordsize="824,93">
                        <v:group id="_x0000_s22288" style="position:absolute;left:2760;top:11607;width:374;height:93" coordorigin="7968,6233" coordsize="374,93">
                          <v:line id="_x0000_s22289" style="position:absolute;flip:x" from="8169,6233" to="8278,6326"/>
                          <v:line id="_x0000_s22290" style="position:absolute;flip:x" from="8032,6233" to="8141,6326"/>
                          <v:line id="_x0000_s22291" style="position:absolute;flip:x" from="8233,6233" to="8342,6326"/>
                          <v:line id="_x0000_s22292" style="position:absolute;flip:x" from="7968,6233" to="8077,6326"/>
                          <v:line id="_x0000_s22293" style="position:absolute;flip:x" from="8103,6233" to="8212,6326"/>
                        </v:group>
                        <v:line id="_x0000_s22294" style="position:absolute;flip:x" from="3366,11607" to="3475,11700"/>
                        <v:line id="_x0000_s22295" style="position:absolute;flip:x" from="3154,11607" to="3263,11700"/>
                        <v:line id="_x0000_s22296" style="position:absolute;flip:x" from="3475,11607" to="3584,11700"/>
                        <v:line id="_x0000_s22297" style="position:absolute;flip:x" from="3090,11607" to="3199,11700"/>
                        <v:line id="_x0000_s22298" style="position:absolute;flip:x" from="3225,11607" to="3334,11700"/>
                        <v:line id="_x0000_s22299" style="position:absolute;flip:x" from="3291,11607" to="3400,11700"/>
                        <v:line id="_x0000_s22300" style="position:absolute;flip:x" from="3424,11607" to="3533,11700"/>
                      </v:group>
                    </v:group>
                    <v:rect id="_x0000_s22301" style="position:absolute;left:8062;top:5886;width:227;height:1164"/>
                    <v:shape id="_x0000_s22302" type="#_x0000_t32" style="position:absolute;left:8173;top:6520;width:0;height:530" o:connectortype="straight" strokeweight="1.5pt">
                      <v:stroke startarrow="block" startarrowwidth="narrow"/>
                    </v:shape>
                    <v:shape id="_x0000_s22303" type="#_x0000_t32" style="position:absolute;left:8170;top:6694;width:409;height:355;flip:x" o:connectortype="straight" strokeweight="1.5pt">
                      <v:stroke startarrow="block" startarrowwidth="narrow"/>
                    </v:shape>
                    <v:shape id="_x0000_s22304" type="#_x0000_t32" style="position:absolute;left:10636;top:6482;width:0;height:984" o:connectortype="straight"/>
                    <v:shape id="_x0000_s22305" type="#_x0000_t32" style="position:absolute;left:7261;top:6454;width:0;height:984" o:connectortype="straight"/>
                    <v:shape id="_x0000_s22306" type="#_x0000_t32" style="position:absolute;left:8171;top:7050;width:0;height:394" o:connectortype="straight"/>
                    <v:shape id="_x0000_s22307" type="#_x0000_t32" style="position:absolute;left:8162;top:7401;width:1308;height:0" o:connectortype="straight">
                      <v:stroke startarrow="block" startarrowwidth="narrow" endarrow="block" endarrowwidth="narrow"/>
                    </v:shape>
                    <v:shape id="_x0000_s22308" type="#_x0000_t32" style="position:absolute;left:7248;top:7401;width:916;height:0" o:connectortype="straight">
                      <v:stroke startarrow="block" startarrowwidth="narrow" endarrow="block" endarrowwidth="narrow"/>
                    </v:shape>
                    <v:rect id="_x0000_s22309" style="position:absolute;left:7532;top:7142;width:618;height:427" filled="f" stroked="f">
                      <v:textbox style="mso-next-textbox:#_x0000_s22309" inset="0,0,0,0">
                        <w:txbxContent>
                          <w:p w:rsidR="00E356F6" w:rsidRPr="009D10A6" w:rsidRDefault="00E356F6" w:rsidP="001754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D10A6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Pr="009D10A6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22310" style="position:absolute;left:8618;top:6552;width:499;height:559" filled="f" stroked="f">
                      <v:textbox style="mso-next-textbox:#_x0000_s22310" inset="0,0,0,0">
                        <w:txbxContent>
                          <w:p w:rsidR="00E356F6" w:rsidRPr="00AC0162" w:rsidRDefault="00E356F6" w:rsidP="00175498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t</w:t>
                            </w:r>
                            <w:r w:rsidRPr="00AC0162">
                              <w:rPr>
                                <w:sz w:val="22"/>
                                <w:szCs w:val="22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group id="_x0000_s22311" style="position:absolute;left:8144;top:6444;width:61;height:77" coordorigin="7353,14021" coordsize="109,107">
                      <v:shape id="_x0000_s22312" type="#_x0000_t32" style="position:absolute;left:7353;top:14044;width:109;height:69;flip:x" o:connectortype="straight"/>
                      <v:shape id="_x0000_s22313" type="#_x0000_t32" style="position:absolute;left:7364;top:14021;width:76;height:107" o:connectortype="straight"/>
                    </v:group>
                    <v:rect id="_x0000_s22314" style="position:absolute;left:7786;top:6580;width:400;height:499" filled="f" stroked="f">
                      <v:textbox style="mso-next-textbox:#_x0000_s22314" inset="0,0,0,0">
                        <w:txbxContent>
                          <w:p w:rsidR="00E356F6" w:rsidRPr="00AC0162" w:rsidRDefault="00E356F6" w:rsidP="00175498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r</w:t>
                            </w:r>
                            <w:r w:rsidRPr="00AC0162">
                              <w:rPr>
                                <w:sz w:val="22"/>
                                <w:szCs w:val="22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shape id="_x0000_s22315" type="#_x0000_t32" style="position:absolute;left:9457;top:6866;width:0;height:600" o:connectortype="straight"/>
                    <v:shape id="_x0000_s22316" type="#_x0000_t32" style="position:absolute;left:9449;top:7386;width:1174;height:0" o:connectortype="straight">
                      <v:stroke startarrow="block" startarrowwidth="narrow" endarrow="block" endarrowwidth="narrow"/>
                    </v:shape>
                    <v:rect id="_x0000_s22317" style="position:absolute;left:9355;top:6051;width:206;height:811"/>
                    <v:group id="_x0000_s22318" style="position:absolute;left:9429;top:6427;width:60;height:72" coordorigin="7353,14021" coordsize="109,107">
                      <v:shape id="_x0000_s22319" type="#_x0000_t32" style="position:absolute;left:7353;top:14044;width:109;height:69;flip:x" o:connectortype="straight"/>
                      <v:shape id="_x0000_s22320" type="#_x0000_t32" style="position:absolute;left:7364;top:14021;width:76;height:107" o:connectortype="straight"/>
                    </v:group>
                    <v:shape id="_x0000_s22321" type="#_x0000_t32" style="position:absolute;left:9457;top:5750;width:346;height:301;flip:x" o:connectortype="straight" strokeweight="1.5pt">
                      <v:stroke startarrow="block" startarrowwidth="narrow"/>
                    </v:shape>
                    <v:shape id="_x0000_s22322" type="#_x0000_t32" style="position:absolute;left:9459;top:6051;width:0;height:470" o:connectortype="straight" strokeweight="1.5pt">
                      <v:stroke startarrowwidth="narrow" endarrow="block" endarrowwidth="narrow"/>
                    </v:shape>
                    <v:rect id="_x0000_s22323" style="position:absolute;left:9835;top:5622;width:410;height:534" filled="f" stroked="f">
                      <v:textbox style="mso-next-textbox:#_x0000_s22323" inset="0,0,0,0">
                        <w:txbxContent>
                          <w:p w:rsidR="00E356F6" w:rsidRPr="00AC0162" w:rsidRDefault="00E356F6" w:rsidP="00175498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t</w:t>
                            </w:r>
                            <w:r w:rsidRPr="00AC0162">
                              <w:rPr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22324" style="position:absolute;left:9597;top:6078;width:484;height:449" filled="f" stroked="f">
                      <v:textbox style="mso-next-textbox:#_x0000_s22324" inset="0,0,0,0">
                        <w:txbxContent>
                          <w:p w:rsidR="00E356F6" w:rsidRPr="00AC0162" w:rsidRDefault="00E356F6" w:rsidP="00175498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r</w:t>
                            </w:r>
                            <w:r w:rsidRPr="00AC0162">
                              <w:rPr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22325" style="position:absolute;left:8590;top:7142;width:618;height:427" filled="f" stroked="f">
                      <v:textbox style="mso-next-textbox:#_x0000_s22325" inset="0,0,0,0">
                        <w:txbxContent>
                          <w:p w:rsidR="00E356F6" w:rsidRPr="009D10A6" w:rsidRDefault="00E356F6" w:rsidP="001754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D10A6">
                              <w:rPr>
                                <w:sz w:val="20"/>
                                <w:szCs w:val="20"/>
                              </w:rPr>
                              <w:t>0,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9D10A6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22326" style="position:absolute;left:9812;top:7139;width:618;height:427" filled="f" stroked="f">
                      <v:textbox style="mso-next-textbox:#_x0000_s22326" inset="0,0,0,0">
                        <w:txbxContent>
                          <w:p w:rsidR="00E356F6" w:rsidRPr="009D10A6" w:rsidRDefault="00E356F6" w:rsidP="001754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D10A6">
                              <w:rPr>
                                <w:sz w:val="20"/>
                                <w:szCs w:val="20"/>
                              </w:rPr>
                              <w:t>0,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9D10A6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shape id="_x0000_s22327" type="#_x0000_t32" style="position:absolute;left:8144;top:7049;width:620;height:1;flip:x" o:connectortype="straight" strokeweight="1.5pt">
                      <v:stroke startarrow="block" startarrowwidth="narrow"/>
                    </v:shape>
                    <v:rect id="_x0000_s22328" style="position:absolute;left:8821;top:6822;width:498;height:559" filled="f" stroked="f">
                      <v:textbox style="mso-next-textbox:#_x0000_s22328" inset="0,0,0,0">
                        <w:txbxContent>
                          <w:p w:rsidR="00E356F6" w:rsidRPr="00AC0162" w:rsidRDefault="00E356F6" w:rsidP="00175498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9D10A6"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a</w:t>
                            </w:r>
                            <w:r w:rsidRPr="00AC0162">
                              <w:rPr>
                                <w:sz w:val="22"/>
                                <w:szCs w:val="22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shape id="_x0000_s22329" type="#_x0000_t32" style="position:absolute;left:10660;top:6476;width:502;height:0" o:connectortype="straight">
                      <v:stroke endarrow="block" endarrowwidth="narrow"/>
                    </v:shape>
                    <v:shape id="_x0000_s22330" type="#_x0000_t32" style="position:absolute;left:7254;top:5886;width:0;height:546;flip:y" o:connectortype="straight">
                      <v:stroke endarrow="block" endarrowwidth="narrow"/>
                    </v:shape>
                    <v:shape id="_x0000_s22331" type="#_x0000_t32" style="position:absolute;left:6804;top:6456;width:449;height:320;flip:y" o:connectortype="straight" strokeweight=".25pt">
                      <v:stroke startarrow="block" startarrowwidth="narrow"/>
                    </v:shape>
                    <v:rect id="_x0000_s22332" style="position:absolute;left:10997;top:6411;width:328;height:467" filled="f" stroked="f">
                      <v:textbox style="mso-next-textbox:#_x0000_s22332" inset="0,0,0,0">
                        <w:txbxContent>
                          <w:p w:rsidR="00E356F6" w:rsidRPr="009D10A6" w:rsidRDefault="00E356F6" w:rsidP="00175498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y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22333" style="position:absolute;left:7060;top:5739;width:328;height:467" filled="f" stroked="f">
                      <v:textbox style="mso-next-textbox:#_x0000_s22333" inset="0,0,0,0">
                        <w:txbxContent>
                          <w:p w:rsidR="00E356F6" w:rsidRPr="009D10A6" w:rsidRDefault="00E356F6" w:rsidP="00175498"/>
                        </w:txbxContent>
                      </v:textbox>
                    </v:rect>
                    <v:rect id="_x0000_s22334" style="position:absolute;left:8496;top:5979;width:328;height:467" filled="f" stroked="f">
                      <v:textbox style="mso-next-textbox:#_x0000_s22334" inset="0,0,0,0">
                        <w:txbxContent>
                          <w:p w:rsidR="00E356F6" w:rsidRPr="00BD1AC6" w:rsidRDefault="00E356F6" w:rsidP="0017549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shape id="_x0000_s22335" type="#_x0000_t32" style="position:absolute;left:8268;top:5886;width:247;height:0" o:connectortype="straight"/>
                    <v:shape id="_x0000_s22336" type="#_x0000_t32" style="position:absolute;left:8446;top:5885;width:3;height:582" o:connectortype="straight">
                      <v:stroke startarrow="block" startarrowwidth="narrow" startarrowlength="short" endarrow="block" endarrowwidth="narrow" endarrowlength="short"/>
                    </v:shape>
                    <v:rect id="_x0000_s22337" style="position:absolute;left:6817;top:6695;width:328;height:467" filled="f" stroked="f">
                      <v:textbox style="mso-next-textbox:#_x0000_s22337" inset="0,0,0,0">
                        <w:txbxContent>
                          <w:p w:rsidR="00E356F6" w:rsidRPr="009D10A6" w:rsidRDefault="00E356F6" w:rsidP="00175498"/>
                        </w:txbxContent>
                      </v:textbox>
                    </v:rect>
                  </v:group>
                  <v:rect id="_x0000_s22177" style="position:absolute;left:3876;top:6988;width:328;height:467" o:regroupid="34" filled="f" stroked="f">
                    <v:textbox style="mso-next-textbox:#_x0000_s22177" inset="0,0,0,0">
                      <w:txbxContent>
                        <w:p w:rsidR="00E356F6" w:rsidRPr="0030715F" w:rsidRDefault="00E356F6" w:rsidP="00175498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Z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22181" style="position:absolute;left:3715;top:7996;width:328;height:467" o:regroupid="34" filled="f" stroked="f">
                    <v:textbox style="mso-next-textbox:#_x0000_s22181" inset="0,0,0,0">
                      <w:txbxContent>
                        <w:p w:rsidR="00E356F6" w:rsidRPr="0030715F" w:rsidRDefault="00E356F6" w:rsidP="00175498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X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22182" style="position:absolute;left:7653;top:7101;width:328;height:467" o:regroupid="34" filled="f" stroked="f">
                    <v:textbox style="mso-next-textbox:#_x0000_s22182" inset="0,0,0,0">
                      <w:txbxContent>
                        <w:p w:rsidR="00E356F6" w:rsidRPr="0030715F" w:rsidRDefault="00E356F6" w:rsidP="00175498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Z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rect>
                  <v:shape id="_x0000_s22183" type="#_x0000_t32" style="position:absolute;left:7565;top:7154;width:0;height:546;flip:y" o:connectortype="straight" o:regroupid="34" strokeweight="1pt">
                    <v:stroke endarrow="block" endarrowwidth="narrow"/>
                  </v:shape>
                  <v:shape id="_x0000_s22184" type="#_x0000_t32" style="position:absolute;left:7105;top:7708;width:449;height:320;flip:y" o:connectortype="straight" o:regroupid="34" strokeweight="1pt">
                    <v:stroke startarrow="block" startarrowwidth="narrow"/>
                  </v:shape>
                  <v:rect id="_x0000_s22185" style="position:absolute;left:7177;top:7990;width:328;height:467" o:regroupid="34" filled="f" stroked="f">
                    <v:textbox style="mso-next-textbox:#_x0000_s22185" inset="0,0,0,0">
                      <w:txbxContent>
                        <w:p w:rsidR="00E356F6" w:rsidRPr="0030715F" w:rsidRDefault="00E356F6" w:rsidP="00175498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X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rect>
                </v:group>
              </w:pict>
            </w:r>
            <w:r w:rsidR="00175498" w:rsidRPr="00001B00">
              <w:rPr>
                <w:rFonts w:ascii="Times New Roman" w:hAnsi="Times New Roman"/>
                <w:sz w:val="26"/>
                <w:szCs w:val="26"/>
              </w:rPr>
              <w:t>Xác định</w:t>
            </w:r>
            <w:r w:rsidR="00175498">
              <w:rPr>
                <w:rFonts w:ascii="Times New Roman" w:hAnsi="Times New Roman"/>
                <w:sz w:val="26"/>
                <w:szCs w:val="26"/>
              </w:rPr>
              <w:t xml:space="preserve"> phản lực (hình vẽ)</w:t>
            </w:r>
          </w:p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175498" w:rsidRDefault="00175498" w:rsidP="00175498">
            <w:pPr>
              <w:spacing w:line="288" w:lineRule="auto"/>
              <w:rPr>
                <w:rFonts w:ascii="Times New Roman" w:hAnsi="Times New Roman"/>
                <w:position w:val="-84"/>
                <w:sz w:val="26"/>
                <w:szCs w:val="26"/>
              </w:rPr>
            </w:pPr>
          </w:p>
          <w:p w:rsidR="00175498" w:rsidRDefault="002418ED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031D">
              <w:rPr>
                <w:rFonts w:ascii="Times New Roman" w:hAnsi="Times New Roman"/>
                <w:position w:val="-138"/>
                <w:sz w:val="26"/>
                <w:szCs w:val="26"/>
              </w:rPr>
              <w:object w:dxaOrig="3879" w:dyaOrig="2880">
                <v:shape id="_x0000_i1042" type="#_x0000_t75" style="width:212.25pt;height:157.5pt" o:ole="">
                  <v:imagedata r:id="rId39" o:title=""/>
                </v:shape>
                <o:OLEObject Type="Embed" ProgID="Equation.3" ShapeID="_x0000_i1042" DrawAspect="Content" ObjectID="_1661104071" r:id="rId40"/>
              </w:object>
            </w:r>
          </w:p>
        </w:tc>
        <w:tc>
          <w:tcPr>
            <w:tcW w:w="962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1B00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75498" w:rsidRDefault="00175498" w:rsidP="00703FB1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175498" w:rsidRPr="00684FB3" w:rsidRDefault="00175498" w:rsidP="00175498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175498" w:rsidRPr="00684FB3" w:rsidRDefault="00175498" w:rsidP="00175498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175498" w:rsidRPr="00684FB3" w:rsidRDefault="00175498" w:rsidP="00175498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0,375</w:t>
            </w:r>
          </w:p>
          <w:p w:rsidR="00175498" w:rsidRPr="00684FB3" w:rsidRDefault="00175498" w:rsidP="00175498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0,375</w:t>
            </w:r>
          </w:p>
          <w:p w:rsidR="00175498" w:rsidRPr="00684FB3" w:rsidRDefault="00175498" w:rsidP="00175498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0,125</w:t>
            </w:r>
          </w:p>
          <w:p w:rsidR="00175498" w:rsidRPr="00684FB3" w:rsidRDefault="00175498" w:rsidP="00175498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175498" w:rsidRPr="00684FB3" w:rsidRDefault="00175498" w:rsidP="00175498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0,125</w:t>
            </w:r>
          </w:p>
          <w:p w:rsidR="00175498" w:rsidRPr="00684FB3" w:rsidRDefault="00175498" w:rsidP="00175498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</w:tc>
      </w:tr>
      <w:tr w:rsidR="00175498" w:rsidTr="00175498">
        <w:tc>
          <w:tcPr>
            <w:tcW w:w="72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175498" w:rsidRDefault="00175498" w:rsidP="004A1EB0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2,</w:t>
            </w:r>
            <w:r w:rsidR="004A1EB0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</w:tr>
      <w:tr w:rsidR="00175498" w:rsidTr="00766A51">
        <w:trPr>
          <w:trHeight w:val="971"/>
        </w:trPr>
        <w:tc>
          <w:tcPr>
            <w:tcW w:w="72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175498" w:rsidRDefault="00175498" w:rsidP="00175498">
            <w:pPr>
              <w:spacing w:line="288" w:lineRule="auto"/>
              <w:rPr>
                <w:position w:val="-58"/>
              </w:rPr>
            </w:pPr>
            <w:r>
              <w:rPr>
                <w:position w:val="-58"/>
              </w:rPr>
              <w:t xml:space="preserve">                         </w:t>
            </w:r>
            <w:r w:rsidR="002418ED" w:rsidRPr="002A56B0">
              <w:rPr>
                <w:position w:val="-58"/>
              </w:rPr>
              <w:object w:dxaOrig="3600" w:dyaOrig="1280">
                <v:shape id="_x0000_i1043" type="#_x0000_t75" style="width:176.25pt;height:62.25pt" o:ole="">
                  <v:imagedata r:id="rId41" o:title=""/>
                </v:shape>
                <o:OLEObject Type="Embed" ProgID="Equation.3" ShapeID="_x0000_i1043" DrawAspect="Content" ObjectID="_1661104072" r:id="rId42"/>
              </w:object>
            </w:r>
          </w:p>
          <w:p w:rsidR="00175498" w:rsidRDefault="00175498" w:rsidP="00175498">
            <w:pPr>
              <w:spacing w:line="288" w:lineRule="auto"/>
            </w:pPr>
            <w:r>
              <w:t xml:space="preserve">                         </w:t>
            </w:r>
            <w:r w:rsidR="00E17148" w:rsidRPr="004C74F7">
              <w:rPr>
                <w:position w:val="-60"/>
              </w:rPr>
              <w:object w:dxaOrig="2160" w:dyaOrig="1380">
                <v:shape id="_x0000_i1044" type="#_x0000_t75" style="width:108pt;height:69pt" o:ole="">
                  <v:imagedata r:id="rId43" o:title=""/>
                </v:shape>
                <o:OLEObject Type="Embed" ProgID="Equation.3" ShapeID="_x0000_i1044" DrawAspect="Content" ObjectID="_1661104073" r:id="rId44"/>
              </w:object>
            </w:r>
          </w:p>
          <w:p w:rsidR="00175498" w:rsidRDefault="00175498" w:rsidP="00175498">
            <w:pPr>
              <w:spacing w:line="288" w:lineRule="auto"/>
            </w:pPr>
            <w:r>
              <w:t xml:space="preserve">                        </w:t>
            </w:r>
            <w:r w:rsidR="002418ED" w:rsidRPr="00B3669E">
              <w:rPr>
                <w:position w:val="-24"/>
              </w:rPr>
              <w:object w:dxaOrig="2040" w:dyaOrig="620">
                <v:shape id="_x0000_i1045" type="#_x0000_t75" style="width:102pt;height:30.75pt" o:ole="">
                  <v:imagedata r:id="rId45" o:title=""/>
                </v:shape>
                <o:OLEObject Type="Embed" ProgID="Equation.3" ShapeID="_x0000_i1045" DrawAspect="Content" ObjectID="_1661104074" r:id="rId46"/>
              </w:object>
            </w:r>
          </w:p>
          <w:p w:rsidR="00175498" w:rsidRDefault="00175498" w:rsidP="00175498">
            <w:pPr>
              <w:spacing w:line="288" w:lineRule="auto"/>
            </w:pPr>
            <w:r>
              <w:t xml:space="preserve">                       </w:t>
            </w:r>
            <w:r w:rsidR="002418ED" w:rsidRPr="00B3669E">
              <w:rPr>
                <w:position w:val="-6"/>
              </w:rPr>
              <w:object w:dxaOrig="1520" w:dyaOrig="279">
                <v:shape id="_x0000_i1046" type="#_x0000_t75" style="width:76.5pt;height:14.25pt" o:ole="">
                  <v:imagedata r:id="rId47" o:title=""/>
                </v:shape>
                <o:OLEObject Type="Embed" ProgID="Equation.3" ShapeID="_x0000_i1046" DrawAspect="Content" ObjectID="_1661104075" r:id="rId48"/>
              </w:object>
            </w:r>
          </w:p>
          <w:p w:rsidR="00175498" w:rsidRDefault="00175498" w:rsidP="00175498">
            <w:pPr>
              <w:spacing w:line="288" w:lineRule="auto"/>
            </w:pPr>
            <w:r>
              <w:lastRenderedPageBreak/>
              <w:t xml:space="preserve">                       </w:t>
            </w:r>
            <w:r w:rsidR="002418ED" w:rsidRPr="00B3669E">
              <w:rPr>
                <w:position w:val="-6"/>
              </w:rPr>
              <w:object w:dxaOrig="720" w:dyaOrig="279">
                <v:shape id="_x0000_i1047" type="#_x0000_t75" style="width:36pt;height:14.25pt" o:ole="">
                  <v:imagedata r:id="rId49" o:title=""/>
                </v:shape>
                <o:OLEObject Type="Embed" ProgID="Equation.3" ShapeID="_x0000_i1047" DrawAspect="Content" ObjectID="_1661104076" r:id="rId50"/>
              </w:object>
            </w:r>
          </w:p>
          <w:p w:rsidR="00175498" w:rsidRDefault="00175498" w:rsidP="00175498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t xml:space="preserve">                       </w:t>
            </w:r>
            <w:r w:rsidR="00834906" w:rsidRPr="002418ED">
              <w:rPr>
                <w:position w:val="-24"/>
              </w:rPr>
              <w:object w:dxaOrig="2740" w:dyaOrig="620">
                <v:shape id="_x0000_i1048" type="#_x0000_t75" style="width:138pt;height:30.75pt" o:ole="">
                  <v:imagedata r:id="rId51" o:title=""/>
                </v:shape>
                <o:OLEObject Type="Embed" ProgID="Equation.3" ShapeID="_x0000_i1048" DrawAspect="Content" ObjectID="_1661104077" r:id="rId52"/>
              </w:object>
            </w:r>
          </w:p>
        </w:tc>
        <w:tc>
          <w:tcPr>
            <w:tcW w:w="962" w:type="dxa"/>
          </w:tcPr>
          <w:p w:rsidR="00175498" w:rsidRDefault="00175498" w:rsidP="00175498">
            <w:pPr>
              <w:spacing w:before="240"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lastRenderedPageBreak/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75498" w:rsidRDefault="00175498" w:rsidP="00175498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5498" w:rsidRDefault="00175498" w:rsidP="0017549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5498" w:rsidRDefault="00175498" w:rsidP="00175498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5498" w:rsidRDefault="00175498" w:rsidP="00175498">
            <w:pPr>
              <w:spacing w:after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5498" w:rsidRDefault="00175498" w:rsidP="00175498">
            <w:pPr>
              <w:spacing w:before="240"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175498" w:rsidRDefault="00175498" w:rsidP="00175498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175498" w:rsidRDefault="00175498" w:rsidP="00175498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0,25</w:t>
            </w:r>
          </w:p>
          <w:p w:rsidR="00175498" w:rsidRDefault="00175498" w:rsidP="00175498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175498" w:rsidRPr="00134972" w:rsidTr="00175498">
        <w:tc>
          <w:tcPr>
            <w:tcW w:w="72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75498" w:rsidRPr="00531E07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175498" w:rsidRPr="005A7550" w:rsidRDefault="00766A51" w:rsidP="00175498">
            <w:pPr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3FB1">
              <w:rPr>
                <w:position w:val="-48"/>
              </w:rPr>
              <w:object w:dxaOrig="5220" w:dyaOrig="1080">
                <v:shape id="_x0000_i1049" type="#_x0000_t75" style="width:260.25pt;height:54pt" o:ole="">
                  <v:imagedata r:id="rId53" o:title=""/>
                </v:shape>
                <o:OLEObject Type="Embed" ProgID="Equation.3" ShapeID="_x0000_i1049" DrawAspect="Content" ObjectID="_1661104078" r:id="rId54"/>
              </w:object>
            </w:r>
            <w:r w:rsidR="00175498" w:rsidRPr="005A7550">
              <w:rPr>
                <w:rFonts w:ascii="Times New Roman" w:hAnsi="Times New Roman"/>
              </w:rPr>
              <w:tab/>
            </w:r>
          </w:p>
        </w:tc>
        <w:tc>
          <w:tcPr>
            <w:tcW w:w="962" w:type="dxa"/>
          </w:tcPr>
          <w:p w:rsidR="00175498" w:rsidRDefault="00175498" w:rsidP="00175498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5498" w:rsidRPr="00533115" w:rsidRDefault="00703FB1" w:rsidP="00703FB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175498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175498" w:rsidRPr="00134972" w:rsidTr="00175498">
        <w:tc>
          <w:tcPr>
            <w:tcW w:w="720" w:type="dxa"/>
          </w:tcPr>
          <w:p w:rsidR="00175498" w:rsidRPr="00134972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175498" w:rsidRPr="00134972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175498" w:rsidRPr="00ED64BD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175498" w:rsidRPr="007166D6" w:rsidRDefault="00175498" w:rsidP="0017549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,0</w:t>
            </w:r>
          </w:p>
        </w:tc>
      </w:tr>
      <w:tr w:rsidR="00175498" w:rsidRPr="00134972" w:rsidTr="00175498">
        <w:tc>
          <w:tcPr>
            <w:tcW w:w="72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75498" w:rsidRPr="007166D6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175498" w:rsidRPr="0050643E" w:rsidRDefault="00410DEB" w:rsidP="001754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600" w:dyaOrig="1080">
                <v:shape id="_x0000_i1050" type="#_x0000_t75" style="width:189.75pt;height:57.75pt" o:ole="">
                  <v:imagedata r:id="rId55" o:title=""/>
                </v:shape>
                <o:OLEObject Type="Embed" ProgID="Equation.3" ShapeID="_x0000_i1050" DrawAspect="Content" ObjectID="_1661104079" r:id="rId56"/>
              </w:object>
            </w:r>
          </w:p>
          <w:p w:rsidR="00175498" w:rsidRPr="00A70190" w:rsidRDefault="00752520" w:rsidP="00175498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752520"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22052" style="position:absolute;left:0;text-align:left;margin-left:68.85pt;margin-top:13pt;width:212.25pt;height:52.3pt;z-index:254658048" coordorigin="3246,14325" coordsize="4245,1046">
                  <v:rect id="_x0000_s22053" style="position:absolute;left:4551;top:15011;width:147;height:284;mso-wrap-style:none" filled="f" stroked="f">
                    <v:textbox style="mso-next-textbox:#_x0000_s22053;mso-fit-shape-to-text:t" inset="0,0,0,0">
                      <w:txbxContent>
                        <w:p w:rsidR="00E356F6" w:rsidRDefault="00E356F6" w:rsidP="0017549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22054" style="position:absolute;left:5781;top:15011;width:159;height:284;mso-wrap-style:none" filled="f" stroked="f">
                    <v:textbox style="mso-next-textbox:#_x0000_s22054;mso-fit-shape-to-text:t" inset="0,0,0,0">
                      <w:txbxContent>
                        <w:p w:rsidR="00E356F6" w:rsidRDefault="00E356F6" w:rsidP="0017549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22055" style="position:absolute;left:4560;top:14394;width:172;height:284;mso-wrap-style:none" filled="f" stroked="f">
                    <v:textbox style="mso-next-textbox:#_x0000_s22055;mso-fit-shape-to-text:t" inset="0,0,0,0">
                      <w:txbxContent>
                        <w:p w:rsidR="00E356F6" w:rsidRDefault="00E356F6" w:rsidP="00175498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shape id="_x0000_s22056" style="position:absolute;left:3445;top:14967;width:3463;height:19" coordsize="10388,57" path="m,l,57,10388,,,xe" fillcolor="black" stroked="f">
                    <v:path arrowok="t"/>
                  </v:shape>
                  <v:shape id="_x0000_s22057" style="position:absolute;left:3445;top:14967;width:3463;height:19" coordsize="10388,57" path="m,57l10388,r,57l,57xe" fillcolor="black" stroked="f">
                    <v:path arrowok="t"/>
                  </v:shape>
                  <v:rect id="_x0000_s22058" style="position:absolute;left:3445;top:14967;width:3463;height:19" filled="f" strokeweight="1.5pt"/>
                  <v:rect id="_x0000_s22059" style="position:absolute;left:3471;top:14972;width:159;height:284;mso-wrap-style:none" filled="f" stroked="f">
                    <v:textbox style="mso-next-textbox:#_x0000_s22059;mso-fit-shape-to-text:t" inset="0,0,0,0">
                      <w:txbxContent>
                        <w:p w:rsidR="00E356F6" w:rsidRDefault="00E356F6" w:rsidP="0017549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group id="_x0000_s22060" style="position:absolute;left:3494;top:14366;width:290;height:387" coordorigin="7295,6660" coordsize="290,387">
                    <v:rect id="_x0000_s22061" style="position:absolute;left:7493;top:6812;width:92;height:235;mso-wrap-style:none" filled="f" stroked="f">
                      <v:textbox style="mso-next-textbox:#_x0000_s22061;mso-fit-shape-to-text:t" inset="0,0,0,0">
                        <w:txbxContent>
                          <w:p w:rsidR="00E356F6" w:rsidRDefault="00E356F6" w:rsidP="00175498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22062" style="position:absolute;left:7295;top:6660;width:174;height:288;mso-wrap-style:none" filled="f" stroked="f">
                      <v:textbox style="mso-next-textbox:#_x0000_s22062;mso-fit-shape-to-text:t" inset="0,0,0,0">
                        <w:txbxContent>
                          <w:p w:rsidR="00E356F6" w:rsidRDefault="00E356F6" w:rsidP="00175498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</v:group>
                  <v:rect id="_x0000_s22063" style="position:absolute;left:6967;top:14927;width:147;height:284;mso-wrap-style:none" filled="f" stroked="f">
                    <v:textbox style="mso-next-textbox:#_x0000_s22063;mso-fit-shape-to-text:t" inset="0,0,0,0">
                      <w:txbxContent>
                        <w:p w:rsidR="00E356F6" w:rsidRDefault="00E356F6" w:rsidP="0017549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22064" style="position:absolute;left:4759;top:14546;width:91;height:232;mso-wrap-style:none" filled="f" stroked="f">
                    <v:textbox style="mso-next-textbox:#_x0000_s22064;mso-fit-shape-to-text:t" inset="0,0,0,0">
                      <w:txbxContent>
                        <w:p w:rsidR="00E356F6" w:rsidRDefault="00E356F6" w:rsidP="00175498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22065" style="position:absolute;left:5788;top:14325;width:172;height:284;mso-wrap-style:none" filled="f" stroked="f">
                    <v:textbox style="mso-next-textbox:#_x0000_s22065;mso-fit-shape-to-text:t" inset="0,0,0,0">
                      <w:txbxContent>
                        <w:p w:rsidR="00E356F6" w:rsidRDefault="00E356F6" w:rsidP="00175498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22066" style="position:absolute;left:5987;top:14477;width:91;height:232;mso-wrap-style:none" filled="f" stroked="f">
                    <v:textbox style="mso-next-textbox:#_x0000_s22066;mso-fit-shape-to-text:t" inset="0,0,0,0">
                      <w:txbxContent>
                        <w:p w:rsidR="00E356F6" w:rsidRDefault="00E356F6" w:rsidP="00175498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22067" style="position:absolute;left:7180;top:14501;width:91;height:232;mso-wrap-style:none" filled="f" stroked="f">
                    <v:textbox style="mso-next-textbox:#_x0000_s22067;mso-fit-shape-to-text:t" inset="0,0,0,0">
                      <w:txbxContent>
                        <w:p w:rsidR="00E356F6" w:rsidRDefault="00E356F6" w:rsidP="00175498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4</w:t>
                          </w:r>
                        </w:p>
                      </w:txbxContent>
                    </v:textbox>
                  </v:rect>
                  <v:rect id="_x0000_s22068" style="position:absolute;left:6981;top:14349;width:172;height:284;mso-wrap-style:none" filled="f" stroked="f">
                    <v:textbox style="mso-next-textbox:#_x0000_s22068;mso-fit-shape-to-text:t" inset="0,0,0,0">
                      <w:txbxContent>
                        <w:p w:rsidR="00E356F6" w:rsidRDefault="00E356F6" w:rsidP="00175498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line id="_x0000_s22069" style="position:absolute;flip:x" from="4311,14966" to="4491,15326"/>
                  <v:line id="_x0000_s22070" style="position:absolute;flip:x" from="6711,15011" to="6891,15371"/>
                  <v:line id="_x0000_s22071" style="position:absolute;flip:x" from="5541,14981" to="5721,15341"/>
                  <v:line id="_x0000_s22072" style="position:absolute;flip:x" from="3246,14966" to="3426,15326"/>
                  <v:shape id="_x0000_s22073" type="#_x0000_t19" style="position:absolute;left:4251;top:14531;width:855;height:759;flip:x" coordsize="21600,22779" adj="-2920421,1354379,,15156" path="wr-21600,-6444,21600,36756,15390,,20210,22779nfewr-21600,-6444,21600,36756,15390,,20210,22779l,15156nsxe">
                    <v:stroke endarrow="block" endarrowwidth="narrow"/>
                    <v:path o:connectlocs="15390,0;20210,22779;0,15156"/>
                  </v:shape>
                  <v:shape id="_x0000_s22074" type="#_x0000_t19" style="position:absolute;left:6711;top:14621;width:780;height:638;flip:x" coordsize="21600,19149" adj="-2604278,938292,,13808" path="wr-21600,-7792,21600,35408,16610,,20929,19149nfewr-21600,-7792,21600,35408,16610,,20929,19149l,13808nsxe">
                    <v:stroke startarrow="block" startarrowwidth="narrow" endarrowwidth="narrow"/>
                    <v:path o:connectlocs="16610,0;20929,19149;0,13808"/>
                  </v:shape>
                  <v:shape id="_x0000_s22075" type="#_x0000_t19" style="position:absolute;left:3246;top:14613;width:780;height:638;flip:x" coordsize="21600,19149" adj="-2604278,938292,,13808" path="wr-21600,-7792,21600,35408,16610,,20929,19149nfewr-21600,-7792,21600,35408,16610,,20929,19149l,13808nsxe">
                    <v:stroke startarrow="block" startarrowwidth="narrow"/>
                    <v:path o:connectlocs="16610,0;20929,19149;0,13808"/>
                  </v:shape>
                  <v:line id="_x0000_s22076" style="position:absolute" from="5721,14430" to="5721,14970"/>
                  <v:line id="_x0000_s22077" style="position:absolute" from="3426,14430" to="3426,14970"/>
                  <v:line id="_x0000_s22078" style="position:absolute" from="6891,14430" to="6891,14970"/>
                  <v:line id="_x0000_s22079" style="position:absolute" from="4491,14430" to="4491,14970"/>
                  <v:shape id="_x0000_s22080" type="#_x0000_t19" style="position:absolute;left:5541;top:14613;width:780;height:638;flip:x" coordsize="21600,19149" adj="-2604278,938292,,13808" path="wr-21600,-7792,21600,35408,16610,,20929,19149nfewr-21600,-7792,21600,35408,16610,,20929,19149l,13808nsxe">
                    <v:stroke startarrow="block" startarrowwidth="narrow" endarrowwidth="narrow"/>
                    <v:path o:connectlocs="16610,0;20929,19149;0,13808"/>
                  </v:shape>
                </v:group>
              </w:pict>
            </w:r>
            <w:r w:rsidR="00410DEB">
              <w:rPr>
                <w:rFonts w:ascii="Times New Roman" w:hAnsi="Times New Roman"/>
                <w:sz w:val="26"/>
                <w:szCs w:val="26"/>
              </w:rPr>
              <w:t xml:space="preserve">               Vẽ biểu đồ</w:t>
            </w:r>
            <w:r w:rsidR="00175498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175498" w:rsidRPr="005C2977">
              <w:rPr>
                <w:rFonts w:ascii="Times New Roman" w:hAnsi="Times New Roman"/>
                <w:b/>
                <w:sz w:val="26"/>
                <w:szCs w:val="26"/>
              </w:rPr>
              <w:t>Mỗi đoạn vẽ đúng  (0,25)</w:t>
            </w:r>
          </w:p>
          <w:p w:rsidR="00175498" w:rsidRDefault="00175498" w:rsidP="00175498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75498" w:rsidRDefault="00175498" w:rsidP="00175498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75498" w:rsidRDefault="00175498" w:rsidP="00175498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75498" w:rsidRPr="00586AC2" w:rsidRDefault="00175498" w:rsidP="00175498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62" w:type="dxa"/>
          </w:tcPr>
          <w:p w:rsidR="00175498" w:rsidRDefault="00175498" w:rsidP="00410DEB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5498" w:rsidRDefault="00175498" w:rsidP="00410DEB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5498" w:rsidRDefault="00175498" w:rsidP="00410DEB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5498" w:rsidRPr="00325EC2" w:rsidRDefault="00175498" w:rsidP="00410DEB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175498" w:rsidRPr="00134972" w:rsidTr="00175498">
        <w:tc>
          <w:tcPr>
            <w:tcW w:w="72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75498" w:rsidRPr="007166D6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410DEB" w:rsidRPr="004B74D5" w:rsidRDefault="00175498" w:rsidP="0041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</w:t>
            </w:r>
            <w:r w:rsidR="00410DEB">
              <w:rPr>
                <w:rFonts w:ascii="Times New Roman" w:hAnsi="Times New Roman"/>
                <w:position w:val="-34"/>
                <w:sz w:val="26"/>
                <w:szCs w:val="26"/>
              </w:rPr>
              <w:t xml:space="preserve">   </w:t>
            </w:r>
            <w:r w:rsidR="00410DEB" w:rsidRPr="004B74D5">
              <w:rPr>
                <w:rFonts w:ascii="Times New Roman" w:hAnsi="Times New Roman"/>
                <w:position w:val="-34"/>
                <w:sz w:val="26"/>
                <w:szCs w:val="26"/>
              </w:rPr>
              <w:object w:dxaOrig="5420" w:dyaOrig="720">
                <v:shape id="_x0000_i1051" type="#_x0000_t75" style="width:306pt;height:40.5pt" o:ole="">
                  <v:imagedata r:id="rId57" o:title=""/>
                </v:shape>
                <o:OLEObject Type="Embed" ProgID="Equation.3" ShapeID="_x0000_i1051" DrawAspect="Content" ObjectID="_1661104080" r:id="rId58"/>
              </w:object>
            </w:r>
          </w:p>
          <w:p w:rsidR="00175498" w:rsidRPr="00C8783B" w:rsidRDefault="00410DEB" w:rsidP="00410DEB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  <w:r>
              <w:rPr>
                <w:position w:val="-12"/>
              </w:rPr>
              <w:t xml:space="preserve">                     </w:t>
            </w:r>
            <w:r w:rsidRPr="00FD4417">
              <w:rPr>
                <w:position w:val="-12"/>
              </w:rPr>
              <w:object w:dxaOrig="920" w:dyaOrig="360">
                <v:shape id="_x0000_i1052" type="#_x0000_t75" style="width:54pt;height:21pt" o:ole="">
                  <v:imagedata r:id="rId59" o:title=""/>
                </v:shape>
                <o:OLEObject Type="Embed" ProgID="Equation.3" ShapeID="_x0000_i1052" DrawAspect="Content" ObjectID="_1661104081" r:id="rId60"/>
              </w:object>
            </w:r>
            <w:r w:rsidRPr="00FD4417">
              <w:t xml:space="preserve"> </w:t>
            </w:r>
            <w:r w:rsidRPr="00FD4417">
              <w:rPr>
                <w:rFonts w:ascii="Times New Roman" w:hAnsi="Times New Roman"/>
              </w:rPr>
              <w:t>nê</w:t>
            </w:r>
            <w:r w:rsidRPr="00FD4417">
              <w:t>n tr</w:t>
            </w:r>
            <w:r w:rsidRPr="00FD4417">
              <w:rPr>
                <w:rFonts w:ascii="Times New Roman" w:hAnsi="Times New Roman"/>
              </w:rPr>
              <w:t xml:space="preserve">ục đảm bảo độ bền                            </w:t>
            </w:r>
            <w:r w:rsidR="00175498">
              <w:rPr>
                <w:rFonts w:ascii="Times New Roman" w:hAnsi="Times New Roman"/>
                <w:sz w:val="26"/>
                <w:szCs w:val="26"/>
              </w:rPr>
              <w:t xml:space="preserve">   </w:t>
            </w:r>
          </w:p>
        </w:tc>
        <w:tc>
          <w:tcPr>
            <w:tcW w:w="962" w:type="dxa"/>
          </w:tcPr>
          <w:p w:rsidR="00175498" w:rsidRDefault="00175498" w:rsidP="00175498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410DE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410DEB" w:rsidRPr="00D73524" w:rsidRDefault="00410DEB" w:rsidP="00175498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175498" w:rsidRPr="00134972" w:rsidTr="00175498">
        <w:tc>
          <w:tcPr>
            <w:tcW w:w="720" w:type="dxa"/>
          </w:tcPr>
          <w:p w:rsidR="00175498" w:rsidRPr="00E055F6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540" w:type="dxa"/>
          </w:tcPr>
          <w:p w:rsidR="00175498" w:rsidRPr="00134972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175498" w:rsidRPr="00134972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175498" w:rsidRPr="00E055F6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175498" w:rsidRPr="00134972" w:rsidTr="00175498">
        <w:tc>
          <w:tcPr>
            <w:tcW w:w="720" w:type="dxa"/>
          </w:tcPr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75498" w:rsidRPr="00B90E82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410DEB" w:rsidRPr="00410DEB" w:rsidRDefault="00752520" w:rsidP="00410DEB">
            <w:pPr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24576" style="position:absolute;left:0;text-align:left;margin-left:192.6pt;margin-top:31.3pt;width:208.9pt;height:81.45pt;z-index:254713344;mso-position-horizontal-relative:text;mso-position-vertical-relative:text" coordorigin="7020,432" coordsize="4178,1629">
                  <v:shape id="_x0000_s24577" type="#_x0000_t202" style="position:absolute;left:7491;top:1580;width:904;height:481" filled="f" stroked="f">
                    <v:textbox style="mso-next-textbox:#_x0000_s24577">
                      <w:txbxContent>
                        <w:p w:rsidR="00E356F6" w:rsidRPr="005F599C" w:rsidRDefault="00E356F6" w:rsidP="00410DEB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0,2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group id="_x0000_s24578" style="position:absolute;left:9602;top:1319;width:375;height:372" coordorigin="10363,5369" coordsize="374,370">
                    <v:oval id="_x0000_s24579" style="position:absolute;left:10500;top:5553;width:109;height:93"/>
                    <v:line id="_x0000_s24580" style="position:absolute" from="10554,5461" to="10554,5553"/>
                    <v:oval id="_x0000_s24581" style="position:absolute;left:10500;top:5369;width:109;height:92"/>
                    <v:group id="_x0000_s24582" style="position:absolute;left:10363;top:5646;width:374;height:93" coordorigin="7485,9540" coordsize="615,180">
                      <v:line id="_x0000_s24583" style="position:absolute" from="7560,9540" to="8100,9540"/>
                      <v:line id="_x0000_s24584" style="position:absolute;flip:x" from="7815,9540" to="7995,9720"/>
                      <v:line id="_x0000_s24585" style="position:absolute;flip:x" from="7590,9540" to="7770,9720"/>
                      <v:line id="_x0000_s24586" style="position:absolute;flip:x" from="7920,9540" to="8100,9720"/>
                      <v:line id="_x0000_s24587" style="position:absolute;flip:x" from="7485,9540" to="7665,9720"/>
                      <v:line id="_x0000_s24588" style="position:absolute;flip:x" from="7710,9540" to="7890,9720"/>
                    </v:group>
                  </v:group>
                  <v:line id="_x0000_s24589" style="position:absolute" from="7457,770" to="7457,1327" strokeweight="1pt">
                    <v:stroke startarrow="block" startarrowwidth="narrow" endarrowwidth="narrow"/>
                  </v:line>
                  <v:shape id="_x0000_s24590" type="#_x0000_t202" style="position:absolute;left:7020;top:1138;width:587;height:482" filled="f" stroked="f">
                    <v:textbox style="mso-next-textbox:#_x0000_s24590">
                      <w:txbxContent>
                        <w:p w:rsidR="00E356F6" w:rsidRPr="00747B85" w:rsidRDefault="00E356F6" w:rsidP="00410DEB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24591" type="#_x0000_t202" style="position:absolute;left:10610;top:1192;width:588;height:483" filled="f" stroked="f">
                    <v:textbox style="mso-next-textbox:#_x0000_s24591">
                      <w:txbxContent>
                        <w:p w:rsidR="00E356F6" w:rsidRPr="00747B85" w:rsidRDefault="00E356F6" w:rsidP="00410DEB">
                          <w:r>
                            <w:t>B</w:t>
                          </w:r>
                        </w:p>
                      </w:txbxContent>
                    </v:textbox>
                  </v:shape>
                  <v:line id="_x0000_s24592" style="position:absolute" from="8245,1341" to="8245,1982"/>
                  <v:line id="_x0000_s24593" style="position:absolute" from="7463,1321" to="7463,1962"/>
                  <v:line id="_x0000_s24594" style="position:absolute" from="10594,1366" to="10594,2008"/>
                  <v:line id="_x0000_s24595" style="position:absolute" from="7477,1900" to="10610,1900"/>
                  <v:group id="_x0000_s24596" style="position:absolute;left:7265;top:1317;width:376;height:372" coordorigin="7281,5369" coordsize="374,370">
                    <v:oval id="_x0000_s24597" style="position:absolute;left:7427;top:5369;width:110;height:92"/>
                    <v:line id="_x0000_s24598" style="position:absolute" from="7326,5646" to="7655,5646"/>
                    <v:line id="_x0000_s24599" style="position:absolute;flip:x" from="7482,5646" to="7591,5739"/>
                    <v:line id="_x0000_s24600" style="position:absolute;flip:x" from="7345,5646" to="7454,5739"/>
                    <v:line id="_x0000_s24601" style="position:absolute;flip:x" from="7545,5646" to="7655,5739"/>
                    <v:line id="_x0000_s24602" style="position:absolute;flip:x" from="7418,5646" to="7527,5739"/>
                    <v:line id="_x0000_s24603" style="position:absolute;flip:x" from="7372,5461" to="7482,5646"/>
                    <v:line id="_x0000_s24604" style="position:absolute" from="7482,5461" to="7591,5646"/>
                    <v:line id="_x0000_s24605" style="position:absolute;flip:x" from="7281,5646" to="7390,5739"/>
                  </v:group>
                  <v:line id="_x0000_s24606" style="position:absolute;flip:x" from="9731,1861" to="9841,1954"/>
                  <v:line id="_x0000_s24607" style="position:absolute;flip:x" from="10549,1861" to="10659,1954"/>
                  <v:line id="_x0000_s24608" style="position:absolute;flip:x" from="7418,1847" to="7527,1941"/>
                  <v:shape id="_x0000_s24609" type="#_x0000_t202" style="position:absolute;left:8214;top:1214;width:588;height:481" filled="f" stroked="f">
                    <v:textbox style="mso-next-textbox:#_x0000_s24609">
                      <w:txbxContent>
                        <w:p w:rsidR="00E356F6" w:rsidRPr="00747B85" w:rsidRDefault="00E356F6" w:rsidP="00410DEB"/>
                      </w:txbxContent>
                    </v:textbox>
                  </v:shape>
                  <v:line id="_x0000_s24610" style="position:absolute" from="7448,1319" to="10644,1319" strokeweight="1.5pt"/>
                  <v:line id="_x0000_s24611" style="position:absolute" from="9793,1326" to="9793,1967"/>
                  <v:line id="_x0000_s24612" style="position:absolute;flip:x" from="8200,1861" to="8309,1954"/>
                  <v:shape id="_x0000_s24613" type="#_x0000_t202" style="position:absolute;left:10490;top:613;width:542;height:482" filled="f" stroked="f">
                    <v:textbox style="mso-next-textbox:#_x0000_s24613">
                      <w:txbxContent>
                        <w:p w:rsidR="00E356F6" w:rsidRPr="00D91D11" w:rsidRDefault="00E356F6" w:rsidP="00410DEB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24614" type="#_x0000_t202" style="position:absolute;left:8757;top:1573;width:904;height:481" filled="f" stroked="f">
                    <v:textbox style="mso-next-textbox:#_x0000_s24614">
                      <w:txbxContent>
                        <w:p w:rsidR="00E356F6" w:rsidRPr="005F599C" w:rsidRDefault="00E356F6" w:rsidP="00410DEB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0,4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shape id="_x0000_s24615" type="#_x0000_t202" style="position:absolute;left:9781;top:1573;width:904;height:481" filled="f" stroked="f">
                    <v:textbox style="mso-next-textbox:#_x0000_s24615">
                      <w:txbxContent>
                        <w:p w:rsidR="00E356F6" w:rsidRPr="005F599C" w:rsidRDefault="00E356F6" w:rsidP="00410DEB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0,2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line id="_x0000_s24616" style="position:absolute" from="9793,585" to="9793,1328" strokeweight="1pt">
                    <v:stroke startarrow="block" startarrowwidth="narrow" endarrowwidth="narrow"/>
                  </v:line>
                  <v:shape id="_x0000_s24617" type="#_x0000_t202" style="position:absolute;left:8180;top:432;width:543;height:482" filled="f" stroked="f">
                    <v:textbox style="mso-next-textbox:#_x0000_s24617">
                      <w:txbxContent>
                        <w:p w:rsidR="00E356F6" w:rsidRPr="00D91D11" w:rsidRDefault="00E356F6" w:rsidP="00410DEB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group id="_x0000_s24618" style="position:absolute;left:8019;top:960;width:406;height:362" coordorigin="8264,12600" coordsize="327,360">
                    <v:line id="_x0000_s24619" style="position:absolute" from="8280,12780" to="8460,12960"/>
                    <v:shape id="_x0000_s24620" type="#_x0000_t19" style="position:absolute;left:8264;top:12600;width:327;height:180;flip:x" coordsize="39198,21600" adj="-9473828,,17598" path="wr-4002,,39198,43200,,9075,39198,21600nfewr-4002,,39198,43200,,9075,39198,21600l17598,21600nsxe">
                      <v:stroke startarrow="block" startarrowwidth="narrow"/>
                      <v:path o:connectlocs="0,9075;39198,21600;17598,21600"/>
                    </v:shape>
                  </v:group>
                  <v:shape id="_x0000_s24621" type="#_x0000_t202" style="position:absolute;left:8305;top:812;width:708;height:481" filled="f" stroked="f">
                    <v:textbox style="mso-next-textbox:#_x0000_s24621">
                      <w:txbxContent>
                        <w:p w:rsidR="00E356F6" w:rsidRPr="00D91D11" w:rsidRDefault="00E356F6" w:rsidP="00410DEB">
                          <w:pPr>
                            <w:rPr>
                              <w:vertAlign w:val="subscript"/>
                            </w:rPr>
                          </w:pPr>
                          <w:proofErr w:type="gramStart"/>
                          <w:r>
                            <w:t>m</w:t>
                          </w:r>
                          <w:proofErr w:type="gramEnd"/>
                        </w:p>
                      </w:txbxContent>
                    </v:textbox>
                  </v:shape>
                  <v:line id="_x0000_s24622" style="position:absolute" from="8245,585" to="8245,1328" strokeweight="1pt">
                    <v:stroke endarrow="block" endarrowwidth="narrow"/>
                  </v:line>
                  <v:line id="_x0000_s24623" style="position:absolute" from="10580,770" to="10580,1327" strokeweight="1pt">
                    <v:stroke endarrow="block" endarrowwidth="narrow"/>
                  </v:line>
                  <v:shape id="_x0000_s24624" type="#_x0000_t202" style="position:absolute;left:8150;top:1217;width:588;height:481" filled="f" stroked="f">
                    <v:textbox style="mso-next-textbox:#_x0000_s24624">
                      <w:txbxContent>
                        <w:p w:rsidR="00E356F6" w:rsidRPr="00747B85" w:rsidRDefault="00E356F6" w:rsidP="00410DEB">
                          <w:r>
                            <w:t>C</w:t>
                          </w:r>
                        </w:p>
                      </w:txbxContent>
                    </v:textbox>
                  </v:shape>
                  <v:shape id="_x0000_s24625" type="#_x0000_t202" style="position:absolute;left:9762;top:1217;width:588;height:481" filled="f" stroked="f">
                    <v:textbox style="mso-next-textbox:#_x0000_s24625">
                      <w:txbxContent>
                        <w:p w:rsidR="00E356F6" w:rsidRPr="00747B85" w:rsidRDefault="00E356F6" w:rsidP="00410DEB">
                          <w:r>
                            <w:t>D</w:t>
                          </w:r>
                        </w:p>
                      </w:txbxContent>
                    </v:textbox>
                  </v:shape>
                  <v:shape id="_x0000_s24626" type="#_x0000_t202" style="position:absolute;left:7427;top:674;width:859;height:481" filled="f" stroked="f">
                    <v:textbox style="mso-next-textbox:#_x0000_s24626">
                      <w:txbxContent>
                        <w:p w:rsidR="00E356F6" w:rsidRPr="00D91D11" w:rsidRDefault="00E356F6" w:rsidP="00410DEB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24627" type="#_x0000_t202" style="position:absolute;left:9732;top:613;width:859;height:482" filled="f" stroked="f">
                    <v:textbox style="mso-next-textbox:#_x0000_s24627">
                      <w:txbxContent>
                        <w:p w:rsidR="00E356F6" w:rsidRPr="00D91D11" w:rsidRDefault="00E356F6" w:rsidP="00410DEB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</w:pict>
            </w:r>
            <w:r w:rsidR="00410DEB">
              <w:rPr>
                <w:rFonts w:ascii="Times New Roman" w:hAnsi="Times New Roman"/>
                <w:position w:val="-68"/>
                <w:sz w:val="26"/>
                <w:szCs w:val="26"/>
              </w:rPr>
              <w:t xml:space="preserve">  </w:t>
            </w:r>
            <w:r w:rsidR="00410DEB" w:rsidRPr="003A3C59">
              <w:rPr>
                <w:rFonts w:ascii="Times New Roman" w:hAnsi="Times New Roman"/>
                <w:position w:val="-68"/>
                <w:sz w:val="26"/>
                <w:szCs w:val="26"/>
              </w:rPr>
              <w:object w:dxaOrig="4160" w:dyaOrig="1480">
                <v:shape id="_x0000_i1053" type="#_x0000_t75" style="width:227.25pt;height:81pt" o:ole="">
                  <v:imagedata r:id="rId61" o:title=""/>
                </v:shape>
                <o:OLEObject Type="Embed" ProgID="Equation.3" ShapeID="_x0000_i1053" DrawAspect="Content" ObjectID="_1661104082" r:id="rId62"/>
              </w:object>
            </w:r>
          </w:p>
          <w:p w:rsidR="00410DEB" w:rsidRDefault="00410DEB" w:rsidP="00410DEB">
            <w:pPr>
              <w:ind w:left="720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Biểu đồ 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410DEB" w:rsidRPr="0050643E" w:rsidRDefault="00410DEB" w:rsidP="00410DE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AC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FE677C">
              <w:rPr>
                <w:position w:val="-14"/>
                <w:sz w:val="26"/>
                <w:szCs w:val="26"/>
              </w:rPr>
              <w:object w:dxaOrig="1740" w:dyaOrig="380">
                <v:shape id="_x0000_i1054" type="#_x0000_t75" style="width:99.75pt;height:21.75pt" o:ole="">
                  <v:imagedata r:id="rId63" o:title=""/>
                </v:shape>
                <o:OLEObject Type="Embed" ProgID="Equation.3" ShapeID="_x0000_i1054" DrawAspect="Content" ObjectID="_1661104083" r:id="rId64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410DEB" w:rsidRPr="0050643E" w:rsidRDefault="00410DEB" w:rsidP="00410DE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CD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FE677C">
              <w:rPr>
                <w:position w:val="-14"/>
                <w:sz w:val="26"/>
                <w:szCs w:val="26"/>
              </w:rPr>
              <w:object w:dxaOrig="2320" w:dyaOrig="400">
                <v:shape id="_x0000_i1055" type="#_x0000_t75" style="width:123pt;height:21pt" o:ole="">
                  <v:imagedata r:id="rId65" o:title=""/>
                </v:shape>
                <o:OLEObject Type="Embed" ProgID="Equation.3" ShapeID="_x0000_i1055" DrawAspect="Content" ObjectID="_1661104084" r:id="rId66"/>
              </w:object>
            </w:r>
            <w:r>
              <w:rPr>
                <w:sz w:val="26"/>
                <w:szCs w:val="26"/>
              </w:rPr>
              <w:tab/>
            </w:r>
          </w:p>
          <w:p w:rsidR="00410DEB" w:rsidRPr="0050643E" w:rsidRDefault="00410DEB" w:rsidP="00410DE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DB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FE677C">
              <w:rPr>
                <w:position w:val="-14"/>
                <w:sz w:val="26"/>
                <w:szCs w:val="26"/>
              </w:rPr>
              <w:object w:dxaOrig="2740" w:dyaOrig="400">
                <v:shape id="_x0000_i1056" type="#_x0000_t75" style="width:147.75pt;height:21.75pt" o:ole="">
                  <v:imagedata r:id="rId67" o:title=""/>
                </v:shape>
                <o:OLEObject Type="Embed" ProgID="Equation.3" ShapeID="_x0000_i1056" DrawAspect="Content" ObjectID="_1661104085" r:id="rId68"/>
              </w:object>
            </w:r>
          </w:p>
          <w:p w:rsidR="00410DEB" w:rsidRPr="001D525A" w:rsidRDefault="00410DEB" w:rsidP="00410DEB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Vẽ biểu đồ: Mỗi đoạn vẽ đúng được 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ab/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(0,125)</w:t>
            </w:r>
          </w:p>
          <w:p w:rsidR="00410DEB" w:rsidRPr="005D413E" w:rsidRDefault="00410DEB" w:rsidP="00410DEB">
            <w:pPr>
              <w:numPr>
                <w:ilvl w:val="0"/>
                <w:numId w:val="2"/>
              </w:numPr>
              <w:tabs>
                <w:tab w:val="clear" w:pos="1800"/>
              </w:tabs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Biểu đồ 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410DEB" w:rsidRPr="0050643E" w:rsidRDefault="00410DEB" w:rsidP="00410DEB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Đoạn AC</w:t>
            </w:r>
            <w:r w:rsidRPr="00E71A0C">
              <w:rPr>
                <w:position w:val="-34"/>
                <w:sz w:val="26"/>
                <w:szCs w:val="26"/>
              </w:rPr>
              <w:object w:dxaOrig="2380" w:dyaOrig="800">
                <v:shape id="_x0000_i1057" type="#_x0000_t75" style="width:123pt;height:41.25pt" o:ole="">
                  <v:imagedata r:id="rId69" o:title=""/>
                </v:shape>
                <o:OLEObject Type="Embed" ProgID="Equation.3" ShapeID="_x0000_i1057" DrawAspect="Content" ObjectID="_1661104086" r:id="rId70"/>
              </w:object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410DEB" w:rsidRPr="0050643E" w:rsidRDefault="00410DEB" w:rsidP="00410DEB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Đoạn CD</w:t>
            </w:r>
            <w:r w:rsidRPr="00E261DF">
              <w:rPr>
                <w:position w:val="-34"/>
                <w:sz w:val="26"/>
                <w:szCs w:val="26"/>
              </w:rPr>
              <w:object w:dxaOrig="3739" w:dyaOrig="800">
                <v:shape id="_x0000_i1058" type="#_x0000_t75" style="width:198pt;height:42.75pt" o:ole="">
                  <v:imagedata r:id="rId71" o:title=""/>
                </v:shape>
                <o:OLEObject Type="Embed" ProgID="Equation.3" ShapeID="_x0000_i1058" DrawAspect="Content" ObjectID="_1661104087" r:id="rId72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410DEB" w:rsidRPr="0050643E" w:rsidRDefault="00410DEB" w:rsidP="00410DEB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Đoạn DB</w:t>
            </w:r>
            <w:r w:rsidRPr="00E261DF">
              <w:rPr>
                <w:position w:val="-34"/>
                <w:sz w:val="26"/>
                <w:szCs w:val="26"/>
              </w:rPr>
              <w:object w:dxaOrig="3680" w:dyaOrig="800">
                <v:shape id="_x0000_i1059" type="#_x0000_t75" style="width:209.25pt;height:46.5pt" o:ole="">
                  <v:imagedata r:id="rId73" o:title=""/>
                </v:shape>
                <o:OLEObject Type="Embed" ProgID="Equation.3" ShapeID="_x0000_i1059" DrawAspect="Content" ObjectID="_1661104088" r:id="rId74"/>
              </w:object>
            </w:r>
            <w:r>
              <w:rPr>
                <w:sz w:val="26"/>
                <w:szCs w:val="26"/>
              </w:rPr>
              <w:tab/>
            </w:r>
          </w:p>
          <w:p w:rsidR="00175498" w:rsidRPr="00410DEB" w:rsidRDefault="00410DEB" w:rsidP="00410DEB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 đồ: Mỗi đoạn vẽ đúng được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</w:tc>
        <w:tc>
          <w:tcPr>
            <w:tcW w:w="962" w:type="dxa"/>
          </w:tcPr>
          <w:p w:rsidR="00175498" w:rsidRDefault="00175498" w:rsidP="0017549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75498" w:rsidRDefault="00175498" w:rsidP="0017549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5498" w:rsidRDefault="00175498" w:rsidP="0017549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8B0273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175498" w:rsidRDefault="00175498" w:rsidP="0017549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8B0273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175498" w:rsidRDefault="00175498" w:rsidP="0017549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175498" w:rsidRDefault="00175498" w:rsidP="0017549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175498" w:rsidRDefault="00175498" w:rsidP="0017549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175498" w:rsidRDefault="00175498" w:rsidP="001754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175498" w:rsidRDefault="00175498" w:rsidP="0017549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75498" w:rsidRDefault="00175498" w:rsidP="0017549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5498" w:rsidRDefault="00175498" w:rsidP="0017549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75498" w:rsidRDefault="00175498" w:rsidP="0017549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8B0273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75498" w:rsidRDefault="00175498" w:rsidP="0017549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75498" w:rsidRDefault="00175498" w:rsidP="00175498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5498" w:rsidRDefault="00175498" w:rsidP="0017549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</w:tbl>
    <w:p w:rsidR="00175498" w:rsidRPr="00F87AB4" w:rsidRDefault="00175498" w:rsidP="00703FB1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175498" w:rsidRPr="00766A51" w:rsidRDefault="00175498" w:rsidP="00175498">
      <w:pPr>
        <w:rPr>
          <w:rFonts w:ascii="Times New Roman" w:hAnsi="Times New Roman"/>
          <w:b/>
          <w:bCs/>
          <w:lang w:val="vi-VN"/>
        </w:rPr>
      </w:pPr>
      <w:r w:rsidRPr="00766A51">
        <w:rPr>
          <w:rFonts w:ascii="Times New Roman" w:hAnsi="Times New Roman"/>
          <w:b/>
          <w:bCs/>
          <w:lang w:val="vi-VN"/>
        </w:rPr>
        <w:t xml:space="preserve"> TRƯỞNG BỘ MÔN </w:t>
      </w:r>
      <w:r w:rsidRPr="00766A51">
        <w:rPr>
          <w:rFonts w:ascii="Times New Roman" w:hAnsi="Times New Roman"/>
          <w:b/>
          <w:bCs/>
          <w:lang w:val="vi-VN"/>
        </w:rPr>
        <w:tab/>
        <w:t xml:space="preserve">         </w:t>
      </w:r>
      <w:r w:rsidRPr="00766A51">
        <w:rPr>
          <w:rFonts w:ascii="Times New Roman" w:hAnsi="Times New Roman"/>
          <w:b/>
          <w:bCs/>
        </w:rPr>
        <w:tab/>
      </w:r>
      <w:r w:rsidRPr="00766A51">
        <w:rPr>
          <w:rFonts w:ascii="Times New Roman" w:hAnsi="Times New Roman"/>
          <w:b/>
          <w:bCs/>
        </w:rPr>
        <w:tab/>
      </w:r>
      <w:r w:rsidRPr="00766A51">
        <w:rPr>
          <w:rFonts w:ascii="Times New Roman" w:hAnsi="Times New Roman"/>
          <w:b/>
          <w:bCs/>
        </w:rPr>
        <w:tab/>
      </w:r>
      <w:r w:rsidRPr="00766A51">
        <w:rPr>
          <w:rFonts w:ascii="Times New Roman" w:hAnsi="Times New Roman"/>
          <w:b/>
          <w:bCs/>
        </w:rPr>
        <w:tab/>
      </w:r>
      <w:r w:rsidR="00766A51">
        <w:rPr>
          <w:rFonts w:ascii="Times New Roman" w:hAnsi="Times New Roman"/>
          <w:b/>
          <w:bCs/>
        </w:rPr>
        <w:t xml:space="preserve">           </w:t>
      </w:r>
      <w:r w:rsidRPr="00766A51">
        <w:rPr>
          <w:rFonts w:ascii="Times New Roman" w:hAnsi="Times New Roman"/>
          <w:b/>
          <w:bCs/>
          <w:lang w:val="vi-VN"/>
        </w:rPr>
        <w:t xml:space="preserve">GIẢNG VIÊN RA ĐỀ   </w:t>
      </w:r>
    </w:p>
    <w:p w:rsidR="00175498" w:rsidRPr="00766A51" w:rsidRDefault="00175498" w:rsidP="00175498">
      <w:pPr>
        <w:rPr>
          <w:rFonts w:ascii="Times New Roman" w:hAnsi="Times New Roman"/>
          <w:b/>
          <w:bCs/>
          <w:lang w:val="vi-VN"/>
        </w:rPr>
      </w:pPr>
      <w:r w:rsidRPr="00766A51">
        <w:rPr>
          <w:rFonts w:ascii="Times New Roman" w:hAnsi="Times New Roman"/>
        </w:rPr>
        <w:t xml:space="preserve">   </w:t>
      </w:r>
      <w:r w:rsidRPr="00766A51">
        <w:rPr>
          <w:rFonts w:ascii="Times New Roman" w:hAnsi="Times New Roman"/>
          <w:lang w:val="vi-VN"/>
        </w:rPr>
        <w:t>(Ký và ghi rõ họ tên)</w:t>
      </w:r>
      <w:r w:rsidRPr="00766A51">
        <w:rPr>
          <w:rFonts w:ascii="Times New Roman" w:hAnsi="Times New Roman"/>
          <w:lang w:val="vi-VN"/>
        </w:rPr>
        <w:tab/>
        <w:t xml:space="preserve">          </w:t>
      </w:r>
      <w:r w:rsidRPr="00766A51">
        <w:rPr>
          <w:rFonts w:ascii="Times New Roman" w:hAnsi="Times New Roman"/>
        </w:rPr>
        <w:t xml:space="preserve">  </w:t>
      </w:r>
      <w:r w:rsidRPr="00766A51">
        <w:rPr>
          <w:rFonts w:ascii="Times New Roman" w:hAnsi="Times New Roman"/>
        </w:rPr>
        <w:tab/>
      </w:r>
      <w:r w:rsidRPr="00766A51">
        <w:rPr>
          <w:rFonts w:ascii="Times New Roman" w:hAnsi="Times New Roman"/>
        </w:rPr>
        <w:tab/>
      </w:r>
      <w:r w:rsidRPr="00766A51">
        <w:rPr>
          <w:rFonts w:ascii="Times New Roman" w:hAnsi="Times New Roman"/>
        </w:rPr>
        <w:tab/>
        <w:t xml:space="preserve">   </w:t>
      </w:r>
      <w:r w:rsidR="00766A51">
        <w:rPr>
          <w:rFonts w:ascii="Times New Roman" w:hAnsi="Times New Roman"/>
        </w:rPr>
        <w:t xml:space="preserve">         </w:t>
      </w:r>
      <w:r w:rsidRPr="00766A51">
        <w:rPr>
          <w:rFonts w:ascii="Times New Roman" w:hAnsi="Times New Roman"/>
          <w:lang w:val="vi-VN"/>
        </w:rPr>
        <w:t>(Ký và ghi rõ họ tên)</w:t>
      </w:r>
    </w:p>
    <w:p w:rsidR="00175498" w:rsidRPr="00766A51" w:rsidRDefault="00175498" w:rsidP="00175498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C32B76" w:rsidRPr="00766A51" w:rsidRDefault="00766A51" w:rsidP="00766A51">
      <w:pPr>
        <w:spacing w:before="240" w:after="240" w:line="288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</w:t>
      </w:r>
      <w:r w:rsidR="00175498" w:rsidRPr="00766A51">
        <w:rPr>
          <w:rFonts w:ascii="Times New Roman" w:hAnsi="Times New Roman"/>
          <w:b/>
          <w:i/>
        </w:rPr>
        <w:t>Vũ Quang Khải</w:t>
      </w:r>
      <w:r w:rsidR="00175498" w:rsidRPr="00766A51">
        <w:rPr>
          <w:rFonts w:ascii="Times New Roman" w:hAnsi="Times New Roman"/>
          <w:b/>
          <w:i/>
          <w:lang w:val="vi-VN"/>
        </w:rPr>
        <w:tab/>
        <w:t xml:space="preserve">       </w:t>
      </w:r>
      <w:r w:rsidR="00175498" w:rsidRPr="00766A51">
        <w:rPr>
          <w:rFonts w:ascii="Times New Roman" w:hAnsi="Times New Roman"/>
          <w:b/>
          <w:i/>
        </w:rPr>
        <w:t xml:space="preserve">            </w:t>
      </w:r>
      <w:r w:rsidR="00175498" w:rsidRPr="00766A51">
        <w:rPr>
          <w:rFonts w:ascii="Times New Roman" w:hAnsi="Times New Roman"/>
          <w:b/>
          <w:i/>
        </w:rPr>
        <w:tab/>
      </w:r>
      <w:r w:rsidR="00175498" w:rsidRPr="00766A51">
        <w:rPr>
          <w:rFonts w:ascii="Times New Roman" w:hAnsi="Times New Roman"/>
          <w:b/>
          <w:i/>
        </w:rPr>
        <w:tab/>
      </w:r>
      <w:r w:rsidR="00175498" w:rsidRPr="00766A51">
        <w:rPr>
          <w:rFonts w:ascii="Times New Roman" w:hAnsi="Times New Roman"/>
          <w:b/>
          <w:i/>
        </w:rPr>
        <w:tab/>
      </w:r>
      <w:r w:rsidR="00175498" w:rsidRPr="00766A51">
        <w:rPr>
          <w:rFonts w:ascii="Times New Roman" w:hAnsi="Times New Roman"/>
          <w:b/>
          <w:i/>
        </w:rPr>
        <w:tab/>
        <w:t xml:space="preserve"> </w:t>
      </w:r>
      <w:r>
        <w:rPr>
          <w:rFonts w:ascii="Times New Roman" w:hAnsi="Times New Roman"/>
          <w:b/>
          <w:i/>
        </w:rPr>
        <w:t xml:space="preserve">        </w:t>
      </w:r>
      <w:r w:rsidR="00175498" w:rsidRPr="00766A51">
        <w:rPr>
          <w:rFonts w:ascii="Times New Roman" w:hAnsi="Times New Roman"/>
          <w:b/>
          <w:i/>
          <w:lang w:val="vi-VN"/>
        </w:rPr>
        <w:t>Phan Thị Xuân Trang</w:t>
      </w:r>
    </w:p>
    <w:p w:rsidR="00C32B76" w:rsidRPr="00197B64" w:rsidRDefault="00C32B76" w:rsidP="00C32B76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C32B76" w:rsidRPr="00197B64" w:rsidRDefault="00C32B76" w:rsidP="00C32B76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C32B76" w:rsidRPr="00197B64" w:rsidRDefault="00752520" w:rsidP="00C32B76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4645" style="position:absolute;left:0;text-align:left;z-index:253577728" from="306.75pt,4.65pt" to="396.75pt,4.65pt"/>
        </w:pict>
      </w:r>
      <w:r w:rsidR="00C32B76" w:rsidRPr="00197B64">
        <w:rPr>
          <w:rFonts w:ascii="Times New Roman" w:hAnsi="Times New Roman"/>
          <w:b/>
          <w:lang w:val="vi-VN"/>
        </w:rPr>
        <w:t xml:space="preserve"> </w:t>
      </w:r>
      <w:r w:rsidR="00C32B76">
        <w:rPr>
          <w:rFonts w:ascii="Times New Roman" w:hAnsi="Times New Roman"/>
          <w:b/>
        </w:rPr>
        <w:t xml:space="preserve">   </w:t>
      </w:r>
      <w:r w:rsidR="00C32B76" w:rsidRPr="00197B64">
        <w:rPr>
          <w:rFonts w:ascii="Times New Roman" w:hAnsi="Times New Roman"/>
          <w:b/>
          <w:lang w:val="vi-VN"/>
        </w:rPr>
        <w:t>T</w:t>
      </w:r>
      <w:r w:rsidR="00C32B76">
        <w:rPr>
          <w:rFonts w:ascii="Times New Roman" w:hAnsi="Times New Roman"/>
          <w:b/>
        </w:rPr>
        <w:t xml:space="preserve">HÀNH </w:t>
      </w:r>
      <w:r w:rsidR="00C32B76" w:rsidRPr="00197B64">
        <w:rPr>
          <w:rFonts w:ascii="Times New Roman" w:hAnsi="Times New Roman"/>
          <w:b/>
          <w:lang w:val="vi-VN"/>
        </w:rPr>
        <w:t>P</w:t>
      </w:r>
      <w:r w:rsidR="00C32B76">
        <w:rPr>
          <w:rFonts w:ascii="Times New Roman" w:hAnsi="Times New Roman"/>
          <w:b/>
        </w:rPr>
        <w:t>HỐ</w:t>
      </w:r>
      <w:r w:rsidR="00C32B76" w:rsidRPr="00197B64">
        <w:rPr>
          <w:rFonts w:ascii="Times New Roman" w:hAnsi="Times New Roman"/>
          <w:b/>
          <w:lang w:val="vi-VN"/>
        </w:rPr>
        <w:t xml:space="preserve"> HỒ CHÍ MINH</w:t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>
        <w:rPr>
          <w:rFonts w:ascii="Times New Roman" w:hAnsi="Times New Roman"/>
          <w:b/>
        </w:rPr>
        <w:t xml:space="preserve"> </w:t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C32B76" w:rsidRPr="00197B64" w:rsidRDefault="00752520" w:rsidP="00C32B76">
      <w:pPr>
        <w:ind w:left="-180"/>
        <w:jc w:val="both"/>
        <w:rPr>
          <w:rFonts w:ascii="Times New Roman" w:hAnsi="Times New Roman"/>
          <w:b/>
          <w:lang w:val="vi-VN"/>
        </w:rPr>
      </w:pPr>
      <w:r w:rsidRPr="00752520">
        <w:rPr>
          <w:rFonts w:ascii="Times New Roman" w:hAnsi="Times New Roman"/>
          <w:b/>
          <w:noProof/>
          <w:lang w:val="vi-VN" w:eastAsia="vi-VN"/>
        </w:rPr>
        <w:pict>
          <v:line id="_x0000_s4646" style="position:absolute;left:0;text-align:left;z-index:253578752" from="36pt,3.6pt" to="126pt,3.6pt"/>
        </w:pict>
      </w:r>
    </w:p>
    <w:p w:rsidR="00C32B76" w:rsidRPr="00587A21" w:rsidRDefault="00C32B76" w:rsidP="00C32B76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C32B76" w:rsidRDefault="00C32B76" w:rsidP="00C32B76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7466F1" w:rsidRPr="00766A51" w:rsidRDefault="007466F1" w:rsidP="007466F1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 w:rsidR="00766A51">
        <w:rPr>
          <w:rFonts w:ascii="Times New Roman" w:hAnsi="Times New Roman"/>
          <w:b/>
          <w:sz w:val="26"/>
          <w:szCs w:val="26"/>
        </w:rPr>
        <w:t>9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 w:rsidR="00766A51">
        <w:rPr>
          <w:rFonts w:ascii="Times New Roman" w:hAnsi="Times New Roman"/>
          <w:b/>
          <w:sz w:val="26"/>
          <w:szCs w:val="26"/>
        </w:rPr>
        <w:t>20</w:t>
      </w:r>
    </w:p>
    <w:p w:rsidR="007466F1" w:rsidRPr="00BC43F5" w:rsidRDefault="007466F1" w:rsidP="007466F1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7466F1" w:rsidRPr="00F22AC2" w:rsidRDefault="007466F1" w:rsidP="007466F1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7466F1" w:rsidRPr="00766A51" w:rsidRDefault="007466F1" w:rsidP="007466F1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 w:rsidR="00766A51">
        <w:rPr>
          <w:rFonts w:ascii="Times New Roman" w:hAnsi="Times New Roman"/>
          <w:b/>
          <w:sz w:val="26"/>
          <w:szCs w:val="26"/>
        </w:rPr>
        <w:t>Cơ Kỹ thuật</w:t>
      </w:r>
    </w:p>
    <w:p w:rsidR="007466F1" w:rsidRDefault="007466F1" w:rsidP="007466F1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="00766A51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C1-CKL, BCN, CCK, CTM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7466F1" w:rsidRPr="00766A51" w:rsidRDefault="007466F1" w:rsidP="007466F1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 w:rsidR="00766A51">
        <w:rPr>
          <w:rFonts w:ascii="Times New Roman" w:hAnsi="Times New Roman"/>
          <w:b/>
          <w:sz w:val="26"/>
          <w:szCs w:val="26"/>
        </w:rPr>
        <w:t>20</w:t>
      </w:r>
    </w:p>
    <w:p w:rsidR="00C32B76" w:rsidRDefault="00752520" w:rsidP="00C32B7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52520">
        <w:rPr>
          <w:rFonts w:ascii="Times New Roman" w:hAnsi="Times New Roman"/>
          <w:b/>
          <w:noProof/>
        </w:rPr>
        <w:pict>
          <v:shape id="_x0000_s4644" type="#_x0000_t202" style="position:absolute;left:0;text-align:left;margin-left:9pt;margin-top:13.85pt;width:63pt;height:24pt;z-index:253576704">
            <v:textbox style="mso-next-textbox:#_x0000_s4644">
              <w:txbxContent>
                <w:p w:rsidR="00E356F6" w:rsidRPr="0049659F" w:rsidRDefault="00E356F6" w:rsidP="00C32B76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="00C32B76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C32B76">
        <w:rPr>
          <w:rFonts w:ascii="Times New Roman" w:hAnsi="Times New Roman"/>
          <w:b/>
          <w:sz w:val="26"/>
          <w:szCs w:val="26"/>
          <w:lang w:val="vi-VN"/>
        </w:rPr>
        <w:t>9</w:t>
      </w:r>
      <w:r w:rsidR="00C32B76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C32B76">
        <w:rPr>
          <w:rFonts w:ascii="Times New Roman" w:hAnsi="Times New Roman"/>
          <w:b/>
          <w:sz w:val="26"/>
          <w:szCs w:val="26"/>
        </w:rPr>
        <w:t xml:space="preserve"> </w:t>
      </w:r>
      <w:r w:rsidR="00C32B76">
        <w:rPr>
          <w:rFonts w:ascii="Times New Roman" w:hAnsi="Times New Roman"/>
          <w:sz w:val="26"/>
          <w:szCs w:val="26"/>
        </w:rPr>
        <w:t>(không kể thời gian phát đề)</w:t>
      </w:r>
      <w:r w:rsidR="00C32B76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C32B76" w:rsidRPr="0021191F" w:rsidRDefault="00752520" w:rsidP="00074A1D">
      <w:pPr>
        <w:spacing w:after="240"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752520">
        <w:rPr>
          <w:rFonts w:ascii="Times New Roman" w:hAnsi="Times New Roman"/>
          <w:b/>
          <w:noProof/>
          <w:sz w:val="26"/>
          <w:szCs w:val="26"/>
          <w:u w:val="single"/>
        </w:rPr>
        <w:pict>
          <v:group id="_x0000_s24731" style="position:absolute;left:0;text-align:left;margin-left:267.15pt;margin-top:17.95pt;width:226.05pt;height:102.35pt;z-index:254771712" coordorigin="6639,5537" coordsize="4521,2047">
            <v:rect id="_x0000_s24629" style="position:absolute;left:10525;top:6613;width:327;height:467" o:regroupid="35" filled="f" stroked="f">
              <v:textbox style="mso-next-textbox:#_x0000_s24629" inset="0,0,0,0">
                <w:txbxContent>
                  <w:p w:rsidR="00E356F6" w:rsidRPr="009D10A6" w:rsidRDefault="00E356F6" w:rsidP="00766A51">
                    <w:r w:rsidRPr="009D10A6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24630" style="position:absolute;left:6721;top:6405;width:287;height:419" o:regroupid="35" filled="f" stroked="f">
              <v:textbox style="mso-next-textbox:#_x0000_s24630" inset="0,0,0,0">
                <w:txbxContent>
                  <w:p w:rsidR="00E356F6" w:rsidRPr="009D10A6" w:rsidRDefault="00E356F6" w:rsidP="00766A51">
                    <w:pPr>
                      <w:rPr>
                        <w:sz w:val="22"/>
                        <w:szCs w:val="22"/>
                      </w:rPr>
                    </w:pPr>
                    <w:r w:rsidRPr="009D10A6">
                      <w:rPr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shape id="_x0000_s24631" type="#_x0000_t32" style="position:absolute;left:6935;top:6551;width:3702;height:0" o:connectortype="straight" o:regroupid="35" strokeweight="1.5pt"/>
            <v:group id="_x0000_s24632" style="position:absolute;left:10283;top:6473;width:357;height:156" coordorigin="8130,10587" coordsize="884,423" o:regroupid="35">
              <v:shape id="_x0000_s24633" type="#_x0000_t32" style="position:absolute;left:8190;top:10920;width:780;height:0" o:connectortype="straight" strokeweight="1.5pt"/>
              <v:shape id="_x0000_s24634" type="#_x0000_t32" style="position:absolute;left:8190;top:10680;width:780;height:0" o:connectortype="straight" strokeweight="1.5pt"/>
              <v:group id="_x0000_s24635" style="position:absolute;left:8190;top:10587;width:374;height:93" coordorigin="7968,6233" coordsize="374,93">
                <v:line id="_x0000_s24636" style="position:absolute;flip:x" from="8169,6233" to="8278,6326"/>
                <v:line id="_x0000_s24637" style="position:absolute;flip:x" from="8032,6233" to="8141,6326"/>
                <v:line id="_x0000_s24638" style="position:absolute;flip:x" from="8233,6233" to="8342,6326"/>
                <v:line id="_x0000_s24639" style="position:absolute;flip:x" from="7968,6233" to="8077,6326"/>
                <v:line id="_x0000_s24640" style="position:absolute;flip:x" from="8103,6233" to="8212,6326"/>
              </v:group>
              <v:line id="_x0000_s24641" style="position:absolute;flip:x" from="8796,10587" to="8905,10680"/>
              <v:line id="_x0000_s24642" style="position:absolute;flip:x" from="8584,10587" to="8693,10680"/>
              <v:line id="_x0000_s24643" style="position:absolute;flip:x" from="8905,10587" to="9014,10680"/>
              <v:line id="_x0000_s24644" style="position:absolute;flip:x" from="8520,10587" to="8629,10680"/>
              <v:line id="_x0000_s24645" style="position:absolute;flip:x" from="8655,10587" to="8764,10680"/>
              <v:line id="_x0000_s24646" style="position:absolute;flip:x" from="8721,10587" to="8830,10680"/>
              <v:line id="_x0000_s24647" style="position:absolute;flip:x" from="8854,10587" to="8963,10680"/>
              <v:group id="_x0000_s24648" style="position:absolute;left:8130;top:10917;width:824;height:93" coordorigin="2760,11607" coordsize="824,93">
                <v:group id="_x0000_s24649" style="position:absolute;left:2760;top:11607;width:374;height:93" coordorigin="7968,6233" coordsize="374,93">
                  <v:line id="_x0000_s24650" style="position:absolute;flip:x" from="8169,6233" to="8278,6326"/>
                  <v:line id="_x0000_s24651" style="position:absolute;flip:x" from="8032,6233" to="8141,6326"/>
                  <v:line id="_x0000_s24652" style="position:absolute;flip:x" from="8233,6233" to="8342,6326"/>
                  <v:line id="_x0000_s24653" style="position:absolute;flip:x" from="7968,6233" to="8077,6326"/>
                  <v:line id="_x0000_s24654" style="position:absolute;flip:x" from="8103,6233" to="8212,6326"/>
                </v:group>
                <v:line id="_x0000_s24655" style="position:absolute;flip:x" from="3366,11607" to="3475,11700"/>
                <v:line id="_x0000_s24656" style="position:absolute;flip:x" from="3154,11607" to="3263,11700"/>
                <v:line id="_x0000_s24657" style="position:absolute;flip:x" from="3475,11607" to="3584,11700"/>
                <v:line id="_x0000_s24658" style="position:absolute;flip:x" from="3090,11607" to="3199,11700"/>
                <v:line id="_x0000_s24659" style="position:absolute;flip:x" from="3225,11607" to="3334,11700"/>
                <v:line id="_x0000_s24660" style="position:absolute;flip:x" from="3291,11607" to="3400,11700"/>
                <v:line id="_x0000_s24661" style="position:absolute;flip:x" from="3424,11607" to="3533,11700"/>
              </v:group>
            </v:group>
            <v:group id="_x0000_s24662" style="position:absolute;left:6912;top:6473;width:358;height:156" coordorigin="3205,13997" coordsize="638,215" o:regroupid="35">
              <v:shape id="_x0000_s24663" type="#_x0000_t32" style="position:absolute;left:3248;top:14166;width:563;height:0" o:connectortype="straight" strokeweight="1.5pt"/>
              <v:shape id="_x0000_s24664" type="#_x0000_t32" style="position:absolute;left:3248;top:14044;width:563;height:0" o:connectortype="straight" strokeweight="1.5pt"/>
              <v:group id="_x0000_s24665" style="position:absolute;left:3248;top:13997;width:270;height:47" coordorigin="7968,6233" coordsize="374,93">
                <v:line id="_x0000_s24666" style="position:absolute;flip:x" from="8169,6233" to="8278,6326"/>
                <v:line id="_x0000_s24667" style="position:absolute;flip:x" from="8032,6233" to="8141,6326"/>
                <v:line id="_x0000_s24668" style="position:absolute;flip:x" from="8233,6233" to="8342,6326"/>
                <v:line id="_x0000_s24669" style="position:absolute;flip:x" from="7968,6233" to="8077,6326"/>
                <v:line id="_x0000_s24670" style="position:absolute;flip:x" from="8103,6233" to="8212,6326"/>
              </v:group>
              <v:line id="_x0000_s24671" style="position:absolute;flip:x" from="3686,13997" to="3764,14044"/>
              <v:line id="_x0000_s24672" style="position:absolute;flip:x" from="3533,13997" to="3611,14044"/>
              <v:line id="_x0000_s24673" style="position:absolute;flip:x" from="3764,13997" to="3843,14044"/>
              <v:line id="_x0000_s24674" style="position:absolute;flip:x" from="3486,13997" to="3565,14044"/>
              <v:line id="_x0000_s24675" style="position:absolute;flip:x" from="3584,13997" to="3662,14044"/>
              <v:line id="_x0000_s24676" style="position:absolute;flip:x" from="3631,13997" to="3710,14044"/>
              <v:line id="_x0000_s24677" style="position:absolute;flip:x" from="3727,13997" to="3806,14044"/>
              <v:group id="_x0000_s24678" style="position:absolute;left:3205;top:14165;width:595;height:47" coordorigin="2760,11607" coordsize="824,93">
                <v:group id="_x0000_s24679" style="position:absolute;left:2760;top:11607;width:374;height:93" coordorigin="7968,6233" coordsize="374,93">
                  <v:line id="_x0000_s24680" style="position:absolute;flip:x" from="8169,6233" to="8278,6326"/>
                  <v:line id="_x0000_s24681" style="position:absolute;flip:x" from="8032,6233" to="8141,6326"/>
                  <v:line id="_x0000_s24682" style="position:absolute;flip:x" from="8233,6233" to="8342,6326"/>
                  <v:line id="_x0000_s24683" style="position:absolute;flip:x" from="7968,6233" to="8077,6326"/>
                  <v:line id="_x0000_s24684" style="position:absolute;flip:x" from="8103,6233" to="8212,6326"/>
                </v:group>
                <v:line id="_x0000_s24685" style="position:absolute;flip:x" from="3366,11607" to="3475,11700"/>
                <v:line id="_x0000_s24686" style="position:absolute;flip:x" from="3154,11607" to="3263,11700"/>
                <v:line id="_x0000_s24687" style="position:absolute;flip:x" from="3475,11607" to="3584,11700"/>
                <v:line id="_x0000_s24688" style="position:absolute;flip:x" from="3090,11607" to="3199,11700"/>
                <v:line id="_x0000_s24689" style="position:absolute;flip:x" from="3225,11607" to="3334,11700"/>
                <v:line id="_x0000_s24690" style="position:absolute;flip:x" from="3291,11607" to="3400,11700"/>
                <v:line id="_x0000_s24691" style="position:absolute;flip:x" from="3424,11607" to="3533,11700"/>
              </v:group>
            </v:group>
            <v:shape id="_x0000_s24695" type="#_x0000_t32" style="position:absolute;left:10471;top:6557;width:0;height:984" o:connectortype="straight" o:regroupid="35"/>
            <v:shape id="_x0000_s24696" type="#_x0000_t32" style="position:absolute;left:7096;top:6529;width:0;height:984" o:connectortype="straight" o:regroupid="35"/>
            <v:shape id="_x0000_s24697" type="#_x0000_t32" style="position:absolute;left:9296;top:7125;width:0;height:394" o:connectortype="straight" o:regroupid="35"/>
            <v:shape id="_x0000_s24698" type="#_x0000_t32" style="position:absolute;left:7997;top:7416;width:1308;height:0" o:connectortype="straight" o:regroupid="35">
              <v:stroke startarrow="block" startarrowwidth="narrow" endarrow="block" endarrowwidth="narrow"/>
            </v:shape>
            <v:shape id="_x0000_s24699" type="#_x0000_t32" style="position:absolute;left:7083;top:7416;width:916;height:0" o:connectortype="straight" o:regroupid="35">
              <v:stroke startarrow="block" startarrowwidth="narrow" endarrow="block" endarrowwidth="narrow"/>
            </v:shape>
            <v:rect id="_x0000_s24700" style="position:absolute;left:7367;top:7157;width:618;height:427" o:regroupid="35" filled="f" stroked="f">
              <v:textbox style="mso-next-textbox:#_x0000_s24700" inset="0,0,0,0">
                <w:txbxContent>
                  <w:p w:rsidR="00E356F6" w:rsidRPr="009D10A6" w:rsidRDefault="00E356F6" w:rsidP="00766A51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4</w:t>
                    </w:r>
                    <w:r w:rsidRPr="009D10A6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rect>
            <v:shape id="_x0000_s24706" type="#_x0000_t32" style="position:absolute;left:7987;top:6941;width:0;height:600" o:connectortype="straight" o:regroupid="35"/>
            <v:shape id="_x0000_s24707" type="#_x0000_t32" style="position:absolute;left:9284;top:7416;width:1174;height:0" o:connectortype="straight" o:regroupid="35">
              <v:stroke startarrow="block" startarrowwidth="narrow" endarrow="block" endarrowwidth="narrow"/>
            </v:shape>
            <v:rect id="_x0000_s24716" style="position:absolute;left:8365;top:7157;width:618;height:427" o:regroupid="35" filled="f" stroked="f">
              <v:textbox style="mso-next-textbox:#_x0000_s24716" inset="0,0,0,0">
                <w:txbxContent>
                  <w:p w:rsidR="00E356F6" w:rsidRPr="009D10A6" w:rsidRDefault="00E356F6" w:rsidP="00766A51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6</w:t>
                    </w:r>
                    <w:r w:rsidRPr="009D10A6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rect>
            <v:rect id="_x0000_s24717" style="position:absolute;left:9647;top:7154;width:618;height:427" o:regroupid="35" filled="f" stroked="f">
              <v:textbox style="mso-next-textbox:#_x0000_s24717" inset="0,0,0,0">
                <w:txbxContent>
                  <w:p w:rsidR="00E356F6" w:rsidRPr="009D10A6" w:rsidRDefault="00E356F6" w:rsidP="00766A51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5</w:t>
                    </w:r>
                    <w:r w:rsidRPr="009D10A6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rect>
            <v:shape id="_x0000_s24720" type="#_x0000_t32" style="position:absolute;left:10495;top:6551;width:502;height:0" o:connectortype="straight" o:regroupid="35">
              <v:stroke endarrow="block" endarrowwidth="narrow"/>
            </v:shape>
            <v:shape id="_x0000_s24721" type="#_x0000_t32" style="position:absolute;left:7089;top:5961;width:0;height:546;flip:y" o:connectortype="straight" o:regroupid="35">
              <v:stroke endarrow="block" endarrowwidth="narrow"/>
            </v:shape>
            <v:shape id="_x0000_s24722" type="#_x0000_t32" style="position:absolute;left:6639;top:6531;width:449;height:320;flip:y" o:connectortype="straight" o:regroupid="35" strokeweight=".25pt">
              <v:stroke startarrow="block" startarrowwidth="narrow"/>
            </v:shape>
            <v:rect id="_x0000_s24723" style="position:absolute;left:10832;top:6486;width:328;height:467" o:regroupid="35" filled="f" stroked="f">
              <v:textbox style="mso-next-textbox:#_x0000_s24723" inset="0,0,0,0">
                <w:txbxContent>
                  <w:p w:rsidR="00E356F6" w:rsidRPr="009D10A6" w:rsidRDefault="00E356F6" w:rsidP="00766A51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y</w:t>
                    </w:r>
                    <w:proofErr w:type="gramEnd"/>
                  </w:p>
                </w:txbxContent>
              </v:textbox>
            </v:rect>
            <v:rect id="_x0000_s24724" style="position:absolute;left:6895;top:5814;width:328;height:467" o:regroupid="35" filled="f" stroked="f">
              <v:textbox style="mso-next-textbox:#_x0000_s24724" inset="0,0,0,0">
                <w:txbxContent>
                  <w:p w:rsidR="00E356F6" w:rsidRPr="009D10A6" w:rsidRDefault="00E356F6" w:rsidP="00766A51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z</w:t>
                    </w:r>
                    <w:proofErr w:type="gramEnd"/>
                  </w:p>
                </w:txbxContent>
              </v:textbox>
            </v:rect>
            <v:rect id="_x0000_s24728" style="position:absolute;left:6652;top:6770;width:328;height:467" o:regroupid="35" filled="f" stroked="f">
              <v:textbox style="mso-next-textbox:#_x0000_s24728" inset="0,0,0,0">
                <w:txbxContent>
                  <w:p w:rsidR="00E356F6" w:rsidRPr="009D10A6" w:rsidRDefault="00E356F6" w:rsidP="00766A51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x</w:t>
                    </w:r>
                    <w:proofErr w:type="gramEnd"/>
                  </w:p>
                </w:txbxContent>
              </v:textbox>
            </v:rect>
            <v:rect id="_x0000_s24708" style="position:absolute;left:7885;top:6126;width:206;height:811" o:regroupid="36"/>
            <v:group id="_x0000_s24709" style="position:absolute;left:7959;top:6502;width:60;height:72" coordorigin="7353,14021" coordsize="109,107" o:regroupid="36">
              <v:shape id="_x0000_s24710" type="#_x0000_t32" style="position:absolute;left:7353;top:14044;width:109;height:69;flip:x" o:connectortype="straight"/>
              <v:shape id="_x0000_s24711" type="#_x0000_t32" style="position:absolute;left:7364;top:14021;width:76;height:107" o:connectortype="straight"/>
            </v:group>
            <v:shape id="_x0000_s24712" type="#_x0000_t32" style="position:absolute;left:7706;top:6937;width:281;height:220;flip:y" o:connectortype="straight" o:regroupid="36" strokeweight="1.5pt">
              <v:stroke startarrow="block" startarrowwidth="narrow"/>
            </v:shape>
            <v:shape id="_x0000_s24713" type="#_x0000_t32" style="position:absolute;left:7987;top:6439;width:0;height:488;flip:y" o:connectortype="straight" o:regroupid="36" strokeweight="1.5pt">
              <v:stroke startarrowwidth="narrow" endarrow="block" endarrowwidth="narrow"/>
            </v:shape>
            <v:rect id="_x0000_s24714" style="position:absolute;left:7561;top:6740;width:410;height:534" o:regroupid="36" filled="f" stroked="f">
              <v:textbox style="mso-next-textbox:#_x0000_s24714" inset="0,0,0,0">
                <w:txbxContent>
                  <w:p w:rsidR="00E356F6" w:rsidRPr="00AC0162" w:rsidRDefault="00E356F6" w:rsidP="00766A51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t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rect>
            <v:rect id="_x0000_s24715" style="position:absolute;left:8124;top:6542;width:484;height:449" o:regroupid="36" filled="f" stroked="f">
              <v:textbox style="mso-next-textbox:#_x0000_s24715" inset="0,0,0,0">
                <w:txbxContent>
                  <w:p w:rsidR="00E356F6" w:rsidRPr="00AC0162" w:rsidRDefault="00E356F6" w:rsidP="00766A51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r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rect>
            <v:rect id="_x0000_s24692" style="position:absolute;left:9172;top:5946;width:227;height:1164" o:regroupid="37"/>
            <v:shape id="_x0000_s24693" type="#_x0000_t32" style="position:absolute;left:9283;top:5946;width:0;height:529;flip:y" o:connectortype="straight" o:regroupid="37" strokeweight="1.5pt">
              <v:stroke startarrow="block" startarrowwidth="narrow"/>
            </v:shape>
            <v:shape id="_x0000_s24694" type="#_x0000_t32" style="position:absolute;left:8876;top:5946;width:398;height:335;flip:y" o:connectortype="straight" o:regroupid="37" strokeweight="1.5pt">
              <v:stroke startarrow="block" startarrowwidth="narrow"/>
            </v:shape>
            <v:rect id="_x0000_s24701" style="position:absolute;left:8619;top:5943;width:499;height:559" o:regroupid="37" filled="f" stroked="f">
              <v:textbox style="mso-next-textbox:#_x0000_s24701" inset="0,0,0,0">
                <w:txbxContent>
                  <w:p w:rsidR="00E356F6" w:rsidRPr="00AC0162" w:rsidRDefault="00E356F6" w:rsidP="00766A51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t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rect>
            <v:group id="_x0000_s24702" style="position:absolute;left:9254;top:6504;width:61;height:77" coordorigin="7353,14021" coordsize="109,107" o:regroupid="37">
              <v:shape id="_x0000_s24703" type="#_x0000_t32" style="position:absolute;left:7353;top:14044;width:109;height:69;flip:x" o:connectortype="straight"/>
              <v:shape id="_x0000_s24704" type="#_x0000_t32" style="position:absolute;left:7364;top:14021;width:76;height:107" o:connectortype="straight"/>
            </v:group>
            <v:rect id="_x0000_s24705" style="position:absolute;left:9451;top:6021;width:400;height:499" o:regroupid="37" filled="f" stroked="f">
              <v:textbox style="mso-next-textbox:#_x0000_s24705" inset="0,0,0,0">
                <w:txbxContent>
                  <w:p w:rsidR="00E356F6" w:rsidRPr="00AC0162" w:rsidRDefault="00E356F6" w:rsidP="00766A51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r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rect>
            <v:shape id="_x0000_s24718" type="#_x0000_t32" style="position:absolute;left:8791;top:5946;width:483;height:1" o:connectortype="straight" o:regroupid="37" strokeweight="1.5pt">
              <v:stroke startarrow="block" startarrowwidth="narrow"/>
            </v:shape>
            <v:rect id="_x0000_s24719" style="position:absolute;left:8901;top:5537;width:498;height:559" o:regroupid="37" filled="f" stroked="f">
              <v:textbox style="mso-next-textbox:#_x0000_s24719" inset="0,0,0,0">
                <w:txbxContent>
                  <w:p w:rsidR="00E356F6" w:rsidRPr="00AC0162" w:rsidRDefault="00E356F6" w:rsidP="00766A51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9D10A6">
                      <w:rPr>
                        <w:sz w:val="28"/>
                        <w:szCs w:val="28"/>
                        <w:vertAlign w:val="subscript"/>
                      </w:rPr>
                      <w:t>a</w:t>
                    </w:r>
                    <w:r>
                      <w:rPr>
                        <w:sz w:val="28"/>
                        <w:szCs w:val="28"/>
                        <w:vertAlign w:val="subscript"/>
                      </w:rPr>
                      <w:t>2</w:t>
                    </w:r>
                  </w:p>
                </w:txbxContent>
              </v:textbox>
            </v:rect>
            <v:rect id="_x0000_s24725" style="position:absolute;left:9594;top:6643;width:328;height:467" o:regroupid="37" filled="f" stroked="f">
              <v:textbox style="mso-next-textbox:#_x0000_s24725" inset="0,0,0,0">
                <w:txbxContent>
                  <w:p w:rsidR="00E356F6" w:rsidRPr="00BD1AC6" w:rsidRDefault="00E356F6" w:rsidP="00766A51">
                    <w:pPr>
                      <w:rPr>
                        <w:vertAlign w:val="subscript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>r</w:t>
                    </w:r>
                    <w:r>
                      <w:rPr>
                        <w:color w:val="000000"/>
                        <w:sz w:val="22"/>
                        <w:szCs w:val="22"/>
                        <w:vertAlign w:val="subscript"/>
                      </w:rPr>
                      <w:t>2</w:t>
                    </w:r>
                  </w:p>
                </w:txbxContent>
              </v:textbox>
            </v:rect>
            <v:shape id="_x0000_s24726" type="#_x0000_t32" style="position:absolute;left:9378;top:7110;width:247;height:0" o:connectortype="straight" o:regroupid="37"/>
            <v:shape id="_x0000_s24727" type="#_x0000_t32" style="position:absolute;left:9563;top:6542;width:3;height:582" o:connectortype="straight" o:regroupid="37">
              <v:stroke startarrow="block" startarrowwidth="narrow" startarrowlength="short" endarrow="block" endarrowwidth="narrow" endarrowlength="short"/>
            </v:shape>
          </v:group>
        </w:pict>
      </w:r>
      <w:r w:rsidR="00C32B76" w:rsidRPr="0021191F">
        <w:rPr>
          <w:rFonts w:ascii="Times New Roman" w:hAnsi="Times New Roman"/>
          <w:sz w:val="26"/>
          <w:szCs w:val="26"/>
          <w:lang w:val="vi-VN"/>
        </w:rPr>
        <w:t>(</w:t>
      </w:r>
      <w:r w:rsidR="00C32B76">
        <w:rPr>
          <w:rFonts w:ascii="Times New Roman" w:hAnsi="Times New Roman"/>
          <w:sz w:val="26"/>
          <w:szCs w:val="26"/>
        </w:rPr>
        <w:t>Thí sinh</w:t>
      </w:r>
      <w:r w:rsidR="00C32B76"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766A51" w:rsidRDefault="00766A51" w:rsidP="00074A1D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2,5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766A51" w:rsidRDefault="00766A51" w:rsidP="00074A1D">
      <w:pPr>
        <w:spacing w:line="276" w:lineRule="auto"/>
        <w:ind w:right="481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F249EB">
        <w:rPr>
          <w:rFonts w:ascii="Times New Roman" w:hAnsi="Times New Roman"/>
        </w:rPr>
        <w:t xml:space="preserve">Trục truyền động AB chịu các lực tác dụng </w:t>
      </w:r>
      <w:proofErr w:type="gramStart"/>
      <w:r w:rsidRPr="00F249EB">
        <w:rPr>
          <w:rFonts w:ascii="Times New Roman" w:hAnsi="Times New Roman"/>
        </w:rPr>
        <w:t>theo</w:t>
      </w:r>
      <w:proofErr w:type="gramEnd"/>
      <w:r w:rsidRPr="00F249EB">
        <w:rPr>
          <w:rFonts w:ascii="Times New Roman" w:hAnsi="Times New Roman"/>
        </w:rPr>
        <w:t xml:space="preserve"> sơ đồ hình vẽ. Xác định phản lực tại hai ổ trụ A và B. </w:t>
      </w:r>
      <w:r>
        <w:rPr>
          <w:rFonts w:ascii="Times New Roman" w:hAnsi="Times New Roman"/>
        </w:rPr>
        <w:t xml:space="preserve">Biết: </w:t>
      </w:r>
      <w:r w:rsidRPr="00F249EB">
        <w:rPr>
          <w:rFonts w:ascii="Times New Roman" w:hAnsi="Times New Roman"/>
        </w:rPr>
        <w:t>F</w:t>
      </w:r>
      <w:r w:rsidRPr="00F249EB">
        <w:rPr>
          <w:rFonts w:ascii="Times New Roman" w:hAnsi="Times New Roman"/>
          <w:vertAlign w:val="subscript"/>
        </w:rPr>
        <w:t>t1</w:t>
      </w:r>
      <w:r w:rsidRPr="00F249EB">
        <w:rPr>
          <w:rFonts w:ascii="Times New Roman" w:hAnsi="Times New Roman"/>
        </w:rPr>
        <w:t>=</w:t>
      </w:r>
      <w:r>
        <w:rPr>
          <w:rFonts w:ascii="Times New Roman" w:hAnsi="Times New Roman"/>
        </w:rPr>
        <w:t>3</w:t>
      </w:r>
      <w:r w:rsidR="00752A11">
        <w:rPr>
          <w:rFonts w:ascii="Times New Roman" w:hAnsi="Times New Roman"/>
        </w:rPr>
        <w:t>0</w:t>
      </w:r>
      <w:r w:rsidRPr="00F249EB">
        <w:rPr>
          <w:rFonts w:ascii="Times New Roman" w:hAnsi="Times New Roman"/>
        </w:rPr>
        <w:t>00N, F</w:t>
      </w:r>
      <w:r w:rsidRPr="00F249EB">
        <w:rPr>
          <w:rFonts w:ascii="Times New Roman" w:hAnsi="Times New Roman"/>
          <w:vertAlign w:val="subscript"/>
        </w:rPr>
        <w:t>r1</w:t>
      </w:r>
      <w:r>
        <w:rPr>
          <w:rFonts w:ascii="Times New Roman" w:hAnsi="Times New Roman"/>
        </w:rPr>
        <w:t>=1</w:t>
      </w:r>
      <w:r w:rsidR="0011685E">
        <w:rPr>
          <w:rFonts w:ascii="Times New Roman" w:hAnsi="Times New Roman"/>
        </w:rPr>
        <w:t>6</w:t>
      </w:r>
      <w:r w:rsidRPr="00F249EB">
        <w:rPr>
          <w:rFonts w:ascii="Times New Roman" w:hAnsi="Times New Roman"/>
        </w:rPr>
        <w:t>00N, F</w:t>
      </w:r>
      <w:r>
        <w:rPr>
          <w:rFonts w:ascii="Times New Roman" w:hAnsi="Times New Roman"/>
        </w:rPr>
        <w:t>a</w:t>
      </w:r>
      <w:r w:rsidR="00752A11"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= 1</w:t>
      </w:r>
      <w:r w:rsidR="00752A11">
        <w:rPr>
          <w:rFonts w:ascii="Times New Roman" w:hAnsi="Times New Roman"/>
        </w:rPr>
        <w:t>2</w:t>
      </w:r>
      <w:r w:rsidRPr="00F249EB">
        <w:rPr>
          <w:rFonts w:ascii="Times New Roman" w:hAnsi="Times New Roman"/>
        </w:rPr>
        <w:t>00N</w:t>
      </w:r>
      <w:r>
        <w:rPr>
          <w:rFonts w:ascii="Times New Roman" w:hAnsi="Times New Roman"/>
        </w:rPr>
        <w:t>, r</w:t>
      </w:r>
      <w:r w:rsidR="00415EEB"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= 0,0</w:t>
      </w:r>
      <w:r w:rsidR="0011685E">
        <w:rPr>
          <w:rFonts w:ascii="Times New Roman" w:hAnsi="Times New Roman"/>
        </w:rPr>
        <w:t>6</w:t>
      </w:r>
      <w:r>
        <w:rPr>
          <w:rFonts w:ascii="Times New Roman" w:hAnsi="Times New Roman"/>
        </w:rPr>
        <w:t>m,</w:t>
      </w:r>
      <w:r w:rsidRPr="00F249EB">
        <w:rPr>
          <w:rFonts w:ascii="Times New Roman" w:hAnsi="Times New Roman"/>
        </w:rPr>
        <w:t xml:space="preserve"> F</w:t>
      </w:r>
      <w:r w:rsidRPr="00F249EB">
        <w:rPr>
          <w:rFonts w:ascii="Times New Roman" w:hAnsi="Times New Roman"/>
          <w:vertAlign w:val="subscript"/>
        </w:rPr>
        <w:t>t2</w:t>
      </w:r>
      <w:r>
        <w:rPr>
          <w:rFonts w:ascii="Times New Roman" w:hAnsi="Times New Roman"/>
        </w:rPr>
        <w:t xml:space="preserve">= </w:t>
      </w:r>
      <w:r w:rsidR="00752A11">
        <w:rPr>
          <w:rFonts w:ascii="Times New Roman" w:hAnsi="Times New Roman"/>
        </w:rPr>
        <w:t>2</w:t>
      </w:r>
      <w:r w:rsidR="00CA2826">
        <w:rPr>
          <w:rFonts w:ascii="Times New Roman" w:hAnsi="Times New Roman"/>
        </w:rPr>
        <w:t>175</w:t>
      </w:r>
      <w:r w:rsidRPr="00F249EB">
        <w:rPr>
          <w:rFonts w:ascii="Times New Roman" w:hAnsi="Times New Roman"/>
        </w:rPr>
        <w:t>N</w:t>
      </w:r>
      <w:proofErr w:type="gramStart"/>
      <w:r w:rsidRPr="00F249EB">
        <w:rPr>
          <w:rFonts w:ascii="Times New Roman" w:hAnsi="Times New Roman"/>
        </w:rPr>
        <w:t>,  F</w:t>
      </w:r>
      <w:r w:rsidRPr="00F249EB">
        <w:rPr>
          <w:rFonts w:ascii="Times New Roman" w:hAnsi="Times New Roman"/>
          <w:vertAlign w:val="subscript"/>
        </w:rPr>
        <w:t>r2</w:t>
      </w:r>
      <w:proofErr w:type="gramEnd"/>
      <w:r w:rsidRPr="00F249EB">
        <w:rPr>
          <w:rFonts w:ascii="Times New Roman" w:hAnsi="Times New Roman"/>
        </w:rPr>
        <w:t xml:space="preserve">= </w:t>
      </w:r>
      <w:r w:rsidR="00752A11">
        <w:rPr>
          <w:rFonts w:ascii="Times New Roman" w:hAnsi="Times New Roman"/>
        </w:rPr>
        <w:t>1</w:t>
      </w:r>
      <w:r>
        <w:rPr>
          <w:rFonts w:ascii="Times New Roman" w:hAnsi="Times New Roman"/>
        </w:rPr>
        <w:t>0</w:t>
      </w:r>
      <w:r w:rsidRPr="00F249EB">
        <w:rPr>
          <w:rFonts w:ascii="Times New Roman" w:hAnsi="Times New Roman"/>
        </w:rPr>
        <w:t xml:space="preserve">00N. </w:t>
      </w:r>
    </w:p>
    <w:p w:rsidR="00766A51" w:rsidRPr="00F249EB" w:rsidRDefault="00766A51" w:rsidP="00766A51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>
        <w:rPr>
          <w:rFonts w:ascii="Times New Roman" w:hAnsi="Times New Roman"/>
          <w:b/>
          <w:sz w:val="26"/>
          <w:szCs w:val="26"/>
        </w:rPr>
        <w:t>2</w:t>
      </w:r>
      <w:proofErr w:type="gramStart"/>
      <w:r>
        <w:rPr>
          <w:rFonts w:ascii="Times New Roman" w:hAnsi="Times New Roman"/>
          <w:b/>
          <w:sz w:val="26"/>
          <w:szCs w:val="26"/>
        </w:rPr>
        <w:t>,5</w:t>
      </w:r>
      <w:proofErr w:type="gramEnd"/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766A51" w:rsidRPr="00F249EB" w:rsidRDefault="00766A51" w:rsidP="00766A51">
      <w:pPr>
        <w:tabs>
          <w:tab w:val="left" w:pos="2625"/>
        </w:tabs>
        <w:spacing w:line="288" w:lineRule="auto"/>
        <w:ind w:right="137" w:firstLine="180"/>
        <w:jc w:val="both"/>
        <w:rPr>
          <w:rFonts w:ascii="Times New Roman" w:hAnsi="Times New Roman"/>
          <w:lang w:val="vi-VN"/>
        </w:rPr>
      </w:pPr>
      <w:r w:rsidRPr="008C4E2C">
        <w:rPr>
          <w:sz w:val="26"/>
          <w:szCs w:val="26"/>
        </w:rPr>
        <w:t xml:space="preserve">   </w:t>
      </w:r>
      <w:r w:rsidRPr="00F249EB">
        <w:rPr>
          <w:rFonts w:ascii="Times New Roman" w:hAnsi="Times New Roman"/>
          <w:lang w:val="vi-VN"/>
        </w:rPr>
        <w:t xml:space="preserve">Một trục máy trong giai đoạn </w:t>
      </w:r>
      <w:r w:rsidR="00F12AB7">
        <w:rPr>
          <w:rFonts w:ascii="Times New Roman" w:hAnsi="Times New Roman"/>
        </w:rPr>
        <w:t>tăng</w:t>
      </w:r>
      <w:r w:rsidRPr="00F249EB">
        <w:rPr>
          <w:rFonts w:ascii="Times New Roman" w:hAnsi="Times New Roman"/>
          <w:lang w:val="vi-VN"/>
        </w:rPr>
        <w:t xml:space="preserve"> tốc quay </w:t>
      </w:r>
      <w:r w:rsidR="00F12AB7">
        <w:rPr>
          <w:rFonts w:ascii="Times New Roman" w:hAnsi="Times New Roman"/>
        </w:rPr>
        <w:t>nhanh</w:t>
      </w:r>
      <w:r w:rsidRPr="00F249EB">
        <w:rPr>
          <w:rFonts w:ascii="Times New Roman" w:hAnsi="Times New Roman"/>
          <w:lang w:val="vi-VN"/>
        </w:rPr>
        <w:t xml:space="preserve"> d</w:t>
      </w:r>
      <w:r w:rsidR="00F12AB7">
        <w:rPr>
          <w:rFonts w:ascii="Times New Roman" w:hAnsi="Times New Roman"/>
          <w:lang w:val="vi-VN"/>
        </w:rPr>
        <w:t xml:space="preserve">ần đều, từ vận tốc </w:t>
      </w:r>
      <w:r w:rsidR="00F12AB7">
        <w:rPr>
          <w:rFonts w:ascii="Times New Roman" w:hAnsi="Times New Roman"/>
        </w:rPr>
        <w:t>9</w:t>
      </w:r>
      <w:r w:rsidRPr="00F249EB">
        <w:rPr>
          <w:rFonts w:ascii="Times New Roman" w:hAnsi="Times New Roman"/>
          <w:lang w:val="vi-VN"/>
        </w:rPr>
        <w:t>00 vòng/phút</w:t>
      </w:r>
      <w:r w:rsidR="00F12AB7">
        <w:rPr>
          <w:rFonts w:ascii="Times New Roman" w:hAnsi="Times New Roman"/>
        </w:rPr>
        <w:t>,</w:t>
      </w:r>
      <w:r w:rsidRPr="00F249EB">
        <w:rPr>
          <w:rFonts w:ascii="Times New Roman" w:hAnsi="Times New Roman"/>
          <w:lang w:val="vi-VN"/>
        </w:rPr>
        <w:t xml:space="preserve"> </w:t>
      </w:r>
      <w:r w:rsidR="00F12AB7">
        <w:rPr>
          <w:rFonts w:ascii="Times New Roman" w:hAnsi="Times New Roman"/>
        </w:rPr>
        <w:t>tăng lên</w:t>
      </w:r>
      <w:r w:rsidRPr="00F249EB">
        <w:rPr>
          <w:rFonts w:ascii="Times New Roman" w:hAnsi="Times New Roman"/>
          <w:lang w:val="vi-VN"/>
        </w:rPr>
        <w:t xml:space="preserve"> </w:t>
      </w:r>
      <w:r w:rsidR="00F12AB7">
        <w:rPr>
          <w:rFonts w:ascii="Times New Roman" w:hAnsi="Times New Roman"/>
        </w:rPr>
        <w:t>15</w:t>
      </w:r>
      <w:r w:rsidRPr="00F249EB">
        <w:rPr>
          <w:rFonts w:ascii="Times New Roman" w:hAnsi="Times New Roman"/>
          <w:lang w:val="vi-VN"/>
        </w:rPr>
        <w:t xml:space="preserve">00 vòng/phút, với số vòng quay được là </w:t>
      </w:r>
      <w:r w:rsidR="00F12AB7">
        <w:rPr>
          <w:rFonts w:ascii="Times New Roman" w:hAnsi="Times New Roman"/>
        </w:rPr>
        <w:t>30</w:t>
      </w:r>
      <w:r w:rsidRPr="00F249EB">
        <w:rPr>
          <w:rFonts w:ascii="Times New Roman" w:hAnsi="Times New Roman"/>
          <w:lang w:val="vi-VN"/>
        </w:rPr>
        <w:t>0 vòng.</w:t>
      </w:r>
    </w:p>
    <w:p w:rsidR="00766A51" w:rsidRPr="00F249EB" w:rsidRDefault="00766A51" w:rsidP="00766A51">
      <w:pPr>
        <w:numPr>
          <w:ilvl w:val="0"/>
          <w:numId w:val="30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lang w:val="vi-VN"/>
        </w:rPr>
      </w:pPr>
      <w:r w:rsidRPr="00F249EB">
        <w:rPr>
          <w:rFonts w:ascii="Times New Roman" w:hAnsi="Times New Roman"/>
          <w:lang w:val="vi-VN"/>
        </w:rPr>
        <w:t xml:space="preserve">Xác định gia tốc góc của trục và thời gian trong giai đoạn </w:t>
      </w:r>
      <w:r w:rsidR="00F12AB7">
        <w:rPr>
          <w:rFonts w:ascii="Times New Roman" w:hAnsi="Times New Roman"/>
        </w:rPr>
        <w:t>tăng</w:t>
      </w:r>
      <w:r w:rsidRPr="00F249EB">
        <w:rPr>
          <w:rFonts w:ascii="Times New Roman" w:hAnsi="Times New Roman"/>
          <w:lang w:val="vi-VN"/>
        </w:rPr>
        <w:t xml:space="preserve"> tốc đó (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lang w:val="vi-VN"/>
        </w:rPr>
        <w:t>,</w:t>
      </w:r>
      <w:r>
        <w:rPr>
          <w:rFonts w:ascii="Times New Roman" w:hAnsi="Times New Roman"/>
        </w:rPr>
        <w:t>0</w:t>
      </w:r>
      <w:r w:rsidRPr="00F249EB">
        <w:rPr>
          <w:rFonts w:ascii="Times New Roman" w:hAnsi="Times New Roman"/>
          <w:lang w:val="vi-VN"/>
        </w:rPr>
        <w:t>đ)</w:t>
      </w:r>
    </w:p>
    <w:p w:rsidR="00C32B76" w:rsidRPr="00766A51" w:rsidRDefault="00766A51" w:rsidP="00766A51">
      <w:pPr>
        <w:numPr>
          <w:ilvl w:val="0"/>
          <w:numId w:val="30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lang w:val="vi-VN"/>
        </w:rPr>
      </w:pPr>
      <w:r w:rsidRPr="00F249EB">
        <w:rPr>
          <w:rFonts w:ascii="Times New Roman" w:hAnsi="Times New Roman"/>
          <w:lang w:val="vi-VN"/>
        </w:rPr>
        <w:t xml:space="preserve">Xác định tốc độ quay của trục ứng với thời điểm trục </w:t>
      </w:r>
      <w:r w:rsidR="00F12AB7">
        <w:rPr>
          <w:rFonts w:ascii="Times New Roman" w:hAnsi="Times New Roman"/>
        </w:rPr>
        <w:t>tăng</w:t>
      </w:r>
      <w:r w:rsidR="00F12AB7" w:rsidRPr="00F249EB">
        <w:rPr>
          <w:rFonts w:ascii="Times New Roman" w:hAnsi="Times New Roman"/>
          <w:lang w:val="vi-VN"/>
        </w:rPr>
        <w:t xml:space="preserve"> tốc</w:t>
      </w:r>
      <w:r w:rsidRPr="00F249EB">
        <w:rPr>
          <w:rFonts w:ascii="Times New Roman" w:hAnsi="Times New Roman"/>
          <w:lang w:val="vi-VN"/>
        </w:rPr>
        <w:t xml:space="preserve"> được </w:t>
      </w:r>
      <w:r w:rsidR="00F12AB7">
        <w:rPr>
          <w:rFonts w:ascii="Times New Roman" w:hAnsi="Times New Roman"/>
        </w:rPr>
        <w:t>9</w:t>
      </w:r>
      <w:r w:rsidRPr="00F249EB">
        <w:rPr>
          <w:rFonts w:ascii="Times New Roman" w:hAnsi="Times New Roman"/>
          <w:lang w:val="vi-VN"/>
        </w:rPr>
        <w:t>giây (0,5đ)</w:t>
      </w:r>
    </w:p>
    <w:p w:rsidR="00C32B76" w:rsidRPr="00C95C9A" w:rsidRDefault="00C32B76" w:rsidP="00C32B76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 w:rsidR="00766A51">
        <w:rPr>
          <w:rFonts w:ascii="Times New Roman" w:hAnsi="Times New Roman"/>
          <w:b/>
          <w:sz w:val="26"/>
          <w:szCs w:val="26"/>
          <w:u w:val="single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="00766A51">
        <w:rPr>
          <w:rFonts w:ascii="Times New Roman" w:hAnsi="Times New Roman"/>
          <w:b/>
          <w:sz w:val="26"/>
          <w:szCs w:val="26"/>
        </w:rPr>
        <w:t>2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CC0AEF" w:rsidRPr="00CC0AEF" w:rsidRDefault="00752520" w:rsidP="00D82E68">
      <w:pPr>
        <w:spacing w:line="276" w:lineRule="auto"/>
        <w:ind w:right="4709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group id="_x0000_s5049" style="position:absolute;left:0;text-align:left;margin-left:300.9pt;margin-top:1.05pt;width:190.65pt;height:52.3pt;z-index:253683200" coordorigin="6768,7978" coordsize="4320,1046">
            <v:shape id="_x0000_s4954" style="position:absolute;left:7027;top:8620;width:3463;height:19" coordsize="10388,57" o:regroupid="13" path="m,l,57,10388,,,xe" fillcolor="black" stroked="f">
              <v:path arrowok="t"/>
            </v:shape>
            <v:shape id="_x0000_s4955" style="position:absolute;left:7027;top:8620;width:3463;height:19" coordsize="10388,57" o:regroupid="13" path="m,57l10388,r,57l,57xe" fillcolor="black" stroked="f">
              <v:path arrowok="t"/>
            </v:shape>
            <v:rect id="_x0000_s4956" style="position:absolute;left:7027;top:8620;width:3463;height:19" o:regroupid="13" filled="f" strokeweight="1.5pt"/>
            <v:rect id="_x0000_s4960" style="position:absolute;left:7053;top:8625;width:159;height:284" o:regroupid="13" filled="f" stroked="f">
              <v:textbox style="mso-next-textbox:#_x0000_s4960;mso-fit-shape-to-text:t" inset="0,0,0,0">
                <w:txbxContent>
                  <w:p w:rsidR="00E356F6" w:rsidRDefault="00E356F6" w:rsidP="00CC0AEF">
                    <w:r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rect id="_x0000_s4967" style="position:absolute;left:10549;top:8580;width:147;height:284" o:regroupid="13" filled="f" stroked="f">
              <v:textbox style="mso-next-textbox:#_x0000_s4967;mso-fit-shape-to-text:t" inset="0,0,0,0">
                <w:txbxContent>
                  <w:p w:rsidR="00E356F6" w:rsidRDefault="00E356F6" w:rsidP="00CC0AEF">
                    <w:r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4968" style="position:absolute;left:10762;top:8154;width:91;height:232" o:regroupid="13" filled="f" stroked="f">
              <v:textbox style="mso-next-textbox:#_x0000_s4968;mso-fit-shape-to-text:t" inset="0,0,0,0">
                <w:txbxContent>
                  <w:p w:rsidR="00E356F6" w:rsidRDefault="00E356F6" w:rsidP="00CC0AEF">
                    <w:r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4969" style="position:absolute;left:10563;top:8002;width:172;height:284" o:regroupid="13" filled="f" stroked="f">
              <v:textbox style="mso-next-textbox:#_x0000_s4969;mso-fit-shape-to-text:t" inset="0,0,0,0">
                <w:txbxContent>
                  <w:p w:rsidR="00E356F6" w:rsidRDefault="00E356F6" w:rsidP="00CC0AEF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line id="_x0000_s4973" style="position:absolute;flip:x" from="10293,8664" to="10473,9024" o:regroupid="13"/>
            <v:line id="_x0000_s4974" style="position:absolute;flip:x" from="6828,8619" to="7008,8979" o:regroupid="13"/>
            <v:shape id="_x0000_s4996" type="#_x0000_t19" style="position:absolute;left:10308;top:8263;width:780;height:638;flip:x" coordsize="21600,19149" o:regroupid="13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4997" type="#_x0000_t19" style="position:absolute;left:6768;top:8188;width:855;height:759;flip:x" coordsize="21600,22779" o:regroupid="13" adj="-2920421,1354379,,15156" path="wr-21600,-6444,21600,36756,15390,,20210,22779nfewr-21600,-6444,21600,36756,15390,,20210,22779l,15156nsxe">
              <v:stroke startarrowwidth="narrow" endarrow="block" endarrowwidth="narrow"/>
              <v:path o:connectlocs="15390,0;20210,22779;0,15156"/>
            </v:shape>
            <v:rect id="_x0000_s4981" style="position:absolute;left:9070;top:7978;width:172;height:284" o:regroupid="14" filled="f" stroked="f">
              <v:textbox style="mso-next-textbox:#_x0000_s4981;mso-fit-shape-to-text:t" inset="0,0,0,0">
                <w:txbxContent>
                  <w:p w:rsidR="00E356F6" w:rsidRDefault="00E356F6" w:rsidP="00CC0AEF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4982" style="position:absolute;left:9269;top:8130;width:91;height:232" o:regroupid="14" filled="f" stroked="f">
              <v:textbox style="mso-next-textbox:#_x0000_s4982;mso-fit-shape-to-text:t" inset="0,0,0,0">
                <w:txbxContent>
                  <w:p w:rsidR="00E356F6" w:rsidRDefault="00E356F6" w:rsidP="00CC0AEF">
                    <w:r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line id="_x0000_s4984" style="position:absolute;flip:x" from="8823,8634" to="9003,8994" o:regroupid="14"/>
            <v:shape id="_x0000_s4985" type="#_x0000_t19" style="position:absolute;left:8778;top:8184;width:855;height:759;flip:x" coordsize="21600,22779" o:regroupid="14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rect id="_x0000_s4962" style="position:absolute;left:7274;top:8171;width:91;height:232" o:regroupid="15" filled="f" stroked="f">
              <v:textbox style="mso-next-textbox:#_x0000_s4962;mso-fit-shape-to-text:t" inset="0,0,0,0">
                <w:txbxContent>
                  <w:p w:rsidR="00E356F6" w:rsidRDefault="00E356F6" w:rsidP="00CC0AEF">
                    <w:r>
                      <w:rPr>
                        <w:color w:val="000000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rect>
            <v:rect id="_x0000_s4963" style="position:absolute;left:7076;top:8019;width:172;height:284" o:regroupid="15" filled="f" stroked="f">
              <v:textbox style="mso-next-textbox:#_x0000_s4963;mso-fit-shape-to-text:t" inset="0,0,0,0">
                <w:txbxContent>
                  <w:p w:rsidR="00E356F6" w:rsidRDefault="00E356F6" w:rsidP="00CC0AEF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4989" style="position:absolute;left:8007;top:8047;width:172;height:284" o:regroupid="16" filled="f" stroked="f">
              <v:textbox style="mso-next-textbox:#_x0000_s4989;mso-fit-shape-to-text:t" inset="0,0,0,0">
                <w:txbxContent>
                  <w:p w:rsidR="00E356F6" w:rsidRDefault="00E356F6" w:rsidP="00CC0AEF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4992" style="position:absolute;left:8206;top:8199;width:91;height:232" o:regroupid="16" filled="f" stroked="f">
              <v:textbox style="mso-next-textbox:#_x0000_s4992;mso-fit-shape-to-text:t" inset="0,0,0,0">
                <w:txbxContent>
                  <w:p w:rsidR="00E356F6" w:rsidRDefault="00E356F6" w:rsidP="00CC0AEF">
                    <w:r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line id="_x0000_s4994" style="position:absolute;flip:x" from="7758,8619" to="7938,8979" o:regroupid="16"/>
            <v:shape id="_x0000_s4995" type="#_x0000_t19" style="position:absolute;left:7758;top:8274;width:780;height:638;flip:x" coordsize="21600,19149" o:regroupid="16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5045" type="#_x0000_t32" style="position:absolute;left:7927;top:8085;width:10;height:534" o:connectortype="straight"/>
            <v:shape id="_x0000_s5046" type="#_x0000_t32" style="position:absolute;left:7027;top:8085;width:10;height:534" o:connectortype="straight"/>
            <v:shape id="_x0000_s5047" type="#_x0000_t32" style="position:absolute;left:10491;top:8040;width:0;height:579" o:connectortype="straight"/>
            <v:shape id="_x0000_s5048" type="#_x0000_t32" style="position:absolute;left:9021;top:8040;width:0;height:579" o:connectortype="straight"/>
          </v:group>
        </w:pict>
      </w:r>
      <w:r w:rsidR="00CC0AEF" w:rsidRPr="00CC0AEF">
        <w:rPr>
          <w:rFonts w:ascii="Times New Roman" w:hAnsi="Times New Roman"/>
        </w:rPr>
        <w:t xml:space="preserve">Một trục AB chịu </w:t>
      </w:r>
      <w:r w:rsidR="00D82E68">
        <w:rPr>
          <w:rFonts w:ascii="Times New Roman" w:hAnsi="Times New Roman"/>
        </w:rPr>
        <w:t xml:space="preserve">tác dụng bởi </w:t>
      </w:r>
      <w:r w:rsidR="00CC0AEF" w:rsidRPr="00CC0AEF">
        <w:rPr>
          <w:rFonts w:ascii="Times New Roman" w:hAnsi="Times New Roman"/>
        </w:rPr>
        <w:t>các mômen xoắn ngoại lực:</w:t>
      </w:r>
      <w:r w:rsidR="00D82E68">
        <w:rPr>
          <w:rFonts w:ascii="Times New Roman" w:hAnsi="Times New Roman"/>
        </w:rPr>
        <w:t xml:space="preserve"> </w:t>
      </w:r>
      <w:r w:rsidR="00CC0AEF" w:rsidRPr="00CC0AEF">
        <w:rPr>
          <w:rFonts w:ascii="Times New Roman" w:hAnsi="Times New Roman"/>
        </w:rPr>
        <w:t>m</w:t>
      </w:r>
      <w:r w:rsidR="00CC0AEF" w:rsidRPr="00CC0AEF">
        <w:rPr>
          <w:rFonts w:ascii="Times New Roman" w:hAnsi="Times New Roman"/>
          <w:vertAlign w:val="subscript"/>
        </w:rPr>
        <w:t>1</w:t>
      </w:r>
      <w:r w:rsidR="00CC0AEF" w:rsidRPr="00CC0AEF">
        <w:rPr>
          <w:rFonts w:ascii="Times New Roman" w:hAnsi="Times New Roman"/>
        </w:rPr>
        <w:t xml:space="preserve"> = 1,2kNm, m</w:t>
      </w:r>
      <w:r w:rsidR="00CC0AEF" w:rsidRPr="00CC0AEF">
        <w:rPr>
          <w:rFonts w:ascii="Times New Roman" w:hAnsi="Times New Roman"/>
          <w:vertAlign w:val="subscript"/>
        </w:rPr>
        <w:t>2</w:t>
      </w:r>
      <w:r w:rsidR="00CC0AEF" w:rsidRPr="00CC0AEF">
        <w:rPr>
          <w:rFonts w:ascii="Times New Roman" w:hAnsi="Times New Roman"/>
        </w:rPr>
        <w:t xml:space="preserve"> = 0,4kNm, m</w:t>
      </w:r>
      <w:r w:rsidR="00CC0AEF" w:rsidRPr="00CC0AEF">
        <w:rPr>
          <w:rFonts w:ascii="Times New Roman" w:hAnsi="Times New Roman"/>
          <w:vertAlign w:val="subscript"/>
        </w:rPr>
        <w:t>3</w:t>
      </w:r>
      <w:r w:rsidR="00CC0AEF" w:rsidRPr="00CC0AEF">
        <w:rPr>
          <w:rFonts w:ascii="Times New Roman" w:hAnsi="Times New Roman"/>
        </w:rPr>
        <w:t xml:space="preserve"> = 0,6kNm, m</w:t>
      </w:r>
      <w:r w:rsidR="00CC0AEF" w:rsidRPr="00CC0AEF">
        <w:rPr>
          <w:rFonts w:ascii="Times New Roman" w:hAnsi="Times New Roman"/>
          <w:vertAlign w:val="subscript"/>
        </w:rPr>
        <w:t>4</w:t>
      </w:r>
      <w:r w:rsidR="00CC0AEF" w:rsidRPr="00CC0AEF">
        <w:rPr>
          <w:rFonts w:ascii="Times New Roman" w:hAnsi="Times New Roman"/>
        </w:rPr>
        <w:t xml:space="preserve">=0,2kNm. Trục có đường kính không đổi d= </w:t>
      </w:r>
      <w:r w:rsidR="004B5D84">
        <w:rPr>
          <w:rFonts w:ascii="Times New Roman" w:hAnsi="Times New Roman"/>
        </w:rPr>
        <w:t>0,05</w:t>
      </w:r>
      <w:r w:rsidR="00074A1D">
        <w:rPr>
          <w:rFonts w:ascii="Times New Roman" w:hAnsi="Times New Roman"/>
        </w:rPr>
        <w:t>m</w:t>
      </w:r>
    </w:p>
    <w:p w:rsidR="00CC0AEF" w:rsidRPr="00CC0AEF" w:rsidRDefault="00CC0AEF" w:rsidP="00D82E68">
      <w:pPr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</w:rPr>
      </w:pPr>
      <w:r w:rsidRPr="00CC0AEF">
        <w:t>V</w:t>
      </w:r>
      <w:r w:rsidRPr="00CC0AEF">
        <w:rPr>
          <w:rFonts w:ascii="Times New Roman" w:hAnsi="Times New Roman"/>
        </w:rPr>
        <w:t>ẽ biểu đồ moment xoắn nội lực của trục (</w:t>
      </w:r>
      <w:r>
        <w:rPr>
          <w:rFonts w:ascii="Times New Roman" w:hAnsi="Times New Roman"/>
        </w:rPr>
        <w:t>1</w:t>
      </w:r>
      <w:r w:rsidRPr="00CC0AEF">
        <w:rPr>
          <w:rFonts w:ascii="Times New Roman" w:hAnsi="Times New Roman"/>
        </w:rPr>
        <w:t>,5đ)</w:t>
      </w:r>
    </w:p>
    <w:p w:rsidR="00CC0AEF" w:rsidRPr="00D82E68" w:rsidRDefault="00752520" w:rsidP="00D82E6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7257" style="position:absolute;left:0;text-align:left;flip:y;z-index:254793216" from="347.7pt,7.35pt" to="347.7pt,45.75pt" o:regroupid="38" strokeweight="1pt">
            <v:stroke endarrow="block" endarrowwidth="narrow"/>
          </v:line>
        </w:pict>
      </w:r>
      <w:r>
        <w:rPr>
          <w:rFonts w:ascii="Times New Roman" w:hAnsi="Times New Roman"/>
          <w:noProof/>
        </w:rPr>
        <w:pict>
          <v:shape id="_x0000_s7261" type="#_x0000_t202" style="position:absolute;left:0;text-align:left;margin-left:324.2pt;margin-top:10.5pt;width:34.3pt;height:23.85pt;z-index:254797312" o:regroupid="38" filled="f" stroked="f">
            <v:textbox style="mso-next-textbox:#_x0000_s7261">
              <w:txbxContent>
                <w:p w:rsidR="00E356F6" w:rsidRPr="00D91D11" w:rsidRDefault="00E356F6" w:rsidP="003A57FC">
                  <w:pPr>
                    <w:rPr>
                      <w:vertAlign w:val="subscript"/>
                    </w:rPr>
                  </w:pPr>
                  <w:proofErr w:type="gramStart"/>
                  <w:r>
                    <w:t>m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7258" type="#_x0000_t202" style="position:absolute;left:0;text-align:left;margin-left:344.8pt;margin-top:2.95pt;width:26.3pt;height:23.85pt;z-index:254794240" o:regroupid="38" filled="f" stroked="f">
            <v:textbox style="mso-next-textbox:#_x0000_s7258">
              <w:txbxContent>
                <w:p w:rsidR="00E356F6" w:rsidRPr="00D91D11" w:rsidRDefault="00E356F6" w:rsidP="003A57FC">
                  <w:pPr>
                    <w:rPr>
                      <w:vertAlign w:val="subscript"/>
                    </w:rPr>
                  </w:pPr>
                  <w:r>
                    <w:t>P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7254" type="#_x0000_t202" style="position:absolute;left:0;text-align:left;margin-left:456.55pt;margin-top:17.35pt;width:26.3pt;height:23.85pt;z-index:254790144" o:regroupid="38" filled="f" stroked="f">
            <v:textbox style="mso-next-textbox:#_x0000_s7254">
              <w:txbxContent>
                <w:p w:rsidR="00E356F6" w:rsidRPr="00D91D11" w:rsidRDefault="00E356F6" w:rsidP="003A57FC">
                  <w:pPr>
                    <w:rPr>
                      <w:vertAlign w:val="subscript"/>
                    </w:rPr>
                  </w:pPr>
                  <w:r>
                    <w:t>P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line id="_x0000_s7230" style="position:absolute;left:0;text-align:left;z-index:254774784" from="460.9pt,19.7pt" to="460.9pt,47.25pt" o:regroupid="38" strokeweight="1pt">
            <v:stroke endarrow="block" endarrowwidth="narrow"/>
          </v:line>
        </w:pict>
      </w:r>
      <w:r w:rsidR="00CC0AEF" w:rsidRPr="00CC0AEF">
        <w:rPr>
          <w:rFonts w:ascii="Times New Roman" w:hAnsi="Times New Roman"/>
        </w:rPr>
        <w:t>Kiểm tra độ bền. Biết [</w:t>
      </w:r>
      <w:r w:rsidR="00CC0AEF" w:rsidRPr="00CC0AEF">
        <w:rPr>
          <w:rFonts w:ascii="Times New Roman" w:hAnsi="Times New Roman"/>
        </w:rPr>
        <w:sym w:font="Symbol" w:char="F074"/>
      </w:r>
      <w:r w:rsidR="00CC0AEF" w:rsidRPr="00CC0AEF">
        <w:rPr>
          <w:rFonts w:ascii="Times New Roman" w:hAnsi="Times New Roman"/>
        </w:rPr>
        <w:t>] = 80</w:t>
      </w:r>
      <w:r w:rsidR="002D55E5">
        <w:rPr>
          <w:rFonts w:ascii="Times New Roman" w:hAnsi="Times New Roman"/>
        </w:rPr>
        <w:t>.1</w:t>
      </w:r>
      <w:r w:rsidR="002D55E5" w:rsidRPr="00CC0AEF">
        <w:rPr>
          <w:rFonts w:ascii="Times New Roman" w:hAnsi="Times New Roman"/>
        </w:rPr>
        <w:t>0</w:t>
      </w:r>
      <w:r w:rsidR="002D55E5">
        <w:rPr>
          <w:rFonts w:ascii="Times New Roman" w:hAnsi="Times New Roman"/>
          <w:vertAlign w:val="superscript"/>
        </w:rPr>
        <w:t xml:space="preserve">3 </w:t>
      </w:r>
      <w:r w:rsidR="002D55E5">
        <w:rPr>
          <w:rFonts w:ascii="Times New Roman" w:hAnsi="Times New Roman"/>
        </w:rPr>
        <w:t>k</w:t>
      </w:r>
      <w:r w:rsidR="00CC0AEF" w:rsidRPr="00CC0AEF">
        <w:rPr>
          <w:rFonts w:ascii="Times New Roman" w:hAnsi="Times New Roman"/>
        </w:rPr>
        <w:t>N/m</w:t>
      </w:r>
      <w:r w:rsidR="00CC0AEF" w:rsidRPr="00CC0AEF">
        <w:rPr>
          <w:rFonts w:ascii="Times New Roman" w:hAnsi="Times New Roman"/>
          <w:vertAlign w:val="superscript"/>
        </w:rPr>
        <w:t>2</w:t>
      </w:r>
      <w:r w:rsidR="00CC0AEF" w:rsidRPr="00CC0AEF">
        <w:rPr>
          <w:rFonts w:ascii="Times New Roman" w:hAnsi="Times New Roman"/>
        </w:rPr>
        <w:t xml:space="preserve"> (</w:t>
      </w:r>
      <w:r w:rsidR="00766A51">
        <w:rPr>
          <w:rFonts w:ascii="Times New Roman" w:hAnsi="Times New Roman"/>
        </w:rPr>
        <w:t>0</w:t>
      </w:r>
      <w:r w:rsidR="00CC0AEF" w:rsidRPr="00CC0AEF">
        <w:rPr>
          <w:rFonts w:ascii="Times New Roman" w:hAnsi="Times New Roman"/>
        </w:rPr>
        <w:t>,5đ)</w:t>
      </w:r>
    </w:p>
    <w:p w:rsidR="00C32B76" w:rsidRDefault="00752520" w:rsidP="00D82E68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752520">
        <w:rPr>
          <w:rFonts w:ascii="Times New Roman" w:hAnsi="Times New Roman"/>
          <w:b/>
          <w:noProof/>
          <w:sz w:val="26"/>
          <w:szCs w:val="26"/>
          <w:u w:val="single"/>
        </w:rPr>
        <w:pict>
          <v:shape id="_x0000_s7260" type="#_x0000_t19" style="position:absolute;left:0;text-align:left;margin-left:336.75pt;margin-top:6.25pt;width:19.7pt;height:8.95pt;flip:x;z-index:254796288" coordsize="39198,21600" o:regroupid="38" adj="-9473828,,17598" path="wr-4002,,39198,43200,,9075,39198,21600nfewr-4002,,39198,43200,,9075,39198,21600l17598,21600nsxe">
            <v:stroke endarrow="block" endarrowwidth="narrow"/>
            <v:path o:connectlocs="0,9075;39198,21600;17598,21600"/>
          </v:shape>
        </w:pict>
      </w:r>
      <w:r w:rsidRPr="00752520">
        <w:rPr>
          <w:rFonts w:ascii="Times New Roman" w:hAnsi="Times New Roman"/>
          <w:b/>
          <w:noProof/>
          <w:sz w:val="26"/>
          <w:szCs w:val="26"/>
          <w:u w:val="single"/>
        </w:rPr>
        <w:pict>
          <v:line id="_x0000_s7259" style="position:absolute;left:0;text-align:left;flip:x;z-index:254795264" from="348.55pt,10pt" to="355.85pt,24.15pt" o:regroupid="38"/>
        </w:pict>
      </w:r>
      <w:r w:rsidRPr="00752520">
        <w:rPr>
          <w:rFonts w:ascii="Times New Roman" w:hAnsi="Times New Roman"/>
          <w:b/>
          <w:noProof/>
          <w:sz w:val="26"/>
          <w:szCs w:val="26"/>
          <w:u w:val="single"/>
        </w:rPr>
        <w:pict>
          <v:shape id="_x0000_s7231" type="#_x0000_t202" style="position:absolute;left:0;text-align:left;margin-left:288.35pt;margin-top:15.05pt;width:28.5pt;height:23.85pt;z-index:254775808" o:regroupid="38" filled="f" stroked="f">
            <v:textbox style="mso-next-textbox:#_x0000_s7231">
              <w:txbxContent>
                <w:p w:rsidR="00E356F6" w:rsidRPr="00747B85" w:rsidRDefault="00E356F6" w:rsidP="003A57FC">
                  <w:r>
                    <w:t>A</w:t>
                  </w:r>
                </w:p>
              </w:txbxContent>
            </v:textbox>
          </v:shape>
        </w:pict>
      </w:r>
      <w:r w:rsidR="00C32B76"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 w:rsidR="00766A51">
        <w:rPr>
          <w:rFonts w:ascii="Times New Roman" w:hAnsi="Times New Roman"/>
          <w:b/>
          <w:sz w:val="26"/>
          <w:szCs w:val="26"/>
          <w:u w:val="single"/>
        </w:rPr>
        <w:t>4</w:t>
      </w:r>
      <w:r w:rsidR="00C32B76" w:rsidRPr="00EE6B6B">
        <w:rPr>
          <w:rFonts w:ascii="Times New Roman" w:hAnsi="Times New Roman"/>
          <w:sz w:val="26"/>
          <w:szCs w:val="26"/>
        </w:rPr>
        <w:t xml:space="preserve">: </w:t>
      </w:r>
      <w:r w:rsidR="00C32B76" w:rsidRPr="00C95C9A">
        <w:rPr>
          <w:rFonts w:ascii="Times New Roman" w:hAnsi="Times New Roman"/>
          <w:b/>
          <w:sz w:val="26"/>
          <w:szCs w:val="26"/>
        </w:rPr>
        <w:t>(</w:t>
      </w:r>
      <w:r w:rsidR="00766A51">
        <w:rPr>
          <w:rFonts w:ascii="Times New Roman" w:hAnsi="Times New Roman"/>
          <w:b/>
          <w:sz w:val="26"/>
          <w:szCs w:val="26"/>
        </w:rPr>
        <w:t>3</w:t>
      </w:r>
      <w:r w:rsidR="00C32B76" w:rsidRPr="00C95C9A">
        <w:rPr>
          <w:rFonts w:ascii="Times New Roman" w:hAnsi="Times New Roman"/>
          <w:b/>
          <w:sz w:val="26"/>
          <w:szCs w:val="26"/>
        </w:rPr>
        <w:t xml:space="preserve"> điểm)</w:t>
      </w:r>
      <w:r w:rsidR="00C32B76" w:rsidRPr="001B673E">
        <w:rPr>
          <w:rFonts w:ascii="Times New Roman" w:hAnsi="Times New Roman"/>
          <w:sz w:val="26"/>
          <w:szCs w:val="26"/>
        </w:rPr>
        <w:t xml:space="preserve"> </w:t>
      </w:r>
    </w:p>
    <w:p w:rsidR="00C32B76" w:rsidRPr="00766A51" w:rsidRDefault="00752520" w:rsidP="00766A51">
      <w:pPr>
        <w:spacing w:line="276" w:lineRule="auto"/>
        <w:ind w:right="4727" w:firstLine="18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_x0000_s7256" type="#_x0000_t202" style="position:absolute;left:0;text-align:left;margin-left:422.2pt;margin-top:19.4pt;width:43.8pt;height:23.8pt;z-index:254792192" o:regroupid="38" filled="f" stroked="f">
            <v:textbox style="mso-next-textbox:#_x0000_s7256">
              <w:txbxContent>
                <w:p w:rsidR="00E356F6" w:rsidRPr="005F599C" w:rsidRDefault="00E356F6" w:rsidP="003A57F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0,2</w:t>
                  </w:r>
                  <w:r w:rsidRPr="005F599C">
                    <w:rPr>
                      <w:sz w:val="20"/>
                      <w:szCs w:val="20"/>
                    </w:rPr>
                    <w:t>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7255" type="#_x0000_t202" style="position:absolute;left:0;text-align:left;margin-left:372.55pt;margin-top:19.4pt;width:43.8pt;height:23.8pt;z-index:254791168" o:regroupid="38" filled="f" stroked="f">
            <v:textbox style="mso-next-textbox:#_x0000_s7255">
              <w:txbxContent>
                <w:p w:rsidR="00E356F6" w:rsidRPr="005F599C" w:rsidRDefault="00E356F6" w:rsidP="003A57F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0,5</w:t>
                  </w:r>
                  <w:r w:rsidRPr="005F599C">
                    <w:rPr>
                      <w:sz w:val="20"/>
                      <w:szCs w:val="20"/>
                    </w:rPr>
                    <w:t>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line id="_x0000_s7253" style="position:absolute;left:0;text-align:left;flip:x;z-index:254789120" from="345.5pt,33.65pt" to="350.85pt,38.2pt" o:regroupid="38"/>
        </w:pict>
      </w:r>
      <w:r>
        <w:rPr>
          <w:rFonts w:ascii="Times New Roman" w:hAnsi="Times New Roman"/>
          <w:noProof/>
        </w:rPr>
        <w:pict>
          <v:line id="_x0000_s7252" style="position:absolute;left:0;text-align:left;z-index:254788096" from="422.8pt,7.15pt" to="422.8pt,38.9pt" o:regroupid="38"/>
        </w:pict>
      </w:r>
      <w:r>
        <w:rPr>
          <w:rFonts w:ascii="Times New Roman" w:hAnsi="Times New Roman"/>
          <w:noProof/>
        </w:rPr>
        <w:pict>
          <v:line id="_x0000_s7251" style="position:absolute;left:0;text-align:left;z-index:254787072" from="309.05pt,6.8pt" to="464.05pt,6.8pt" o:regroupid="38" strokeweight="1.5pt"/>
        </w:pict>
      </w:r>
      <w:r>
        <w:rPr>
          <w:rFonts w:ascii="Times New Roman" w:hAnsi="Times New Roman"/>
          <w:noProof/>
        </w:rPr>
        <w:pict>
          <v:shape id="_x0000_s7250" type="#_x0000_t202" style="position:absolute;left:0;text-align:left;margin-left:346.25pt;margin-top:1.65pt;width:28.5pt;height:23.8pt;z-index:254786048" o:regroupid="38" filled="f" stroked="f">
            <v:textbox style="mso-next-textbox:#_x0000_s7250">
              <w:txbxContent>
                <w:p w:rsidR="00E356F6" w:rsidRPr="00747B85" w:rsidRDefault="00E356F6" w:rsidP="003A57FC"/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line id="_x0000_s7249" style="position:absolute;left:0;text-align:left;flip:x;z-index:254785024" from="307.6pt,32.95pt" to="312.95pt,37.6pt" o:regroupid="38"/>
        </w:pict>
      </w:r>
      <w:r>
        <w:rPr>
          <w:rFonts w:ascii="Times New Roman" w:hAnsi="Times New Roman"/>
          <w:noProof/>
        </w:rPr>
        <w:pict>
          <v:line id="_x0000_s7248" style="position:absolute;left:0;text-align:left;flip:x;z-index:254784000" from="459.4pt,33.65pt" to="464.7pt,38.2pt" o:regroupid="38"/>
        </w:pict>
      </w:r>
      <w:r>
        <w:rPr>
          <w:rFonts w:ascii="Times New Roman" w:hAnsi="Times New Roman"/>
          <w:noProof/>
        </w:rPr>
        <w:pict>
          <v:line id="_x0000_s7247" style="position:absolute;left:0;text-align:left;flip:x;z-index:254782976" from="419.75pt,33.65pt" to="425.15pt,38.2pt" o:regroupid="38"/>
        </w:pict>
      </w:r>
      <w:r>
        <w:rPr>
          <w:rFonts w:ascii="Times New Roman" w:hAnsi="Times New Roman"/>
          <w:noProof/>
        </w:rPr>
        <w:pict>
          <v:group id="_x0000_s7237" style="position:absolute;left:0;text-align:left;margin-left:300.2pt;margin-top:6.7pt;width:18.25pt;height:18.45pt;z-index:254781952" coordorigin="7281,5369" coordsize="374,370" o:regroupid="38">
            <v:oval id="_x0000_s7238" style="position:absolute;left:7427;top:5369;width:110;height:92"/>
            <v:line id="_x0000_s7239" style="position:absolute" from="7326,5646" to="7655,5646"/>
            <v:line id="_x0000_s7240" style="position:absolute;flip:x" from="7482,5646" to="7591,5739"/>
            <v:line id="_x0000_s7241" style="position:absolute;flip:x" from="7345,5646" to="7454,5739"/>
            <v:line id="_x0000_s7242" style="position:absolute;flip:x" from="7545,5646" to="7655,5739"/>
            <v:line id="_x0000_s7243" style="position:absolute;flip:x" from="7418,5646" to="7527,5739"/>
            <v:line id="_x0000_s7244" style="position:absolute;flip:x" from="7372,5461" to="7482,5646"/>
            <v:line id="_x0000_s7245" style="position:absolute" from="7482,5461" to="7591,5646"/>
            <v:line id="_x0000_s7246" style="position:absolute;flip:x" from="7281,5646" to="7390,5739"/>
          </v:group>
        </w:pict>
      </w:r>
      <w:r>
        <w:rPr>
          <w:rFonts w:ascii="Times New Roman" w:hAnsi="Times New Roman"/>
          <w:noProof/>
        </w:rPr>
        <w:pict>
          <v:line id="_x0000_s7236" style="position:absolute;left:0;text-align:left;z-index:254780928" from="310.5pt,35.6pt" to="462.35pt,35.6pt" o:regroupid="38"/>
        </w:pict>
      </w:r>
      <w:r>
        <w:rPr>
          <w:rFonts w:ascii="Times New Roman" w:hAnsi="Times New Roman"/>
          <w:noProof/>
        </w:rPr>
        <w:pict>
          <v:line id="_x0000_s7235" style="position:absolute;left:0;text-align:left;z-index:254779904" from="461.6pt,9.15pt" to="461.6pt,40.9pt" o:regroupid="38"/>
        </w:pict>
      </w:r>
      <w:r>
        <w:rPr>
          <w:rFonts w:ascii="Times New Roman" w:hAnsi="Times New Roman"/>
          <w:noProof/>
        </w:rPr>
        <w:pict>
          <v:line id="_x0000_s7234" style="position:absolute;left:0;text-align:left;z-index:254778880" from="309.8pt,6.9pt" to="309.8pt,38.65pt" o:regroupid="38"/>
        </w:pict>
      </w:r>
      <w:r>
        <w:rPr>
          <w:rFonts w:ascii="Times New Roman" w:hAnsi="Times New Roman"/>
          <w:noProof/>
        </w:rPr>
        <w:pict>
          <v:line id="_x0000_s7233" style="position:absolute;left:0;text-align:left;z-index:254777856" from="347.7pt,7.9pt" to="347.7pt,39.65pt" o:regroupid="38"/>
        </w:pict>
      </w:r>
      <w:r>
        <w:rPr>
          <w:rFonts w:ascii="Times New Roman" w:hAnsi="Times New Roman"/>
          <w:noProof/>
        </w:rPr>
        <w:pict>
          <v:shape id="_x0000_s7232" type="#_x0000_t202" style="position:absolute;left:0;text-align:left;margin-left:462.35pt;margin-top:.55pt;width:28.5pt;height:23.9pt;z-index:254776832" o:regroupid="38" filled="f" stroked="f">
            <v:textbox style="mso-next-textbox:#_x0000_s7232">
              <w:txbxContent>
                <w:p w:rsidR="00E356F6" w:rsidRPr="00747B85" w:rsidRDefault="00E356F6" w:rsidP="003A57FC">
                  <w:r>
                    <w:t>B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group id="_x0000_s7219" style="position:absolute;left:0;text-align:left;margin-left:413.45pt;margin-top:6.8pt;width:18.25pt;height:18.45pt;z-index:254773760" coordorigin="10363,5369" coordsize="374,370" o:regroupid="38">
            <v:oval id="_x0000_s7220" style="position:absolute;left:10500;top:5553;width:109;height:93"/>
            <v:line id="_x0000_s7221" style="position:absolute" from="10554,5461" to="10554,5553"/>
            <v:oval id="_x0000_s7222" style="position:absolute;left:10500;top:5369;width:109;height:92"/>
            <v:group id="_x0000_s7223" style="position:absolute;left:10363;top:5646;width:374;height:93" coordorigin="7485,9540" coordsize="615,180">
              <v:line id="_x0000_s7224" style="position:absolute" from="7560,9540" to="8100,9540"/>
              <v:line id="_x0000_s7225" style="position:absolute;flip:x" from="7815,9540" to="7995,9720"/>
              <v:line id="_x0000_s7226" style="position:absolute;flip:x" from="7590,9540" to="7770,9720"/>
              <v:line id="_x0000_s7227" style="position:absolute;flip:x" from="7920,9540" to="8100,9720"/>
              <v:line id="_x0000_s7228" style="position:absolute;flip:x" from="7485,9540" to="7665,9720"/>
              <v:line id="_x0000_s7229" style="position:absolute;flip:x" from="7710,9540" to="7890,9720"/>
            </v:group>
          </v:group>
        </w:pict>
      </w:r>
      <w:r>
        <w:rPr>
          <w:rFonts w:ascii="Times New Roman" w:hAnsi="Times New Roman"/>
          <w:noProof/>
        </w:rPr>
        <w:pict>
          <v:shape id="_x0000_s7218" type="#_x0000_t202" style="position:absolute;left:0;text-align:left;margin-left:311.2pt;margin-top:19.75pt;width:43.8pt;height:23.8pt;z-index:254772736" o:regroupid="38" filled="f" stroked="f">
            <v:textbox style="mso-next-textbox:#_x0000_s7218">
              <w:txbxContent>
                <w:p w:rsidR="00E356F6" w:rsidRPr="005F599C" w:rsidRDefault="00E356F6" w:rsidP="003A57F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0,3</w:t>
                  </w:r>
                  <w:r w:rsidRPr="005F599C">
                    <w:rPr>
                      <w:sz w:val="20"/>
                      <w:szCs w:val="20"/>
                    </w:rPr>
                    <w:t>m</w:t>
                  </w:r>
                </w:p>
              </w:txbxContent>
            </v:textbox>
          </v:shape>
        </w:pict>
      </w:r>
      <w:r w:rsidR="00C13158">
        <w:rPr>
          <w:rFonts w:ascii="Times New Roman" w:hAnsi="Times New Roman"/>
        </w:rPr>
        <w:t>Cho dầ</w:t>
      </w:r>
      <w:r w:rsidR="003A57FC" w:rsidRPr="003A57FC">
        <w:rPr>
          <w:rFonts w:ascii="Times New Roman" w:hAnsi="Times New Roman"/>
        </w:rPr>
        <w:t xml:space="preserve">m AB </w:t>
      </w:r>
      <w:r w:rsidR="003A57FC" w:rsidRPr="003A57FC">
        <w:rPr>
          <w:rFonts w:ascii="Times New Roman" w:hAnsi="Times New Roman"/>
          <w:lang w:val="vi-VN"/>
        </w:rPr>
        <w:t>chịu</w:t>
      </w:r>
      <w:r w:rsidR="003A57FC" w:rsidRPr="003A57FC">
        <w:rPr>
          <w:rFonts w:ascii="Times New Roman" w:hAnsi="Times New Roman"/>
        </w:rPr>
        <w:t xml:space="preserve"> tác </w:t>
      </w:r>
      <w:proofErr w:type="gramStart"/>
      <w:r w:rsidR="003A57FC" w:rsidRPr="003A57FC">
        <w:rPr>
          <w:rFonts w:ascii="Times New Roman" w:hAnsi="Times New Roman"/>
        </w:rPr>
        <w:t xml:space="preserve">dụng </w:t>
      </w:r>
      <w:r w:rsidR="00262976">
        <w:rPr>
          <w:rFonts w:ascii="Times New Roman" w:hAnsi="Times New Roman"/>
        </w:rPr>
        <w:t xml:space="preserve"> ngoại</w:t>
      </w:r>
      <w:proofErr w:type="gramEnd"/>
      <w:r w:rsidR="003A57FC" w:rsidRPr="003A57FC">
        <w:rPr>
          <w:rFonts w:ascii="Times New Roman" w:hAnsi="Times New Roman"/>
        </w:rPr>
        <w:t xml:space="preserve"> lực P</w:t>
      </w:r>
      <w:r w:rsidR="003A57FC" w:rsidRPr="003A57FC">
        <w:rPr>
          <w:rFonts w:ascii="Times New Roman" w:hAnsi="Times New Roman"/>
          <w:vertAlign w:val="subscript"/>
        </w:rPr>
        <w:t>1</w:t>
      </w:r>
      <w:r w:rsidR="00262976">
        <w:rPr>
          <w:rFonts w:ascii="Times New Roman" w:hAnsi="Times New Roman"/>
          <w:vertAlign w:val="subscript"/>
        </w:rPr>
        <w:t xml:space="preserve"> </w:t>
      </w:r>
      <w:r w:rsidR="003A57FC" w:rsidRPr="003A57FC">
        <w:rPr>
          <w:rFonts w:ascii="Times New Roman" w:hAnsi="Times New Roman"/>
        </w:rPr>
        <w:t xml:space="preserve">= </w:t>
      </w:r>
      <w:r w:rsidR="003A57FC" w:rsidRPr="003A57FC">
        <w:rPr>
          <w:rFonts w:ascii="Times New Roman" w:hAnsi="Times New Roman"/>
          <w:lang w:val="vi-VN"/>
        </w:rPr>
        <w:t>1</w:t>
      </w:r>
      <w:r w:rsidR="00AD2BFF">
        <w:rPr>
          <w:rFonts w:ascii="Times New Roman" w:hAnsi="Times New Roman"/>
        </w:rPr>
        <w:t>2</w:t>
      </w:r>
      <w:r w:rsidR="003A57FC" w:rsidRPr="003A57FC">
        <w:rPr>
          <w:rFonts w:ascii="Times New Roman" w:hAnsi="Times New Roman"/>
        </w:rPr>
        <w:t>00N, P</w:t>
      </w:r>
      <w:r w:rsidR="003A57FC" w:rsidRPr="003A57FC">
        <w:rPr>
          <w:rFonts w:ascii="Times New Roman" w:hAnsi="Times New Roman"/>
          <w:vertAlign w:val="subscript"/>
        </w:rPr>
        <w:t xml:space="preserve">2 </w:t>
      </w:r>
      <w:r w:rsidR="003A57FC" w:rsidRPr="003A57FC">
        <w:rPr>
          <w:rFonts w:ascii="Times New Roman" w:hAnsi="Times New Roman"/>
        </w:rPr>
        <w:t xml:space="preserve">= </w:t>
      </w:r>
      <w:r w:rsidR="00D237AA">
        <w:rPr>
          <w:rFonts w:ascii="Times New Roman" w:hAnsi="Times New Roman"/>
        </w:rPr>
        <w:t>7</w:t>
      </w:r>
      <w:r w:rsidR="003A57FC" w:rsidRPr="003A57FC">
        <w:rPr>
          <w:rFonts w:ascii="Times New Roman" w:hAnsi="Times New Roman"/>
        </w:rPr>
        <w:t xml:space="preserve">00N và </w:t>
      </w:r>
      <w:r w:rsidR="00766A51">
        <w:rPr>
          <w:rFonts w:ascii="Times New Roman" w:hAnsi="Times New Roman"/>
        </w:rPr>
        <w:t xml:space="preserve">moment </w:t>
      </w:r>
      <w:r w:rsidR="003A57FC" w:rsidRPr="003A57FC">
        <w:rPr>
          <w:rFonts w:ascii="Times New Roman" w:hAnsi="Times New Roman"/>
        </w:rPr>
        <w:t xml:space="preserve">m = </w:t>
      </w:r>
      <w:r w:rsidR="00264857">
        <w:rPr>
          <w:rFonts w:ascii="Times New Roman" w:hAnsi="Times New Roman"/>
        </w:rPr>
        <w:t>1</w:t>
      </w:r>
      <w:r w:rsidR="003A57FC" w:rsidRPr="003A57FC">
        <w:rPr>
          <w:rFonts w:ascii="Times New Roman" w:hAnsi="Times New Roman"/>
        </w:rPr>
        <w:t>80Nm (hình vẽ)</w:t>
      </w:r>
      <w:r w:rsidR="00766A51">
        <w:rPr>
          <w:rFonts w:ascii="Times New Roman" w:hAnsi="Times New Roman"/>
        </w:rPr>
        <w:t>.</w:t>
      </w:r>
      <w:r w:rsidR="00C32B76" w:rsidRPr="00766A51">
        <w:rPr>
          <w:rFonts w:ascii="Times New Roman" w:hAnsi="Times New Roman"/>
          <w:lang w:val="vi-VN"/>
        </w:rPr>
        <w:t>Vẽ</w:t>
      </w:r>
      <w:r w:rsidR="00C32B76" w:rsidRPr="00766A51">
        <w:rPr>
          <w:rFonts w:ascii="Times New Roman" w:hAnsi="Times New Roman" w:cs="VNI-Times"/>
          <w:lang w:val="vi-VN"/>
        </w:rPr>
        <w:t xml:space="preserve"> bi</w:t>
      </w:r>
      <w:r w:rsidR="00C32B76" w:rsidRPr="00766A51">
        <w:rPr>
          <w:rFonts w:ascii="Times New Roman" w:hAnsi="Times New Roman"/>
          <w:lang w:val="vi-VN"/>
        </w:rPr>
        <w:t>ể</w:t>
      </w:r>
      <w:r w:rsidR="00C32B76" w:rsidRPr="00766A51">
        <w:rPr>
          <w:rFonts w:ascii="Times New Roman" w:hAnsi="Times New Roman" w:cs="VNI-Times"/>
          <w:lang w:val="vi-VN"/>
        </w:rPr>
        <w:t xml:space="preserve">u </w:t>
      </w:r>
      <w:r w:rsidR="00C32B76" w:rsidRPr="00766A51">
        <w:rPr>
          <w:rFonts w:ascii="Times New Roman" w:hAnsi="Times New Roman"/>
          <w:lang w:val="vi-VN"/>
        </w:rPr>
        <w:t>đồ</w:t>
      </w:r>
      <w:r w:rsidR="00C32B76" w:rsidRPr="00766A51">
        <w:rPr>
          <w:rFonts w:ascii="Times New Roman" w:hAnsi="Times New Roman" w:cs="VNI-Times"/>
          <w:lang w:val="vi-VN"/>
        </w:rPr>
        <w:t xml:space="preserve"> n</w:t>
      </w:r>
      <w:r w:rsidR="00C32B76" w:rsidRPr="00766A51">
        <w:rPr>
          <w:rFonts w:ascii="Times New Roman" w:hAnsi="Times New Roman"/>
          <w:lang w:val="vi-VN"/>
        </w:rPr>
        <w:t>ộ</w:t>
      </w:r>
      <w:r w:rsidR="00C32B76" w:rsidRPr="00766A51">
        <w:rPr>
          <w:rFonts w:ascii="Times New Roman" w:hAnsi="Times New Roman" w:cs="VNI-Times"/>
          <w:lang w:val="vi-VN"/>
        </w:rPr>
        <w:t>i l</w:t>
      </w:r>
      <w:r w:rsidR="00C32B76" w:rsidRPr="00766A51">
        <w:rPr>
          <w:rFonts w:ascii="Times New Roman" w:hAnsi="Times New Roman"/>
          <w:lang w:val="vi-VN"/>
        </w:rPr>
        <w:t>ự</w:t>
      </w:r>
      <w:r w:rsidR="00C32B76" w:rsidRPr="00766A51">
        <w:rPr>
          <w:rFonts w:ascii="Times New Roman" w:hAnsi="Times New Roman" w:cs="VNI-Times"/>
          <w:lang w:val="vi-VN"/>
        </w:rPr>
        <w:t>c c</w:t>
      </w:r>
      <w:r w:rsidR="00C32B76" w:rsidRPr="00766A51">
        <w:rPr>
          <w:rFonts w:ascii="Times New Roman" w:hAnsi="Times New Roman"/>
          <w:lang w:val="vi-VN"/>
        </w:rPr>
        <w:t>ủ</w:t>
      </w:r>
      <w:r w:rsidR="00C32B76" w:rsidRPr="00766A51">
        <w:rPr>
          <w:rFonts w:ascii="Times New Roman" w:hAnsi="Times New Roman" w:cs="VNI-Times"/>
          <w:lang w:val="vi-VN"/>
        </w:rPr>
        <w:t>a d</w:t>
      </w:r>
      <w:r w:rsidR="00C32B76" w:rsidRPr="00766A51">
        <w:rPr>
          <w:rFonts w:ascii="Times New Roman" w:hAnsi="Times New Roman"/>
          <w:lang w:val="vi-VN"/>
        </w:rPr>
        <w:t>ầ</w:t>
      </w:r>
      <w:r w:rsidR="00766A51" w:rsidRPr="00766A51">
        <w:rPr>
          <w:rFonts w:ascii="Times New Roman" w:hAnsi="Times New Roman" w:cs="VNI-Times"/>
          <w:lang w:val="vi-VN"/>
        </w:rPr>
        <w:t>m</w:t>
      </w:r>
      <w:r w:rsidR="00766A51">
        <w:rPr>
          <w:rFonts w:ascii="Times New Roman" w:hAnsi="Times New Roman" w:cs="VNI-Times"/>
        </w:rPr>
        <w:t>.</w:t>
      </w:r>
      <w:r w:rsidR="00766A51" w:rsidRPr="00766A51">
        <w:rPr>
          <w:rFonts w:ascii="Times New Roman" w:hAnsi="Times New Roman" w:cs="VNI-Times"/>
          <w:lang w:val="vi-VN"/>
        </w:rPr>
        <w:t xml:space="preserve"> </w:t>
      </w:r>
    </w:p>
    <w:p w:rsidR="00C32B76" w:rsidRPr="00766A51" w:rsidRDefault="00C32B76" w:rsidP="00A73C17">
      <w:pPr>
        <w:spacing w:line="276" w:lineRule="auto"/>
        <w:ind w:left="360" w:right="425"/>
        <w:jc w:val="both"/>
        <w:rPr>
          <w:rFonts w:ascii="Times New Roman" w:hAnsi="Times New Roman"/>
        </w:rPr>
      </w:pPr>
    </w:p>
    <w:p w:rsidR="00C32B76" w:rsidRPr="00D07398" w:rsidRDefault="00C32B76" w:rsidP="00C32B76">
      <w:pPr>
        <w:rPr>
          <w:rFonts w:ascii="Times New Roman" w:hAnsi="Times New Roman"/>
        </w:rPr>
      </w:pPr>
    </w:p>
    <w:p w:rsidR="00C32B76" w:rsidRDefault="00C32B76" w:rsidP="00C32B76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C32B76" w:rsidRPr="00C44CFE" w:rsidRDefault="00C32B76" w:rsidP="00C32B76">
      <w:pPr>
        <w:jc w:val="center"/>
        <w:rPr>
          <w:rFonts w:ascii="Times New Roman" w:hAnsi="Times New Roman"/>
          <w:sz w:val="16"/>
          <w:szCs w:val="16"/>
        </w:rPr>
      </w:pPr>
    </w:p>
    <w:p w:rsidR="00C32B76" w:rsidRPr="00F51A8C" w:rsidRDefault="00C32B76" w:rsidP="00C32B76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C32B76" w:rsidRDefault="00C32B76" w:rsidP="00C32B76"/>
    <w:p w:rsidR="00C32B76" w:rsidRPr="0021191F" w:rsidRDefault="00C32B76" w:rsidP="00C32B76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C32B76" w:rsidRPr="00115992" w:rsidRDefault="00C32B76" w:rsidP="00C32B76">
      <w:pPr>
        <w:rPr>
          <w:rFonts w:ascii="Times New Roman" w:hAnsi="Times New Roman"/>
          <w:b/>
          <w:bCs/>
          <w:lang w:val="vi-VN"/>
        </w:rPr>
      </w:pPr>
      <w:r w:rsidRPr="00115992">
        <w:rPr>
          <w:rFonts w:ascii="Times New Roman" w:hAnsi="Times New Roman"/>
          <w:lang w:val="vi-VN"/>
        </w:rPr>
        <w:t xml:space="preserve"> (Ký và ghi rõ họ tên)                          </w:t>
      </w:r>
      <w:r>
        <w:rPr>
          <w:rFonts w:ascii="Times New Roman" w:hAnsi="Times New Roman"/>
        </w:rPr>
        <w:t xml:space="preserve">  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C32B76" w:rsidRPr="00115992" w:rsidRDefault="00C32B76" w:rsidP="00C32B76">
      <w:pPr>
        <w:rPr>
          <w:rFonts w:ascii="Times New Roman" w:hAnsi="Times New Roman"/>
          <w:b/>
          <w:bCs/>
          <w:lang w:val="vi-VN"/>
        </w:rPr>
      </w:pPr>
    </w:p>
    <w:p w:rsidR="00C32B76" w:rsidRPr="00115992" w:rsidRDefault="00C32B76" w:rsidP="00C32B76">
      <w:pPr>
        <w:rPr>
          <w:rFonts w:ascii="Times New Roman" w:hAnsi="Times New Roman"/>
        </w:rPr>
      </w:pPr>
    </w:p>
    <w:p w:rsidR="00C32B76" w:rsidRPr="00115992" w:rsidRDefault="00C32B76" w:rsidP="00C32B76">
      <w:pPr>
        <w:rPr>
          <w:rFonts w:ascii="Times New Roman" w:hAnsi="Times New Roman"/>
        </w:rPr>
      </w:pPr>
    </w:p>
    <w:p w:rsidR="00C32B76" w:rsidRPr="00115992" w:rsidRDefault="00C32B76" w:rsidP="00C32B76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C32B76" w:rsidRPr="00115992" w:rsidRDefault="00C32B76" w:rsidP="00C32B76">
      <w:pPr>
        <w:spacing w:line="288" w:lineRule="auto"/>
        <w:jc w:val="both"/>
        <w:rPr>
          <w:rFonts w:ascii="Times New Roman" w:hAnsi="Times New Roman"/>
          <w:b/>
          <w:i/>
        </w:rPr>
      </w:pPr>
      <w:r w:rsidRPr="00115992">
        <w:rPr>
          <w:rFonts w:ascii="Times New Roman" w:hAnsi="Times New Roman"/>
          <w:b/>
          <w:i/>
          <w:lang w:val="vi-VN"/>
        </w:rPr>
        <w:t xml:space="preserve">Chung Trần Thế Vinh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   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E12EAC" w:rsidRPr="00197B64" w:rsidRDefault="00E12EAC" w:rsidP="00E12EAC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E12EAC" w:rsidRPr="00197B64" w:rsidRDefault="00E12EAC" w:rsidP="00E12EAC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E12EAC" w:rsidRPr="00197B64" w:rsidRDefault="00752520" w:rsidP="00E12EAC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4733" style="position:absolute;left:0;text-align:left;z-index:254800384" from="306.75pt,4.65pt" to="396.75pt,4.65pt"/>
        </w:pict>
      </w:r>
      <w:r w:rsidR="00E12EAC" w:rsidRPr="00197B64">
        <w:rPr>
          <w:rFonts w:ascii="Times New Roman" w:hAnsi="Times New Roman"/>
          <w:b/>
          <w:lang w:val="vi-VN"/>
        </w:rPr>
        <w:t xml:space="preserve"> </w:t>
      </w:r>
      <w:r w:rsidR="00E12EAC">
        <w:rPr>
          <w:rFonts w:ascii="Times New Roman" w:hAnsi="Times New Roman"/>
          <w:b/>
        </w:rPr>
        <w:t xml:space="preserve">   </w:t>
      </w:r>
      <w:r w:rsidR="00E12EAC" w:rsidRPr="00197B64">
        <w:rPr>
          <w:rFonts w:ascii="Times New Roman" w:hAnsi="Times New Roman"/>
          <w:b/>
          <w:lang w:val="vi-VN"/>
        </w:rPr>
        <w:t>T</w:t>
      </w:r>
      <w:r w:rsidR="00E12EAC">
        <w:rPr>
          <w:rFonts w:ascii="Times New Roman" w:hAnsi="Times New Roman"/>
          <w:b/>
        </w:rPr>
        <w:t xml:space="preserve">HÀNH </w:t>
      </w:r>
      <w:r w:rsidR="00E12EAC" w:rsidRPr="00197B64">
        <w:rPr>
          <w:rFonts w:ascii="Times New Roman" w:hAnsi="Times New Roman"/>
          <w:b/>
          <w:lang w:val="vi-VN"/>
        </w:rPr>
        <w:t>P</w:t>
      </w:r>
      <w:r w:rsidR="00E12EAC">
        <w:rPr>
          <w:rFonts w:ascii="Times New Roman" w:hAnsi="Times New Roman"/>
          <w:b/>
        </w:rPr>
        <w:t>HỐ</w:t>
      </w:r>
      <w:r w:rsidR="00E12EAC" w:rsidRPr="00197B64">
        <w:rPr>
          <w:rFonts w:ascii="Times New Roman" w:hAnsi="Times New Roman"/>
          <w:b/>
          <w:lang w:val="vi-VN"/>
        </w:rPr>
        <w:t xml:space="preserve"> HỒ CHÍ MINH</w:t>
      </w:r>
      <w:r w:rsidR="00E12EAC" w:rsidRPr="00197B64">
        <w:rPr>
          <w:rFonts w:ascii="Times New Roman" w:hAnsi="Times New Roman"/>
          <w:b/>
          <w:lang w:val="vi-VN"/>
        </w:rPr>
        <w:tab/>
      </w:r>
      <w:r w:rsidR="00E12EAC" w:rsidRPr="00197B64">
        <w:rPr>
          <w:rFonts w:ascii="Times New Roman" w:hAnsi="Times New Roman"/>
          <w:b/>
          <w:lang w:val="vi-VN"/>
        </w:rPr>
        <w:tab/>
      </w:r>
      <w:r w:rsidR="00E12EAC" w:rsidRPr="00197B64">
        <w:rPr>
          <w:rFonts w:ascii="Times New Roman" w:hAnsi="Times New Roman"/>
          <w:b/>
          <w:lang w:val="vi-VN"/>
        </w:rPr>
        <w:tab/>
      </w:r>
      <w:r w:rsidR="00E12EAC" w:rsidRPr="00197B64">
        <w:rPr>
          <w:rFonts w:ascii="Times New Roman" w:hAnsi="Times New Roman"/>
          <w:b/>
          <w:lang w:val="vi-VN"/>
        </w:rPr>
        <w:tab/>
      </w:r>
      <w:r w:rsidR="00E12EAC">
        <w:rPr>
          <w:rFonts w:ascii="Times New Roman" w:hAnsi="Times New Roman"/>
          <w:b/>
        </w:rPr>
        <w:t xml:space="preserve"> </w:t>
      </w:r>
      <w:r w:rsidR="00E12EAC" w:rsidRPr="00197B64">
        <w:rPr>
          <w:rFonts w:ascii="Times New Roman" w:hAnsi="Times New Roman"/>
          <w:b/>
          <w:lang w:val="vi-VN"/>
        </w:rPr>
        <w:tab/>
      </w:r>
      <w:r w:rsidR="00E12EAC" w:rsidRPr="00197B64">
        <w:rPr>
          <w:rFonts w:ascii="Times New Roman" w:hAnsi="Times New Roman"/>
          <w:b/>
          <w:lang w:val="vi-VN"/>
        </w:rPr>
        <w:tab/>
      </w:r>
      <w:r w:rsidR="00E12EAC" w:rsidRPr="00197B64">
        <w:rPr>
          <w:rFonts w:ascii="Times New Roman" w:hAnsi="Times New Roman"/>
          <w:b/>
          <w:lang w:val="vi-VN"/>
        </w:rPr>
        <w:tab/>
      </w:r>
      <w:r w:rsidR="00E12EAC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E12EAC" w:rsidRPr="00197B64" w:rsidRDefault="00752520" w:rsidP="00E12EAC">
      <w:pPr>
        <w:ind w:left="-180"/>
        <w:jc w:val="both"/>
        <w:rPr>
          <w:rFonts w:ascii="Times New Roman" w:hAnsi="Times New Roman"/>
          <w:b/>
          <w:lang w:val="vi-VN"/>
        </w:rPr>
      </w:pPr>
      <w:r w:rsidRPr="00752520">
        <w:rPr>
          <w:rFonts w:ascii="Times New Roman" w:hAnsi="Times New Roman"/>
          <w:b/>
          <w:noProof/>
          <w:lang w:val="vi-VN" w:eastAsia="vi-VN"/>
        </w:rPr>
        <w:pict>
          <v:line id="_x0000_s24734" style="position:absolute;left:0;text-align:left;z-index:254801408" from="36pt,3.6pt" to="126pt,3.6pt"/>
        </w:pict>
      </w:r>
    </w:p>
    <w:p w:rsidR="00E12EAC" w:rsidRPr="00587A21" w:rsidRDefault="00E12EAC" w:rsidP="00E12EA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E12EAC" w:rsidRDefault="00E12EAC" w:rsidP="00E12EA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E12EAC" w:rsidRPr="008B0273" w:rsidRDefault="00E12EAC" w:rsidP="00E12EAC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9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E12EAC" w:rsidRPr="00F22AC2" w:rsidRDefault="00E12EAC" w:rsidP="00E12EA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E12EAC" w:rsidRPr="00595352" w:rsidRDefault="00E12EAC" w:rsidP="00E12EA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Cơ Kỹ thuật</w:t>
      </w:r>
    </w:p>
    <w:p w:rsidR="00E12EAC" w:rsidRDefault="00E12EAC" w:rsidP="00E12EA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9C1-CKL, BCN, CCK, CTM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E12EAC" w:rsidRPr="00FF50DA" w:rsidRDefault="00E12EAC" w:rsidP="00E12EA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E12EAC" w:rsidRDefault="00752520" w:rsidP="00E12EA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52520">
        <w:rPr>
          <w:rFonts w:ascii="Times New Roman" w:hAnsi="Times New Roman"/>
          <w:b/>
          <w:noProof/>
        </w:rPr>
        <w:pict>
          <v:shape id="_x0000_s24732" type="#_x0000_t202" style="position:absolute;left:0;text-align:left;margin-left:9pt;margin-top:13.85pt;width:63pt;height:24pt;z-index:254799360">
            <v:textbox style="mso-next-textbox:#_x0000_s24732">
              <w:txbxContent>
                <w:p w:rsidR="00E356F6" w:rsidRPr="0049659F" w:rsidRDefault="00E356F6" w:rsidP="00E12EA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="00E12EAC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E12EAC">
        <w:rPr>
          <w:rFonts w:ascii="Times New Roman" w:hAnsi="Times New Roman"/>
          <w:b/>
          <w:sz w:val="26"/>
          <w:szCs w:val="26"/>
          <w:lang w:val="vi-VN"/>
        </w:rPr>
        <w:t>9</w:t>
      </w:r>
      <w:r w:rsidR="00E12EAC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E12EAC">
        <w:rPr>
          <w:rFonts w:ascii="Times New Roman" w:hAnsi="Times New Roman"/>
          <w:b/>
          <w:sz w:val="26"/>
          <w:szCs w:val="26"/>
        </w:rPr>
        <w:t xml:space="preserve"> </w:t>
      </w:r>
      <w:r w:rsidR="00E12EAC">
        <w:rPr>
          <w:rFonts w:ascii="Times New Roman" w:hAnsi="Times New Roman"/>
          <w:sz w:val="26"/>
          <w:szCs w:val="26"/>
        </w:rPr>
        <w:t>(không kể thời gian phát đề)</w:t>
      </w:r>
      <w:r w:rsidR="00E12EAC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E12EAC" w:rsidRPr="0021191F" w:rsidRDefault="00E12EAC" w:rsidP="00E12EA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E12EAC" w:rsidRDefault="00E12EAC" w:rsidP="00E12EAC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E12EAC" w:rsidTr="00AF1119">
        <w:tc>
          <w:tcPr>
            <w:tcW w:w="72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</w:p>
        </w:tc>
        <w:tc>
          <w:tcPr>
            <w:tcW w:w="54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62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</w:tr>
      <w:tr w:rsidR="00E12EAC" w:rsidTr="00AF1119">
        <w:tc>
          <w:tcPr>
            <w:tcW w:w="72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2,5</w:t>
            </w:r>
          </w:p>
        </w:tc>
      </w:tr>
      <w:tr w:rsidR="00E12EAC" w:rsidTr="00AF1119">
        <w:tc>
          <w:tcPr>
            <w:tcW w:w="72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E12EAC" w:rsidRPr="00001B00" w:rsidRDefault="00752520" w:rsidP="00AF1119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25252" style="position:absolute;margin-left:107.8pt;margin-top:.95pt;width:226.05pt;height:102.35pt;z-index:254820864;mso-position-horizontal-relative:text;mso-position-vertical-relative:text" coordorigin="7135,2662" coordsize="4521,2047">
                  <v:group id="_x0000_s25151" style="position:absolute;left:7135;top:2662;width:4521;height:2047" coordorigin="6639,5537" coordsize="4521,2047">
                    <v:rect id="_x0000_s25152" style="position:absolute;left:10525;top:6613;width:327;height:467" filled="f" stroked="f">
                      <v:textbox style="mso-next-textbox:#_x0000_s25152" inset="0,0,0,0">
                        <w:txbxContent>
                          <w:p w:rsidR="00E356F6" w:rsidRPr="009D10A6" w:rsidRDefault="00E356F6" w:rsidP="000405A3">
                            <w:r w:rsidRPr="009D10A6"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25153" style="position:absolute;left:6721;top:6405;width:287;height:419" filled="f" stroked="f">
                      <v:textbox style="mso-next-textbox:#_x0000_s25153" inset="0,0,0,0">
                        <w:txbxContent>
                          <w:p w:rsidR="00E356F6" w:rsidRPr="009D10A6" w:rsidRDefault="00E356F6" w:rsidP="000405A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D10A6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shape id="_x0000_s25154" type="#_x0000_t32" style="position:absolute;left:6935;top:6551;width:3702;height:0" o:connectortype="straight" strokeweight="1.5pt"/>
                    <v:group id="_x0000_s25155" style="position:absolute;left:10283;top:6473;width:357;height:156" coordorigin="8130,10587" coordsize="884,423">
                      <v:shape id="_x0000_s25156" type="#_x0000_t32" style="position:absolute;left:8190;top:10920;width:780;height:0" o:connectortype="straight" strokeweight="1.5pt"/>
                      <v:shape id="_x0000_s25157" type="#_x0000_t32" style="position:absolute;left:8190;top:10680;width:780;height:0" o:connectortype="straight" strokeweight="1.5pt"/>
                      <v:group id="_x0000_s25158" style="position:absolute;left:8190;top:10587;width:374;height:93" coordorigin="7968,6233" coordsize="374,93">
                        <v:line id="_x0000_s25159" style="position:absolute;flip:x" from="8169,6233" to="8278,6326"/>
                        <v:line id="_x0000_s25160" style="position:absolute;flip:x" from="8032,6233" to="8141,6326"/>
                        <v:line id="_x0000_s25161" style="position:absolute;flip:x" from="8233,6233" to="8342,6326"/>
                        <v:line id="_x0000_s25162" style="position:absolute;flip:x" from="7968,6233" to="8077,6326"/>
                        <v:line id="_x0000_s25163" style="position:absolute;flip:x" from="8103,6233" to="8212,6326"/>
                      </v:group>
                      <v:line id="_x0000_s25164" style="position:absolute;flip:x" from="8796,10587" to="8905,10680"/>
                      <v:line id="_x0000_s25165" style="position:absolute;flip:x" from="8584,10587" to="8693,10680"/>
                      <v:line id="_x0000_s25166" style="position:absolute;flip:x" from="8905,10587" to="9014,10680"/>
                      <v:line id="_x0000_s25167" style="position:absolute;flip:x" from="8520,10587" to="8629,10680"/>
                      <v:line id="_x0000_s25168" style="position:absolute;flip:x" from="8655,10587" to="8764,10680"/>
                      <v:line id="_x0000_s25169" style="position:absolute;flip:x" from="8721,10587" to="8830,10680"/>
                      <v:line id="_x0000_s25170" style="position:absolute;flip:x" from="8854,10587" to="8963,10680"/>
                      <v:group id="_x0000_s25171" style="position:absolute;left:8130;top:10917;width:824;height:93" coordorigin="2760,11607" coordsize="824,93">
                        <v:group id="_x0000_s25172" style="position:absolute;left:2760;top:11607;width:374;height:93" coordorigin="7968,6233" coordsize="374,93">
                          <v:line id="_x0000_s25173" style="position:absolute;flip:x" from="8169,6233" to="8278,6326"/>
                          <v:line id="_x0000_s25174" style="position:absolute;flip:x" from="8032,6233" to="8141,6326"/>
                          <v:line id="_x0000_s25175" style="position:absolute;flip:x" from="8233,6233" to="8342,6326"/>
                          <v:line id="_x0000_s25176" style="position:absolute;flip:x" from="7968,6233" to="8077,6326"/>
                          <v:line id="_x0000_s25177" style="position:absolute;flip:x" from="8103,6233" to="8212,6326"/>
                        </v:group>
                        <v:line id="_x0000_s25178" style="position:absolute;flip:x" from="3366,11607" to="3475,11700"/>
                        <v:line id="_x0000_s25179" style="position:absolute;flip:x" from="3154,11607" to="3263,11700"/>
                        <v:line id="_x0000_s25180" style="position:absolute;flip:x" from="3475,11607" to="3584,11700"/>
                        <v:line id="_x0000_s25181" style="position:absolute;flip:x" from="3090,11607" to="3199,11700"/>
                        <v:line id="_x0000_s25182" style="position:absolute;flip:x" from="3225,11607" to="3334,11700"/>
                        <v:line id="_x0000_s25183" style="position:absolute;flip:x" from="3291,11607" to="3400,11700"/>
                        <v:line id="_x0000_s25184" style="position:absolute;flip:x" from="3424,11607" to="3533,11700"/>
                      </v:group>
                    </v:group>
                    <v:group id="_x0000_s25185" style="position:absolute;left:6912;top:6473;width:358;height:156" coordorigin="3205,13997" coordsize="638,215">
                      <v:shape id="_x0000_s25186" type="#_x0000_t32" style="position:absolute;left:3248;top:14166;width:563;height:0" o:connectortype="straight" strokeweight="1.5pt"/>
                      <v:shape id="_x0000_s25187" type="#_x0000_t32" style="position:absolute;left:3248;top:14044;width:563;height:0" o:connectortype="straight" strokeweight="1.5pt"/>
                      <v:group id="_x0000_s25188" style="position:absolute;left:3248;top:13997;width:270;height:47" coordorigin="7968,6233" coordsize="374,93">
                        <v:line id="_x0000_s25189" style="position:absolute;flip:x" from="8169,6233" to="8278,6326"/>
                        <v:line id="_x0000_s25190" style="position:absolute;flip:x" from="8032,6233" to="8141,6326"/>
                        <v:line id="_x0000_s25191" style="position:absolute;flip:x" from="8233,6233" to="8342,6326"/>
                        <v:line id="_x0000_s25192" style="position:absolute;flip:x" from="7968,6233" to="8077,6326"/>
                        <v:line id="_x0000_s25193" style="position:absolute;flip:x" from="8103,6233" to="8212,6326"/>
                      </v:group>
                      <v:line id="_x0000_s25194" style="position:absolute;flip:x" from="3686,13997" to="3764,14044"/>
                      <v:line id="_x0000_s25195" style="position:absolute;flip:x" from="3533,13997" to="3611,14044"/>
                      <v:line id="_x0000_s25196" style="position:absolute;flip:x" from="3764,13997" to="3843,14044"/>
                      <v:line id="_x0000_s25197" style="position:absolute;flip:x" from="3486,13997" to="3565,14044"/>
                      <v:line id="_x0000_s25198" style="position:absolute;flip:x" from="3584,13997" to="3662,14044"/>
                      <v:line id="_x0000_s25199" style="position:absolute;flip:x" from="3631,13997" to="3710,14044"/>
                      <v:line id="_x0000_s25200" style="position:absolute;flip:x" from="3727,13997" to="3806,14044"/>
                      <v:group id="_x0000_s25201" style="position:absolute;left:3205;top:14165;width:595;height:47" coordorigin="2760,11607" coordsize="824,93">
                        <v:group id="_x0000_s25202" style="position:absolute;left:2760;top:11607;width:374;height:93" coordorigin="7968,6233" coordsize="374,93">
                          <v:line id="_x0000_s25203" style="position:absolute;flip:x" from="8169,6233" to="8278,6326"/>
                          <v:line id="_x0000_s25204" style="position:absolute;flip:x" from="8032,6233" to="8141,6326"/>
                          <v:line id="_x0000_s25205" style="position:absolute;flip:x" from="8233,6233" to="8342,6326"/>
                          <v:line id="_x0000_s25206" style="position:absolute;flip:x" from="7968,6233" to="8077,6326"/>
                          <v:line id="_x0000_s25207" style="position:absolute;flip:x" from="8103,6233" to="8212,6326"/>
                        </v:group>
                        <v:line id="_x0000_s25208" style="position:absolute;flip:x" from="3366,11607" to="3475,11700"/>
                        <v:line id="_x0000_s25209" style="position:absolute;flip:x" from="3154,11607" to="3263,11700"/>
                        <v:line id="_x0000_s25210" style="position:absolute;flip:x" from="3475,11607" to="3584,11700"/>
                        <v:line id="_x0000_s25211" style="position:absolute;flip:x" from="3090,11607" to="3199,11700"/>
                        <v:line id="_x0000_s25212" style="position:absolute;flip:x" from="3225,11607" to="3334,11700"/>
                        <v:line id="_x0000_s25213" style="position:absolute;flip:x" from="3291,11607" to="3400,11700"/>
                        <v:line id="_x0000_s25214" style="position:absolute;flip:x" from="3424,11607" to="3533,11700"/>
                      </v:group>
                    </v:group>
                    <v:shape id="_x0000_s25215" type="#_x0000_t32" style="position:absolute;left:10471;top:6557;width:0;height:984" o:connectortype="straight"/>
                    <v:shape id="_x0000_s25216" type="#_x0000_t32" style="position:absolute;left:7096;top:6529;width:0;height:984" o:connectortype="straight"/>
                    <v:shape id="_x0000_s25217" type="#_x0000_t32" style="position:absolute;left:9296;top:7125;width:0;height:394" o:connectortype="straight"/>
                    <v:shape id="_x0000_s25218" type="#_x0000_t32" style="position:absolute;left:7997;top:7416;width:1308;height:0" o:connectortype="straight">
                      <v:stroke startarrow="block" startarrowwidth="narrow" endarrow="block" endarrowwidth="narrow"/>
                    </v:shape>
                    <v:shape id="_x0000_s25219" type="#_x0000_t32" style="position:absolute;left:7083;top:7416;width:916;height:0" o:connectortype="straight">
                      <v:stroke startarrow="block" startarrowwidth="narrow" endarrow="block" endarrowwidth="narrow"/>
                    </v:shape>
                    <v:rect id="_x0000_s25220" style="position:absolute;left:7367;top:7157;width:618;height:427" filled="f" stroked="f">
                      <v:textbox style="mso-next-textbox:#_x0000_s25220" inset="0,0,0,0">
                        <w:txbxContent>
                          <w:p w:rsidR="00E356F6" w:rsidRPr="009D10A6" w:rsidRDefault="00E356F6" w:rsidP="000405A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D10A6">
                              <w:rPr>
                                <w:sz w:val="20"/>
                                <w:szCs w:val="20"/>
                              </w:rPr>
                              <w:t>0,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  <w:r w:rsidRPr="009D10A6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shape id="_x0000_s25221" type="#_x0000_t32" style="position:absolute;left:7987;top:6941;width:0;height:600" o:connectortype="straight"/>
                    <v:shape id="_x0000_s25222" type="#_x0000_t32" style="position:absolute;left:9284;top:7416;width:1174;height:0" o:connectortype="straight">
                      <v:stroke startarrow="block" startarrowwidth="narrow" endarrow="block" endarrowwidth="narrow"/>
                    </v:shape>
                    <v:rect id="_x0000_s25223" style="position:absolute;left:8365;top:7157;width:618;height:427" filled="f" stroked="f">
                      <v:textbox style="mso-next-textbox:#_x0000_s25223" inset="0,0,0,0">
                        <w:txbxContent>
                          <w:p w:rsidR="00E356F6" w:rsidRPr="009D10A6" w:rsidRDefault="00E356F6" w:rsidP="000405A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D10A6">
                              <w:rPr>
                                <w:sz w:val="20"/>
                                <w:szCs w:val="20"/>
                              </w:rPr>
                              <w:t>0,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  <w:r w:rsidRPr="009D10A6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25224" style="position:absolute;left:9647;top:7154;width:618;height:427" filled="f" stroked="f">
                      <v:textbox style="mso-next-textbox:#_x0000_s25224" inset="0,0,0,0">
                        <w:txbxContent>
                          <w:p w:rsidR="00E356F6" w:rsidRPr="009D10A6" w:rsidRDefault="00E356F6" w:rsidP="000405A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D10A6">
                              <w:rPr>
                                <w:sz w:val="20"/>
                                <w:szCs w:val="20"/>
                              </w:rPr>
                              <w:t>0,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9D10A6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shape id="_x0000_s25225" type="#_x0000_t32" style="position:absolute;left:10495;top:6551;width:502;height:0" o:connectortype="straight">
                      <v:stroke endarrow="block" endarrowwidth="narrow"/>
                    </v:shape>
                    <v:shape id="_x0000_s25226" type="#_x0000_t32" style="position:absolute;left:7089;top:5961;width:0;height:546;flip:y" o:connectortype="straight">
                      <v:stroke endarrow="block" endarrowwidth="narrow"/>
                    </v:shape>
                    <v:shape id="_x0000_s25227" type="#_x0000_t32" style="position:absolute;left:6639;top:6531;width:449;height:320;flip:y" o:connectortype="straight" strokeweight=".25pt">
                      <v:stroke startarrow="block" startarrowwidth="narrow"/>
                    </v:shape>
                    <v:rect id="_x0000_s25228" style="position:absolute;left:10832;top:6486;width:328;height:467" filled="f" stroked="f">
                      <v:textbox style="mso-next-textbox:#_x0000_s25228" inset="0,0,0,0">
                        <w:txbxContent>
                          <w:p w:rsidR="00E356F6" w:rsidRPr="009D10A6" w:rsidRDefault="00E356F6" w:rsidP="000405A3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y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25229" style="position:absolute;left:6895;top:5814;width:328;height:467" filled="f" stroked="f">
                      <v:textbox style="mso-next-textbox:#_x0000_s25229" inset="0,0,0,0">
                        <w:txbxContent>
                          <w:p w:rsidR="00E356F6" w:rsidRPr="009D10A6" w:rsidRDefault="00E356F6" w:rsidP="000405A3"/>
                        </w:txbxContent>
                      </v:textbox>
                    </v:rect>
                    <v:rect id="_x0000_s25230" style="position:absolute;left:6652;top:6770;width:328;height:467" filled="f" stroked="f">
                      <v:textbox style="mso-next-textbox:#_x0000_s25230" inset="0,0,0,0">
                        <w:txbxContent>
                          <w:p w:rsidR="00E356F6" w:rsidRPr="009D10A6" w:rsidRDefault="00E356F6" w:rsidP="000405A3"/>
                        </w:txbxContent>
                      </v:textbox>
                    </v:rect>
                    <v:rect id="_x0000_s25231" style="position:absolute;left:7885;top:6126;width:206;height:811"/>
                    <v:group id="_x0000_s25232" style="position:absolute;left:7959;top:6502;width:60;height:72" coordorigin="7353,14021" coordsize="109,107">
                      <v:shape id="_x0000_s25233" type="#_x0000_t32" style="position:absolute;left:7353;top:14044;width:109;height:69;flip:x" o:connectortype="straight"/>
                      <v:shape id="_x0000_s25234" type="#_x0000_t32" style="position:absolute;left:7364;top:14021;width:76;height:107" o:connectortype="straight"/>
                    </v:group>
                    <v:shape id="_x0000_s25235" type="#_x0000_t32" style="position:absolute;left:7706;top:6937;width:281;height:220;flip:y" o:connectortype="straight" strokeweight="1.5pt">
                      <v:stroke startarrow="block" startarrowwidth="narrow"/>
                    </v:shape>
                    <v:shape id="_x0000_s25236" type="#_x0000_t32" style="position:absolute;left:7987;top:6439;width:0;height:488;flip:y" o:connectortype="straight" strokeweight="1.5pt">
                      <v:stroke startarrowwidth="narrow" endarrow="block" endarrowwidth="narrow"/>
                    </v:shape>
                    <v:rect id="_x0000_s25237" style="position:absolute;left:7561;top:6740;width:410;height:534" filled="f" stroked="f">
                      <v:textbox style="mso-next-textbox:#_x0000_s25237" inset="0,0,0,0">
                        <w:txbxContent>
                          <w:p w:rsidR="00E356F6" w:rsidRPr="00AC0162" w:rsidRDefault="00E356F6" w:rsidP="000405A3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25238" style="position:absolute;left:8124;top:6542;width:484;height:449" filled="f" stroked="f">
                      <v:textbox style="mso-next-textbox:#_x0000_s25238" inset="0,0,0,0">
                        <w:txbxContent>
                          <w:p w:rsidR="00E356F6" w:rsidRPr="00AC0162" w:rsidRDefault="00E356F6" w:rsidP="000405A3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r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25239" style="position:absolute;left:9172;top:5946;width:227;height:1164"/>
                    <v:shape id="_x0000_s25240" type="#_x0000_t32" style="position:absolute;left:9283;top:5946;width:0;height:529;flip:y" o:connectortype="straight" strokeweight="1.5pt">
                      <v:stroke startarrow="block" startarrowwidth="narrow"/>
                    </v:shape>
                    <v:shape id="_x0000_s25241" type="#_x0000_t32" style="position:absolute;left:8876;top:5946;width:398;height:335;flip:y" o:connectortype="straight" strokeweight="1.5pt">
                      <v:stroke startarrow="block" startarrowwidth="narrow"/>
                    </v:shape>
                    <v:rect id="_x0000_s25242" style="position:absolute;left:8619;top:5943;width:499;height:559" filled="f" stroked="f">
                      <v:textbox style="mso-next-textbox:#_x0000_s25242" inset="0,0,0,0">
                        <w:txbxContent>
                          <w:p w:rsidR="00E356F6" w:rsidRPr="00AC0162" w:rsidRDefault="00E356F6" w:rsidP="000405A3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group id="_x0000_s25243" style="position:absolute;left:9254;top:6504;width:61;height:77" coordorigin="7353,14021" coordsize="109,107">
                      <v:shape id="_x0000_s25244" type="#_x0000_t32" style="position:absolute;left:7353;top:14044;width:109;height:69;flip:x" o:connectortype="straight"/>
                      <v:shape id="_x0000_s25245" type="#_x0000_t32" style="position:absolute;left:7364;top:14021;width:76;height:107" o:connectortype="straight"/>
                    </v:group>
                    <v:rect id="_x0000_s25246" style="position:absolute;left:9451;top:6021;width:400;height:499" filled="f" stroked="f">
                      <v:textbox style="mso-next-textbox:#_x0000_s25246" inset="0,0,0,0">
                        <w:txbxContent>
                          <w:p w:rsidR="00E356F6" w:rsidRPr="00AC0162" w:rsidRDefault="00E356F6" w:rsidP="000405A3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r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shape id="_x0000_s25247" type="#_x0000_t32" style="position:absolute;left:8791;top:5946;width:483;height:1" o:connectortype="straight" strokeweight="1.5pt">
                      <v:stroke startarrow="block" startarrowwidth="narrow"/>
                    </v:shape>
                    <v:rect id="_x0000_s25248" style="position:absolute;left:8901;top:5537;width:498;height:559" filled="f" stroked="f">
                      <v:textbox style="mso-next-textbox:#_x0000_s25248" inset="0,0,0,0">
                        <w:txbxContent>
                          <w:p w:rsidR="00E356F6" w:rsidRPr="00AC0162" w:rsidRDefault="00E356F6" w:rsidP="000405A3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9D10A6"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a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25249" style="position:absolute;left:9594;top:6643;width:328;height:467" filled="f" stroked="f">
                      <v:textbox style="mso-next-textbox:#_x0000_s25249" inset="0,0,0,0">
                        <w:txbxContent>
                          <w:p w:rsidR="00E356F6" w:rsidRPr="00BD1AC6" w:rsidRDefault="00E356F6" w:rsidP="000405A3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shape id="_x0000_s25250" type="#_x0000_t32" style="position:absolute;left:9378;top:7110;width:247;height:0" o:connectortype="straight"/>
                    <v:shape id="_x0000_s25251" type="#_x0000_t32" style="position:absolute;left:9563;top:6542;width:3;height:582" o:connectortype="straight">
                      <v:stroke startarrow="block" startarrowwidth="narrow" startarrowlength="short" endarrow="block" endarrowwidth="narrow" endarrowlength="short"/>
                    </v:shape>
                  </v:group>
                  <v:rect id="_x0000_s24866" style="position:absolute;left:7289;top:2984;width:328;height:467" o:regroupid="39" filled="f" stroked="f">
                    <v:textbox style="mso-next-textbox:#_x0000_s24866" inset="0,0,0,0">
                      <w:txbxContent>
                        <w:p w:rsidR="00E356F6" w:rsidRPr="0030715F" w:rsidRDefault="00E356F6" w:rsidP="00E12EAC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Z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24867" style="position:absolute;left:7153;top:3925;width:328;height:467" o:regroupid="39" filled="f" stroked="f">
                    <v:textbox style="mso-next-textbox:#_x0000_s24867" inset="0,0,0,0">
                      <w:txbxContent>
                        <w:p w:rsidR="00E356F6" w:rsidRPr="0030715F" w:rsidRDefault="00E356F6" w:rsidP="00E12EAC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X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24868" style="position:absolute;left:11027;top:2984;width:328;height:467" o:regroupid="39" filled="f" stroked="f">
                    <v:textbox style="mso-next-textbox:#_x0000_s24868" inset="0,0,0,0">
                      <w:txbxContent>
                        <w:p w:rsidR="00E356F6" w:rsidRPr="0030715F" w:rsidRDefault="00E356F6" w:rsidP="00E12EAC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Z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rect>
                  <v:shape id="_x0000_s24869" type="#_x0000_t32" style="position:absolute;left:10968;top:3121;width:0;height:546;flip:y" o:connectortype="straight" o:regroupid="39" strokeweight="1pt">
                    <v:stroke endarrow="block" endarrowwidth="narrow"/>
                  </v:shape>
                  <v:shape id="_x0000_s24870" type="#_x0000_t32" style="position:absolute;left:10519;top:3679;width:449;height:320;flip:y" o:connectortype="straight" o:regroupid="39" strokeweight="1pt">
                    <v:stroke startarrow="block" startarrowwidth="narrow"/>
                  </v:shape>
                  <v:rect id="_x0000_s24871" style="position:absolute;left:10653;top:3895;width:328;height:467" o:regroupid="39" filled="f" stroked="f">
                    <v:textbox style="mso-next-textbox:#_x0000_s24871" inset="0,0,0,0">
                      <w:txbxContent>
                        <w:p w:rsidR="00E356F6" w:rsidRPr="0030715F" w:rsidRDefault="00E356F6" w:rsidP="00E12EAC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X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rect>
                </v:group>
              </w:pict>
            </w:r>
            <w:r w:rsidR="00E12EAC" w:rsidRPr="00001B00">
              <w:rPr>
                <w:rFonts w:ascii="Times New Roman" w:hAnsi="Times New Roman"/>
                <w:sz w:val="26"/>
                <w:szCs w:val="26"/>
              </w:rPr>
              <w:t>Xác định</w:t>
            </w:r>
            <w:r w:rsidR="00E12EAC">
              <w:rPr>
                <w:rFonts w:ascii="Times New Roman" w:hAnsi="Times New Roman"/>
                <w:sz w:val="26"/>
                <w:szCs w:val="26"/>
              </w:rPr>
              <w:t xml:space="preserve"> phản lực (hình vẽ)</w:t>
            </w:r>
          </w:p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12EAC" w:rsidRDefault="00E12EAC" w:rsidP="00AF1119">
            <w:pPr>
              <w:spacing w:line="288" w:lineRule="auto"/>
              <w:rPr>
                <w:rFonts w:ascii="Times New Roman" w:hAnsi="Times New Roman"/>
                <w:position w:val="-84"/>
                <w:sz w:val="26"/>
                <w:szCs w:val="26"/>
              </w:rPr>
            </w:pPr>
          </w:p>
          <w:p w:rsidR="00E12EAC" w:rsidRDefault="00834906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031D">
              <w:rPr>
                <w:rFonts w:ascii="Times New Roman" w:hAnsi="Times New Roman"/>
                <w:position w:val="-138"/>
                <w:sz w:val="26"/>
                <w:szCs w:val="26"/>
              </w:rPr>
              <w:object w:dxaOrig="3879" w:dyaOrig="2880">
                <v:shape id="_x0000_i1060" type="#_x0000_t75" style="width:212.25pt;height:157.5pt" o:ole="">
                  <v:imagedata r:id="rId75" o:title=""/>
                </v:shape>
                <o:OLEObject Type="Embed" ProgID="Equation.3" ShapeID="_x0000_i1060" DrawAspect="Content" ObjectID="_1661104089" r:id="rId76"/>
              </w:object>
            </w:r>
          </w:p>
        </w:tc>
        <w:tc>
          <w:tcPr>
            <w:tcW w:w="962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1B00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12EAC" w:rsidRDefault="00E12EAC" w:rsidP="00AF1119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E12EAC" w:rsidRPr="00684FB3" w:rsidRDefault="00E12EAC" w:rsidP="00AF1119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E12EAC" w:rsidRPr="00684FB3" w:rsidRDefault="00E12EAC" w:rsidP="00AF1119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E12EAC" w:rsidRPr="00684FB3" w:rsidRDefault="00E12EAC" w:rsidP="00AF1119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0,375</w:t>
            </w:r>
          </w:p>
          <w:p w:rsidR="00E12EAC" w:rsidRPr="00684FB3" w:rsidRDefault="00E12EAC" w:rsidP="00AF1119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0,375</w:t>
            </w:r>
          </w:p>
          <w:p w:rsidR="00E12EAC" w:rsidRPr="00684FB3" w:rsidRDefault="00E12EAC" w:rsidP="00AF1119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0,125</w:t>
            </w:r>
          </w:p>
          <w:p w:rsidR="00E12EAC" w:rsidRPr="00684FB3" w:rsidRDefault="00E12EAC" w:rsidP="00AF1119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E12EAC" w:rsidRPr="00684FB3" w:rsidRDefault="00E12EAC" w:rsidP="00AF1119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0,125</w:t>
            </w:r>
          </w:p>
          <w:p w:rsidR="00E12EAC" w:rsidRPr="00684FB3" w:rsidRDefault="00E12EAC" w:rsidP="00AF1119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</w:tc>
      </w:tr>
      <w:tr w:rsidR="00E12EAC" w:rsidTr="00AF1119">
        <w:tc>
          <w:tcPr>
            <w:tcW w:w="72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E12EAC" w:rsidRDefault="004A1EB0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2,5</w:t>
            </w:r>
          </w:p>
        </w:tc>
      </w:tr>
      <w:tr w:rsidR="00E12EAC" w:rsidTr="00AF1119">
        <w:trPr>
          <w:trHeight w:val="971"/>
        </w:trPr>
        <w:tc>
          <w:tcPr>
            <w:tcW w:w="72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E12EAC" w:rsidRDefault="00E12EAC" w:rsidP="00AF1119">
            <w:pPr>
              <w:spacing w:line="288" w:lineRule="auto"/>
              <w:rPr>
                <w:position w:val="-58"/>
              </w:rPr>
            </w:pPr>
            <w:r>
              <w:rPr>
                <w:position w:val="-58"/>
              </w:rPr>
              <w:t xml:space="preserve">                         </w:t>
            </w:r>
            <w:r w:rsidR="00834906" w:rsidRPr="002A56B0">
              <w:rPr>
                <w:position w:val="-58"/>
              </w:rPr>
              <w:object w:dxaOrig="3500" w:dyaOrig="1280">
                <v:shape id="_x0000_i1061" type="#_x0000_t75" style="width:171pt;height:62.25pt" o:ole="">
                  <v:imagedata r:id="rId77" o:title=""/>
                </v:shape>
                <o:OLEObject Type="Embed" ProgID="Equation.3" ShapeID="_x0000_i1061" DrawAspect="Content" ObjectID="_1661104090" r:id="rId78"/>
              </w:object>
            </w:r>
          </w:p>
          <w:p w:rsidR="00E12EAC" w:rsidRDefault="00E12EAC" w:rsidP="00AF1119">
            <w:pPr>
              <w:spacing w:line="288" w:lineRule="auto"/>
            </w:pPr>
            <w:r>
              <w:t xml:space="preserve">                         </w:t>
            </w:r>
            <w:r w:rsidR="00834906" w:rsidRPr="004C74F7">
              <w:rPr>
                <w:position w:val="-60"/>
              </w:rPr>
              <w:object w:dxaOrig="2160" w:dyaOrig="1380">
                <v:shape id="_x0000_i1062" type="#_x0000_t75" style="width:108pt;height:69pt" o:ole="">
                  <v:imagedata r:id="rId79" o:title=""/>
                </v:shape>
                <o:OLEObject Type="Embed" ProgID="Equation.3" ShapeID="_x0000_i1062" DrawAspect="Content" ObjectID="_1661104091" r:id="rId80"/>
              </w:object>
            </w:r>
          </w:p>
          <w:p w:rsidR="00E12EAC" w:rsidRDefault="00E12EAC" w:rsidP="00AF1119">
            <w:pPr>
              <w:spacing w:line="288" w:lineRule="auto"/>
            </w:pPr>
            <w:r>
              <w:t xml:space="preserve">                        </w:t>
            </w:r>
            <w:r w:rsidR="00834906" w:rsidRPr="00B3669E">
              <w:rPr>
                <w:position w:val="-24"/>
              </w:rPr>
              <w:object w:dxaOrig="2040" w:dyaOrig="620">
                <v:shape id="_x0000_i1063" type="#_x0000_t75" style="width:102pt;height:30.75pt" o:ole="">
                  <v:imagedata r:id="rId81" o:title=""/>
                </v:shape>
                <o:OLEObject Type="Embed" ProgID="Equation.3" ShapeID="_x0000_i1063" DrawAspect="Content" ObjectID="_1661104092" r:id="rId82"/>
              </w:object>
            </w:r>
          </w:p>
          <w:p w:rsidR="00E12EAC" w:rsidRDefault="00E12EAC" w:rsidP="00AF1119">
            <w:pPr>
              <w:spacing w:line="288" w:lineRule="auto"/>
            </w:pPr>
            <w:r>
              <w:t xml:space="preserve">                       </w:t>
            </w:r>
            <w:r w:rsidR="00834906" w:rsidRPr="00B3669E">
              <w:rPr>
                <w:position w:val="-6"/>
              </w:rPr>
              <w:object w:dxaOrig="1520" w:dyaOrig="279">
                <v:shape id="_x0000_i1064" type="#_x0000_t75" style="width:76.5pt;height:14.25pt" o:ole="">
                  <v:imagedata r:id="rId83" o:title=""/>
                </v:shape>
                <o:OLEObject Type="Embed" ProgID="Equation.3" ShapeID="_x0000_i1064" DrawAspect="Content" ObjectID="_1661104093" r:id="rId84"/>
              </w:object>
            </w:r>
          </w:p>
          <w:p w:rsidR="00E12EAC" w:rsidRDefault="00E12EAC" w:rsidP="00AF1119">
            <w:pPr>
              <w:spacing w:line="288" w:lineRule="auto"/>
            </w:pPr>
            <w:r>
              <w:lastRenderedPageBreak/>
              <w:t xml:space="preserve">                       </w:t>
            </w:r>
            <w:r w:rsidR="00834906" w:rsidRPr="00B3669E">
              <w:rPr>
                <w:position w:val="-6"/>
              </w:rPr>
              <w:object w:dxaOrig="720" w:dyaOrig="279">
                <v:shape id="_x0000_i1065" type="#_x0000_t75" style="width:36pt;height:14.25pt" o:ole="">
                  <v:imagedata r:id="rId85" o:title=""/>
                </v:shape>
                <o:OLEObject Type="Embed" ProgID="Equation.3" ShapeID="_x0000_i1065" DrawAspect="Content" ObjectID="_1661104094" r:id="rId86"/>
              </w:object>
            </w:r>
          </w:p>
          <w:p w:rsidR="00E12EAC" w:rsidRDefault="00E12EAC" w:rsidP="00AF1119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t xml:space="preserve">                       </w:t>
            </w:r>
            <w:r w:rsidR="00834906" w:rsidRPr="002418ED">
              <w:rPr>
                <w:position w:val="-24"/>
              </w:rPr>
              <w:object w:dxaOrig="2299" w:dyaOrig="620">
                <v:shape id="_x0000_i1066" type="#_x0000_t75" style="width:115.5pt;height:30.75pt" o:ole="">
                  <v:imagedata r:id="rId87" o:title=""/>
                </v:shape>
                <o:OLEObject Type="Embed" ProgID="Equation.3" ShapeID="_x0000_i1066" DrawAspect="Content" ObjectID="_1661104095" r:id="rId88"/>
              </w:object>
            </w:r>
          </w:p>
        </w:tc>
        <w:tc>
          <w:tcPr>
            <w:tcW w:w="962" w:type="dxa"/>
          </w:tcPr>
          <w:p w:rsidR="00E12EAC" w:rsidRDefault="00E12EAC" w:rsidP="00AF1119">
            <w:pPr>
              <w:spacing w:before="240"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lastRenderedPageBreak/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E12EAC" w:rsidRDefault="00E12EAC" w:rsidP="00AF1119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Default="00E12EAC" w:rsidP="00AF1119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Default="00E12EAC" w:rsidP="00AF1119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Default="00E12EAC" w:rsidP="00AF1119">
            <w:pPr>
              <w:spacing w:after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Default="00E12EAC" w:rsidP="00AF1119">
            <w:pPr>
              <w:spacing w:before="240"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12EAC" w:rsidRDefault="00E12EAC" w:rsidP="00AF111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12EAC" w:rsidRDefault="00E12EAC" w:rsidP="00AF111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0,25</w:t>
            </w:r>
          </w:p>
          <w:p w:rsidR="00E12EAC" w:rsidRDefault="00E12EAC" w:rsidP="00AF111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E12EAC" w:rsidRPr="00134972" w:rsidTr="00AF1119">
        <w:tc>
          <w:tcPr>
            <w:tcW w:w="72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E12EAC" w:rsidRPr="00531E07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E12EAC" w:rsidRPr="005A7550" w:rsidRDefault="00AB3CB6" w:rsidP="00834906">
            <w:pPr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B3CB6">
              <w:rPr>
                <w:position w:val="-58"/>
              </w:rPr>
              <w:object w:dxaOrig="5480" w:dyaOrig="1280">
                <v:shape id="_x0000_i1067" type="#_x0000_t75" style="width:273pt;height:63.75pt" o:ole="">
                  <v:imagedata r:id="rId89" o:title=""/>
                </v:shape>
                <o:OLEObject Type="Embed" ProgID="Equation.3" ShapeID="_x0000_i1067" DrawAspect="Content" ObjectID="_1661104096" r:id="rId90"/>
              </w:object>
            </w:r>
            <w:r w:rsidR="00E12EAC" w:rsidRPr="005A7550">
              <w:rPr>
                <w:rFonts w:ascii="Times New Roman" w:hAnsi="Times New Roman"/>
              </w:rPr>
              <w:tab/>
            </w:r>
          </w:p>
        </w:tc>
        <w:tc>
          <w:tcPr>
            <w:tcW w:w="962" w:type="dxa"/>
          </w:tcPr>
          <w:p w:rsidR="00E12EAC" w:rsidRDefault="00E12EAC" w:rsidP="00AF1119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Pr="00533115" w:rsidRDefault="00E12EAC" w:rsidP="00AF1119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E12EAC" w:rsidRPr="00134972" w:rsidTr="00AF1119">
        <w:tc>
          <w:tcPr>
            <w:tcW w:w="720" w:type="dxa"/>
          </w:tcPr>
          <w:p w:rsidR="00E12EAC" w:rsidRPr="00134972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E12EAC" w:rsidRPr="00134972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E12EAC" w:rsidRPr="00ED64BD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E12EAC" w:rsidRPr="007166D6" w:rsidRDefault="00E12EAC" w:rsidP="00AF111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,0</w:t>
            </w:r>
          </w:p>
        </w:tc>
      </w:tr>
      <w:tr w:rsidR="00E12EAC" w:rsidRPr="00134972" w:rsidTr="00321143">
        <w:trPr>
          <w:trHeight w:val="2546"/>
        </w:trPr>
        <w:tc>
          <w:tcPr>
            <w:tcW w:w="72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E12EAC" w:rsidRPr="007166D6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924B10" w:rsidRPr="0050643E" w:rsidRDefault="00E12EAC" w:rsidP="00924B1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="00924B10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="00924B10"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800" w:dyaOrig="1080">
                <v:shape id="_x0000_i1068" type="#_x0000_t75" style="width:200.25pt;height:57.75pt" o:ole="">
                  <v:imagedata r:id="rId91" o:title=""/>
                </v:shape>
                <o:OLEObject Type="Embed" ProgID="Equation.3" ShapeID="_x0000_i1068" DrawAspect="Content" ObjectID="_1661104097" r:id="rId92"/>
              </w:object>
            </w:r>
          </w:p>
          <w:p w:rsidR="00924B10" w:rsidRPr="00131524" w:rsidRDefault="00752520" w:rsidP="00321143">
            <w:pPr>
              <w:ind w:left="1422"/>
              <w:jc w:val="both"/>
              <w:rPr>
                <w:rFonts w:ascii="Times New Roman" w:hAnsi="Times New Roman"/>
                <w:b/>
              </w:rPr>
            </w:pPr>
            <w:r w:rsidRPr="00752520">
              <w:rPr>
                <w:rFonts w:ascii="Times New Roman" w:hAnsi="Times New Roman"/>
                <w:noProof/>
              </w:rPr>
              <w:pict>
                <v:group id="_x0000_s25253" style="position:absolute;left:0;text-align:left;margin-left:69.45pt;margin-top:12.45pt;width:190.65pt;height:52.3pt;z-index:254822912" coordorigin="6156,12433" coordsize="3813,1046">
                  <v:group id="_x0000_s25254" style="position:absolute;left:6156;top:12433;width:3813;height:1046" coordorigin="6768,7978" coordsize="4320,1046">
                    <v:shape id="_x0000_s25255" style="position:absolute;left:7027;top:8620;width:3463;height:19" coordsize="10388,57" path="m,l,57,10388,,,xe" fillcolor="black" stroked="f">
                      <v:path arrowok="t"/>
                    </v:shape>
                    <v:shape id="_x0000_s25256" style="position:absolute;left:7027;top:8620;width:3463;height:19" coordsize="10388,57" path="m,57l10388,r,57l,57xe" fillcolor="black" stroked="f">
                      <v:path arrowok="t"/>
                    </v:shape>
                    <v:rect id="_x0000_s25257" style="position:absolute;left:7027;top:8620;width:3463;height:19" filled="f" strokeweight="1.5pt"/>
                    <v:rect id="_x0000_s25258" style="position:absolute;left:7053;top:8625;width:159;height:284" filled="f" stroked="f">
                      <v:textbox style="mso-next-textbox:#_x0000_s25258;mso-fit-shape-to-text:t" inset="0,0,0,0">
                        <w:txbxContent>
                          <w:p w:rsidR="00E356F6" w:rsidRDefault="00E356F6" w:rsidP="00924B10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25259" style="position:absolute;left:10549;top:8580;width:147;height:284" filled="f" stroked="f">
                      <v:textbox style="mso-next-textbox:#_x0000_s25259;mso-fit-shape-to-text:t" inset="0,0,0,0">
                        <w:txbxContent>
                          <w:p w:rsidR="00E356F6" w:rsidRDefault="00E356F6" w:rsidP="00924B10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25260" style="position:absolute;left:10762;top:8154;width:91;height:232" filled="f" stroked="f">
                      <v:textbox style="mso-next-textbox:#_x0000_s25260;mso-fit-shape-to-text:t" inset="0,0,0,0">
                        <w:txbxContent>
                          <w:p w:rsidR="00E356F6" w:rsidRDefault="00E356F6" w:rsidP="00924B10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_x0000_s25261" style="position:absolute;left:10563;top:8002;width:172;height:284" filled="f" stroked="f">
                      <v:textbox style="mso-next-textbox:#_x0000_s25261;mso-fit-shape-to-text:t" inset="0,0,0,0">
                        <w:txbxContent>
                          <w:p w:rsidR="00E356F6" w:rsidRDefault="00E356F6" w:rsidP="00924B10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line id="_x0000_s25262" style="position:absolute;flip:x" from="10293,8664" to="10473,9024"/>
                    <v:line id="_x0000_s25263" style="position:absolute;flip:x" from="6828,8619" to="7008,8979"/>
                    <v:shape id="_x0000_s25264" type="#_x0000_t19" style="position:absolute;left:10308;top:8263;width:780;height:638;flip:x" coordsize="21600,19149" adj="-2604278,938292,,13808" path="wr-21600,-7792,21600,35408,16610,,20929,19149nfewr-21600,-7792,21600,35408,16610,,20929,19149l,13808nsxe">
                      <v:stroke startarrow="block" startarrowwidth="narrow" endarrowwidth="narrow"/>
                      <v:path o:connectlocs="16610,0;20929,19149;0,13808"/>
                    </v:shape>
                    <v:shape id="_x0000_s25265" type="#_x0000_t19" style="position:absolute;left:6768;top:8188;width:855;height:759;flip:x" coordsize="21600,22779" adj="-2920421,1354379,,15156" path="wr-21600,-6444,21600,36756,15390,,20210,22779nfewr-21600,-6444,21600,36756,15390,,20210,22779l,15156nsxe">
                      <v:stroke startarrowwidth="narrow" endarrow="block" endarrowwidth="narrow"/>
                      <v:path o:connectlocs="15390,0;20210,22779;0,15156"/>
                    </v:shape>
                    <v:rect id="_x0000_s25266" style="position:absolute;left:9070;top:7978;width:172;height:284" filled="f" stroked="f">
                      <v:textbox style="mso-next-textbox:#_x0000_s25266;mso-fit-shape-to-text:t" inset="0,0,0,0">
                        <w:txbxContent>
                          <w:p w:rsidR="00E356F6" w:rsidRDefault="00E356F6" w:rsidP="00924B10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25267" style="position:absolute;left:9269;top:8130;width:91;height:232" filled="f" stroked="f">
                      <v:textbox style="mso-next-textbox:#_x0000_s25267;mso-fit-shape-to-text:t" inset="0,0,0,0">
                        <w:txbxContent>
                          <w:p w:rsidR="00E356F6" w:rsidRDefault="00E356F6" w:rsidP="00924B10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line id="_x0000_s25268" style="position:absolute;flip:x" from="8823,8634" to="9003,8994"/>
                    <v:shape id="_x0000_s25269" type="#_x0000_t19" style="position:absolute;left:8778;top:8184;width:855;height:759;flip:x" coordsize="21600,22779" adj="-2920421,1354379,,15156" path="wr-21600,-6444,21600,36756,15390,,20210,22779nfewr-21600,-6444,21600,36756,15390,,20210,22779l,15156nsxe">
                      <v:stroke startarrow="block" startarrowwidth="narrow" endarrowwidth="narrow"/>
                      <v:path o:connectlocs="15390,0;20210,22779;0,15156"/>
                    </v:shape>
                    <v:rect id="_x0000_s25270" style="position:absolute;left:7274;top:8171;width:91;height:232" filled="f" stroked="f">
                      <v:textbox style="mso-next-textbox:#_x0000_s25270;mso-fit-shape-to-text:t" inset="0,0,0,0">
                        <w:txbxContent>
                          <w:p w:rsidR="00E356F6" w:rsidRDefault="00E356F6" w:rsidP="00924B10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25271" style="position:absolute;left:7076;top:8019;width:172;height:284" filled="f" stroked="f">
                      <v:textbox style="mso-next-textbox:#_x0000_s25271;mso-fit-shape-to-text:t" inset="0,0,0,0">
                        <w:txbxContent>
                          <w:p w:rsidR="00E356F6" w:rsidRDefault="00E356F6" w:rsidP="00924B10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25272" style="position:absolute;left:8007;top:8047;width:172;height:284" filled="f" stroked="f">
                      <v:textbox style="mso-next-textbox:#_x0000_s25272;mso-fit-shape-to-text:t" inset="0,0,0,0">
                        <w:txbxContent>
                          <w:p w:rsidR="00E356F6" w:rsidRDefault="00E356F6" w:rsidP="00924B10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25273" style="position:absolute;left:8206;top:8199;width:91;height:232" filled="f" stroked="f">
                      <v:textbox style="mso-next-textbox:#_x0000_s25273;mso-fit-shape-to-text:t" inset="0,0,0,0">
                        <w:txbxContent>
                          <w:p w:rsidR="00E356F6" w:rsidRDefault="00E356F6" w:rsidP="00924B10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line id="_x0000_s25274" style="position:absolute;flip:x" from="7758,8619" to="7938,8979"/>
                    <v:shape id="_x0000_s25275" type="#_x0000_t19" style="position:absolute;left:7758;top:8274;width:780;height:638;flip:x" coordsize="21600,19149" adj="-2604278,938292,,13808" path="wr-21600,-7792,21600,35408,16610,,20929,19149nfewr-21600,-7792,21600,35408,16610,,20929,19149l,13808nsxe">
                      <v:stroke startarrow="block" startarrowwidth="narrow" endarrowwidth="narrow"/>
                      <v:path o:connectlocs="16610,0;20929,19149;0,13808"/>
                    </v:shape>
                    <v:shape id="_x0000_s25276" type="#_x0000_t32" style="position:absolute;left:7927;top:8085;width:10;height:534" o:connectortype="straight"/>
                    <v:shape id="_x0000_s25277" type="#_x0000_t32" style="position:absolute;left:7027;top:8085;width:10;height:534" o:connectortype="straight"/>
                    <v:shape id="_x0000_s25278" type="#_x0000_t32" style="position:absolute;left:10491;top:8040;width:0;height:579" o:connectortype="straight"/>
                    <v:shape id="_x0000_s25279" type="#_x0000_t32" style="position:absolute;left:9021;top:8040;width:0;height:579" o:connectortype="straight"/>
                  </v:group>
                  <v:rect id="_x0000_s25280" style="position:absolute;left:7220;top:13089;width:147;height:284;mso-wrap-style:none" filled="f" stroked="f">
                    <v:textbox style="mso-next-textbox:#_x0000_s25280;mso-fit-shape-to-text:t" inset="0,0,0,0">
                      <w:txbxContent>
                        <w:p w:rsidR="00E356F6" w:rsidRDefault="00E356F6" w:rsidP="00924B10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25281" style="position:absolute;left:8160;top:13090;width:159;height:284;mso-wrap-style:none" filled="f" stroked="f">
                    <v:textbox style="mso-next-textbox:#_x0000_s25281;mso-fit-shape-to-text:t" inset="0,0,0,0">
                      <w:txbxContent>
                        <w:p w:rsidR="00E356F6" w:rsidRDefault="00E356F6" w:rsidP="00924B10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</v:group>
              </w:pict>
            </w:r>
            <w:r w:rsidR="00924B10" w:rsidRPr="00131524">
              <w:rPr>
                <w:rFonts w:ascii="Times New Roman" w:hAnsi="Times New Roman"/>
              </w:rPr>
              <w:t xml:space="preserve">Vẽ biểu đồ nội lực: </w:t>
            </w:r>
            <w:r w:rsidR="00924B10" w:rsidRPr="00131524">
              <w:rPr>
                <w:rFonts w:ascii="Times New Roman" w:hAnsi="Times New Roman"/>
                <w:b/>
              </w:rPr>
              <w:t>Mỗi đoạn vẽ đúng  (0,25)</w:t>
            </w:r>
          </w:p>
          <w:p w:rsidR="00924B10" w:rsidRPr="00131524" w:rsidRDefault="00924B10" w:rsidP="00924B10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lang w:val="vi-VN"/>
              </w:rPr>
            </w:pPr>
          </w:p>
          <w:p w:rsidR="00924B10" w:rsidRDefault="00924B10" w:rsidP="00924B10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12EAC" w:rsidRPr="00321143" w:rsidRDefault="00E12EAC" w:rsidP="00321143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12EAC" w:rsidRPr="00586AC2" w:rsidRDefault="00E12EAC" w:rsidP="00AF1119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62" w:type="dxa"/>
          </w:tcPr>
          <w:p w:rsidR="00E12EAC" w:rsidRDefault="00E12EAC" w:rsidP="00AF111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Default="00E12EAC" w:rsidP="00AF111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Default="00E12EAC" w:rsidP="00AF111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Pr="00325EC2" w:rsidRDefault="00E12EAC" w:rsidP="00AF111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E12EAC" w:rsidRPr="00134972" w:rsidTr="00AF1119">
        <w:tc>
          <w:tcPr>
            <w:tcW w:w="72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E12EAC" w:rsidRPr="007166D6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321143" w:rsidRPr="006B3760" w:rsidRDefault="00E12EAC" w:rsidP="00321143">
            <w:pPr>
              <w:ind w:left="360"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r w:rsidR="00321143" w:rsidRPr="004D08C0">
              <w:rPr>
                <w:rFonts w:ascii="Times New Roman" w:hAnsi="Times New Roman"/>
                <w:position w:val="-34"/>
              </w:rPr>
              <w:object w:dxaOrig="4980" w:dyaOrig="720">
                <v:shape id="_x0000_i1069" type="#_x0000_t75" style="width:262.5pt;height:37.5pt" o:ole="">
                  <v:imagedata r:id="rId93" o:title=""/>
                </v:shape>
                <o:OLEObject Type="Embed" ProgID="Equation.3" ShapeID="_x0000_i1069" DrawAspect="Content" ObjectID="_1661104098" r:id="rId94"/>
              </w:object>
            </w:r>
          </w:p>
          <w:p w:rsidR="00E12EAC" w:rsidRPr="00C8783B" w:rsidRDefault="00321143" w:rsidP="00321143">
            <w:pPr>
              <w:rPr>
                <w:rFonts w:ascii="Times New Roman" w:hAnsi="Times New Roman"/>
              </w:rPr>
            </w:pPr>
            <w:r>
              <w:rPr>
                <w:position w:val="-12"/>
              </w:rPr>
              <w:t xml:space="preserve">                       </w:t>
            </w:r>
            <w:r w:rsidRPr="00C22FE4">
              <w:rPr>
                <w:position w:val="-12"/>
              </w:rPr>
              <w:object w:dxaOrig="940" w:dyaOrig="360">
                <v:shape id="_x0000_i1070" type="#_x0000_t75" style="width:47.25pt;height:18pt" o:ole="">
                  <v:imagedata r:id="rId95" o:title=""/>
                </v:shape>
                <o:OLEObject Type="Embed" ProgID="Equation.3" ShapeID="_x0000_i1070" DrawAspect="Content" ObjectID="_1661104099" r:id="rId96"/>
              </w:object>
            </w:r>
            <w:r>
              <w:t xml:space="preserve"> </w:t>
            </w:r>
            <w:r>
              <w:rPr>
                <w:rFonts w:ascii="Times New Roman" w:hAnsi="Times New Roman"/>
              </w:rPr>
              <w:t>nê</w:t>
            </w:r>
            <w:r>
              <w:t>n tr</w:t>
            </w:r>
            <w:r>
              <w:rPr>
                <w:rFonts w:ascii="Times New Roman" w:hAnsi="Times New Roman"/>
              </w:rPr>
              <w:t>ục đảm bảo độ bền</w:t>
            </w:r>
          </w:p>
        </w:tc>
        <w:tc>
          <w:tcPr>
            <w:tcW w:w="962" w:type="dxa"/>
          </w:tcPr>
          <w:p w:rsidR="00E12EAC" w:rsidRDefault="00E12EAC" w:rsidP="00AF1119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Pr="00D73524" w:rsidRDefault="00E12EAC" w:rsidP="00AF1119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E12EAC" w:rsidRPr="00134972" w:rsidTr="00AF1119">
        <w:tc>
          <w:tcPr>
            <w:tcW w:w="720" w:type="dxa"/>
          </w:tcPr>
          <w:p w:rsidR="00E12EAC" w:rsidRPr="00E055F6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540" w:type="dxa"/>
          </w:tcPr>
          <w:p w:rsidR="00E12EAC" w:rsidRPr="00134972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E12EAC" w:rsidRPr="00134972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E12EAC" w:rsidRPr="00E055F6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E12EAC" w:rsidRPr="00134972" w:rsidTr="00AF1119">
        <w:tc>
          <w:tcPr>
            <w:tcW w:w="720" w:type="dxa"/>
          </w:tcPr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E12EAC" w:rsidRPr="00B90E82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54849" w:rsidRPr="00EA6EFB" w:rsidRDefault="00752520" w:rsidP="00154849">
            <w:pPr>
              <w:rPr>
                <w:rFonts w:ascii="Times New Roman" w:hAnsi="Times New Roman"/>
                <w:sz w:val="26"/>
                <w:szCs w:val="26"/>
              </w:rPr>
            </w:pPr>
            <w:r w:rsidRPr="00752520">
              <w:rPr>
                <w:rFonts w:ascii="Times New Roman" w:hAnsi="Times New Roman"/>
                <w:noProof/>
                <w:position w:val="-68"/>
                <w:sz w:val="26"/>
                <w:szCs w:val="26"/>
              </w:rPr>
              <w:pict>
                <v:group id="_x0000_s25332" style="position:absolute;margin-left:168.1pt;margin-top:32.2pt;width:210pt;height:79.5pt;z-index:254855680;mso-position-horizontal-relative:text;mso-position-vertical-relative:text" coordorigin="5666,8326" coordsize="4200,1590">
                  <v:line id="_x0000_s25283" style="position:absolute" from="8461,8666" to="8461,9220" o:regroupid="40" strokeweight="1pt">
                    <v:stroke startarrow="block" startarrowwidth="narrow" endarrowwidth="narrow"/>
                  </v:line>
                  <v:line id="_x0000_s25284" style="position:absolute" from="6144,8456" to="6144,9195" o:regroupid="40" strokeweight="1pt">
                    <v:stroke startarrow="block" startarrowwidth="narrow"/>
                  </v:line>
                  <v:shape id="_x0000_s25285" type="#_x0000_t202" style="position:absolute;left:6839;top:9146;width:546;height:508" o:regroupid="40" filled="f" stroked="f">
                    <v:textbox style="mso-next-textbox:#_x0000_s25285">
                      <w:txbxContent>
                        <w:p w:rsidR="00E356F6" w:rsidRPr="00C2317F" w:rsidRDefault="00E356F6" w:rsidP="00154849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25286" type="#_x0000_t202" style="position:absolute;left:8070;top:9146;width:546;height:479" o:regroupid="40" filled="f" stroked="f">
                    <v:textbox style="mso-next-textbox:#_x0000_s25286">
                      <w:txbxContent>
                        <w:p w:rsidR="00E356F6" w:rsidRPr="00C2317F" w:rsidRDefault="00E356F6" w:rsidP="00154849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25287" type="#_x0000_t202" style="position:absolute;left:8403;top:8606;width:782;height:479" o:regroupid="40" filled="f" stroked="f">
                    <v:textbox style="mso-next-textbox:#_x0000_s25287">
                      <w:txbxContent>
                        <w:p w:rsidR="00E356F6" w:rsidRPr="00C2317F" w:rsidRDefault="00E356F6" w:rsidP="00154849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25288" type="#_x0000_t202" style="position:absolute;left:5666;top:8396;width:783;height:479" o:regroupid="40" filled="f" stroked="f">
                    <v:textbox style="mso-next-textbox:#_x0000_s25288">
                      <w:txbxContent>
                        <w:p w:rsidR="00E356F6" w:rsidRPr="00C2317F" w:rsidRDefault="00E356F6" w:rsidP="00154849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25289" type="#_x0000_t202" style="position:absolute;left:6173;top:9438;width:903;height:478" o:regroupid="40" filled="f" stroked="f">
                    <v:textbox style="mso-next-textbox:#_x0000_s25289">
                      <w:txbxContent>
                        <w:p w:rsidR="00E356F6" w:rsidRPr="005F599C" w:rsidRDefault="00E356F6" w:rsidP="00154849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0,3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group id="_x0000_s25290" style="position:absolute;left:8272;top:9208;width:376;height:370" coordorigin="10363,5369" coordsize="374,370" o:regroupid="40">
                    <v:oval id="_x0000_s25291" style="position:absolute;left:10500;top:5553;width:109;height:93"/>
                    <v:line id="_x0000_s25292" style="position:absolute" from="10554,5461" to="10554,5553"/>
                    <v:oval id="_x0000_s25293" style="position:absolute;left:10500;top:5369;width:109;height:92"/>
                    <v:group id="_x0000_s25294" style="position:absolute;left:10363;top:5646;width:374;height:93" coordorigin="7485,9540" coordsize="615,180">
                      <v:line id="_x0000_s25295" style="position:absolute" from="7560,9540" to="8100,9540"/>
                      <v:line id="_x0000_s25296" style="position:absolute;flip:x" from="7815,9540" to="7995,9720"/>
                      <v:line id="_x0000_s25297" style="position:absolute;flip:x" from="7590,9540" to="7770,9720"/>
                      <v:line id="_x0000_s25298" style="position:absolute;flip:x" from="7920,9540" to="8100,9720"/>
                      <v:line id="_x0000_s25299" style="position:absolute;flip:x" from="7485,9540" to="7665,9720"/>
                      <v:line id="_x0000_s25300" style="position:absolute;flip:x" from="7710,9540" to="7890,9720"/>
                    </v:group>
                  </v:group>
                  <v:line id="_x0000_s25301" style="position:absolute" from="9249,8662" to="9249,9216" o:regroupid="40" strokeweight="1pt">
                    <v:stroke endarrow="block" endarrowwidth="narrow"/>
                  </v:line>
                  <v:shape id="_x0000_s25302" type="#_x0000_t202" style="position:absolute;left:5695;top:9028;width:587;height:479" o:regroupid="40" filled="f" stroked="f">
                    <v:textbox style="mso-next-textbox:#_x0000_s25302">
                      <w:txbxContent>
                        <w:p w:rsidR="00E356F6" w:rsidRPr="00747B85" w:rsidRDefault="00E356F6" w:rsidP="00154849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25303" type="#_x0000_t202" style="position:absolute;left:9279;top:9082;width:587;height:480" o:regroupid="40" filled="f" stroked="f">
                    <v:textbox style="mso-next-textbox:#_x0000_s25303">
                      <w:txbxContent>
                        <w:p w:rsidR="00E356F6" w:rsidRPr="00747B85" w:rsidRDefault="00E356F6" w:rsidP="00154849">
                          <w:r>
                            <w:t>B</w:t>
                          </w:r>
                        </w:p>
                      </w:txbxContent>
                    </v:textbox>
                  </v:shape>
                  <v:line id="_x0000_s25304" style="position:absolute" from="6917,9230" to="6917,9868" o:regroupid="40"/>
                  <v:line id="_x0000_s25305" style="position:absolute" from="6137,9210" to="6137,9848" o:regroupid="40"/>
                  <v:line id="_x0000_s25306" style="position:absolute" from="9264,9255" to="9264,9893" o:regroupid="40"/>
                  <v:line id="_x0000_s25307" style="position:absolute" from="6152,9764" to="9279,9764" o:regroupid="40"/>
                  <v:group id="_x0000_s25308" style="position:absolute;left:5939;top:9206;width:376;height:370" coordorigin="7281,5369" coordsize="374,370" o:regroupid="40">
                    <v:oval id="_x0000_s25309" style="position:absolute;left:7427;top:5369;width:110;height:92"/>
                    <v:line id="_x0000_s25310" style="position:absolute" from="7326,5646" to="7655,5646"/>
                    <v:line id="_x0000_s25311" style="position:absolute;flip:x" from="7482,5646" to="7591,5739"/>
                    <v:line id="_x0000_s25312" style="position:absolute;flip:x" from="7345,5646" to="7454,5739"/>
                    <v:line id="_x0000_s25313" style="position:absolute;flip:x" from="7545,5646" to="7655,5739"/>
                    <v:line id="_x0000_s25314" style="position:absolute;flip:x" from="7418,5646" to="7527,5739"/>
                    <v:line id="_x0000_s25315" style="position:absolute;flip:x" from="7372,5461" to="7482,5646"/>
                    <v:line id="_x0000_s25316" style="position:absolute" from="7482,5461" to="7591,5646"/>
                    <v:line id="_x0000_s25317" style="position:absolute;flip:x" from="7281,5646" to="7390,5739"/>
                  </v:group>
                  <v:line id="_x0000_s25318" style="position:absolute;flip:x" from="8401,9725" to="8512,9817" o:regroupid="40"/>
                  <v:line id="_x0000_s25319" style="position:absolute;flip:x" from="9218,9725" to="9327,9817" o:regroupid="40"/>
                  <v:line id="_x0000_s25320" style="position:absolute;flip:x" from="6092,9711" to="6202,9804" o:regroupid="40"/>
                  <v:line id="_x0000_s25321" style="position:absolute" from="6122,9208" to="9314,9208" o:regroupid="40" strokeweight="1.5pt"/>
                  <v:line id="_x0000_s25322" style="position:absolute" from="8464,9215" to="8464,9853" o:regroupid="40"/>
                  <v:line id="_x0000_s25323" style="position:absolute;flip:x" from="6872,9725" to="6982,9817" o:regroupid="40"/>
                  <v:shape id="_x0000_s25324" type="#_x0000_t202" style="position:absolute;left:9159;top:8615;width:542;height:479" o:regroupid="40" filled="f" stroked="f">
                    <v:textbox style="mso-next-textbox:#_x0000_s25324">
                      <w:txbxContent>
                        <w:p w:rsidR="00E356F6" w:rsidRPr="00D91D11" w:rsidRDefault="00E356F6" w:rsidP="00154849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25325" type="#_x0000_t202" style="position:absolute;left:7218;top:9431;width:903;height:478" o:regroupid="40" filled="f" stroked="f">
                    <v:textbox style="mso-next-textbox:#_x0000_s25325">
                      <w:txbxContent>
                        <w:p w:rsidR="00E356F6" w:rsidRPr="005F599C" w:rsidRDefault="00E356F6" w:rsidP="00154849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0,5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shape id="_x0000_s25326" type="#_x0000_t202" style="position:absolute;left:8485;top:9424;width:902;height:478" o:regroupid="40" filled="f" stroked="f">
                    <v:textbox style="mso-next-textbox:#_x0000_s25326">
                      <w:txbxContent>
                        <w:p w:rsidR="00E356F6" w:rsidRPr="005F599C" w:rsidRDefault="00E356F6" w:rsidP="00154849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0,2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line id="_x0000_s25327" style="position:absolute;flip:y" from="6917,8492" to="6917,9168" o:regroupid="40" strokeweight="1pt">
                    <v:stroke endarrow="block" endarrowwidth="narrow"/>
                  </v:line>
                  <v:shape id="_x0000_s25328" type="#_x0000_t202" style="position:absolute;left:6857;top:8326;width:542;height:479" o:regroupid="40" filled="f" stroked="f">
                    <v:textbox style="mso-next-textbox:#_x0000_s25328">
                      <w:txbxContent>
                        <w:p w:rsidR="00E356F6" w:rsidRPr="00D91D11" w:rsidRDefault="00E356F6" w:rsidP="00154849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line id="_x0000_s25329" style="position:absolute;flip:x" from="6935,8927" to="7085,9211" o:regroupid="40"/>
                  <v:shape id="_x0000_s25330" type="#_x0000_t19" style="position:absolute;left:6691;top:8851;width:407;height:180;flip:x" coordsize="39198,21600" o:regroupid="40" adj="-9473828,,17598" path="wr-4002,,39198,43200,,9075,39198,21600nfewr-4002,,39198,43200,,9075,39198,21600l17598,21600nsxe">
                    <v:stroke endarrow="block" endarrowwidth="narrow"/>
                    <v:path o:connectlocs="0,9075;39198,21600;17598,21600"/>
                  </v:shape>
                  <v:shape id="_x0000_s25331" type="#_x0000_t202" style="position:absolute;left:6434;top:8478;width:706;height:479" o:regroupid="40" filled="f" stroked="f">
                    <v:textbox style="mso-next-textbox:#_x0000_s25331">
                      <w:txbxContent>
                        <w:p w:rsidR="00E356F6" w:rsidRPr="00D91D11" w:rsidRDefault="00E356F6" w:rsidP="00154849">
                          <w:pPr>
                            <w:rPr>
                              <w:vertAlign w:val="subscript"/>
                            </w:rPr>
                          </w:pPr>
                          <w:proofErr w:type="gramStart"/>
                          <w:r>
                            <w:t>m</w:t>
                          </w:r>
                          <w:proofErr w:type="gramEnd"/>
                        </w:p>
                      </w:txbxContent>
                    </v:textbox>
                  </v:shape>
                </v:group>
              </w:pict>
            </w:r>
            <w:r w:rsidR="00E12EAC">
              <w:rPr>
                <w:rFonts w:ascii="Times New Roman" w:hAnsi="Times New Roman"/>
                <w:position w:val="-68"/>
                <w:sz w:val="26"/>
                <w:szCs w:val="26"/>
              </w:rPr>
              <w:t xml:space="preserve">  </w:t>
            </w:r>
            <w:r w:rsidR="00D237AA"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3960" w:dyaOrig="1480">
                <v:shape id="_x0000_i1071" type="#_x0000_t75" style="width:216.75pt;height:81pt" o:ole="">
                  <v:imagedata r:id="rId97" o:title=""/>
                </v:shape>
                <o:OLEObject Type="Embed" ProgID="Equation.3" ShapeID="_x0000_i1071" DrawAspect="Content" ObjectID="_1661104100" r:id="rId98"/>
              </w:object>
            </w:r>
          </w:p>
          <w:p w:rsidR="00154849" w:rsidRPr="004E23B1" w:rsidRDefault="00154849" w:rsidP="004E23B1">
            <w:pPr>
              <w:numPr>
                <w:ilvl w:val="0"/>
                <w:numId w:val="9"/>
              </w:numPr>
              <w:rPr>
                <w:rFonts w:ascii="Times New Roman" w:hAnsi="Times New Roman"/>
                <w:sz w:val="16"/>
                <w:szCs w:val="16"/>
              </w:rPr>
            </w:pPr>
            <w:r w:rsidRPr="004E23B1">
              <w:rPr>
                <w:rFonts w:ascii="Times New Roman" w:hAnsi="Times New Roman"/>
                <w:sz w:val="26"/>
                <w:szCs w:val="26"/>
              </w:rPr>
              <w:t>Biểu đồ Q</w:t>
            </w:r>
            <w:r w:rsidRPr="004E23B1"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r w:rsidRPr="004E23B1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154849" w:rsidRPr="0050643E" w:rsidRDefault="00154849" w:rsidP="00154849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Đoạn AC:  </w:t>
            </w:r>
            <w:r w:rsidR="00D237AA" w:rsidRPr="00FE677C">
              <w:rPr>
                <w:position w:val="-14"/>
                <w:sz w:val="26"/>
                <w:szCs w:val="26"/>
              </w:rPr>
              <w:object w:dxaOrig="1840" w:dyaOrig="380">
                <v:shape id="_x0000_i1072" type="#_x0000_t75" style="width:108.75pt;height:22.5pt" o:ole="">
                  <v:imagedata r:id="rId99" o:title=""/>
                </v:shape>
                <o:OLEObject Type="Embed" ProgID="Equation.3" ShapeID="_x0000_i1072" DrawAspect="Content" ObjectID="_1661104101" r:id="rId100"/>
              </w:object>
            </w:r>
            <w:r>
              <w:rPr>
                <w:sz w:val="26"/>
                <w:szCs w:val="26"/>
              </w:rPr>
              <w:tab/>
            </w:r>
          </w:p>
          <w:p w:rsidR="00154849" w:rsidRPr="0050643E" w:rsidRDefault="00154849" w:rsidP="00154849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Đoạn CD:  </w:t>
            </w:r>
            <w:r w:rsidR="00AB3CB6" w:rsidRPr="00FE677C">
              <w:rPr>
                <w:position w:val="-14"/>
                <w:sz w:val="26"/>
                <w:szCs w:val="26"/>
              </w:rPr>
              <w:object w:dxaOrig="2120" w:dyaOrig="400">
                <v:shape id="_x0000_i1073" type="#_x0000_t75" style="width:111.75pt;height:19.5pt" o:ole="">
                  <v:imagedata r:id="rId101" o:title=""/>
                </v:shape>
                <o:OLEObject Type="Embed" ProgID="Equation.3" ShapeID="_x0000_i1073" DrawAspect="Content" ObjectID="_1661104102" r:id="rId102"/>
              </w:object>
            </w:r>
            <w:r>
              <w:rPr>
                <w:sz w:val="26"/>
                <w:szCs w:val="26"/>
              </w:rPr>
              <w:t xml:space="preserve">    </w:t>
            </w:r>
          </w:p>
          <w:p w:rsidR="00154849" w:rsidRPr="00FE677C" w:rsidRDefault="00154849" w:rsidP="00154849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Đoạn DB:  </w:t>
            </w:r>
            <w:r w:rsidR="00AB3CB6" w:rsidRPr="00FE677C">
              <w:rPr>
                <w:position w:val="-14"/>
                <w:sz w:val="26"/>
                <w:szCs w:val="26"/>
              </w:rPr>
              <w:object w:dxaOrig="2640" w:dyaOrig="400">
                <v:shape id="_x0000_i1074" type="#_x0000_t75" style="width:146.25pt;height:22.5pt" o:ole="">
                  <v:imagedata r:id="rId103" o:title=""/>
                </v:shape>
                <o:OLEObject Type="Embed" ProgID="Equation.3" ShapeID="_x0000_i1074" DrawAspect="Content" ObjectID="_1661104103" r:id="rId104"/>
              </w:object>
            </w:r>
            <w:r>
              <w:rPr>
                <w:sz w:val="26"/>
                <w:szCs w:val="26"/>
              </w:rPr>
              <w:t xml:space="preserve">  </w:t>
            </w:r>
          </w:p>
          <w:p w:rsidR="00154849" w:rsidRPr="00135C2E" w:rsidRDefault="00154849" w:rsidP="00154849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biểu đồ: Mỗi đoạn vẽ đúng được (0,125)</w:t>
            </w:r>
          </w:p>
          <w:p w:rsidR="00154849" w:rsidRPr="00586AC2" w:rsidRDefault="00154849" w:rsidP="00154849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6"/>
                <w:szCs w:val="26"/>
              </w:rPr>
            </w:pPr>
            <w:r w:rsidRPr="00586AC2">
              <w:rPr>
                <w:rFonts w:ascii="Times New Roman" w:hAnsi="Times New Roman"/>
                <w:sz w:val="26"/>
                <w:szCs w:val="26"/>
              </w:rPr>
              <w:t>Biể</w:t>
            </w:r>
            <w:r w:rsidRPr="00586AC2">
              <w:rPr>
                <w:rFonts w:ascii="Times New Roman" w:hAnsi="Times New Roman" w:cs="VNI-Times"/>
                <w:sz w:val="26"/>
                <w:szCs w:val="26"/>
              </w:rPr>
              <w:t xml:space="preserve">u </w:t>
            </w:r>
            <w:r w:rsidRPr="00586AC2">
              <w:rPr>
                <w:rFonts w:ascii="Times New Roman" w:hAnsi="Times New Roman"/>
                <w:sz w:val="26"/>
                <w:szCs w:val="26"/>
              </w:rPr>
              <w:t>đồ M</w:t>
            </w:r>
            <w:r w:rsidRPr="00586AC2"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r w:rsidRPr="00586AC2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154849" w:rsidRPr="0050643E" w:rsidRDefault="00154849" w:rsidP="00154849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AC</w:t>
            </w:r>
            <w:r w:rsidR="00D855CF" w:rsidRPr="009F4303">
              <w:rPr>
                <w:position w:val="-32"/>
                <w:sz w:val="26"/>
                <w:szCs w:val="26"/>
              </w:rPr>
              <w:object w:dxaOrig="2600" w:dyaOrig="760">
                <v:shape id="_x0000_i1075" type="#_x0000_t75" style="width:148.5pt;height:33.75pt" o:ole="">
                  <v:imagedata r:id="rId105" o:title=""/>
                </v:shape>
                <o:OLEObject Type="Embed" ProgID="Equation.3" ShapeID="_x0000_i1075" DrawAspect="Content" ObjectID="_1661104104" r:id="rId106"/>
              </w:object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154849" w:rsidRPr="0050643E" w:rsidRDefault="00154849" w:rsidP="00154849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CD</w:t>
            </w:r>
            <w:r w:rsidR="00D855CF" w:rsidRPr="00E261DF">
              <w:rPr>
                <w:position w:val="-34"/>
                <w:sz w:val="26"/>
                <w:szCs w:val="26"/>
              </w:rPr>
              <w:object w:dxaOrig="3840" w:dyaOrig="800">
                <v:shape id="_x0000_i1076" type="#_x0000_t75" style="width:219.75pt;height:39pt" o:ole="">
                  <v:imagedata r:id="rId107" o:title=""/>
                </v:shape>
                <o:OLEObject Type="Embed" ProgID="Equation.3" ShapeID="_x0000_i1076" DrawAspect="Content" ObjectID="_1661104105" r:id="rId108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54849" w:rsidRPr="0050643E" w:rsidRDefault="00154849" w:rsidP="00154849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DB</w:t>
            </w:r>
            <w:r w:rsidR="00AB3CB6" w:rsidRPr="00E261DF">
              <w:rPr>
                <w:position w:val="-34"/>
                <w:sz w:val="26"/>
                <w:szCs w:val="26"/>
              </w:rPr>
              <w:object w:dxaOrig="2640" w:dyaOrig="800">
                <v:shape id="_x0000_i1077" type="#_x0000_t75" style="width:153.75pt;height:41.25pt" o:ole="">
                  <v:imagedata r:id="rId109" o:title=""/>
                </v:shape>
                <o:OLEObject Type="Embed" ProgID="Equation.3" ShapeID="_x0000_i1077" DrawAspect="Content" ObjectID="_1661104106" r:id="rId110"/>
              </w:object>
            </w:r>
            <w:r>
              <w:rPr>
                <w:sz w:val="26"/>
                <w:szCs w:val="26"/>
              </w:rPr>
              <w:tab/>
            </w:r>
          </w:p>
          <w:p w:rsidR="00E12EAC" w:rsidRPr="00AB3CB6" w:rsidRDefault="00154849" w:rsidP="00AF111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 đồ: Mỗi đoạn vẽ đúng được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</w:tc>
        <w:tc>
          <w:tcPr>
            <w:tcW w:w="962" w:type="dxa"/>
          </w:tcPr>
          <w:p w:rsidR="00E12EAC" w:rsidRDefault="00E12EAC" w:rsidP="00AF1119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E12EAC" w:rsidRDefault="00E12EAC" w:rsidP="00AF1119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Default="00E12EAC" w:rsidP="00AF1119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12EAC" w:rsidRDefault="00E12EAC" w:rsidP="00AF1119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12EAC" w:rsidRDefault="00E12EAC" w:rsidP="00AF1119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12EAC" w:rsidRDefault="00E12EAC" w:rsidP="00AF1119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12EAC" w:rsidRDefault="00E12EAC" w:rsidP="00AF1119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12EAC" w:rsidRDefault="00E12EAC" w:rsidP="00AF11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E12EAC" w:rsidRDefault="00E12EAC" w:rsidP="00AF1119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12EAC" w:rsidRDefault="00E12EAC" w:rsidP="00AB3CB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Default="00E12EAC" w:rsidP="00AB3CB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Default="00E12EAC" w:rsidP="00AF1119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12EAC" w:rsidRDefault="00E12EAC" w:rsidP="00AF1119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</w:tbl>
    <w:p w:rsidR="00E12EAC" w:rsidRPr="00F87AB4" w:rsidRDefault="00E12EAC" w:rsidP="00E12EAC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E12EAC" w:rsidRPr="00766A51" w:rsidRDefault="00E12EAC" w:rsidP="00E12EAC">
      <w:pPr>
        <w:rPr>
          <w:rFonts w:ascii="Times New Roman" w:hAnsi="Times New Roman"/>
          <w:b/>
          <w:bCs/>
          <w:lang w:val="vi-VN"/>
        </w:rPr>
      </w:pPr>
      <w:r w:rsidRPr="00766A51">
        <w:rPr>
          <w:rFonts w:ascii="Times New Roman" w:hAnsi="Times New Roman"/>
          <w:b/>
          <w:bCs/>
          <w:lang w:val="vi-VN"/>
        </w:rPr>
        <w:t xml:space="preserve"> TRƯỞNG BỘ MÔN </w:t>
      </w:r>
      <w:r w:rsidRPr="00766A51">
        <w:rPr>
          <w:rFonts w:ascii="Times New Roman" w:hAnsi="Times New Roman"/>
          <w:b/>
          <w:bCs/>
          <w:lang w:val="vi-VN"/>
        </w:rPr>
        <w:tab/>
        <w:t xml:space="preserve">         </w:t>
      </w:r>
      <w:r w:rsidRPr="00766A51">
        <w:rPr>
          <w:rFonts w:ascii="Times New Roman" w:hAnsi="Times New Roman"/>
          <w:b/>
          <w:bCs/>
        </w:rPr>
        <w:tab/>
      </w:r>
      <w:r w:rsidRPr="00766A51">
        <w:rPr>
          <w:rFonts w:ascii="Times New Roman" w:hAnsi="Times New Roman"/>
          <w:b/>
          <w:bCs/>
        </w:rPr>
        <w:tab/>
      </w:r>
      <w:r w:rsidRPr="00766A51">
        <w:rPr>
          <w:rFonts w:ascii="Times New Roman" w:hAnsi="Times New Roman"/>
          <w:b/>
          <w:bCs/>
        </w:rPr>
        <w:tab/>
      </w:r>
      <w:r w:rsidRPr="00766A51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 xml:space="preserve">           </w:t>
      </w:r>
      <w:r w:rsidRPr="00766A51">
        <w:rPr>
          <w:rFonts w:ascii="Times New Roman" w:hAnsi="Times New Roman"/>
          <w:b/>
          <w:bCs/>
          <w:lang w:val="vi-VN"/>
        </w:rPr>
        <w:t xml:space="preserve">GIẢNG VIÊN RA ĐỀ   </w:t>
      </w:r>
    </w:p>
    <w:p w:rsidR="00E12EAC" w:rsidRPr="00766A51" w:rsidRDefault="00E12EAC" w:rsidP="00E12EAC">
      <w:pPr>
        <w:rPr>
          <w:rFonts w:ascii="Times New Roman" w:hAnsi="Times New Roman"/>
          <w:b/>
          <w:bCs/>
          <w:lang w:val="vi-VN"/>
        </w:rPr>
      </w:pPr>
      <w:r w:rsidRPr="00766A51">
        <w:rPr>
          <w:rFonts w:ascii="Times New Roman" w:hAnsi="Times New Roman"/>
        </w:rPr>
        <w:t xml:space="preserve">   </w:t>
      </w:r>
      <w:r w:rsidRPr="00766A51">
        <w:rPr>
          <w:rFonts w:ascii="Times New Roman" w:hAnsi="Times New Roman"/>
          <w:lang w:val="vi-VN"/>
        </w:rPr>
        <w:t>(Ký và ghi rõ họ tên)</w:t>
      </w:r>
      <w:r w:rsidRPr="00766A51">
        <w:rPr>
          <w:rFonts w:ascii="Times New Roman" w:hAnsi="Times New Roman"/>
          <w:lang w:val="vi-VN"/>
        </w:rPr>
        <w:tab/>
        <w:t xml:space="preserve">          </w:t>
      </w:r>
      <w:r w:rsidRPr="00766A51">
        <w:rPr>
          <w:rFonts w:ascii="Times New Roman" w:hAnsi="Times New Roman"/>
        </w:rPr>
        <w:t xml:space="preserve">  </w:t>
      </w:r>
      <w:r w:rsidRPr="00766A51">
        <w:rPr>
          <w:rFonts w:ascii="Times New Roman" w:hAnsi="Times New Roman"/>
        </w:rPr>
        <w:tab/>
      </w:r>
      <w:r w:rsidRPr="00766A51">
        <w:rPr>
          <w:rFonts w:ascii="Times New Roman" w:hAnsi="Times New Roman"/>
        </w:rPr>
        <w:tab/>
      </w:r>
      <w:r w:rsidRPr="00766A51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        </w:t>
      </w:r>
      <w:r w:rsidRPr="00766A51">
        <w:rPr>
          <w:rFonts w:ascii="Times New Roman" w:hAnsi="Times New Roman"/>
          <w:lang w:val="vi-VN"/>
        </w:rPr>
        <w:t>(Ký và ghi rõ họ tên)</w:t>
      </w:r>
    </w:p>
    <w:p w:rsidR="00E12EAC" w:rsidRDefault="00E12EAC" w:rsidP="00E12EAC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CF7CE5" w:rsidRPr="00766A51" w:rsidRDefault="00CF7CE5" w:rsidP="00E12EAC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C13158" w:rsidRPr="00CF7CE5" w:rsidRDefault="00E12EAC" w:rsidP="00CF7CE5">
      <w:pPr>
        <w:spacing w:before="240" w:after="240" w:line="288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</w:t>
      </w:r>
      <w:r w:rsidRPr="00766A51">
        <w:rPr>
          <w:rFonts w:ascii="Times New Roman" w:hAnsi="Times New Roman"/>
          <w:b/>
          <w:i/>
        </w:rPr>
        <w:t>Vũ Quang Khải</w:t>
      </w:r>
      <w:r w:rsidRPr="00766A51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766A51">
        <w:rPr>
          <w:rFonts w:ascii="Times New Roman" w:hAnsi="Times New Roman"/>
          <w:b/>
          <w:i/>
        </w:rPr>
        <w:t xml:space="preserve">            </w:t>
      </w:r>
      <w:r w:rsidRPr="00766A51">
        <w:rPr>
          <w:rFonts w:ascii="Times New Roman" w:hAnsi="Times New Roman"/>
          <w:b/>
          <w:i/>
        </w:rPr>
        <w:tab/>
      </w:r>
      <w:r w:rsidRPr="00766A51">
        <w:rPr>
          <w:rFonts w:ascii="Times New Roman" w:hAnsi="Times New Roman"/>
          <w:b/>
          <w:i/>
        </w:rPr>
        <w:tab/>
      </w:r>
      <w:r w:rsidRPr="00766A51">
        <w:rPr>
          <w:rFonts w:ascii="Times New Roman" w:hAnsi="Times New Roman"/>
          <w:b/>
          <w:i/>
        </w:rPr>
        <w:tab/>
      </w:r>
      <w:r w:rsidRPr="00766A51">
        <w:rPr>
          <w:rFonts w:ascii="Times New Roman" w:hAnsi="Times New Roman"/>
          <w:b/>
          <w:i/>
        </w:rPr>
        <w:tab/>
        <w:t xml:space="preserve"> </w:t>
      </w:r>
      <w:r>
        <w:rPr>
          <w:rFonts w:ascii="Times New Roman" w:hAnsi="Times New Roman"/>
          <w:b/>
          <w:i/>
        </w:rPr>
        <w:t xml:space="preserve">        </w:t>
      </w:r>
      <w:r w:rsidRPr="00766A51">
        <w:rPr>
          <w:rFonts w:ascii="Times New Roman" w:hAnsi="Times New Roman"/>
          <w:b/>
          <w:i/>
          <w:lang w:val="vi-VN"/>
        </w:rPr>
        <w:t>Phan Thị Xuân Trang</w:t>
      </w:r>
    </w:p>
    <w:p w:rsidR="00FE4317" w:rsidRPr="00197B64" w:rsidRDefault="00FE4317" w:rsidP="00FE4317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FE4317" w:rsidRPr="00197B64" w:rsidRDefault="00FE4317" w:rsidP="00FE4317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FE4317" w:rsidRPr="00197B64" w:rsidRDefault="00752520" w:rsidP="00FE4317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7387" style="position:absolute;left:0;text-align:left;z-index:253762048" from="306.75pt,4.65pt" to="396.75pt,4.65pt"/>
        </w:pict>
      </w:r>
      <w:r w:rsidR="00FE4317" w:rsidRPr="00197B64">
        <w:rPr>
          <w:rFonts w:ascii="Times New Roman" w:hAnsi="Times New Roman"/>
          <w:b/>
          <w:lang w:val="vi-VN"/>
        </w:rPr>
        <w:t xml:space="preserve"> </w:t>
      </w:r>
      <w:r w:rsidR="00FE4317">
        <w:rPr>
          <w:rFonts w:ascii="Times New Roman" w:hAnsi="Times New Roman"/>
          <w:b/>
        </w:rPr>
        <w:t xml:space="preserve">   </w:t>
      </w:r>
      <w:r w:rsidR="00FE4317" w:rsidRPr="00197B64">
        <w:rPr>
          <w:rFonts w:ascii="Times New Roman" w:hAnsi="Times New Roman"/>
          <w:b/>
          <w:lang w:val="vi-VN"/>
        </w:rPr>
        <w:t>T</w:t>
      </w:r>
      <w:r w:rsidR="00FE4317">
        <w:rPr>
          <w:rFonts w:ascii="Times New Roman" w:hAnsi="Times New Roman"/>
          <w:b/>
        </w:rPr>
        <w:t xml:space="preserve">HÀNH </w:t>
      </w:r>
      <w:r w:rsidR="00FE4317" w:rsidRPr="00197B64">
        <w:rPr>
          <w:rFonts w:ascii="Times New Roman" w:hAnsi="Times New Roman"/>
          <w:b/>
          <w:lang w:val="vi-VN"/>
        </w:rPr>
        <w:t>P</w:t>
      </w:r>
      <w:r w:rsidR="00FE4317">
        <w:rPr>
          <w:rFonts w:ascii="Times New Roman" w:hAnsi="Times New Roman"/>
          <w:b/>
        </w:rPr>
        <w:t>HỐ</w:t>
      </w:r>
      <w:r w:rsidR="00FE4317" w:rsidRPr="00197B64">
        <w:rPr>
          <w:rFonts w:ascii="Times New Roman" w:hAnsi="Times New Roman"/>
          <w:b/>
          <w:lang w:val="vi-VN"/>
        </w:rPr>
        <w:t xml:space="preserve"> HỒ CHÍ MINH</w:t>
      </w:r>
      <w:r w:rsidR="00FE4317" w:rsidRPr="00197B64">
        <w:rPr>
          <w:rFonts w:ascii="Times New Roman" w:hAnsi="Times New Roman"/>
          <w:b/>
          <w:lang w:val="vi-VN"/>
        </w:rPr>
        <w:tab/>
      </w:r>
      <w:r w:rsidR="00FE4317" w:rsidRPr="00197B64">
        <w:rPr>
          <w:rFonts w:ascii="Times New Roman" w:hAnsi="Times New Roman"/>
          <w:b/>
          <w:lang w:val="vi-VN"/>
        </w:rPr>
        <w:tab/>
      </w:r>
      <w:r w:rsidR="00FE4317" w:rsidRPr="00197B64">
        <w:rPr>
          <w:rFonts w:ascii="Times New Roman" w:hAnsi="Times New Roman"/>
          <w:b/>
          <w:lang w:val="vi-VN"/>
        </w:rPr>
        <w:tab/>
      </w:r>
      <w:r w:rsidR="00FE4317" w:rsidRPr="00197B64">
        <w:rPr>
          <w:rFonts w:ascii="Times New Roman" w:hAnsi="Times New Roman"/>
          <w:b/>
          <w:lang w:val="vi-VN"/>
        </w:rPr>
        <w:tab/>
      </w:r>
      <w:r w:rsidR="00FE4317">
        <w:rPr>
          <w:rFonts w:ascii="Times New Roman" w:hAnsi="Times New Roman"/>
          <w:b/>
        </w:rPr>
        <w:t xml:space="preserve"> </w:t>
      </w:r>
      <w:r w:rsidR="00FE4317" w:rsidRPr="00197B64">
        <w:rPr>
          <w:rFonts w:ascii="Times New Roman" w:hAnsi="Times New Roman"/>
          <w:b/>
          <w:lang w:val="vi-VN"/>
        </w:rPr>
        <w:tab/>
      </w:r>
      <w:r w:rsidR="00FE4317" w:rsidRPr="00197B64">
        <w:rPr>
          <w:rFonts w:ascii="Times New Roman" w:hAnsi="Times New Roman"/>
          <w:b/>
          <w:lang w:val="vi-VN"/>
        </w:rPr>
        <w:tab/>
      </w:r>
      <w:r w:rsidR="00FE4317" w:rsidRPr="00197B64">
        <w:rPr>
          <w:rFonts w:ascii="Times New Roman" w:hAnsi="Times New Roman"/>
          <w:b/>
          <w:lang w:val="vi-VN"/>
        </w:rPr>
        <w:tab/>
      </w:r>
      <w:r w:rsidR="00FE4317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FE4317" w:rsidRPr="00197B64" w:rsidRDefault="00752520" w:rsidP="00FE4317">
      <w:pPr>
        <w:ind w:left="-180"/>
        <w:jc w:val="both"/>
        <w:rPr>
          <w:rFonts w:ascii="Times New Roman" w:hAnsi="Times New Roman"/>
          <w:b/>
          <w:lang w:val="vi-VN"/>
        </w:rPr>
      </w:pPr>
      <w:r w:rsidRPr="00752520">
        <w:rPr>
          <w:rFonts w:ascii="Times New Roman" w:hAnsi="Times New Roman"/>
          <w:b/>
          <w:noProof/>
          <w:lang w:val="vi-VN" w:eastAsia="vi-VN"/>
        </w:rPr>
        <w:pict>
          <v:line id="_x0000_s7388" style="position:absolute;left:0;text-align:left;z-index:253763072" from="36pt,3.6pt" to="126pt,3.6pt"/>
        </w:pict>
      </w:r>
    </w:p>
    <w:p w:rsidR="00FE4317" w:rsidRPr="00587A21" w:rsidRDefault="00FE4317" w:rsidP="00FE4317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FE4317" w:rsidRDefault="00FE4317" w:rsidP="00FE4317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FE4317" w:rsidRPr="00CF7CE5" w:rsidRDefault="00FE4317" w:rsidP="00FE4317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 w:rsidR="00CF7CE5">
        <w:rPr>
          <w:rFonts w:ascii="Times New Roman" w:hAnsi="Times New Roman"/>
          <w:b/>
          <w:sz w:val="26"/>
          <w:szCs w:val="26"/>
        </w:rPr>
        <w:t>9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 w:rsidR="00CF7CE5">
        <w:rPr>
          <w:rFonts w:ascii="Times New Roman" w:hAnsi="Times New Roman"/>
          <w:b/>
          <w:sz w:val="26"/>
          <w:szCs w:val="26"/>
        </w:rPr>
        <w:t>20</w:t>
      </w:r>
    </w:p>
    <w:p w:rsidR="00FE4317" w:rsidRPr="00BC43F5" w:rsidRDefault="00FE4317" w:rsidP="00FE4317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FE4317" w:rsidRPr="00F22AC2" w:rsidRDefault="00FE4317" w:rsidP="00FE431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FE4317" w:rsidRPr="00CF7CE5" w:rsidRDefault="00FE4317" w:rsidP="00FE431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 w:rsidR="00CF7CE5">
        <w:rPr>
          <w:rFonts w:ascii="Times New Roman" w:hAnsi="Times New Roman"/>
          <w:b/>
          <w:sz w:val="26"/>
          <w:szCs w:val="26"/>
        </w:rPr>
        <w:t>Cơ Kỹ thuật</w:t>
      </w:r>
    </w:p>
    <w:p w:rsidR="00FE4317" w:rsidRDefault="00FE4317" w:rsidP="00FE431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="00CF7CE5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C1-CKL, BCN, CCK, CTM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FE4317" w:rsidRPr="00CF7CE5" w:rsidRDefault="00FE4317" w:rsidP="00FE431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 w:rsidR="00CF7CE5">
        <w:rPr>
          <w:rFonts w:ascii="Times New Roman" w:hAnsi="Times New Roman"/>
          <w:b/>
          <w:sz w:val="26"/>
          <w:szCs w:val="26"/>
        </w:rPr>
        <w:t>20</w:t>
      </w:r>
    </w:p>
    <w:p w:rsidR="00FE4317" w:rsidRDefault="00752520" w:rsidP="00FE431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52520">
        <w:rPr>
          <w:rFonts w:ascii="Times New Roman" w:hAnsi="Times New Roman"/>
          <w:b/>
          <w:noProof/>
        </w:rPr>
        <w:pict>
          <v:shape id="_x0000_s7386" type="#_x0000_t202" style="position:absolute;left:0;text-align:left;margin-left:9pt;margin-top:13.85pt;width:63pt;height:24pt;z-index:253761024">
            <v:textbox style="mso-next-textbox:#_x0000_s7386">
              <w:txbxContent>
                <w:p w:rsidR="00E356F6" w:rsidRPr="0049659F" w:rsidRDefault="00E356F6" w:rsidP="00FE4317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>
                    <w:rPr>
                      <w:rFonts w:ascii="Times New Roman" w:hAnsi="Times New Roman"/>
                      <w:b/>
                    </w:rPr>
                    <w:t>4</w:t>
                  </w:r>
                </w:p>
              </w:txbxContent>
            </v:textbox>
          </v:shape>
        </w:pict>
      </w:r>
      <w:r w:rsidR="00FE4317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FE4317">
        <w:rPr>
          <w:rFonts w:ascii="Times New Roman" w:hAnsi="Times New Roman"/>
          <w:b/>
          <w:sz w:val="26"/>
          <w:szCs w:val="26"/>
          <w:lang w:val="vi-VN"/>
        </w:rPr>
        <w:t>9</w:t>
      </w:r>
      <w:r w:rsidR="00FE4317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FE4317">
        <w:rPr>
          <w:rFonts w:ascii="Times New Roman" w:hAnsi="Times New Roman"/>
          <w:b/>
          <w:sz w:val="26"/>
          <w:szCs w:val="26"/>
        </w:rPr>
        <w:t xml:space="preserve"> </w:t>
      </w:r>
      <w:r w:rsidR="00FE4317">
        <w:rPr>
          <w:rFonts w:ascii="Times New Roman" w:hAnsi="Times New Roman"/>
          <w:sz w:val="26"/>
          <w:szCs w:val="26"/>
        </w:rPr>
        <w:t>(không kể thời gian phát đề)</w:t>
      </w:r>
      <w:r w:rsidR="00FE4317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FE4317" w:rsidRPr="0021191F" w:rsidRDefault="00FE4317" w:rsidP="00FE4317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FE4317" w:rsidRDefault="00752520" w:rsidP="00FE4317">
      <w:pPr>
        <w:spacing w:line="276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752520">
        <w:rPr>
          <w:rFonts w:ascii="Times New Roman" w:hAnsi="Times New Roman"/>
          <w:noProof/>
        </w:rPr>
        <w:pict>
          <v:group id="_x0000_s25509" style="position:absolute;left:0;text-align:left;margin-left:267.15pt;margin-top:8.6pt;width:226.05pt;height:100.5pt;z-index:254965248" coordorigin="6639,5664" coordsize="4521,2010">
            <v:rect id="_x0000_s25406" style="position:absolute;left:10525;top:6463;width:327;height:467" o:regroupid="42" filled="f" stroked="f">
              <v:textbox style="mso-next-textbox:#_x0000_s25406" inset="0,0,0,0">
                <w:txbxContent>
                  <w:p w:rsidR="00E356F6" w:rsidRPr="009D10A6" w:rsidRDefault="00E356F6" w:rsidP="00CF7CE5">
                    <w:r w:rsidRPr="009D10A6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25407" style="position:absolute;left:6721;top:6255;width:287;height:419" o:regroupid="42" filled="f" stroked="f">
              <v:textbox style="mso-next-textbox:#_x0000_s25407" inset="0,0,0,0">
                <w:txbxContent>
                  <w:p w:rsidR="00E356F6" w:rsidRPr="009D10A6" w:rsidRDefault="00E356F6" w:rsidP="00CF7CE5">
                    <w:pPr>
                      <w:rPr>
                        <w:sz w:val="22"/>
                        <w:szCs w:val="22"/>
                      </w:rPr>
                    </w:pPr>
                    <w:r w:rsidRPr="009D10A6">
                      <w:rPr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shape id="_x0000_s25408" type="#_x0000_t32" style="position:absolute;left:6935;top:6401;width:3702;height:0" o:connectortype="straight" o:regroupid="42" strokeweight="1.5pt"/>
            <v:group id="_x0000_s25409" style="position:absolute;left:10283;top:6323;width:357;height:156" coordorigin="8130,10587" coordsize="884,423" o:regroupid="42">
              <v:shape id="_x0000_s25410" type="#_x0000_t32" style="position:absolute;left:8190;top:10920;width:780;height:0" o:connectortype="straight" strokeweight="1.5pt"/>
              <v:shape id="_x0000_s25411" type="#_x0000_t32" style="position:absolute;left:8190;top:10680;width:780;height:0" o:connectortype="straight" strokeweight="1.5pt"/>
              <v:group id="_x0000_s25412" style="position:absolute;left:8190;top:10587;width:374;height:93" coordorigin="7968,6233" coordsize="374,93">
                <v:line id="_x0000_s25413" style="position:absolute;flip:x" from="8169,6233" to="8278,6326"/>
                <v:line id="_x0000_s25414" style="position:absolute;flip:x" from="8032,6233" to="8141,6326"/>
                <v:line id="_x0000_s25415" style="position:absolute;flip:x" from="8233,6233" to="8342,6326"/>
                <v:line id="_x0000_s25416" style="position:absolute;flip:x" from="7968,6233" to="8077,6326"/>
                <v:line id="_x0000_s25417" style="position:absolute;flip:x" from="8103,6233" to="8212,6326"/>
              </v:group>
              <v:line id="_x0000_s25418" style="position:absolute;flip:x" from="8796,10587" to="8905,10680"/>
              <v:line id="_x0000_s25419" style="position:absolute;flip:x" from="8584,10587" to="8693,10680"/>
              <v:line id="_x0000_s25420" style="position:absolute;flip:x" from="8905,10587" to="9014,10680"/>
              <v:line id="_x0000_s25421" style="position:absolute;flip:x" from="8520,10587" to="8629,10680"/>
              <v:line id="_x0000_s25422" style="position:absolute;flip:x" from="8655,10587" to="8764,10680"/>
              <v:line id="_x0000_s25423" style="position:absolute;flip:x" from="8721,10587" to="8830,10680"/>
              <v:line id="_x0000_s25424" style="position:absolute;flip:x" from="8854,10587" to="8963,10680"/>
              <v:group id="_x0000_s25425" style="position:absolute;left:8130;top:10917;width:824;height:93" coordorigin="2760,11607" coordsize="824,93">
                <v:group id="_x0000_s25426" style="position:absolute;left:2760;top:11607;width:374;height:93" coordorigin="7968,6233" coordsize="374,93">
                  <v:line id="_x0000_s25427" style="position:absolute;flip:x" from="8169,6233" to="8278,6326"/>
                  <v:line id="_x0000_s25428" style="position:absolute;flip:x" from="8032,6233" to="8141,6326"/>
                  <v:line id="_x0000_s25429" style="position:absolute;flip:x" from="8233,6233" to="8342,6326"/>
                  <v:line id="_x0000_s25430" style="position:absolute;flip:x" from="7968,6233" to="8077,6326"/>
                  <v:line id="_x0000_s25431" style="position:absolute;flip:x" from="8103,6233" to="8212,6326"/>
                </v:group>
                <v:line id="_x0000_s25432" style="position:absolute;flip:x" from="3366,11607" to="3475,11700"/>
                <v:line id="_x0000_s25433" style="position:absolute;flip:x" from="3154,11607" to="3263,11700"/>
                <v:line id="_x0000_s25434" style="position:absolute;flip:x" from="3475,11607" to="3584,11700"/>
                <v:line id="_x0000_s25435" style="position:absolute;flip:x" from="3090,11607" to="3199,11700"/>
                <v:line id="_x0000_s25436" style="position:absolute;flip:x" from="3225,11607" to="3334,11700"/>
                <v:line id="_x0000_s25437" style="position:absolute;flip:x" from="3291,11607" to="3400,11700"/>
                <v:line id="_x0000_s25438" style="position:absolute;flip:x" from="3424,11607" to="3533,11700"/>
              </v:group>
            </v:group>
            <v:group id="_x0000_s25439" style="position:absolute;left:6912;top:6323;width:358;height:156" coordorigin="3205,13997" coordsize="638,215" o:regroupid="42">
              <v:shape id="_x0000_s25440" type="#_x0000_t32" style="position:absolute;left:3248;top:14166;width:563;height:0" o:connectortype="straight" strokeweight="1.5pt"/>
              <v:shape id="_x0000_s25441" type="#_x0000_t32" style="position:absolute;left:3248;top:14044;width:563;height:0" o:connectortype="straight" strokeweight="1.5pt"/>
              <v:group id="_x0000_s25442" style="position:absolute;left:3248;top:13997;width:270;height:47" coordorigin="7968,6233" coordsize="374,93">
                <v:line id="_x0000_s25443" style="position:absolute;flip:x" from="8169,6233" to="8278,6326"/>
                <v:line id="_x0000_s25444" style="position:absolute;flip:x" from="8032,6233" to="8141,6326"/>
                <v:line id="_x0000_s25445" style="position:absolute;flip:x" from="8233,6233" to="8342,6326"/>
                <v:line id="_x0000_s25446" style="position:absolute;flip:x" from="7968,6233" to="8077,6326"/>
                <v:line id="_x0000_s25447" style="position:absolute;flip:x" from="8103,6233" to="8212,6326"/>
              </v:group>
              <v:line id="_x0000_s25448" style="position:absolute;flip:x" from="3686,13997" to="3764,14044"/>
              <v:line id="_x0000_s25449" style="position:absolute;flip:x" from="3533,13997" to="3611,14044"/>
              <v:line id="_x0000_s25450" style="position:absolute;flip:x" from="3764,13997" to="3843,14044"/>
              <v:line id="_x0000_s25451" style="position:absolute;flip:x" from="3486,13997" to="3565,14044"/>
              <v:line id="_x0000_s25452" style="position:absolute;flip:x" from="3584,13997" to="3662,14044"/>
              <v:line id="_x0000_s25453" style="position:absolute;flip:x" from="3631,13997" to="3710,14044"/>
              <v:line id="_x0000_s25454" style="position:absolute;flip:x" from="3727,13997" to="3806,14044"/>
              <v:group id="_x0000_s25455" style="position:absolute;left:3205;top:14165;width:595;height:47" coordorigin="2760,11607" coordsize="824,93">
                <v:group id="_x0000_s25456" style="position:absolute;left:2760;top:11607;width:374;height:93" coordorigin="7968,6233" coordsize="374,93">
                  <v:line id="_x0000_s25457" style="position:absolute;flip:x" from="8169,6233" to="8278,6326"/>
                  <v:line id="_x0000_s25458" style="position:absolute;flip:x" from="8032,6233" to="8141,6326"/>
                  <v:line id="_x0000_s25459" style="position:absolute;flip:x" from="8233,6233" to="8342,6326"/>
                  <v:line id="_x0000_s25460" style="position:absolute;flip:x" from="7968,6233" to="8077,6326"/>
                  <v:line id="_x0000_s25461" style="position:absolute;flip:x" from="8103,6233" to="8212,6326"/>
                </v:group>
                <v:line id="_x0000_s25462" style="position:absolute;flip:x" from="3366,11607" to="3475,11700"/>
                <v:line id="_x0000_s25463" style="position:absolute;flip:x" from="3154,11607" to="3263,11700"/>
                <v:line id="_x0000_s25464" style="position:absolute;flip:x" from="3475,11607" to="3584,11700"/>
                <v:line id="_x0000_s25465" style="position:absolute;flip:x" from="3090,11607" to="3199,11700"/>
                <v:line id="_x0000_s25466" style="position:absolute;flip:x" from="3225,11607" to="3334,11700"/>
                <v:line id="_x0000_s25467" style="position:absolute;flip:x" from="3291,11607" to="3400,11700"/>
                <v:line id="_x0000_s25468" style="position:absolute;flip:x" from="3424,11607" to="3533,11700"/>
              </v:group>
            </v:group>
            <v:shape id="_x0000_s25469" type="#_x0000_t32" style="position:absolute;left:10471;top:6407;width:0;height:1155" o:connectortype="straight" o:regroupid="42"/>
            <v:shape id="_x0000_s25470" type="#_x0000_t32" style="position:absolute;left:7096;top:6379;width:0;height:1183" o:connectortype="straight" o:regroupid="42"/>
            <v:shape id="_x0000_s25472" type="#_x0000_t32" style="position:absolute;left:7997;top:7491;width:1308;height:0" o:connectortype="straight" o:regroupid="42">
              <v:stroke startarrow="block" startarrowwidth="narrow" endarrow="block" endarrowwidth="narrow"/>
            </v:shape>
            <v:shape id="_x0000_s25473" type="#_x0000_t32" style="position:absolute;left:7083;top:7491;width:916;height:0" o:connectortype="straight" o:regroupid="42">
              <v:stroke startarrow="block" startarrowwidth="narrow" endarrow="block" endarrowwidth="narrow"/>
            </v:shape>
            <v:rect id="_x0000_s25474" style="position:absolute;left:7367;top:7247;width:618;height:427" o:regroupid="42" filled="f" stroked="f">
              <v:textbox style="mso-next-textbox:#_x0000_s25474" inset="0,0,0,0">
                <w:txbxContent>
                  <w:p w:rsidR="00E356F6" w:rsidRPr="009D10A6" w:rsidRDefault="00E356F6" w:rsidP="00CF7CE5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3</w:t>
                    </w:r>
                    <w:r w:rsidRPr="009D10A6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rect>
            <v:shape id="_x0000_s25475" type="#_x0000_t32" style="position:absolute;left:9305;top:6791;width:2;height:771;flip:x" o:connectortype="straight" o:regroupid="42"/>
            <v:shape id="_x0000_s25476" type="#_x0000_t32" style="position:absolute;left:9284;top:7491;width:1174;height:0" o:connectortype="straight" o:regroupid="42">
              <v:stroke startarrow="block" startarrowwidth="narrow" endarrow="block" endarrowwidth="narrow"/>
            </v:shape>
            <v:rect id="_x0000_s25477" style="position:absolute;left:8365;top:7247;width:618;height:427" o:regroupid="42" filled="f" stroked="f">
              <v:textbox style="mso-next-textbox:#_x0000_s25477" inset="0,0,0,0">
                <w:txbxContent>
                  <w:p w:rsidR="00E356F6" w:rsidRPr="009D10A6" w:rsidRDefault="00E356F6" w:rsidP="00CF7CE5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7</w:t>
                    </w:r>
                    <w:r w:rsidRPr="009D10A6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rect>
            <v:rect id="_x0000_s25478" style="position:absolute;left:9647;top:7229;width:618;height:427" o:regroupid="42" filled="f" stroked="f">
              <v:textbox style="mso-next-textbox:#_x0000_s25478" inset="0,0,0,0">
                <w:txbxContent>
                  <w:p w:rsidR="00E356F6" w:rsidRPr="009D10A6" w:rsidRDefault="00E356F6" w:rsidP="00CF7CE5">
                    <w:pPr>
                      <w:rPr>
                        <w:sz w:val="20"/>
                        <w:szCs w:val="20"/>
                      </w:rPr>
                    </w:pPr>
                    <w:r w:rsidRPr="009D10A6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4</w:t>
                    </w:r>
                    <w:r w:rsidRPr="009D10A6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rect>
            <v:shape id="_x0000_s25479" type="#_x0000_t32" style="position:absolute;left:10495;top:6401;width:502;height:0" o:connectortype="straight" o:regroupid="42">
              <v:stroke endarrow="block" endarrowwidth="narrow"/>
            </v:shape>
            <v:shape id="_x0000_s25480" type="#_x0000_t32" style="position:absolute;left:7089;top:5811;width:0;height:546;flip:y" o:connectortype="straight" o:regroupid="42">
              <v:stroke endarrow="block" endarrowwidth="narrow"/>
            </v:shape>
            <v:shape id="_x0000_s25481" type="#_x0000_t32" style="position:absolute;left:6639;top:6381;width:449;height:320;flip:y" o:connectortype="straight" o:regroupid="42" strokeweight=".25pt">
              <v:stroke startarrow="block" startarrowwidth="narrow"/>
            </v:shape>
            <v:rect id="_x0000_s25482" style="position:absolute;left:10832;top:6336;width:328;height:467" o:regroupid="42" filled="f" stroked="f">
              <v:textbox style="mso-next-textbox:#_x0000_s25482" inset="0,0,0,0">
                <w:txbxContent>
                  <w:p w:rsidR="00E356F6" w:rsidRPr="009D10A6" w:rsidRDefault="00E356F6" w:rsidP="00CF7CE5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y</w:t>
                    </w:r>
                    <w:proofErr w:type="gramEnd"/>
                  </w:p>
                </w:txbxContent>
              </v:textbox>
            </v:rect>
            <v:rect id="_x0000_s25483" style="position:absolute;left:6895;top:5664;width:328;height:467" o:regroupid="42" filled="f" stroked="f">
              <v:textbox style="mso-next-textbox:#_x0000_s25483" inset="0,0,0,0">
                <w:txbxContent>
                  <w:p w:rsidR="00E356F6" w:rsidRPr="009D10A6" w:rsidRDefault="00E356F6" w:rsidP="00CF7CE5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z</w:t>
                    </w:r>
                    <w:proofErr w:type="gramEnd"/>
                  </w:p>
                </w:txbxContent>
              </v:textbox>
            </v:rect>
            <v:rect id="_x0000_s25484" style="position:absolute;left:6652;top:6620;width:328;height:467" o:regroupid="42" filled="f" stroked="f">
              <v:textbox style="mso-next-textbox:#_x0000_s25484" inset="0,0,0,0">
                <w:txbxContent>
                  <w:p w:rsidR="00E356F6" w:rsidRPr="009D10A6" w:rsidRDefault="00E356F6" w:rsidP="00CF7CE5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x</w:t>
                    </w:r>
                    <w:proofErr w:type="gramEnd"/>
                  </w:p>
                </w:txbxContent>
              </v:textbox>
            </v:rect>
            <v:rect id="_x0000_s25485" style="position:absolute;left:7885;top:5976;width:206;height:811" o:regroupid="42"/>
            <v:group id="_x0000_s25486" style="position:absolute;left:7959;top:6352;width:60;height:72" coordorigin="7353,14021" coordsize="109,107" o:regroupid="42">
              <v:shape id="_x0000_s25487" type="#_x0000_t32" style="position:absolute;left:7353;top:14044;width:109;height:69;flip:x" o:connectortype="straight"/>
              <v:shape id="_x0000_s25488" type="#_x0000_t32" style="position:absolute;left:7364;top:14021;width:76;height:107" o:connectortype="straight"/>
            </v:group>
            <v:shape id="_x0000_s25489" type="#_x0000_t32" style="position:absolute;left:7706;top:5962;width:281;height:220;flip:y" o:connectortype="straight" o:regroupid="42" strokeweight="1.5pt">
              <v:stroke startarrow="block" startarrowwidth="narrow"/>
            </v:shape>
            <v:shape id="_x0000_s25490" type="#_x0000_t32" style="position:absolute;left:7985;top:5958;width:3;height:496" o:connectortype="straight" o:regroupid="42" strokeweight="1.5pt">
              <v:stroke startarrowwidth="narrow" endarrow="block" endarrowwidth="narrow"/>
            </v:shape>
            <v:rect id="_x0000_s25491" style="position:absolute;left:7526;top:5772;width:410;height:534" o:regroupid="42" filled="f" stroked="f">
              <v:textbox style="mso-next-textbox:#_x0000_s25491" inset="0,0,0,0">
                <w:txbxContent>
                  <w:p w:rsidR="00E356F6" w:rsidRPr="00AC0162" w:rsidRDefault="00E356F6" w:rsidP="00CF7CE5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t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rect>
            <v:rect id="_x0000_s25492" style="position:absolute;left:8124;top:6002;width:484;height:449" o:regroupid="42" filled="f" stroked="f">
              <v:textbox style="mso-next-textbox:#_x0000_s25492" inset="0,0,0,0">
                <w:txbxContent>
                  <w:p w:rsidR="00E356F6" w:rsidRPr="00AC0162" w:rsidRDefault="00E356F6" w:rsidP="00CF7CE5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r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rect>
            <v:rect id="_x0000_s25493" style="position:absolute;left:9172;top:5796;width:227;height:1164" o:regroupid="42"/>
            <v:shape id="_x0000_s25494" type="#_x0000_t32" style="position:absolute;left:9283;top:6325;width:13;height:635" o:connectortype="straight" o:regroupid="42" strokeweight="1.5pt">
              <v:stroke startarrow="block" startarrowwidth="narrow"/>
            </v:shape>
            <v:shape id="_x0000_s25495" type="#_x0000_t32" style="position:absolute;left:8876;top:6966;width:398;height:335;flip:y" o:connectortype="straight" o:regroupid="42" strokeweight="1.5pt">
              <v:stroke startarrow="block" startarrowwidth="narrow"/>
            </v:shape>
            <v:rect id="_x0000_s25496" style="position:absolute;left:9024;top:7113;width:499;height:559" o:regroupid="42" filled="f" stroked="f">
              <v:textbox style="mso-next-textbox:#_x0000_s25496" inset="0,0,0,0">
                <w:txbxContent>
                  <w:p w:rsidR="00E356F6" w:rsidRPr="00AC0162" w:rsidRDefault="00E356F6" w:rsidP="00CF7CE5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t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rect>
            <v:group id="_x0000_s25497" style="position:absolute;left:9254;top:6354;width:61;height:77" coordorigin="7353,14021" coordsize="109,107" o:regroupid="42">
              <v:shape id="_x0000_s25498" type="#_x0000_t32" style="position:absolute;left:7353;top:14044;width:109;height:69;flip:x" o:connectortype="straight"/>
              <v:shape id="_x0000_s25499" type="#_x0000_t32" style="position:absolute;left:7364;top:14021;width:76;height:107" o:connectortype="straight"/>
            </v:group>
            <v:rect id="_x0000_s25500" style="position:absolute;left:9451;top:6501;width:400;height:499" o:regroupid="42" filled="f" stroked="f">
              <v:textbox style="mso-next-textbox:#_x0000_s25500" inset="0,0,0,0">
                <w:txbxContent>
                  <w:p w:rsidR="00E356F6" w:rsidRPr="00AC0162" w:rsidRDefault="00E356F6" w:rsidP="00CF7CE5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371F1E">
                      <w:rPr>
                        <w:vertAlign w:val="subscript"/>
                      </w:rPr>
                      <w:t>r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rect>
            <v:shape id="_x0000_s25501" type="#_x0000_t32" style="position:absolute;left:8781;top:6975;width:483;height:1" o:connectortype="straight" o:regroupid="42" strokeweight="1.5pt">
              <v:stroke startarrow="block" startarrowwidth="narrow"/>
            </v:shape>
            <v:rect id="_x0000_s25502" style="position:absolute;left:8674;top:6528;width:498;height:559" o:regroupid="42" filled="f" stroked="f">
              <v:textbox style="mso-next-textbox:#_x0000_s25502" inset="0,0,0,0">
                <w:txbxContent>
                  <w:p w:rsidR="00E356F6" w:rsidRPr="00AC0162" w:rsidRDefault="00E356F6" w:rsidP="00CF7CE5">
                    <w:pPr>
                      <w:rPr>
                        <w:sz w:val="22"/>
                        <w:szCs w:val="22"/>
                        <w:vertAlign w:val="subscript"/>
                      </w:rPr>
                    </w:pPr>
                    <w:r w:rsidRPr="00AC0162">
                      <w:rPr>
                        <w:sz w:val="22"/>
                        <w:szCs w:val="22"/>
                      </w:rPr>
                      <w:t>F</w:t>
                    </w:r>
                    <w:r w:rsidRPr="009D10A6">
                      <w:rPr>
                        <w:sz w:val="28"/>
                        <w:szCs w:val="28"/>
                        <w:vertAlign w:val="subscript"/>
                      </w:rPr>
                      <w:t>a</w:t>
                    </w:r>
                    <w:r>
                      <w:rPr>
                        <w:sz w:val="28"/>
                        <w:szCs w:val="28"/>
                        <w:vertAlign w:val="subscript"/>
                      </w:rPr>
                      <w:t>2</w:t>
                    </w:r>
                  </w:p>
                </w:txbxContent>
              </v:textbox>
            </v:rect>
            <v:rect id="_x0000_s25503" style="position:absolute;left:9594;top:5818;width:328;height:467" o:regroupid="42" filled="f" stroked="f">
              <v:textbox style="mso-next-textbox:#_x0000_s25503" inset="0,0,0,0">
                <w:txbxContent>
                  <w:p w:rsidR="00E356F6" w:rsidRPr="00BD1AC6" w:rsidRDefault="00E356F6" w:rsidP="00CF7CE5">
                    <w:pPr>
                      <w:rPr>
                        <w:vertAlign w:val="subscript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>r</w:t>
                    </w:r>
                    <w:r>
                      <w:rPr>
                        <w:color w:val="000000"/>
                        <w:sz w:val="22"/>
                        <w:szCs w:val="22"/>
                        <w:vertAlign w:val="subscript"/>
                      </w:rPr>
                      <w:t>2</w:t>
                    </w:r>
                  </w:p>
                </w:txbxContent>
              </v:textbox>
            </v:rect>
            <v:shape id="_x0000_s25504" type="#_x0000_t32" style="position:absolute;left:9400;top:5796;width:247;height:0" o:connectortype="straight" o:regroupid="42"/>
            <v:shape id="_x0000_s25505" type="#_x0000_t32" style="position:absolute;left:9550;top:5795;width:3;height:582" o:connectortype="straight" o:regroupid="42">
              <v:stroke startarrow="block" startarrowwidth="narrow" startarrowlength="short" endarrow="block" endarrowwidth="narrow" endarrowlength="short"/>
            </v:shape>
            <v:shape id="_x0000_s25507" type="#_x0000_t32" style="position:absolute;left:7985;top:6791;width:2;height:771;flip:x" o:connectortype="straight" o:regroupid="42"/>
          </v:group>
        </w:pict>
      </w:r>
    </w:p>
    <w:p w:rsidR="00CF7CE5" w:rsidRDefault="00CF7CE5" w:rsidP="00CF7CE5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2,5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CF7CE5" w:rsidRDefault="00CF7CE5" w:rsidP="00CF7CE5">
      <w:pPr>
        <w:spacing w:line="276" w:lineRule="auto"/>
        <w:ind w:right="481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F249EB">
        <w:rPr>
          <w:rFonts w:ascii="Times New Roman" w:hAnsi="Times New Roman"/>
        </w:rPr>
        <w:t xml:space="preserve">Trục truyền động AB chịu các lực tác dụng </w:t>
      </w:r>
      <w:proofErr w:type="gramStart"/>
      <w:r w:rsidRPr="00F249EB">
        <w:rPr>
          <w:rFonts w:ascii="Times New Roman" w:hAnsi="Times New Roman"/>
        </w:rPr>
        <w:t>theo</w:t>
      </w:r>
      <w:proofErr w:type="gramEnd"/>
      <w:r w:rsidRPr="00F249EB">
        <w:rPr>
          <w:rFonts w:ascii="Times New Roman" w:hAnsi="Times New Roman"/>
        </w:rPr>
        <w:t xml:space="preserve"> sơ đồ hình vẽ. Xác định phản lực tại hai ổ trụ A và B. </w:t>
      </w:r>
      <w:r>
        <w:rPr>
          <w:rFonts w:ascii="Times New Roman" w:hAnsi="Times New Roman"/>
        </w:rPr>
        <w:t xml:space="preserve">Biết: </w:t>
      </w:r>
      <w:r w:rsidRPr="00F249EB">
        <w:rPr>
          <w:rFonts w:ascii="Times New Roman" w:hAnsi="Times New Roman"/>
        </w:rPr>
        <w:t>F</w:t>
      </w:r>
      <w:r w:rsidRPr="00F249EB">
        <w:rPr>
          <w:rFonts w:ascii="Times New Roman" w:hAnsi="Times New Roman"/>
          <w:vertAlign w:val="subscript"/>
        </w:rPr>
        <w:t>t1</w:t>
      </w:r>
      <w:r w:rsidRPr="00F249EB">
        <w:rPr>
          <w:rFonts w:ascii="Times New Roman" w:hAnsi="Times New Roman"/>
        </w:rPr>
        <w:t>=</w:t>
      </w:r>
      <w:r>
        <w:rPr>
          <w:rFonts w:ascii="Times New Roman" w:hAnsi="Times New Roman"/>
        </w:rPr>
        <w:t>3</w:t>
      </w:r>
      <w:r w:rsidR="00382082">
        <w:rPr>
          <w:rFonts w:ascii="Times New Roman" w:hAnsi="Times New Roman"/>
        </w:rPr>
        <w:t>5</w:t>
      </w:r>
      <w:r w:rsidRPr="00F249EB">
        <w:rPr>
          <w:rFonts w:ascii="Times New Roman" w:hAnsi="Times New Roman"/>
        </w:rPr>
        <w:t>00N, F</w:t>
      </w:r>
      <w:r w:rsidRPr="00F249EB">
        <w:rPr>
          <w:rFonts w:ascii="Times New Roman" w:hAnsi="Times New Roman"/>
          <w:vertAlign w:val="subscript"/>
        </w:rPr>
        <w:t>r1</w:t>
      </w:r>
      <w:r>
        <w:rPr>
          <w:rFonts w:ascii="Times New Roman" w:hAnsi="Times New Roman"/>
        </w:rPr>
        <w:t>=</w:t>
      </w:r>
      <w:r w:rsidR="00382082">
        <w:rPr>
          <w:rFonts w:ascii="Times New Roman" w:hAnsi="Times New Roman"/>
        </w:rPr>
        <w:t>25</w:t>
      </w:r>
      <w:r w:rsidRPr="00F249EB">
        <w:rPr>
          <w:rFonts w:ascii="Times New Roman" w:hAnsi="Times New Roman"/>
        </w:rPr>
        <w:t>00N, F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= 1</w:t>
      </w:r>
      <w:r w:rsidR="00382082">
        <w:rPr>
          <w:rFonts w:ascii="Times New Roman" w:hAnsi="Times New Roman"/>
        </w:rPr>
        <w:t>6</w:t>
      </w:r>
      <w:r w:rsidRPr="00F249EB">
        <w:rPr>
          <w:rFonts w:ascii="Times New Roman" w:hAnsi="Times New Roman"/>
        </w:rPr>
        <w:t>00N</w:t>
      </w:r>
      <w:r>
        <w:rPr>
          <w:rFonts w:ascii="Times New Roman" w:hAnsi="Times New Roman"/>
        </w:rPr>
        <w:t>, r</w:t>
      </w:r>
      <w:r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= 0,0</w:t>
      </w:r>
      <w:r w:rsidR="009455C0">
        <w:rPr>
          <w:rFonts w:ascii="Times New Roman" w:hAnsi="Times New Roman"/>
        </w:rPr>
        <w:t>7</w:t>
      </w:r>
      <w:r>
        <w:rPr>
          <w:rFonts w:ascii="Times New Roman" w:hAnsi="Times New Roman"/>
        </w:rPr>
        <w:t>m,</w:t>
      </w:r>
      <w:r w:rsidRPr="00F249EB">
        <w:rPr>
          <w:rFonts w:ascii="Times New Roman" w:hAnsi="Times New Roman"/>
        </w:rPr>
        <w:t xml:space="preserve"> F</w:t>
      </w:r>
      <w:r w:rsidRPr="00F249EB">
        <w:rPr>
          <w:rFonts w:ascii="Times New Roman" w:hAnsi="Times New Roman"/>
          <w:vertAlign w:val="subscript"/>
        </w:rPr>
        <w:t>t2</w:t>
      </w:r>
      <w:r>
        <w:rPr>
          <w:rFonts w:ascii="Times New Roman" w:hAnsi="Times New Roman"/>
        </w:rPr>
        <w:t xml:space="preserve">= </w:t>
      </w:r>
      <w:r w:rsidR="006415E5">
        <w:rPr>
          <w:rFonts w:ascii="Times New Roman" w:hAnsi="Times New Roman"/>
        </w:rPr>
        <w:t>2996</w:t>
      </w:r>
      <w:r w:rsidRPr="00F249EB">
        <w:rPr>
          <w:rFonts w:ascii="Times New Roman" w:hAnsi="Times New Roman"/>
        </w:rPr>
        <w:t>N</w:t>
      </w:r>
      <w:proofErr w:type="gramStart"/>
      <w:r w:rsidRPr="00F249EB">
        <w:rPr>
          <w:rFonts w:ascii="Times New Roman" w:hAnsi="Times New Roman"/>
        </w:rPr>
        <w:t>,  F</w:t>
      </w:r>
      <w:r w:rsidRPr="00F249EB">
        <w:rPr>
          <w:rFonts w:ascii="Times New Roman" w:hAnsi="Times New Roman"/>
          <w:vertAlign w:val="subscript"/>
        </w:rPr>
        <w:t>r2</w:t>
      </w:r>
      <w:proofErr w:type="gramEnd"/>
      <w:r w:rsidRPr="00F249EB">
        <w:rPr>
          <w:rFonts w:ascii="Times New Roman" w:hAnsi="Times New Roman"/>
        </w:rPr>
        <w:t xml:space="preserve">= </w:t>
      </w:r>
      <w:r w:rsidR="00382082">
        <w:rPr>
          <w:rFonts w:ascii="Times New Roman" w:hAnsi="Times New Roman"/>
        </w:rPr>
        <w:t>2</w:t>
      </w:r>
      <w:r w:rsidR="006415E5">
        <w:rPr>
          <w:rFonts w:ascii="Times New Roman" w:hAnsi="Times New Roman"/>
        </w:rPr>
        <w:t>171</w:t>
      </w:r>
      <w:r w:rsidRPr="00F249EB">
        <w:rPr>
          <w:rFonts w:ascii="Times New Roman" w:hAnsi="Times New Roman"/>
        </w:rPr>
        <w:t xml:space="preserve">N. </w:t>
      </w:r>
    </w:p>
    <w:p w:rsidR="00CF7CE5" w:rsidRPr="00F249EB" w:rsidRDefault="00CF7CE5" w:rsidP="00CF7CE5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>
        <w:rPr>
          <w:rFonts w:ascii="Times New Roman" w:hAnsi="Times New Roman"/>
          <w:b/>
          <w:sz w:val="26"/>
          <w:szCs w:val="26"/>
        </w:rPr>
        <w:t>2</w:t>
      </w:r>
      <w:proofErr w:type="gramStart"/>
      <w:r>
        <w:rPr>
          <w:rFonts w:ascii="Times New Roman" w:hAnsi="Times New Roman"/>
          <w:b/>
          <w:sz w:val="26"/>
          <w:szCs w:val="26"/>
        </w:rPr>
        <w:t>,5</w:t>
      </w:r>
      <w:proofErr w:type="gramEnd"/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CF7CE5" w:rsidRPr="00F249EB" w:rsidRDefault="00CF7CE5" w:rsidP="00CF7CE5">
      <w:pPr>
        <w:tabs>
          <w:tab w:val="left" w:pos="2625"/>
        </w:tabs>
        <w:spacing w:line="288" w:lineRule="auto"/>
        <w:ind w:right="137" w:firstLine="180"/>
        <w:jc w:val="both"/>
        <w:rPr>
          <w:rFonts w:ascii="Times New Roman" w:hAnsi="Times New Roman"/>
          <w:lang w:val="vi-VN"/>
        </w:rPr>
      </w:pPr>
      <w:r w:rsidRPr="008C4E2C">
        <w:rPr>
          <w:sz w:val="26"/>
          <w:szCs w:val="26"/>
        </w:rPr>
        <w:t xml:space="preserve">   </w:t>
      </w:r>
      <w:r w:rsidRPr="00F249EB">
        <w:rPr>
          <w:rFonts w:ascii="Times New Roman" w:hAnsi="Times New Roman"/>
          <w:lang w:val="vi-VN"/>
        </w:rPr>
        <w:t xml:space="preserve">Một trục máy trong giai đoạn </w:t>
      </w:r>
      <w:r>
        <w:rPr>
          <w:rFonts w:ascii="Times New Roman" w:hAnsi="Times New Roman"/>
        </w:rPr>
        <w:t>tăng</w:t>
      </w:r>
      <w:r w:rsidRPr="00F249EB">
        <w:rPr>
          <w:rFonts w:ascii="Times New Roman" w:hAnsi="Times New Roman"/>
          <w:lang w:val="vi-VN"/>
        </w:rPr>
        <w:t xml:space="preserve"> tốc quay </w:t>
      </w:r>
      <w:r>
        <w:rPr>
          <w:rFonts w:ascii="Times New Roman" w:hAnsi="Times New Roman"/>
        </w:rPr>
        <w:t>nhanh</w:t>
      </w:r>
      <w:r w:rsidRPr="00F249EB">
        <w:rPr>
          <w:rFonts w:ascii="Times New Roman" w:hAnsi="Times New Roman"/>
          <w:lang w:val="vi-VN"/>
        </w:rPr>
        <w:t xml:space="preserve"> d</w:t>
      </w:r>
      <w:r>
        <w:rPr>
          <w:rFonts w:ascii="Times New Roman" w:hAnsi="Times New Roman"/>
          <w:lang w:val="vi-VN"/>
        </w:rPr>
        <w:t xml:space="preserve">ần đều, từ vận tốc </w:t>
      </w:r>
      <w:r w:rsidR="00571791">
        <w:rPr>
          <w:rFonts w:ascii="Times New Roman" w:hAnsi="Times New Roman"/>
        </w:rPr>
        <w:t>6</w:t>
      </w:r>
      <w:r w:rsidRPr="00F249EB">
        <w:rPr>
          <w:rFonts w:ascii="Times New Roman" w:hAnsi="Times New Roman"/>
          <w:lang w:val="vi-VN"/>
        </w:rPr>
        <w:t>00 vòng/phút</w:t>
      </w:r>
      <w:r>
        <w:rPr>
          <w:rFonts w:ascii="Times New Roman" w:hAnsi="Times New Roman"/>
        </w:rPr>
        <w:t>,</w:t>
      </w:r>
      <w:r w:rsidRPr="00F249EB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>tăng lên</w:t>
      </w:r>
      <w:r w:rsidRPr="00F249EB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>1</w:t>
      </w:r>
      <w:r w:rsidR="004A1AFF">
        <w:rPr>
          <w:rFonts w:ascii="Times New Roman" w:hAnsi="Times New Roman"/>
        </w:rPr>
        <w:t>20</w:t>
      </w:r>
      <w:r w:rsidRPr="00F249EB">
        <w:rPr>
          <w:rFonts w:ascii="Times New Roman" w:hAnsi="Times New Roman"/>
          <w:lang w:val="vi-VN"/>
        </w:rPr>
        <w:t xml:space="preserve">0 vòng/phút, với số vòng quay được là </w:t>
      </w:r>
      <w:r w:rsidR="003D68E9">
        <w:rPr>
          <w:rFonts w:ascii="Times New Roman" w:hAnsi="Times New Roman"/>
        </w:rPr>
        <w:t>37</w:t>
      </w:r>
      <w:r w:rsidR="00571791">
        <w:rPr>
          <w:rFonts w:ascii="Times New Roman" w:hAnsi="Times New Roman"/>
        </w:rPr>
        <w:t>5</w:t>
      </w:r>
      <w:r w:rsidRPr="00F249EB">
        <w:rPr>
          <w:rFonts w:ascii="Times New Roman" w:hAnsi="Times New Roman"/>
          <w:lang w:val="vi-VN"/>
        </w:rPr>
        <w:t xml:space="preserve"> vòng.</w:t>
      </w:r>
    </w:p>
    <w:p w:rsidR="00CF7CE5" w:rsidRPr="00F249EB" w:rsidRDefault="00CF7CE5" w:rsidP="00CF7CE5">
      <w:pPr>
        <w:numPr>
          <w:ilvl w:val="0"/>
          <w:numId w:val="31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lang w:val="vi-VN"/>
        </w:rPr>
      </w:pPr>
      <w:r w:rsidRPr="00F249EB">
        <w:rPr>
          <w:rFonts w:ascii="Times New Roman" w:hAnsi="Times New Roman"/>
          <w:lang w:val="vi-VN"/>
        </w:rPr>
        <w:t xml:space="preserve">Xác định gia tốc góc của trục và thời gian trong giai đoạn </w:t>
      </w:r>
      <w:r>
        <w:rPr>
          <w:rFonts w:ascii="Times New Roman" w:hAnsi="Times New Roman"/>
        </w:rPr>
        <w:t>tăng</w:t>
      </w:r>
      <w:r w:rsidRPr="00F249EB">
        <w:rPr>
          <w:rFonts w:ascii="Times New Roman" w:hAnsi="Times New Roman"/>
          <w:lang w:val="vi-VN"/>
        </w:rPr>
        <w:t xml:space="preserve"> tốc đó (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lang w:val="vi-VN"/>
        </w:rPr>
        <w:t>,</w:t>
      </w:r>
      <w:r>
        <w:rPr>
          <w:rFonts w:ascii="Times New Roman" w:hAnsi="Times New Roman"/>
        </w:rPr>
        <w:t>0</w:t>
      </w:r>
      <w:r w:rsidRPr="00F249EB">
        <w:rPr>
          <w:rFonts w:ascii="Times New Roman" w:hAnsi="Times New Roman"/>
          <w:lang w:val="vi-VN"/>
        </w:rPr>
        <w:t>đ)</w:t>
      </w:r>
    </w:p>
    <w:p w:rsidR="00CF7CE5" w:rsidRPr="00766A51" w:rsidRDefault="00CF7CE5" w:rsidP="00CF7CE5">
      <w:pPr>
        <w:numPr>
          <w:ilvl w:val="0"/>
          <w:numId w:val="31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lang w:val="vi-VN"/>
        </w:rPr>
      </w:pPr>
      <w:r w:rsidRPr="00F249EB">
        <w:rPr>
          <w:rFonts w:ascii="Times New Roman" w:hAnsi="Times New Roman"/>
          <w:lang w:val="vi-VN"/>
        </w:rPr>
        <w:t xml:space="preserve">Xác định </w:t>
      </w:r>
      <w:r w:rsidR="00571791">
        <w:rPr>
          <w:rFonts w:ascii="Times New Roman" w:hAnsi="Times New Roman"/>
        </w:rPr>
        <w:t>số vòng</w:t>
      </w:r>
      <w:r w:rsidRPr="00F249EB">
        <w:rPr>
          <w:rFonts w:ascii="Times New Roman" w:hAnsi="Times New Roman"/>
          <w:lang w:val="vi-VN"/>
        </w:rPr>
        <w:t xml:space="preserve"> quay của trục ứng với thời điểm trục </w:t>
      </w:r>
      <w:r>
        <w:rPr>
          <w:rFonts w:ascii="Times New Roman" w:hAnsi="Times New Roman"/>
        </w:rPr>
        <w:t>tăng</w:t>
      </w:r>
      <w:r w:rsidRPr="00F249EB">
        <w:rPr>
          <w:rFonts w:ascii="Times New Roman" w:hAnsi="Times New Roman"/>
          <w:lang w:val="vi-VN"/>
        </w:rPr>
        <w:t xml:space="preserve"> tốc được </w:t>
      </w:r>
      <w:r w:rsidR="004A1AFF">
        <w:rPr>
          <w:rFonts w:ascii="Times New Roman" w:hAnsi="Times New Roman"/>
        </w:rPr>
        <w:t>12</w:t>
      </w:r>
      <w:r w:rsidR="00571791">
        <w:rPr>
          <w:rFonts w:ascii="Times New Roman" w:hAnsi="Times New Roman"/>
        </w:rPr>
        <w:t xml:space="preserve"> </w:t>
      </w:r>
      <w:r w:rsidRPr="00F249EB">
        <w:rPr>
          <w:rFonts w:ascii="Times New Roman" w:hAnsi="Times New Roman"/>
          <w:lang w:val="vi-VN"/>
        </w:rPr>
        <w:t>giây (0,5đ)</w:t>
      </w:r>
    </w:p>
    <w:p w:rsidR="00CF7CE5" w:rsidRPr="00571791" w:rsidRDefault="00571791" w:rsidP="00730544">
      <w:pPr>
        <w:spacing w:line="276" w:lineRule="auto"/>
        <w:jc w:val="both"/>
        <w:rPr>
          <w:rFonts w:ascii="Times New Roman" w:hAnsi="Times New Roman"/>
          <w:b/>
          <w:sz w:val="16"/>
          <w:szCs w:val="16"/>
        </w:rPr>
      </w:pPr>
      <w:r w:rsidRPr="00571791">
        <w:rPr>
          <w:rFonts w:ascii="Times New Roman" w:hAnsi="Times New Roman"/>
          <w:b/>
          <w:sz w:val="26"/>
          <w:szCs w:val="26"/>
          <w:u w:val="single"/>
          <w:lang w:val="vi-VN"/>
        </w:rPr>
        <w:t>Câu 3</w:t>
      </w:r>
      <w:r w:rsidRPr="00571791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571791">
        <w:rPr>
          <w:rFonts w:ascii="Times New Roman" w:hAnsi="Times New Roman"/>
          <w:b/>
          <w:sz w:val="26"/>
          <w:szCs w:val="26"/>
        </w:rPr>
        <w:t>2</w:t>
      </w:r>
      <w:r w:rsidRPr="00571791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CF7CE5" w:rsidRPr="00961B57" w:rsidRDefault="00752520" w:rsidP="00CF7CE5">
      <w:pPr>
        <w:spacing w:line="276" w:lineRule="auto"/>
        <w:ind w:right="4187" w:firstLine="284"/>
        <w:jc w:val="both"/>
        <w:rPr>
          <w:rFonts w:ascii="Times New Roman" w:hAnsi="Times New Roman"/>
        </w:rPr>
      </w:pPr>
      <w:r w:rsidRPr="00752520">
        <w:rPr>
          <w:rFonts w:ascii="Times New Roman" w:hAnsi="Times New Roman"/>
          <w:noProof/>
          <w:sz w:val="26"/>
          <w:szCs w:val="26"/>
        </w:rPr>
        <w:pict>
          <v:group id="_x0000_s25506" style="position:absolute;left:0;text-align:left;margin-left:309.3pt;margin-top:.25pt;width:176.15pt;height:48.25pt;z-index:254870016" coordorigin="7482,9886" coordsize="3523,965">
            <v:rect id="_x0000_s25333" style="position:absolute;left:8573;top:9983;width:453;height:324" filled="f" stroked="f">
              <v:textbox style="mso-next-textbox:#_x0000_s25333" inset="0,0,0,0">
                <w:txbxContent>
                  <w:p w:rsidR="00E356F6" w:rsidRPr="00C95C9A" w:rsidRDefault="00E356F6" w:rsidP="00CF7CE5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25334" style="position:absolute;left:7647;top:10478;width:2874;height:18" coordsize="10388,57" path="m,l,57,10388,,,xe" fillcolor="black" stroked="f">
              <v:path arrowok="t"/>
            </v:shape>
            <v:shape id="_x0000_s25335" style="position:absolute;left:7647;top:10478;width:2874;height:18" coordsize="10388,57" path="m,57l10388,r,57l,57xe" fillcolor="black" stroked="f">
              <v:path arrowok="t"/>
            </v:shape>
            <v:rect id="_x0000_s25336" style="position:absolute;left:7647;top:10478;width:2874;height:18" filled="f" strokeweight="1.5pt"/>
            <v:rect id="_x0000_s25337" style="position:absolute;left:7669;top:10483;width:259;height:326" filled="f" stroked="f">
              <v:textbox style="mso-next-textbox:#_x0000_s25337" inset="0,0,0,0">
                <w:txbxContent>
                  <w:p w:rsidR="00E356F6" w:rsidRPr="00C95C9A" w:rsidRDefault="00E356F6" w:rsidP="00CF7CE5">
                    <w:r w:rsidRPr="00C95C9A"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25338" style="position:absolute;left:7688;top:9924;width:301;height:357" coordorigin="7295,6660" coordsize="290,387">
              <v:rect id="_x0000_s25339" style="position:absolute;left:7493;top:6812;width:92;height:235" filled="f" stroked="f">
                <v:textbox style="mso-next-textbox:#_x0000_s25339" inset="0,0,0,0">
                  <w:txbxContent>
                    <w:p w:rsidR="00E356F6" w:rsidRPr="00C95C9A" w:rsidRDefault="00E356F6" w:rsidP="00CF7CE5">
                      <w:r w:rsidRPr="00C95C9A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25340" style="position:absolute;left:7295;top:6660;width:174;height:288" filled="f" stroked="f">
                <v:textbox style="mso-next-textbox:#_x0000_s25340" inset="0,0,0,0">
                  <w:txbxContent>
                    <w:p w:rsidR="00E356F6" w:rsidRPr="00C95C9A" w:rsidRDefault="00E356F6" w:rsidP="00CF7CE5">
                      <w:proofErr w:type="gramStart"/>
                      <w:r w:rsidRPr="00C95C9A">
                        <w:rPr>
                          <w:color w:val="000000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25341" style="position:absolute;left:10570;top:10441;width:253;height:307" filled="f" stroked="f">
              <v:textbox style="mso-next-textbox:#_x0000_s25341" inset="0,0,0,0">
                <w:txbxContent>
                  <w:p w:rsidR="00E356F6" w:rsidRPr="00C95C9A" w:rsidRDefault="00E356F6" w:rsidP="00CF7CE5">
                    <w:r w:rsidRPr="00C95C9A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25342" style="position:absolute;left:8737;top:10090;width:77;height:217" filled="f" stroked="f">
              <v:textbox style="mso-next-textbox:#_x0000_s25342" inset="0,0,0,0">
                <w:txbxContent>
                  <w:p w:rsidR="00E356F6" w:rsidRPr="00C95C9A" w:rsidRDefault="00E356F6" w:rsidP="00CF7CE5">
                    <w:r w:rsidRPr="00C95C9A"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25343" style="position:absolute;left:9592;top:9886;width:144;height:266" filled="f" stroked="f">
              <v:textbox style="mso-next-textbox:#_x0000_s25343" inset="0,0,0,0">
                <w:txbxContent>
                  <w:p w:rsidR="00E356F6" w:rsidRPr="00C95C9A" w:rsidRDefault="00E356F6" w:rsidP="00CF7CE5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25344" style="position:absolute;left:9757;top:10026;width:76;height:217" filled="f" stroked="f">
              <v:textbox style="mso-next-textbox:#_x0000_s25344" inset="0,0,0,0">
                <w:txbxContent>
                  <w:p w:rsidR="00E356F6" w:rsidRPr="00C95C9A" w:rsidRDefault="00E356F6" w:rsidP="00CF7CE5">
                    <w:r w:rsidRPr="00C95C9A"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25345" style="position:absolute;left:10747;top:10048;width:76;height:217" filled="f" stroked="f">
              <v:textbox style="mso-next-textbox:#_x0000_s25345" inset="0,0,0,0">
                <w:txbxContent>
                  <w:p w:rsidR="00E356F6" w:rsidRPr="00C95C9A" w:rsidRDefault="00E356F6" w:rsidP="00CF7CE5">
                    <w:r w:rsidRPr="00C95C9A"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25346" style="position:absolute;left:10582;top:9908;width:144;height:266" filled="f" stroked="f">
              <v:textbox style="mso-next-textbox:#_x0000_s25346" inset="0,0,0,0">
                <w:txbxContent>
                  <w:p w:rsidR="00E356F6" w:rsidRPr="00C95C9A" w:rsidRDefault="00E356F6" w:rsidP="00CF7CE5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line id="_x0000_s25347" style="position:absolute;flip:x" from="8366,10477" to="8515,10809"/>
            <v:line id="_x0000_s25348" style="position:absolute;flip:x" from="10358,10519" to="10507,10851"/>
            <v:line id="_x0000_s25349" style="position:absolute;flip:x" from="9387,10491" to="9536,10823"/>
            <v:line id="_x0000_s25350" style="position:absolute;flip:x" from="7482,10477" to="7631,10809"/>
            <v:shape id="_x0000_s25351" type="#_x0000_t19" style="position:absolute;left:8316;top:10076;width:710;height:700;flip:x" coordsize="21600,22779" adj="-2920421,1354379,,15156" path="wr-21600,-6444,21600,36756,15390,,20210,22779nfewr-21600,-6444,21600,36756,15390,,20210,22779l,15156nsxe">
              <v:stroke endarrow="block" endarrowwidth="narrow"/>
              <v:path o:connectlocs="15390,0;20210,22779;0,15156"/>
            </v:shape>
            <v:shape id="_x0000_s25352" type="#_x0000_t19" style="position:absolute;left:10358;top:10159;width:647;height:589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25353" type="#_x0000_t19" style="position:absolute;left:7482;top:10152;width:647;height:588;flip:x" coordsize="21600,19149" adj="-2604278,938292,,13808" path="wr-21600,-7792,21600,35408,16610,,20929,19149nfewr-21600,-7792,21600,35408,16610,,20929,19149l,13808nsxe">
              <v:stroke startarrow="block" startarrowwidth="narrow"/>
              <v:path o:connectlocs="16610,0;20929,19149;0,13808"/>
            </v:shape>
            <v:line id="_x0000_s25354" style="position:absolute" from="9536,9983" to="9536,10481"/>
            <v:line id="_x0000_s25355" style="position:absolute" from="7631,9983" to="7631,10481"/>
            <v:line id="_x0000_s25356" style="position:absolute" from="10507,9983" to="10507,10481"/>
            <v:line id="_x0000_s25357" style="position:absolute" from="8515,9983" to="8515,10481"/>
            <v:shape id="_x0000_s25358" type="#_x0000_t19" style="position:absolute;left:9387;top:10152;width:647;height:588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</v:group>
        </w:pict>
      </w:r>
      <w:r w:rsidR="00CF7CE5" w:rsidRPr="00961B57">
        <w:rPr>
          <w:rFonts w:ascii="Times New Roman" w:hAnsi="Times New Roman"/>
        </w:rPr>
        <w:t xml:space="preserve">Trục AB có đường kính không đổi d, chịu tác dụng của các mômen </w:t>
      </w:r>
      <w:proofErr w:type="gramStart"/>
      <w:r w:rsidR="00CF7CE5" w:rsidRPr="00961B57">
        <w:rPr>
          <w:rFonts w:ascii="Times New Roman" w:hAnsi="Times New Roman"/>
        </w:rPr>
        <w:t>xoắn</w:t>
      </w:r>
      <w:r w:rsidR="00CF7CE5">
        <w:rPr>
          <w:rFonts w:ascii="Times New Roman" w:hAnsi="Times New Roman"/>
        </w:rPr>
        <w:t xml:space="preserve"> </w:t>
      </w:r>
      <w:r w:rsidR="00CF7CE5" w:rsidRPr="00961B57">
        <w:rPr>
          <w:rFonts w:ascii="Times New Roman" w:hAnsi="Times New Roman"/>
        </w:rPr>
        <w:t>:</w:t>
      </w:r>
      <w:proofErr w:type="gramEnd"/>
      <w:r w:rsidR="00CF7CE5" w:rsidRPr="00961B57">
        <w:rPr>
          <w:rFonts w:ascii="Times New Roman" w:hAnsi="Times New Roman"/>
        </w:rPr>
        <w:t xml:space="preserve"> m</w:t>
      </w:r>
      <w:r w:rsidR="00CF7CE5" w:rsidRPr="00961B57">
        <w:rPr>
          <w:rFonts w:ascii="Times New Roman" w:hAnsi="Times New Roman"/>
          <w:vertAlign w:val="subscript"/>
        </w:rPr>
        <w:t>1</w:t>
      </w:r>
      <w:r w:rsidR="00CF7CE5" w:rsidRPr="00961B57">
        <w:rPr>
          <w:rFonts w:ascii="Times New Roman" w:hAnsi="Times New Roman"/>
        </w:rPr>
        <w:t xml:space="preserve"> = </w:t>
      </w:r>
      <w:r w:rsidR="00CF7CE5">
        <w:rPr>
          <w:rFonts w:ascii="Times New Roman" w:hAnsi="Times New Roman"/>
        </w:rPr>
        <w:t>1k</w:t>
      </w:r>
      <w:r w:rsidR="00CF7CE5" w:rsidRPr="00961B57">
        <w:rPr>
          <w:rFonts w:ascii="Times New Roman" w:hAnsi="Times New Roman"/>
        </w:rPr>
        <w:t>Nm, m</w:t>
      </w:r>
      <w:r w:rsidR="00CF7CE5" w:rsidRPr="00961B57">
        <w:rPr>
          <w:rFonts w:ascii="Times New Roman" w:hAnsi="Times New Roman"/>
          <w:vertAlign w:val="subscript"/>
        </w:rPr>
        <w:t>2</w:t>
      </w:r>
      <w:r w:rsidR="00CF7CE5" w:rsidRPr="00961B57">
        <w:rPr>
          <w:rFonts w:ascii="Times New Roman" w:hAnsi="Times New Roman"/>
        </w:rPr>
        <w:t xml:space="preserve"> = </w:t>
      </w:r>
      <w:r w:rsidR="00CF7CE5">
        <w:rPr>
          <w:rFonts w:ascii="Times New Roman" w:hAnsi="Times New Roman"/>
        </w:rPr>
        <w:t>2,5k</w:t>
      </w:r>
      <w:r w:rsidR="00CF7CE5" w:rsidRPr="00961B57">
        <w:rPr>
          <w:rFonts w:ascii="Times New Roman" w:hAnsi="Times New Roman"/>
        </w:rPr>
        <w:t>Nm, m</w:t>
      </w:r>
      <w:r w:rsidR="00CF7CE5" w:rsidRPr="00961B57">
        <w:rPr>
          <w:rFonts w:ascii="Times New Roman" w:hAnsi="Times New Roman"/>
          <w:vertAlign w:val="subscript"/>
        </w:rPr>
        <w:t>3</w:t>
      </w:r>
      <w:r w:rsidR="00CF7CE5" w:rsidRPr="00961B57">
        <w:rPr>
          <w:rFonts w:ascii="Times New Roman" w:hAnsi="Times New Roman"/>
        </w:rPr>
        <w:t xml:space="preserve"> = </w:t>
      </w:r>
      <w:r w:rsidR="00CF7CE5">
        <w:rPr>
          <w:rFonts w:ascii="Times New Roman" w:hAnsi="Times New Roman"/>
        </w:rPr>
        <w:t>0,8k</w:t>
      </w:r>
      <w:r w:rsidR="00CF7CE5" w:rsidRPr="00961B57">
        <w:rPr>
          <w:rFonts w:ascii="Times New Roman" w:hAnsi="Times New Roman"/>
        </w:rPr>
        <w:t>Nm, m</w:t>
      </w:r>
      <w:r w:rsidR="00CF7CE5" w:rsidRPr="00961B57">
        <w:rPr>
          <w:rFonts w:ascii="Times New Roman" w:hAnsi="Times New Roman"/>
          <w:vertAlign w:val="subscript"/>
        </w:rPr>
        <w:t>4</w:t>
      </w:r>
      <w:r w:rsidR="00CF7CE5" w:rsidRPr="00961B57">
        <w:rPr>
          <w:rFonts w:ascii="Times New Roman" w:hAnsi="Times New Roman"/>
        </w:rPr>
        <w:t xml:space="preserve"> = </w:t>
      </w:r>
      <w:r w:rsidR="00CF7CE5">
        <w:rPr>
          <w:rFonts w:ascii="Times New Roman" w:hAnsi="Times New Roman"/>
        </w:rPr>
        <w:t>0,7k</w:t>
      </w:r>
      <w:r w:rsidR="00CF7CE5" w:rsidRPr="00961B57">
        <w:rPr>
          <w:rFonts w:ascii="Times New Roman" w:hAnsi="Times New Roman"/>
        </w:rPr>
        <w:t>Nm.</w:t>
      </w:r>
    </w:p>
    <w:p w:rsidR="00CF7CE5" w:rsidRPr="00961B57" w:rsidRDefault="00CF7CE5" w:rsidP="00CF7CE5">
      <w:pPr>
        <w:spacing w:line="276" w:lineRule="auto"/>
        <w:ind w:firstLine="360"/>
        <w:jc w:val="both"/>
        <w:rPr>
          <w:rFonts w:ascii="Times New Roman" w:hAnsi="Times New Roman"/>
        </w:rPr>
      </w:pPr>
      <w:r w:rsidRPr="00961B57">
        <w:rPr>
          <w:rFonts w:ascii="Times New Roman" w:hAnsi="Times New Roman"/>
        </w:rPr>
        <w:t xml:space="preserve">a) Vẽ biểu đồ mômen xoắn nội lực </w:t>
      </w:r>
      <w:proofErr w:type="gramStart"/>
      <w:r w:rsidRPr="00961B57">
        <w:rPr>
          <w:rFonts w:ascii="Times New Roman" w:hAnsi="Times New Roman"/>
        </w:rPr>
        <w:t>của  trục</w:t>
      </w:r>
      <w:proofErr w:type="gramEnd"/>
      <w:r w:rsidRPr="00961B57">
        <w:rPr>
          <w:rFonts w:ascii="Times New Roman" w:hAnsi="Times New Roman"/>
        </w:rPr>
        <w:t xml:space="preserve"> (1,</w:t>
      </w:r>
      <w:r w:rsidRPr="00961B57">
        <w:rPr>
          <w:rFonts w:ascii="Times New Roman" w:hAnsi="Times New Roman"/>
          <w:lang w:val="vi-VN"/>
        </w:rPr>
        <w:t>5</w:t>
      </w:r>
      <w:r w:rsidRPr="00961B57">
        <w:rPr>
          <w:rFonts w:ascii="Times New Roman" w:hAnsi="Times New Roman"/>
        </w:rPr>
        <w:t>đ)</w:t>
      </w:r>
    </w:p>
    <w:p w:rsidR="00985C3D" w:rsidRDefault="00752520" w:rsidP="00571791">
      <w:pPr>
        <w:spacing w:line="276" w:lineRule="auto"/>
        <w:ind w:left="540" w:right="47" w:hanging="180"/>
        <w:rPr>
          <w:rFonts w:ascii="Times New Roman" w:hAnsi="Times New Roman"/>
        </w:rPr>
      </w:pPr>
      <w:r w:rsidRPr="00752520">
        <w:rPr>
          <w:rFonts w:ascii="Times New Roman" w:hAnsi="Times New Roman"/>
          <w:noProof/>
          <w:sz w:val="26"/>
          <w:szCs w:val="26"/>
          <w:lang w:val="vi-VN" w:eastAsia="vi-VN"/>
        </w:rPr>
        <w:pict>
          <v:group id="_x0000_s7934" style="position:absolute;left:0;text-align:left;margin-left:294.75pt;margin-top:10.1pt;width:207.95pt;height:81pt;z-index:254197248" coordorigin="7020,9000" coordsize="4159,1620">
            <v:shape id="_x0000_s7935" type="#_x0000_t202" style="position:absolute;left:7489;top:10142;width:900;height:478" filled="f" stroked="f">
              <v:textbox style="mso-next-textbox:#_x0000_s7935">
                <w:txbxContent>
                  <w:p w:rsidR="00E356F6" w:rsidRPr="00A61C05" w:rsidRDefault="00E356F6" w:rsidP="00730544">
                    <w:pPr>
                      <w:rPr>
                        <w:sz w:val="20"/>
                        <w:szCs w:val="20"/>
                      </w:rPr>
                    </w:pPr>
                    <w:r w:rsidRPr="00A61C05">
                      <w:rPr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group id="_x0000_s7936" style="position:absolute;left:10396;top:9882;width:374;height:370" coordorigin="10363,5369" coordsize="374,370">
              <v:oval id="_x0000_s7937" style="position:absolute;left:10500;top:5553;width:109;height:93"/>
              <v:line id="_x0000_s7938" style="position:absolute" from="10554,5461" to="10554,5553"/>
              <v:oval id="_x0000_s7939" style="position:absolute;left:10500;top:5369;width:109;height:92"/>
              <v:group id="_x0000_s7940" style="position:absolute;left:10363;top:5646;width:374;height:93" coordorigin="7485,9540" coordsize="615,180">
                <v:line id="_x0000_s7941" style="position:absolute" from="7560,9540" to="8100,9540"/>
                <v:line id="_x0000_s7942" style="position:absolute;flip:x" from="7815,9540" to="7995,9720"/>
                <v:line id="_x0000_s7943" style="position:absolute;flip:x" from="7590,9540" to="7770,9720"/>
                <v:line id="_x0000_s7944" style="position:absolute;flip:x" from="7920,9540" to="8100,9720"/>
                <v:line id="_x0000_s7945" style="position:absolute;flip:x" from="7485,9540" to="7665,9720"/>
                <v:line id="_x0000_s7946" style="position:absolute;flip:x" from="7710,9540" to="7890,9720"/>
              </v:group>
            </v:group>
            <v:line id="_x0000_s7947" style="position:absolute" from="8235,9336" to="8235,9890" strokeweight="1pt">
              <v:stroke endarrow="block" endarrowwidth="narrow"/>
            </v:line>
            <v:shape id="_x0000_s7948" type="#_x0000_t202" style="position:absolute;left:10594;top:9756;width:585;height:480" filled="f" stroked="f">
              <v:textbox style="mso-next-textbox:#_x0000_s7948">
                <w:txbxContent>
                  <w:p w:rsidR="00E356F6" w:rsidRPr="00A61C05" w:rsidRDefault="00E356F6" w:rsidP="00730544">
                    <w:r w:rsidRPr="00A61C05">
                      <w:t>B</w:t>
                    </w:r>
                  </w:p>
                </w:txbxContent>
              </v:textbox>
            </v:shape>
            <v:line id="_x0000_s7949" style="position:absolute" from="8239,9904" to="8239,10542"/>
            <v:line id="_x0000_s7950" style="position:absolute" from="7461,9884" to="7461,10522"/>
            <v:line id="_x0000_s7951" style="position:absolute" from="10578,9929" to="10578,10567"/>
            <v:line id="_x0000_s7952" style="position:absolute" from="7475,10460" to="10594,10460"/>
            <v:group id="_x0000_s7953" style="position:absolute;left:7264;top:9880;width:374;height:370" coordorigin="7281,5369" coordsize="374,370">
              <v:oval id="_x0000_s7954" style="position:absolute;left:7427;top:5369;width:110;height:92"/>
              <v:line id="_x0000_s7955" style="position:absolute" from="7326,5646" to="7655,5646"/>
              <v:line id="_x0000_s7956" style="position:absolute;flip:x" from="7482,5646" to="7591,5739"/>
              <v:line id="_x0000_s7957" style="position:absolute;flip:x" from="7345,5646" to="7454,5739"/>
              <v:line id="_x0000_s7958" style="position:absolute;flip:x" from="7545,5646" to="7655,5739"/>
              <v:line id="_x0000_s7959" style="position:absolute;flip:x" from="7418,5646" to="7527,5739"/>
              <v:line id="_x0000_s7960" style="position:absolute;flip:x" from="7372,5461" to="7482,5646"/>
              <v:line id="_x0000_s7961" style="position:absolute" from="7482,5461" to="7591,5646"/>
              <v:line id="_x0000_s7962" style="position:absolute;flip:x" from="7281,5646" to="7390,5739"/>
            </v:group>
            <v:line id="_x0000_s7963" style="position:absolute;flip:x" from="9719,10421" to="9829,10513"/>
            <v:line id="_x0000_s7964" style="position:absolute;flip:x" from="10533,10421" to="10642,10513"/>
            <v:line id="_x0000_s7965" style="position:absolute;flip:x" from="7416,10407" to="7525,10500"/>
            <v:shape id="_x0000_s7966" type="#_x0000_t202" style="position:absolute;left:8209;top:9778;width:585;height:478" filled="f" stroked="f">
              <v:textbox style="mso-next-textbox:#_x0000_s7966">
                <w:txbxContent>
                  <w:p w:rsidR="00E356F6" w:rsidRPr="00A61C05" w:rsidRDefault="00E356F6" w:rsidP="00730544"/>
                </w:txbxContent>
              </v:textbox>
            </v:shape>
            <v:line id="_x0000_s7967" style="position:absolute" from="7446,9882" to="10628,9882" strokeweight="1.5pt"/>
            <v:line id="_x0000_s7968" style="position:absolute" from="9781,9889" to="9781,10527"/>
            <v:line id="_x0000_s7969" style="position:absolute;flip:x" from="8194,10421" to="8303,10513"/>
            <v:shape id="_x0000_s7970" type="#_x0000_t202" style="position:absolute;left:9690;top:9289;width:540;height:479" filled="f" stroked="f">
              <v:textbox style="mso-next-textbox:#_x0000_s7970">
                <w:txbxContent>
                  <w:p w:rsidR="00E356F6" w:rsidRPr="00A61C05" w:rsidRDefault="00E356F6" w:rsidP="00730544">
                    <w:pPr>
                      <w:rPr>
                        <w:vertAlign w:val="subscript"/>
                      </w:rPr>
                    </w:pPr>
                    <w:r w:rsidRPr="00A61C05">
                      <w:t>P</w:t>
                    </w:r>
                    <w:r w:rsidRPr="00A61C05"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7971" type="#_x0000_t202" style="position:absolute;left:8749;top:10135;width:900;height:478" filled="f" stroked="f">
              <v:textbox style="mso-next-textbox:#_x0000_s7971">
                <w:txbxContent>
                  <w:p w:rsidR="00E356F6" w:rsidRPr="00A61C05" w:rsidRDefault="00E356F6" w:rsidP="00730544">
                    <w:pPr>
                      <w:rPr>
                        <w:sz w:val="20"/>
                        <w:szCs w:val="20"/>
                      </w:rPr>
                    </w:pPr>
                    <w:r w:rsidRPr="00A61C05">
                      <w:rPr>
                        <w:sz w:val="20"/>
                        <w:szCs w:val="20"/>
                      </w:rPr>
                      <w:t>1m</w:t>
                    </w:r>
                  </w:p>
                </w:txbxContent>
              </v:textbox>
            </v:shape>
            <v:shape id="_x0000_s7972" type="#_x0000_t202" style="position:absolute;left:9769;top:10135;width:900;height:478" filled="f" stroked="f">
              <v:textbox style="mso-next-textbox:#_x0000_s7972">
                <w:txbxContent>
                  <w:p w:rsidR="00E356F6" w:rsidRPr="00A61C05" w:rsidRDefault="00E356F6" w:rsidP="00730544">
                    <w:pPr>
                      <w:rPr>
                        <w:sz w:val="20"/>
                        <w:szCs w:val="20"/>
                      </w:rPr>
                    </w:pPr>
                    <w:r w:rsidRPr="00A61C05">
                      <w:rPr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line id="_x0000_s7973" style="position:absolute" from="9780,9161" to="9780,9900" strokeweight="1pt">
              <v:stroke startarrow="block" startarrowwidth="narrow" endarrowwidth="narrow"/>
            </v:line>
            <v:shape id="_x0000_s7974" type="#_x0000_t202" style="position:absolute;left:8179;top:9000;width:540;height:479" filled="f" stroked="f">
              <v:textbox style="mso-next-textbox:#_x0000_s7974">
                <w:txbxContent>
                  <w:p w:rsidR="00E356F6" w:rsidRPr="00A61C05" w:rsidRDefault="00E356F6" w:rsidP="00730544">
                    <w:pPr>
                      <w:rPr>
                        <w:vertAlign w:val="subscript"/>
                      </w:rPr>
                    </w:pPr>
                    <w:r w:rsidRPr="00A61C05">
                      <w:t>P</w:t>
                    </w:r>
                    <w:r w:rsidRPr="00A61C05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group id="_x0000_s7975" style="position:absolute;left:8014;top:9510;width:405;height:360" coordorigin="8264,12600" coordsize="327,360">
              <v:line id="_x0000_s7976" style="position:absolute" from="8280,12780" to="8460,12960"/>
              <v:shape id="_x0000_s7977" type="#_x0000_t19" style="position:absolute;left:8264;top:12600;width:327;height:180;flip:x" coordsize="39198,21600" adj="-9473828,,17598" path="wr-4002,,39198,43200,,9075,39198,21600nfewr-4002,,39198,43200,,9075,39198,21600l17598,21600nsxe">
                <v:stroke startarrow="block" startarrowwidth="narrow"/>
                <v:path o:connectlocs="0,9075;39198,21600;17598,21600"/>
              </v:shape>
            </v:group>
            <v:shape id="_x0000_s7978" type="#_x0000_t202" style="position:absolute;left:8299;top:9378;width:705;height:479" filled="f" stroked="f">
              <v:textbox style="mso-next-textbox:#_x0000_s7978">
                <w:txbxContent>
                  <w:p w:rsidR="00E356F6" w:rsidRPr="00A61C05" w:rsidRDefault="00E356F6" w:rsidP="00730544">
                    <w:pPr>
                      <w:rPr>
                        <w:vertAlign w:val="subscript"/>
                      </w:rPr>
                    </w:pPr>
                    <w:proofErr w:type="gramStart"/>
                    <w:r w:rsidRPr="00A61C05">
                      <w:t>m</w:t>
                    </w:r>
                    <w:proofErr w:type="gramEnd"/>
                  </w:p>
                </w:txbxContent>
              </v:textbox>
            </v:shape>
            <v:shape id="_x0000_s7979" type="#_x0000_t202" style="position:absolute;left:7020;top:9765;width:585;height:480" filled="f" stroked="f">
              <v:textbox style="mso-next-textbox:#_x0000_s7979">
                <w:txbxContent>
                  <w:p w:rsidR="00E356F6" w:rsidRPr="00A61C05" w:rsidRDefault="00E356F6" w:rsidP="00730544">
                    <w:r w:rsidRPr="00A61C05">
                      <w:t>A</w:t>
                    </w:r>
                  </w:p>
                </w:txbxContent>
              </v:textbox>
            </v:shape>
          </v:group>
        </w:pict>
      </w:r>
      <w:r w:rsidR="00CF7CE5" w:rsidRPr="00961B57">
        <w:rPr>
          <w:rFonts w:ascii="Times New Roman" w:hAnsi="Times New Roman"/>
        </w:rPr>
        <w:t xml:space="preserve">b) </w:t>
      </w:r>
      <w:r w:rsidR="00CF7CE5" w:rsidRPr="00961B57">
        <w:rPr>
          <w:rFonts w:ascii="Times New Roman" w:hAnsi="Times New Roman"/>
          <w:lang w:val="vi-VN"/>
        </w:rPr>
        <w:t>Xác định đường kính d của trục</w:t>
      </w:r>
      <w:r w:rsidR="00CF7CE5" w:rsidRPr="00961B57">
        <w:rPr>
          <w:rFonts w:ascii="Times New Roman" w:hAnsi="Times New Roman"/>
        </w:rPr>
        <w:t xml:space="preserve"> </w:t>
      </w:r>
      <w:proofErr w:type="gramStart"/>
      <w:r w:rsidR="00CF7CE5" w:rsidRPr="00961B57">
        <w:rPr>
          <w:rFonts w:ascii="Times New Roman" w:hAnsi="Times New Roman"/>
        </w:rPr>
        <w:t>theo</w:t>
      </w:r>
      <w:proofErr w:type="gramEnd"/>
      <w:r w:rsidR="00CF7CE5" w:rsidRPr="00961B57">
        <w:rPr>
          <w:rFonts w:ascii="Times New Roman" w:hAnsi="Times New Roman"/>
        </w:rPr>
        <w:t xml:space="preserve"> điều kiện bền</w:t>
      </w:r>
      <w:r w:rsidR="00CF7CE5">
        <w:rPr>
          <w:rFonts w:ascii="Times New Roman" w:hAnsi="Times New Roman"/>
        </w:rPr>
        <w:t xml:space="preserve">. </w:t>
      </w:r>
    </w:p>
    <w:p w:rsidR="00CF7CE5" w:rsidRPr="00571791" w:rsidRDefault="00985C3D" w:rsidP="00571791">
      <w:pPr>
        <w:spacing w:line="276" w:lineRule="auto"/>
        <w:ind w:left="540" w:right="47" w:hanging="180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    </w:t>
      </w:r>
      <w:r w:rsidR="00CF7CE5">
        <w:rPr>
          <w:rFonts w:ascii="Times New Roman" w:hAnsi="Times New Roman"/>
        </w:rPr>
        <w:t xml:space="preserve">Biết </w:t>
      </w:r>
      <w:r w:rsidR="00CF7CE5" w:rsidRPr="00961B57">
        <w:rPr>
          <w:rFonts w:ascii="Times New Roman" w:hAnsi="Times New Roman"/>
        </w:rPr>
        <w:t>[</w:t>
      </w:r>
      <w:r w:rsidR="00CF7CE5" w:rsidRPr="00961B57">
        <w:rPr>
          <w:rFonts w:ascii="Times New Roman" w:hAnsi="Times New Roman"/>
        </w:rPr>
        <w:sym w:font="Symbol" w:char="F074"/>
      </w:r>
      <w:r w:rsidR="00CF7CE5" w:rsidRPr="00961B57">
        <w:rPr>
          <w:rFonts w:ascii="Times New Roman" w:hAnsi="Times New Roman"/>
        </w:rPr>
        <w:t xml:space="preserve">] = </w:t>
      </w:r>
      <w:r w:rsidR="00CF7CE5">
        <w:rPr>
          <w:rFonts w:ascii="Times New Roman" w:hAnsi="Times New Roman"/>
        </w:rPr>
        <w:t>10</w:t>
      </w:r>
      <w:r w:rsidR="00CF7CE5" w:rsidRPr="00961B57">
        <w:rPr>
          <w:rFonts w:ascii="Times New Roman" w:hAnsi="Times New Roman"/>
        </w:rPr>
        <w:t>0</w:t>
      </w:r>
      <w:r w:rsidR="00CF7CE5">
        <w:rPr>
          <w:rFonts w:ascii="Times New Roman" w:hAnsi="Times New Roman"/>
        </w:rPr>
        <w:t>.10</w:t>
      </w:r>
      <w:r w:rsidR="00CF7CE5">
        <w:rPr>
          <w:rFonts w:ascii="Times New Roman" w:hAnsi="Times New Roman"/>
          <w:vertAlign w:val="superscript"/>
        </w:rPr>
        <w:t xml:space="preserve">3 </w:t>
      </w:r>
      <w:r w:rsidR="00CF7CE5">
        <w:rPr>
          <w:rFonts w:ascii="Times New Roman" w:hAnsi="Times New Roman"/>
        </w:rPr>
        <w:t>k</w:t>
      </w:r>
      <w:r w:rsidR="00CF7CE5" w:rsidRPr="00961B57">
        <w:rPr>
          <w:rFonts w:ascii="Times New Roman" w:hAnsi="Times New Roman"/>
        </w:rPr>
        <w:t>N/m</w:t>
      </w:r>
      <w:r w:rsidR="00CF7CE5" w:rsidRPr="00961B57">
        <w:rPr>
          <w:rFonts w:ascii="Times New Roman" w:hAnsi="Times New Roman"/>
          <w:vertAlign w:val="superscript"/>
        </w:rPr>
        <w:t>2</w:t>
      </w:r>
      <w:r w:rsidR="00CF7CE5" w:rsidRPr="00961B57">
        <w:rPr>
          <w:rFonts w:ascii="Times New Roman" w:hAnsi="Times New Roman"/>
        </w:rPr>
        <w:t xml:space="preserve"> (</w:t>
      </w:r>
      <w:r w:rsidR="00CF7CE5">
        <w:rPr>
          <w:rFonts w:ascii="Times New Roman" w:hAnsi="Times New Roman"/>
        </w:rPr>
        <w:t>0</w:t>
      </w:r>
      <w:r w:rsidR="00CF7CE5" w:rsidRPr="00961B57">
        <w:rPr>
          <w:rFonts w:ascii="Times New Roman" w:hAnsi="Times New Roman"/>
        </w:rPr>
        <w:t>,5đ)</w:t>
      </w:r>
    </w:p>
    <w:p w:rsidR="00730544" w:rsidRPr="001B05AF" w:rsidRDefault="00730544" w:rsidP="00730544">
      <w:pPr>
        <w:spacing w:line="276" w:lineRule="auto"/>
        <w:jc w:val="both"/>
        <w:rPr>
          <w:rFonts w:ascii="Times New Roman" w:hAnsi="Times New Roman"/>
          <w:b/>
          <w:sz w:val="16"/>
          <w:szCs w:val="1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 w:rsidR="00571791">
        <w:rPr>
          <w:rFonts w:ascii="Times New Roman" w:hAnsi="Times New Roman"/>
          <w:b/>
          <w:sz w:val="26"/>
          <w:szCs w:val="26"/>
          <w:u w:val="single"/>
        </w:rPr>
        <w:t>4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: (</w:t>
      </w:r>
      <w:r w:rsidR="00571791">
        <w:rPr>
          <w:rFonts w:ascii="Times New Roman" w:hAnsi="Times New Roman"/>
          <w:b/>
          <w:sz w:val="26"/>
          <w:szCs w:val="26"/>
        </w:rPr>
        <w:t>3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730544" w:rsidRPr="00E503FE" w:rsidRDefault="00730544" w:rsidP="00571791">
      <w:pPr>
        <w:spacing w:line="276" w:lineRule="auto"/>
        <w:ind w:right="4367" w:firstLine="360"/>
        <w:jc w:val="both"/>
        <w:rPr>
          <w:rFonts w:ascii="Times New Roman" w:hAnsi="Times New Roman"/>
          <w:lang w:val="vi-VN"/>
        </w:rPr>
      </w:pPr>
      <w:r w:rsidRPr="00E503FE">
        <w:rPr>
          <w:rFonts w:ascii="Times New Roman" w:hAnsi="Times New Roman"/>
          <w:lang w:val="vi-VN"/>
        </w:rPr>
        <w:t>Cho dầm AB chịu tác dụng các ngoại lực:</w:t>
      </w:r>
      <w:r>
        <w:rPr>
          <w:rFonts w:ascii="Times New Roman" w:hAnsi="Times New Roman"/>
        </w:rPr>
        <w:t xml:space="preserve"> </w:t>
      </w:r>
      <w:r w:rsidRPr="00E503FE">
        <w:rPr>
          <w:rFonts w:ascii="Times New Roman" w:hAnsi="Times New Roman"/>
          <w:lang w:val="vi-VN"/>
        </w:rPr>
        <w:t>P</w:t>
      </w:r>
      <w:r w:rsidRPr="00E503FE">
        <w:rPr>
          <w:rFonts w:ascii="Times New Roman" w:hAnsi="Times New Roman"/>
          <w:b/>
          <w:vertAlign w:val="subscript"/>
          <w:lang w:val="vi-VN"/>
        </w:rPr>
        <w:t>1</w:t>
      </w:r>
      <w:r w:rsidRPr="00E503FE">
        <w:rPr>
          <w:rFonts w:ascii="Times New Roman" w:hAnsi="Times New Roman"/>
          <w:lang w:val="vi-VN"/>
        </w:rPr>
        <w:t>= 1200N, P</w:t>
      </w:r>
      <w:r w:rsidRPr="00E503FE">
        <w:rPr>
          <w:rFonts w:ascii="Times New Roman" w:hAnsi="Times New Roman"/>
          <w:b/>
          <w:vertAlign w:val="subscript"/>
          <w:lang w:val="vi-VN"/>
        </w:rPr>
        <w:t>2</w:t>
      </w:r>
      <w:r w:rsidRPr="00E503FE">
        <w:rPr>
          <w:rFonts w:ascii="Times New Roman" w:hAnsi="Times New Roman"/>
          <w:vertAlign w:val="subscript"/>
          <w:lang w:val="vi-VN"/>
        </w:rPr>
        <w:t xml:space="preserve"> </w:t>
      </w:r>
      <w:r w:rsidRPr="00E503FE">
        <w:rPr>
          <w:rFonts w:ascii="Times New Roman" w:hAnsi="Times New Roman"/>
          <w:lang w:val="vi-VN"/>
        </w:rPr>
        <w:t xml:space="preserve">= 500N và </w:t>
      </w:r>
      <w:r w:rsidR="00571791">
        <w:rPr>
          <w:rFonts w:ascii="Times New Roman" w:hAnsi="Times New Roman"/>
        </w:rPr>
        <w:t xml:space="preserve">moment </w:t>
      </w:r>
      <w:r w:rsidRPr="00E503FE">
        <w:rPr>
          <w:rFonts w:ascii="Times New Roman" w:hAnsi="Times New Roman"/>
          <w:lang w:val="vi-VN"/>
        </w:rPr>
        <w:t>m = 500Nm (hình vẽ)</w:t>
      </w:r>
      <w:r w:rsidR="00571791">
        <w:rPr>
          <w:rFonts w:ascii="Times New Roman" w:hAnsi="Times New Roman"/>
        </w:rPr>
        <w:t>.</w:t>
      </w:r>
      <w:r w:rsidRPr="00E503FE">
        <w:rPr>
          <w:rFonts w:ascii="Times New Roman" w:hAnsi="Times New Roman"/>
          <w:lang w:val="vi-VN"/>
        </w:rPr>
        <w:t xml:space="preserve">Vẽ biểu đồ nội </w:t>
      </w:r>
      <w:r w:rsidR="00571791">
        <w:rPr>
          <w:rFonts w:ascii="Times New Roman" w:hAnsi="Times New Roman"/>
          <w:lang w:val="vi-VN"/>
        </w:rPr>
        <w:t>lực của dầm</w:t>
      </w:r>
      <w:r w:rsidR="00571791">
        <w:rPr>
          <w:rFonts w:ascii="Times New Roman" w:hAnsi="Times New Roman"/>
        </w:rPr>
        <w:t>.</w:t>
      </w:r>
      <w:r w:rsidR="00571791">
        <w:rPr>
          <w:rFonts w:ascii="Times New Roman" w:hAnsi="Times New Roman"/>
          <w:lang w:val="vi-VN"/>
        </w:rPr>
        <w:t xml:space="preserve"> </w:t>
      </w:r>
    </w:p>
    <w:p w:rsidR="00B82F99" w:rsidRPr="00D07398" w:rsidRDefault="00B82F99" w:rsidP="00B82F99">
      <w:pPr>
        <w:rPr>
          <w:rFonts w:ascii="Times New Roman" w:hAnsi="Times New Roman"/>
        </w:rPr>
      </w:pPr>
    </w:p>
    <w:p w:rsidR="00B82F99" w:rsidRDefault="00B82F99" w:rsidP="00B82F99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B82F99" w:rsidRPr="00C44CFE" w:rsidRDefault="00B82F99" w:rsidP="00B82F99">
      <w:pPr>
        <w:jc w:val="center"/>
        <w:rPr>
          <w:rFonts w:ascii="Times New Roman" w:hAnsi="Times New Roman"/>
          <w:sz w:val="16"/>
          <w:szCs w:val="16"/>
        </w:rPr>
      </w:pPr>
    </w:p>
    <w:p w:rsidR="00B82F99" w:rsidRPr="00F51A8C" w:rsidRDefault="00B82F99" w:rsidP="00B82F99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B82F99" w:rsidRDefault="00B82F99" w:rsidP="00B82F99"/>
    <w:p w:rsidR="00B82F99" w:rsidRPr="0021191F" w:rsidRDefault="00B82F99" w:rsidP="00B82F99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B82F99" w:rsidRPr="00115992" w:rsidRDefault="00B82F99" w:rsidP="00B82F99">
      <w:pPr>
        <w:rPr>
          <w:rFonts w:ascii="Times New Roman" w:hAnsi="Times New Roman"/>
          <w:b/>
          <w:bCs/>
          <w:lang w:val="vi-VN"/>
        </w:rPr>
      </w:pPr>
      <w:r w:rsidRPr="00115992">
        <w:rPr>
          <w:rFonts w:ascii="Times New Roman" w:hAnsi="Times New Roman"/>
          <w:lang w:val="vi-VN"/>
        </w:rPr>
        <w:t xml:space="preserve"> (Ký và ghi rõ họ tên)                          </w:t>
      </w:r>
      <w:r>
        <w:rPr>
          <w:rFonts w:ascii="Times New Roman" w:hAnsi="Times New Roman"/>
        </w:rPr>
        <w:t xml:space="preserve">  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B82F99" w:rsidRPr="00115992" w:rsidRDefault="00B82F99" w:rsidP="00B82F99">
      <w:pPr>
        <w:rPr>
          <w:rFonts w:ascii="Times New Roman" w:hAnsi="Times New Roman"/>
          <w:b/>
          <w:bCs/>
          <w:lang w:val="vi-VN"/>
        </w:rPr>
      </w:pPr>
    </w:p>
    <w:p w:rsidR="00B82F99" w:rsidRPr="00115992" w:rsidRDefault="00B82F99" w:rsidP="00B82F99">
      <w:pPr>
        <w:rPr>
          <w:rFonts w:ascii="Times New Roman" w:hAnsi="Times New Roman"/>
        </w:rPr>
      </w:pPr>
    </w:p>
    <w:p w:rsidR="00B82F99" w:rsidRPr="00115992" w:rsidRDefault="00B82F99" w:rsidP="00B82F99">
      <w:pPr>
        <w:rPr>
          <w:rFonts w:ascii="Times New Roman" w:hAnsi="Times New Roman"/>
        </w:rPr>
      </w:pPr>
    </w:p>
    <w:p w:rsidR="00B82F99" w:rsidRPr="00115992" w:rsidRDefault="00B82F99" w:rsidP="00B82F99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B82F99" w:rsidRPr="00115992" w:rsidRDefault="00B82F99" w:rsidP="00B82F99">
      <w:pPr>
        <w:spacing w:line="288" w:lineRule="auto"/>
        <w:jc w:val="both"/>
        <w:rPr>
          <w:rFonts w:ascii="Times New Roman" w:hAnsi="Times New Roman"/>
          <w:b/>
          <w:i/>
        </w:rPr>
      </w:pPr>
      <w:r w:rsidRPr="00115992">
        <w:rPr>
          <w:rFonts w:ascii="Times New Roman" w:hAnsi="Times New Roman"/>
          <w:b/>
          <w:i/>
          <w:lang w:val="vi-VN"/>
        </w:rPr>
        <w:t xml:space="preserve">Chung Trần Thế Vinh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   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9C01EC" w:rsidRPr="00197B64" w:rsidRDefault="009C01EC" w:rsidP="009C01EC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9C01EC" w:rsidRPr="00197B64" w:rsidRDefault="009C01EC" w:rsidP="009C01EC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9C01EC" w:rsidRPr="00197B64" w:rsidRDefault="00752520" w:rsidP="009C01EC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5511" style="position:absolute;left:0;text-align:left;z-index:254968320" from="306.75pt,4.65pt" to="396.75pt,4.65pt"/>
        </w:pict>
      </w:r>
      <w:r w:rsidR="009C01EC" w:rsidRPr="00197B64">
        <w:rPr>
          <w:rFonts w:ascii="Times New Roman" w:hAnsi="Times New Roman"/>
          <w:b/>
          <w:lang w:val="vi-VN"/>
        </w:rPr>
        <w:t xml:space="preserve"> </w:t>
      </w:r>
      <w:r w:rsidR="009C01EC">
        <w:rPr>
          <w:rFonts w:ascii="Times New Roman" w:hAnsi="Times New Roman"/>
          <w:b/>
        </w:rPr>
        <w:t xml:space="preserve">   </w:t>
      </w:r>
      <w:r w:rsidR="009C01EC" w:rsidRPr="00197B64">
        <w:rPr>
          <w:rFonts w:ascii="Times New Roman" w:hAnsi="Times New Roman"/>
          <w:b/>
          <w:lang w:val="vi-VN"/>
        </w:rPr>
        <w:t>T</w:t>
      </w:r>
      <w:r w:rsidR="009C01EC">
        <w:rPr>
          <w:rFonts w:ascii="Times New Roman" w:hAnsi="Times New Roman"/>
          <w:b/>
        </w:rPr>
        <w:t xml:space="preserve">HÀNH </w:t>
      </w:r>
      <w:r w:rsidR="009C01EC" w:rsidRPr="00197B64">
        <w:rPr>
          <w:rFonts w:ascii="Times New Roman" w:hAnsi="Times New Roman"/>
          <w:b/>
          <w:lang w:val="vi-VN"/>
        </w:rPr>
        <w:t>P</w:t>
      </w:r>
      <w:r w:rsidR="009C01EC">
        <w:rPr>
          <w:rFonts w:ascii="Times New Roman" w:hAnsi="Times New Roman"/>
          <w:b/>
        </w:rPr>
        <w:t>HỐ</w:t>
      </w:r>
      <w:r w:rsidR="009C01EC" w:rsidRPr="00197B64">
        <w:rPr>
          <w:rFonts w:ascii="Times New Roman" w:hAnsi="Times New Roman"/>
          <w:b/>
          <w:lang w:val="vi-VN"/>
        </w:rPr>
        <w:t xml:space="preserve"> HỒ CHÍ MINH</w:t>
      </w:r>
      <w:r w:rsidR="009C01EC" w:rsidRPr="00197B64">
        <w:rPr>
          <w:rFonts w:ascii="Times New Roman" w:hAnsi="Times New Roman"/>
          <w:b/>
          <w:lang w:val="vi-VN"/>
        </w:rPr>
        <w:tab/>
      </w:r>
      <w:r w:rsidR="009C01EC" w:rsidRPr="00197B64">
        <w:rPr>
          <w:rFonts w:ascii="Times New Roman" w:hAnsi="Times New Roman"/>
          <w:b/>
          <w:lang w:val="vi-VN"/>
        </w:rPr>
        <w:tab/>
      </w:r>
      <w:r w:rsidR="009C01EC" w:rsidRPr="00197B64">
        <w:rPr>
          <w:rFonts w:ascii="Times New Roman" w:hAnsi="Times New Roman"/>
          <w:b/>
          <w:lang w:val="vi-VN"/>
        </w:rPr>
        <w:tab/>
      </w:r>
      <w:r w:rsidR="009C01EC" w:rsidRPr="00197B64">
        <w:rPr>
          <w:rFonts w:ascii="Times New Roman" w:hAnsi="Times New Roman"/>
          <w:b/>
          <w:lang w:val="vi-VN"/>
        </w:rPr>
        <w:tab/>
      </w:r>
      <w:r w:rsidR="009C01EC">
        <w:rPr>
          <w:rFonts w:ascii="Times New Roman" w:hAnsi="Times New Roman"/>
          <w:b/>
        </w:rPr>
        <w:t xml:space="preserve"> </w:t>
      </w:r>
      <w:r w:rsidR="009C01EC" w:rsidRPr="00197B64">
        <w:rPr>
          <w:rFonts w:ascii="Times New Roman" w:hAnsi="Times New Roman"/>
          <w:b/>
          <w:lang w:val="vi-VN"/>
        </w:rPr>
        <w:tab/>
      </w:r>
      <w:r w:rsidR="009C01EC" w:rsidRPr="00197B64">
        <w:rPr>
          <w:rFonts w:ascii="Times New Roman" w:hAnsi="Times New Roman"/>
          <w:b/>
          <w:lang w:val="vi-VN"/>
        </w:rPr>
        <w:tab/>
      </w:r>
      <w:r w:rsidR="009C01EC" w:rsidRPr="00197B64">
        <w:rPr>
          <w:rFonts w:ascii="Times New Roman" w:hAnsi="Times New Roman"/>
          <w:b/>
          <w:lang w:val="vi-VN"/>
        </w:rPr>
        <w:tab/>
      </w:r>
      <w:r w:rsidR="009C01EC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9C01EC" w:rsidRPr="00197B64" w:rsidRDefault="00752520" w:rsidP="009C01EC">
      <w:pPr>
        <w:ind w:left="-180"/>
        <w:jc w:val="both"/>
        <w:rPr>
          <w:rFonts w:ascii="Times New Roman" w:hAnsi="Times New Roman"/>
          <w:b/>
          <w:lang w:val="vi-VN"/>
        </w:rPr>
      </w:pPr>
      <w:r w:rsidRPr="00752520">
        <w:rPr>
          <w:rFonts w:ascii="Times New Roman" w:hAnsi="Times New Roman"/>
          <w:b/>
          <w:noProof/>
          <w:lang w:val="vi-VN" w:eastAsia="vi-VN"/>
        </w:rPr>
        <w:pict>
          <v:line id="_x0000_s25512" style="position:absolute;left:0;text-align:left;z-index:254969344" from="36pt,3.6pt" to="126pt,3.6pt"/>
        </w:pict>
      </w:r>
    </w:p>
    <w:p w:rsidR="009C01EC" w:rsidRPr="00587A21" w:rsidRDefault="009C01EC" w:rsidP="009C01E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9C01EC" w:rsidRDefault="009C01EC" w:rsidP="009C01E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9C01EC" w:rsidRPr="008B0273" w:rsidRDefault="009C01EC" w:rsidP="009C01EC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9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9C01EC" w:rsidRPr="00F22AC2" w:rsidRDefault="009C01EC" w:rsidP="009C01E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9C01EC" w:rsidRPr="00595352" w:rsidRDefault="009C01EC" w:rsidP="009C01E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Cơ Kỹ thuật</w:t>
      </w:r>
    </w:p>
    <w:p w:rsidR="009C01EC" w:rsidRDefault="009C01EC" w:rsidP="009C01E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9C1-CKL, BCN, CCK, CTM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9C01EC" w:rsidRPr="00FF50DA" w:rsidRDefault="009C01EC" w:rsidP="009C01E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9C01EC" w:rsidRDefault="00752520" w:rsidP="009C01E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52520">
        <w:rPr>
          <w:rFonts w:ascii="Times New Roman" w:hAnsi="Times New Roman"/>
          <w:b/>
          <w:noProof/>
        </w:rPr>
        <w:pict>
          <v:shape id="_x0000_s25510" type="#_x0000_t202" style="position:absolute;left:0;text-align:left;margin-left:9pt;margin-top:13.85pt;width:63pt;height:24pt;z-index:254967296">
            <v:textbox style="mso-next-textbox:#_x0000_s25510">
              <w:txbxContent>
                <w:p w:rsidR="00E356F6" w:rsidRPr="0049659F" w:rsidRDefault="00E356F6" w:rsidP="009C01E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 w:rsidR="004024F7">
                    <w:rPr>
                      <w:rFonts w:ascii="Times New Roman" w:hAnsi="Times New Roman"/>
                      <w:b/>
                    </w:rPr>
                    <w:t>4</w:t>
                  </w:r>
                </w:p>
              </w:txbxContent>
            </v:textbox>
          </v:shape>
        </w:pict>
      </w:r>
      <w:r w:rsidR="009C01EC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9C01EC">
        <w:rPr>
          <w:rFonts w:ascii="Times New Roman" w:hAnsi="Times New Roman"/>
          <w:b/>
          <w:sz w:val="26"/>
          <w:szCs w:val="26"/>
          <w:lang w:val="vi-VN"/>
        </w:rPr>
        <w:t>9</w:t>
      </w:r>
      <w:r w:rsidR="009C01EC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9C01EC">
        <w:rPr>
          <w:rFonts w:ascii="Times New Roman" w:hAnsi="Times New Roman"/>
          <w:b/>
          <w:sz w:val="26"/>
          <w:szCs w:val="26"/>
        </w:rPr>
        <w:t xml:space="preserve"> </w:t>
      </w:r>
      <w:r w:rsidR="009C01EC">
        <w:rPr>
          <w:rFonts w:ascii="Times New Roman" w:hAnsi="Times New Roman"/>
          <w:sz w:val="26"/>
          <w:szCs w:val="26"/>
        </w:rPr>
        <w:t>(không kể thời gian phát đề)</w:t>
      </w:r>
      <w:r w:rsidR="009C01EC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9C01EC" w:rsidRPr="0021191F" w:rsidRDefault="009C01EC" w:rsidP="009C01E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9C01EC" w:rsidRDefault="009C01EC" w:rsidP="009C01EC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9C01EC" w:rsidTr="00E356F6">
        <w:tc>
          <w:tcPr>
            <w:tcW w:w="72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</w:p>
        </w:tc>
        <w:tc>
          <w:tcPr>
            <w:tcW w:w="54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62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</w:tr>
      <w:tr w:rsidR="009C01EC" w:rsidTr="00E356F6">
        <w:tc>
          <w:tcPr>
            <w:tcW w:w="72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2,5</w:t>
            </w:r>
          </w:p>
        </w:tc>
      </w:tr>
      <w:tr w:rsidR="009C01EC" w:rsidTr="00E356F6">
        <w:tc>
          <w:tcPr>
            <w:tcW w:w="72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9C01EC" w:rsidRPr="00001B00" w:rsidRDefault="00752520" w:rsidP="00E356F6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26825" style="position:absolute;margin-left:119.9pt;margin-top:10.1pt;width:226.05pt;height:100.5pt;z-index:254981632;mso-position-horizontal-relative:text;mso-position-vertical-relative:text" coordorigin="6879,3429" coordsize="4521,2010">
                  <v:group id="_x0000_s26724" style="position:absolute;left:6879;top:3429;width:4521;height:2010" coordorigin="6639,5664" coordsize="4521,2010">
                    <v:rect id="_x0000_s26725" style="position:absolute;left:10525;top:6463;width:327;height:467" filled="f" stroked="f">
                      <v:textbox style="mso-next-textbox:#_x0000_s26725" inset="0,0,0,0">
                        <w:txbxContent>
                          <w:p w:rsidR="00E356F6" w:rsidRPr="009D10A6" w:rsidRDefault="00E356F6" w:rsidP="009C01EC">
                            <w:r w:rsidRPr="009D10A6"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26726" style="position:absolute;left:6721;top:6255;width:287;height:419" filled="f" stroked="f">
                      <v:textbox style="mso-next-textbox:#_x0000_s26726" inset="0,0,0,0">
                        <w:txbxContent>
                          <w:p w:rsidR="00E356F6" w:rsidRPr="009D10A6" w:rsidRDefault="00E356F6" w:rsidP="009C01E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D10A6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shape id="_x0000_s26727" type="#_x0000_t32" style="position:absolute;left:6935;top:6401;width:3702;height:0" o:connectortype="straight" strokeweight="1.5pt"/>
                    <v:group id="_x0000_s26728" style="position:absolute;left:10283;top:6323;width:357;height:156" coordorigin="8130,10587" coordsize="884,423">
                      <v:shape id="_x0000_s26729" type="#_x0000_t32" style="position:absolute;left:8190;top:10920;width:780;height:0" o:connectortype="straight" strokeweight="1.5pt"/>
                      <v:shape id="_x0000_s26730" type="#_x0000_t32" style="position:absolute;left:8190;top:10680;width:780;height:0" o:connectortype="straight" strokeweight="1.5pt"/>
                      <v:group id="_x0000_s26731" style="position:absolute;left:8190;top:10587;width:374;height:93" coordorigin="7968,6233" coordsize="374,93">
                        <v:line id="_x0000_s26732" style="position:absolute;flip:x" from="8169,6233" to="8278,6326"/>
                        <v:line id="_x0000_s26733" style="position:absolute;flip:x" from="8032,6233" to="8141,6326"/>
                        <v:line id="_x0000_s26734" style="position:absolute;flip:x" from="8233,6233" to="8342,6326"/>
                        <v:line id="_x0000_s26735" style="position:absolute;flip:x" from="7968,6233" to="8077,6326"/>
                        <v:line id="_x0000_s26736" style="position:absolute;flip:x" from="8103,6233" to="8212,6326"/>
                      </v:group>
                      <v:line id="_x0000_s26737" style="position:absolute;flip:x" from="8796,10587" to="8905,10680"/>
                      <v:line id="_x0000_s26738" style="position:absolute;flip:x" from="8584,10587" to="8693,10680"/>
                      <v:line id="_x0000_s26739" style="position:absolute;flip:x" from="8905,10587" to="9014,10680"/>
                      <v:line id="_x0000_s26740" style="position:absolute;flip:x" from="8520,10587" to="8629,10680"/>
                      <v:line id="_x0000_s26741" style="position:absolute;flip:x" from="8655,10587" to="8764,10680"/>
                      <v:line id="_x0000_s26742" style="position:absolute;flip:x" from="8721,10587" to="8830,10680"/>
                      <v:line id="_x0000_s26743" style="position:absolute;flip:x" from="8854,10587" to="8963,10680"/>
                      <v:group id="_x0000_s26744" style="position:absolute;left:8130;top:10917;width:824;height:93" coordorigin="2760,11607" coordsize="824,93">
                        <v:group id="_x0000_s26745" style="position:absolute;left:2760;top:11607;width:374;height:93" coordorigin="7968,6233" coordsize="374,93">
                          <v:line id="_x0000_s26746" style="position:absolute;flip:x" from="8169,6233" to="8278,6326"/>
                          <v:line id="_x0000_s26747" style="position:absolute;flip:x" from="8032,6233" to="8141,6326"/>
                          <v:line id="_x0000_s26748" style="position:absolute;flip:x" from="8233,6233" to="8342,6326"/>
                          <v:line id="_x0000_s26749" style="position:absolute;flip:x" from="7968,6233" to="8077,6326"/>
                          <v:line id="_x0000_s26750" style="position:absolute;flip:x" from="8103,6233" to="8212,6326"/>
                        </v:group>
                        <v:line id="_x0000_s26751" style="position:absolute;flip:x" from="3366,11607" to="3475,11700"/>
                        <v:line id="_x0000_s26752" style="position:absolute;flip:x" from="3154,11607" to="3263,11700"/>
                        <v:line id="_x0000_s26753" style="position:absolute;flip:x" from="3475,11607" to="3584,11700"/>
                        <v:line id="_x0000_s26754" style="position:absolute;flip:x" from="3090,11607" to="3199,11700"/>
                        <v:line id="_x0000_s26755" style="position:absolute;flip:x" from="3225,11607" to="3334,11700"/>
                        <v:line id="_x0000_s26756" style="position:absolute;flip:x" from="3291,11607" to="3400,11700"/>
                        <v:line id="_x0000_s26757" style="position:absolute;flip:x" from="3424,11607" to="3533,11700"/>
                      </v:group>
                    </v:group>
                    <v:group id="_x0000_s26758" style="position:absolute;left:6912;top:6323;width:358;height:156" coordorigin="3205,13997" coordsize="638,215">
                      <v:shape id="_x0000_s26759" type="#_x0000_t32" style="position:absolute;left:3248;top:14166;width:563;height:0" o:connectortype="straight" strokeweight="1.5pt"/>
                      <v:shape id="_x0000_s26760" type="#_x0000_t32" style="position:absolute;left:3248;top:14044;width:563;height:0" o:connectortype="straight" strokeweight="1.5pt"/>
                      <v:group id="_x0000_s26761" style="position:absolute;left:3248;top:13997;width:270;height:47" coordorigin="7968,6233" coordsize="374,93">
                        <v:line id="_x0000_s26762" style="position:absolute;flip:x" from="8169,6233" to="8278,6326"/>
                        <v:line id="_x0000_s26763" style="position:absolute;flip:x" from="8032,6233" to="8141,6326"/>
                        <v:line id="_x0000_s26764" style="position:absolute;flip:x" from="8233,6233" to="8342,6326"/>
                        <v:line id="_x0000_s26765" style="position:absolute;flip:x" from="7968,6233" to="8077,6326"/>
                        <v:line id="_x0000_s26766" style="position:absolute;flip:x" from="8103,6233" to="8212,6326"/>
                      </v:group>
                      <v:line id="_x0000_s26767" style="position:absolute;flip:x" from="3686,13997" to="3764,14044"/>
                      <v:line id="_x0000_s26768" style="position:absolute;flip:x" from="3533,13997" to="3611,14044"/>
                      <v:line id="_x0000_s26769" style="position:absolute;flip:x" from="3764,13997" to="3843,14044"/>
                      <v:line id="_x0000_s26770" style="position:absolute;flip:x" from="3486,13997" to="3565,14044"/>
                      <v:line id="_x0000_s26771" style="position:absolute;flip:x" from="3584,13997" to="3662,14044"/>
                      <v:line id="_x0000_s26772" style="position:absolute;flip:x" from="3631,13997" to="3710,14044"/>
                      <v:line id="_x0000_s26773" style="position:absolute;flip:x" from="3727,13997" to="3806,14044"/>
                      <v:group id="_x0000_s26774" style="position:absolute;left:3205;top:14165;width:595;height:47" coordorigin="2760,11607" coordsize="824,93">
                        <v:group id="_x0000_s26775" style="position:absolute;left:2760;top:11607;width:374;height:93" coordorigin="7968,6233" coordsize="374,93">
                          <v:line id="_x0000_s26776" style="position:absolute;flip:x" from="8169,6233" to="8278,6326"/>
                          <v:line id="_x0000_s26777" style="position:absolute;flip:x" from="8032,6233" to="8141,6326"/>
                          <v:line id="_x0000_s26778" style="position:absolute;flip:x" from="8233,6233" to="8342,6326"/>
                          <v:line id="_x0000_s26779" style="position:absolute;flip:x" from="7968,6233" to="8077,6326"/>
                          <v:line id="_x0000_s26780" style="position:absolute;flip:x" from="8103,6233" to="8212,6326"/>
                        </v:group>
                        <v:line id="_x0000_s26781" style="position:absolute;flip:x" from="3366,11607" to="3475,11700"/>
                        <v:line id="_x0000_s26782" style="position:absolute;flip:x" from="3154,11607" to="3263,11700"/>
                        <v:line id="_x0000_s26783" style="position:absolute;flip:x" from="3475,11607" to="3584,11700"/>
                        <v:line id="_x0000_s26784" style="position:absolute;flip:x" from="3090,11607" to="3199,11700"/>
                        <v:line id="_x0000_s26785" style="position:absolute;flip:x" from="3225,11607" to="3334,11700"/>
                        <v:line id="_x0000_s26786" style="position:absolute;flip:x" from="3291,11607" to="3400,11700"/>
                        <v:line id="_x0000_s26787" style="position:absolute;flip:x" from="3424,11607" to="3533,11700"/>
                      </v:group>
                    </v:group>
                    <v:shape id="_x0000_s26788" type="#_x0000_t32" style="position:absolute;left:10471;top:6407;width:0;height:1155" o:connectortype="straight"/>
                    <v:shape id="_x0000_s26789" type="#_x0000_t32" style="position:absolute;left:7096;top:6379;width:0;height:1183" o:connectortype="straight"/>
                    <v:shape id="_x0000_s26790" type="#_x0000_t32" style="position:absolute;left:7997;top:7491;width:1308;height:0" o:connectortype="straight">
                      <v:stroke startarrow="block" startarrowwidth="narrow" endarrow="block" endarrowwidth="narrow"/>
                    </v:shape>
                    <v:shape id="_x0000_s26791" type="#_x0000_t32" style="position:absolute;left:7083;top:7491;width:916;height:0" o:connectortype="straight">
                      <v:stroke startarrow="block" startarrowwidth="narrow" endarrow="block" endarrowwidth="narrow"/>
                    </v:shape>
                    <v:rect id="_x0000_s26792" style="position:absolute;left:7367;top:7247;width:618;height:427" filled="f" stroked="f">
                      <v:textbox style="mso-next-textbox:#_x0000_s26792" inset="0,0,0,0">
                        <w:txbxContent>
                          <w:p w:rsidR="00E356F6" w:rsidRPr="009D10A6" w:rsidRDefault="00E356F6" w:rsidP="009C01E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D10A6">
                              <w:rPr>
                                <w:sz w:val="20"/>
                                <w:szCs w:val="20"/>
                              </w:rPr>
                              <w:t>0,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9D10A6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shape id="_x0000_s26793" type="#_x0000_t32" style="position:absolute;left:9305;top:6791;width:2;height:771;flip:x" o:connectortype="straight"/>
                    <v:shape id="_x0000_s26794" type="#_x0000_t32" style="position:absolute;left:9284;top:7491;width:1174;height:0" o:connectortype="straight">
                      <v:stroke startarrow="block" startarrowwidth="narrow" endarrow="block" endarrowwidth="narrow"/>
                    </v:shape>
                    <v:rect id="_x0000_s26795" style="position:absolute;left:8365;top:7247;width:618;height:427" filled="f" stroked="f">
                      <v:textbox style="mso-next-textbox:#_x0000_s26795" inset="0,0,0,0">
                        <w:txbxContent>
                          <w:p w:rsidR="00E356F6" w:rsidRPr="009D10A6" w:rsidRDefault="00E356F6" w:rsidP="009C01E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D10A6">
                              <w:rPr>
                                <w:sz w:val="20"/>
                                <w:szCs w:val="20"/>
                              </w:rPr>
                              <w:t>0,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  <w:r w:rsidRPr="009D10A6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26796" style="position:absolute;left:9647;top:7229;width:618;height:427" filled="f" stroked="f">
                      <v:textbox style="mso-next-textbox:#_x0000_s26796" inset="0,0,0,0">
                        <w:txbxContent>
                          <w:p w:rsidR="00E356F6" w:rsidRPr="009D10A6" w:rsidRDefault="00E356F6" w:rsidP="009C01E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D10A6">
                              <w:rPr>
                                <w:sz w:val="20"/>
                                <w:szCs w:val="20"/>
                              </w:rPr>
                              <w:t>0,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  <w:r w:rsidRPr="009D10A6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shape id="_x0000_s26797" type="#_x0000_t32" style="position:absolute;left:10495;top:6401;width:502;height:0" o:connectortype="straight">
                      <v:stroke endarrow="block" endarrowwidth="narrow"/>
                    </v:shape>
                    <v:shape id="_x0000_s26798" type="#_x0000_t32" style="position:absolute;left:7089;top:5811;width:0;height:546;flip:y" o:connectortype="straight">
                      <v:stroke endarrow="block" endarrowwidth="narrow"/>
                    </v:shape>
                    <v:shape id="_x0000_s26799" type="#_x0000_t32" style="position:absolute;left:6639;top:6381;width:449;height:320;flip:y" o:connectortype="straight" strokeweight=".25pt">
                      <v:stroke startarrow="block" startarrowwidth="narrow"/>
                    </v:shape>
                    <v:rect id="_x0000_s26800" style="position:absolute;left:10832;top:6336;width:328;height:467" filled="f" stroked="f">
                      <v:textbox style="mso-next-textbox:#_x0000_s26800" inset="0,0,0,0">
                        <w:txbxContent>
                          <w:p w:rsidR="00E356F6" w:rsidRPr="009D10A6" w:rsidRDefault="00E356F6" w:rsidP="009C01EC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y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26801" style="position:absolute;left:6895;top:5664;width:328;height:467" filled="f" stroked="f">
                      <v:textbox style="mso-next-textbox:#_x0000_s26801" inset="0,0,0,0">
                        <w:txbxContent>
                          <w:p w:rsidR="00E356F6" w:rsidRPr="009D10A6" w:rsidRDefault="00E356F6" w:rsidP="009C01EC"/>
                        </w:txbxContent>
                      </v:textbox>
                    </v:rect>
                    <v:rect id="_x0000_s26802" style="position:absolute;left:6652;top:6620;width:328;height:467" filled="f" stroked="f">
                      <v:textbox style="mso-next-textbox:#_x0000_s26802" inset="0,0,0,0">
                        <w:txbxContent>
                          <w:p w:rsidR="00E356F6" w:rsidRPr="009D10A6" w:rsidRDefault="00E356F6" w:rsidP="009C01EC"/>
                        </w:txbxContent>
                      </v:textbox>
                    </v:rect>
                    <v:rect id="_x0000_s26803" style="position:absolute;left:7885;top:5976;width:206;height:811"/>
                    <v:group id="_x0000_s26804" style="position:absolute;left:7959;top:6352;width:60;height:72" coordorigin="7353,14021" coordsize="109,107">
                      <v:shape id="_x0000_s26805" type="#_x0000_t32" style="position:absolute;left:7353;top:14044;width:109;height:69;flip:x" o:connectortype="straight"/>
                      <v:shape id="_x0000_s26806" type="#_x0000_t32" style="position:absolute;left:7364;top:14021;width:76;height:107" o:connectortype="straight"/>
                    </v:group>
                    <v:shape id="_x0000_s26807" type="#_x0000_t32" style="position:absolute;left:7706;top:5962;width:281;height:220;flip:y" o:connectortype="straight" strokeweight="1.5pt">
                      <v:stroke startarrow="block" startarrowwidth="narrow"/>
                    </v:shape>
                    <v:shape id="_x0000_s26808" type="#_x0000_t32" style="position:absolute;left:7985;top:5958;width:3;height:496" o:connectortype="straight" strokeweight="1.5pt">
                      <v:stroke startarrowwidth="narrow" endarrow="block" endarrowwidth="narrow"/>
                    </v:shape>
                    <v:rect id="_x0000_s26809" style="position:absolute;left:7526;top:5772;width:410;height:534" filled="f" stroked="f">
                      <v:textbox style="mso-next-textbox:#_x0000_s26809" inset="0,0,0,0">
                        <w:txbxContent>
                          <w:p w:rsidR="00E356F6" w:rsidRPr="00AC0162" w:rsidRDefault="00E356F6" w:rsidP="009C01EC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26810" style="position:absolute;left:8124;top:6002;width:484;height:449" filled="f" stroked="f">
                      <v:textbox style="mso-next-textbox:#_x0000_s26810" inset="0,0,0,0">
                        <w:txbxContent>
                          <w:p w:rsidR="00E356F6" w:rsidRPr="00AC0162" w:rsidRDefault="00E356F6" w:rsidP="009C01EC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r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26811" style="position:absolute;left:9172;top:5796;width:227;height:1164"/>
                    <v:shape id="_x0000_s26812" type="#_x0000_t32" style="position:absolute;left:9283;top:6325;width:13;height:635" o:connectortype="straight" strokeweight="1.5pt">
                      <v:stroke startarrow="block" startarrowwidth="narrow"/>
                    </v:shape>
                    <v:shape id="_x0000_s26813" type="#_x0000_t32" style="position:absolute;left:8876;top:6966;width:398;height:335;flip:y" o:connectortype="straight" strokeweight="1.5pt">
                      <v:stroke startarrow="block" startarrowwidth="narrow"/>
                    </v:shape>
                    <v:rect id="_x0000_s26814" style="position:absolute;left:9024;top:7113;width:499;height:559" filled="f" stroked="f">
                      <v:textbox style="mso-next-textbox:#_x0000_s26814" inset="0,0,0,0">
                        <w:txbxContent>
                          <w:p w:rsidR="00E356F6" w:rsidRPr="00AC0162" w:rsidRDefault="00E356F6" w:rsidP="009C01EC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group id="_x0000_s26815" style="position:absolute;left:9254;top:6354;width:61;height:77" coordorigin="7353,14021" coordsize="109,107">
                      <v:shape id="_x0000_s26816" type="#_x0000_t32" style="position:absolute;left:7353;top:14044;width:109;height:69;flip:x" o:connectortype="straight"/>
                      <v:shape id="_x0000_s26817" type="#_x0000_t32" style="position:absolute;left:7364;top:14021;width:76;height:107" o:connectortype="straight"/>
                    </v:group>
                    <v:rect id="_x0000_s26818" style="position:absolute;left:9451;top:6501;width:400;height:499" filled="f" stroked="f">
                      <v:textbox style="mso-next-textbox:#_x0000_s26818" inset="0,0,0,0">
                        <w:txbxContent>
                          <w:p w:rsidR="00E356F6" w:rsidRPr="00AC0162" w:rsidRDefault="00E356F6" w:rsidP="009C01EC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371F1E">
                              <w:rPr>
                                <w:vertAlign w:val="subscript"/>
                              </w:rPr>
                              <w:t>r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shape id="_x0000_s26819" type="#_x0000_t32" style="position:absolute;left:8781;top:6975;width:483;height:1" o:connectortype="straight" strokeweight="1.5pt">
                      <v:stroke startarrow="block" startarrowwidth="narrow"/>
                    </v:shape>
                    <v:rect id="_x0000_s26820" style="position:absolute;left:8674;top:6528;width:498;height:559" filled="f" stroked="f">
                      <v:textbox style="mso-next-textbox:#_x0000_s26820" inset="0,0,0,0">
                        <w:txbxContent>
                          <w:p w:rsidR="00E356F6" w:rsidRPr="00AC0162" w:rsidRDefault="00E356F6" w:rsidP="009C01EC">
                            <w:pPr>
                              <w:rPr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AC0162">
                              <w:rPr>
                                <w:sz w:val="22"/>
                                <w:szCs w:val="22"/>
                              </w:rPr>
                              <w:t>F</w:t>
                            </w:r>
                            <w:r w:rsidRPr="009D10A6"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a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26821" style="position:absolute;left:9594;top:5818;width:328;height:467" filled="f" stroked="f">
                      <v:textbox style="mso-next-textbox:#_x0000_s26821" inset="0,0,0,0">
                        <w:txbxContent>
                          <w:p w:rsidR="00E356F6" w:rsidRPr="00BD1AC6" w:rsidRDefault="00E356F6" w:rsidP="009C01EC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shape id="_x0000_s26822" type="#_x0000_t32" style="position:absolute;left:9400;top:5796;width:247;height:0" o:connectortype="straight"/>
                    <v:shape id="_x0000_s26823" type="#_x0000_t32" style="position:absolute;left:9550;top:5795;width:3;height:582" o:connectortype="straight">
                      <v:stroke startarrow="block" startarrowwidth="narrow" startarrowlength="short" endarrow="block" endarrowwidth="narrow" endarrowlength="short"/>
                    </v:shape>
                    <v:shape id="_x0000_s26824" type="#_x0000_t32" style="position:absolute;left:7985;top:6791;width:2;height:771;flip:x" o:connectortype="straight"/>
                  </v:group>
                  <v:rect id="_x0000_s26639" style="position:absolute;left:7028;top:3429;width:328;height:467" o:regroupid="43" filled="f" stroked="f">
                    <v:textbox style="mso-next-textbox:#_x0000_s26639" inset="0,0,0,0">
                      <w:txbxContent>
                        <w:p w:rsidR="00E356F6" w:rsidRPr="0030715F" w:rsidRDefault="00E356F6" w:rsidP="009C01EC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Z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26640" style="position:absolute;left:6922;top:4403;width:328;height:467" o:regroupid="43" filled="f" stroked="f">
                    <v:textbox style="mso-next-textbox:#_x0000_s26640" inset="0,0,0,0">
                      <w:txbxContent>
                        <w:p w:rsidR="00E356F6" w:rsidRPr="0030715F" w:rsidRDefault="00E356F6" w:rsidP="009C01EC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X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26641" style="position:absolute;left:10770;top:3510;width:328;height:467" o:regroupid="43" filled="f" stroked="f">
                    <v:textbox style="mso-next-textbox:#_x0000_s26641" inset="0,0,0,0">
                      <w:txbxContent>
                        <w:p w:rsidR="00E356F6" w:rsidRPr="0030715F" w:rsidRDefault="00E356F6" w:rsidP="009C01EC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Z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rect>
                  <v:shape id="_x0000_s26642" type="#_x0000_t32" style="position:absolute;left:10712;top:3585;width:0;height:546;flip:y" o:connectortype="straight" o:regroupid="43" strokeweight="1pt">
                    <v:stroke endarrow="block" endarrowwidth="narrow"/>
                  </v:shape>
                  <v:shape id="_x0000_s26643" type="#_x0000_t32" style="position:absolute;left:10262;top:4161;width:449;height:320;flip:y" o:connectortype="straight" o:regroupid="43" strokeweight="1pt">
                    <v:stroke startarrow="block" startarrowwidth="narrow"/>
                  </v:shape>
                  <v:rect id="_x0000_s26644" style="position:absolute;left:10378;top:4398;width:328;height:467" o:regroupid="43" filled="f" stroked="f">
                    <v:textbox style="mso-next-textbox:#_x0000_s26644" inset="0,0,0,0">
                      <w:txbxContent>
                        <w:p w:rsidR="00E356F6" w:rsidRPr="0030715F" w:rsidRDefault="00E356F6" w:rsidP="009C01EC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X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rect>
                </v:group>
              </w:pict>
            </w:r>
            <w:r w:rsidR="009C01EC" w:rsidRPr="00001B00">
              <w:rPr>
                <w:rFonts w:ascii="Times New Roman" w:hAnsi="Times New Roman"/>
                <w:sz w:val="26"/>
                <w:szCs w:val="26"/>
              </w:rPr>
              <w:t>Xác định</w:t>
            </w:r>
            <w:r w:rsidR="009C01EC">
              <w:rPr>
                <w:rFonts w:ascii="Times New Roman" w:hAnsi="Times New Roman"/>
                <w:sz w:val="26"/>
                <w:szCs w:val="26"/>
              </w:rPr>
              <w:t xml:space="preserve"> phản lực (hình vẽ)</w:t>
            </w:r>
          </w:p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C01EC" w:rsidRDefault="009C01EC" w:rsidP="00E356F6">
            <w:pPr>
              <w:spacing w:line="288" w:lineRule="auto"/>
              <w:rPr>
                <w:rFonts w:ascii="Times New Roman" w:hAnsi="Times New Roman"/>
                <w:position w:val="-84"/>
                <w:sz w:val="26"/>
                <w:szCs w:val="26"/>
              </w:rPr>
            </w:pPr>
          </w:p>
          <w:p w:rsidR="009C01EC" w:rsidRDefault="00E356F6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031D">
              <w:rPr>
                <w:rFonts w:ascii="Times New Roman" w:hAnsi="Times New Roman"/>
                <w:position w:val="-138"/>
                <w:sz w:val="26"/>
                <w:szCs w:val="26"/>
              </w:rPr>
              <w:object w:dxaOrig="4020" w:dyaOrig="2880">
                <v:shape id="_x0000_i1078" type="#_x0000_t75" style="width:219.75pt;height:157.5pt" o:ole="">
                  <v:imagedata r:id="rId111" o:title=""/>
                </v:shape>
                <o:OLEObject Type="Embed" ProgID="Equation.3" ShapeID="_x0000_i1078" DrawAspect="Content" ObjectID="_1661104107" r:id="rId112"/>
              </w:object>
            </w:r>
          </w:p>
        </w:tc>
        <w:tc>
          <w:tcPr>
            <w:tcW w:w="962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1B00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C01EC" w:rsidRDefault="009C01EC" w:rsidP="00E356F6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C01EC" w:rsidRPr="00684FB3" w:rsidRDefault="009C01EC" w:rsidP="00E356F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9C01EC" w:rsidRPr="00684FB3" w:rsidRDefault="009C01EC" w:rsidP="00E356F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9C01EC" w:rsidRPr="00684FB3" w:rsidRDefault="009C01EC" w:rsidP="00E356F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0,375</w:t>
            </w:r>
          </w:p>
          <w:p w:rsidR="009C01EC" w:rsidRPr="00684FB3" w:rsidRDefault="009C01EC" w:rsidP="00E356F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0,375</w:t>
            </w:r>
          </w:p>
          <w:p w:rsidR="009C01EC" w:rsidRPr="00684FB3" w:rsidRDefault="009C01EC" w:rsidP="00E356F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0,125</w:t>
            </w:r>
          </w:p>
          <w:p w:rsidR="009C01EC" w:rsidRPr="00684FB3" w:rsidRDefault="009C01EC" w:rsidP="00E356F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  <w:p w:rsidR="009C01EC" w:rsidRPr="00684FB3" w:rsidRDefault="009C01EC" w:rsidP="00E356F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0,125</w:t>
            </w:r>
          </w:p>
          <w:p w:rsidR="009C01EC" w:rsidRPr="00684FB3" w:rsidRDefault="009C01EC" w:rsidP="00E356F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684FB3">
              <w:rPr>
                <w:rFonts w:ascii="Times New Roman" w:hAnsi="Times New Roman"/>
              </w:rPr>
              <w:t>0,25</w:t>
            </w:r>
          </w:p>
        </w:tc>
      </w:tr>
      <w:tr w:rsidR="009C01EC" w:rsidTr="00E356F6">
        <w:tc>
          <w:tcPr>
            <w:tcW w:w="72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9C01EC" w:rsidRDefault="004A1EB0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2,5</w:t>
            </w:r>
          </w:p>
        </w:tc>
      </w:tr>
      <w:tr w:rsidR="009C01EC" w:rsidTr="00E356F6">
        <w:trPr>
          <w:trHeight w:val="971"/>
        </w:trPr>
        <w:tc>
          <w:tcPr>
            <w:tcW w:w="72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9C01EC" w:rsidRDefault="009C01EC" w:rsidP="00E356F6">
            <w:pPr>
              <w:spacing w:line="288" w:lineRule="auto"/>
              <w:rPr>
                <w:position w:val="-58"/>
              </w:rPr>
            </w:pPr>
            <w:r>
              <w:rPr>
                <w:position w:val="-58"/>
              </w:rPr>
              <w:t xml:space="preserve">                         </w:t>
            </w:r>
            <w:r w:rsidR="004A1AFF" w:rsidRPr="002A56B0">
              <w:rPr>
                <w:position w:val="-58"/>
              </w:rPr>
              <w:object w:dxaOrig="3519" w:dyaOrig="1280">
                <v:shape id="_x0000_i1081" type="#_x0000_t75" style="width:171.75pt;height:62.25pt" o:ole="">
                  <v:imagedata r:id="rId113" o:title=""/>
                </v:shape>
                <o:OLEObject Type="Embed" ProgID="Equation.3" ShapeID="_x0000_i1081" DrawAspect="Content" ObjectID="_1661104108" r:id="rId114"/>
              </w:object>
            </w:r>
          </w:p>
          <w:p w:rsidR="009C01EC" w:rsidRDefault="009C01EC" w:rsidP="00E356F6">
            <w:pPr>
              <w:spacing w:line="288" w:lineRule="auto"/>
            </w:pPr>
            <w:r>
              <w:t xml:space="preserve">                         </w:t>
            </w:r>
            <w:r w:rsidR="004A1AFF" w:rsidRPr="004C74F7">
              <w:rPr>
                <w:position w:val="-60"/>
              </w:rPr>
              <w:object w:dxaOrig="2160" w:dyaOrig="1380">
                <v:shape id="_x0000_i1079" type="#_x0000_t75" style="width:108pt;height:69pt" o:ole="">
                  <v:imagedata r:id="rId115" o:title=""/>
                </v:shape>
                <o:OLEObject Type="Embed" ProgID="Equation.3" ShapeID="_x0000_i1079" DrawAspect="Content" ObjectID="_1661104109" r:id="rId116"/>
              </w:object>
            </w:r>
          </w:p>
          <w:p w:rsidR="009C01EC" w:rsidRDefault="009C01EC" w:rsidP="00E356F6">
            <w:pPr>
              <w:spacing w:line="288" w:lineRule="auto"/>
            </w:pPr>
            <w:r>
              <w:t xml:space="preserve">                        </w:t>
            </w:r>
            <w:r w:rsidR="004A1AFF" w:rsidRPr="00B3669E">
              <w:rPr>
                <w:position w:val="-24"/>
              </w:rPr>
              <w:object w:dxaOrig="2060" w:dyaOrig="620">
                <v:shape id="_x0000_i1080" type="#_x0000_t75" style="width:102.75pt;height:30.75pt" o:ole="">
                  <v:imagedata r:id="rId117" o:title=""/>
                </v:shape>
                <o:OLEObject Type="Embed" ProgID="Equation.3" ShapeID="_x0000_i1080" DrawAspect="Content" ObjectID="_1661104110" r:id="rId118"/>
              </w:object>
            </w:r>
          </w:p>
          <w:p w:rsidR="009C01EC" w:rsidRDefault="009C01EC" w:rsidP="00E356F6">
            <w:pPr>
              <w:spacing w:line="288" w:lineRule="auto"/>
            </w:pPr>
            <w:r>
              <w:t xml:space="preserve">                       </w:t>
            </w:r>
            <w:r w:rsidR="004A1AFF" w:rsidRPr="00B3669E">
              <w:rPr>
                <w:position w:val="-6"/>
              </w:rPr>
              <w:object w:dxaOrig="1520" w:dyaOrig="279">
                <v:shape id="_x0000_i1082" type="#_x0000_t75" style="width:76.5pt;height:14.25pt" o:ole="">
                  <v:imagedata r:id="rId119" o:title=""/>
                </v:shape>
                <o:OLEObject Type="Embed" ProgID="Equation.3" ShapeID="_x0000_i1082" DrawAspect="Content" ObjectID="_1661104111" r:id="rId120"/>
              </w:object>
            </w:r>
          </w:p>
          <w:p w:rsidR="009C01EC" w:rsidRDefault="009C01EC" w:rsidP="00E356F6">
            <w:pPr>
              <w:spacing w:line="288" w:lineRule="auto"/>
            </w:pPr>
            <w:r>
              <w:lastRenderedPageBreak/>
              <w:t xml:space="preserve">                       </w:t>
            </w:r>
            <w:r w:rsidR="004A1AFF" w:rsidRPr="00B3669E">
              <w:rPr>
                <w:position w:val="-6"/>
              </w:rPr>
              <w:object w:dxaOrig="740" w:dyaOrig="279">
                <v:shape id="_x0000_i1083" type="#_x0000_t75" style="width:36.75pt;height:14.25pt" o:ole="">
                  <v:imagedata r:id="rId121" o:title=""/>
                </v:shape>
                <o:OLEObject Type="Embed" ProgID="Equation.3" ShapeID="_x0000_i1083" DrawAspect="Content" ObjectID="_1661104112" r:id="rId122"/>
              </w:object>
            </w:r>
          </w:p>
          <w:p w:rsidR="009C01EC" w:rsidRDefault="009C01EC" w:rsidP="00E356F6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t xml:space="preserve">                       </w:t>
            </w:r>
            <w:r w:rsidR="004A1AFF" w:rsidRPr="002418ED">
              <w:rPr>
                <w:position w:val="-24"/>
              </w:rPr>
              <w:object w:dxaOrig="2400" w:dyaOrig="620">
                <v:shape id="_x0000_i1084" type="#_x0000_t75" style="width:120.75pt;height:30.75pt" o:ole="">
                  <v:imagedata r:id="rId123" o:title=""/>
                </v:shape>
                <o:OLEObject Type="Embed" ProgID="Equation.3" ShapeID="_x0000_i1084" DrawAspect="Content" ObjectID="_1661104113" r:id="rId124"/>
              </w:object>
            </w:r>
          </w:p>
        </w:tc>
        <w:tc>
          <w:tcPr>
            <w:tcW w:w="962" w:type="dxa"/>
          </w:tcPr>
          <w:p w:rsidR="009C01EC" w:rsidRDefault="009C01EC" w:rsidP="00E356F6">
            <w:pPr>
              <w:spacing w:before="240"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lastRenderedPageBreak/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9C01EC" w:rsidRDefault="009C01EC" w:rsidP="00E356F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Default="009C01EC" w:rsidP="00E356F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Default="009C01EC" w:rsidP="00E356F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Default="009C01EC" w:rsidP="00E356F6">
            <w:pPr>
              <w:spacing w:after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Default="009C01EC" w:rsidP="00E356F6">
            <w:pPr>
              <w:spacing w:before="240"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9C01EC" w:rsidRDefault="009C01EC" w:rsidP="00E356F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9C01EC" w:rsidRDefault="009C01EC" w:rsidP="00E356F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0,25</w:t>
            </w:r>
          </w:p>
          <w:p w:rsidR="009C01EC" w:rsidRDefault="009C01EC" w:rsidP="00E356F6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9C01EC" w:rsidRPr="00134972" w:rsidTr="00E356F6">
        <w:tc>
          <w:tcPr>
            <w:tcW w:w="72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9C01EC" w:rsidRPr="00531E07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9C01EC" w:rsidRPr="005A7550" w:rsidRDefault="004D5CFD" w:rsidP="004A1AFF">
            <w:pPr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A1AFF">
              <w:rPr>
                <w:position w:val="-44"/>
              </w:rPr>
              <w:object w:dxaOrig="5020" w:dyaOrig="999">
                <v:shape id="_x0000_i1085" type="#_x0000_t75" style="width:250.5pt;height:50.25pt" o:ole="">
                  <v:imagedata r:id="rId125" o:title=""/>
                </v:shape>
                <o:OLEObject Type="Embed" ProgID="Equation.3" ShapeID="_x0000_i1085" DrawAspect="Content" ObjectID="_1661104114" r:id="rId126"/>
              </w:object>
            </w:r>
            <w:r w:rsidR="009C01EC" w:rsidRPr="005A7550">
              <w:rPr>
                <w:rFonts w:ascii="Times New Roman" w:hAnsi="Times New Roman"/>
              </w:rPr>
              <w:tab/>
            </w:r>
          </w:p>
        </w:tc>
        <w:tc>
          <w:tcPr>
            <w:tcW w:w="962" w:type="dxa"/>
          </w:tcPr>
          <w:p w:rsidR="009C01EC" w:rsidRDefault="009C01EC" w:rsidP="00E356F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Pr="00533115" w:rsidRDefault="009C01EC" w:rsidP="00E356F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9C01EC" w:rsidRPr="00134972" w:rsidTr="00E356F6">
        <w:tc>
          <w:tcPr>
            <w:tcW w:w="720" w:type="dxa"/>
          </w:tcPr>
          <w:p w:rsidR="009C01EC" w:rsidRPr="00134972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9C01EC" w:rsidRPr="00134972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9C01EC" w:rsidRPr="00ED64BD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9C01EC" w:rsidRPr="007166D6" w:rsidRDefault="009C01EC" w:rsidP="00E3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,0</w:t>
            </w:r>
          </w:p>
        </w:tc>
      </w:tr>
      <w:tr w:rsidR="009C01EC" w:rsidRPr="00134972" w:rsidTr="004D5CFD">
        <w:trPr>
          <w:trHeight w:val="2762"/>
        </w:trPr>
        <w:tc>
          <w:tcPr>
            <w:tcW w:w="72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9C01EC" w:rsidRPr="007166D6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4D5CFD" w:rsidRPr="0050643E" w:rsidRDefault="004D5CFD" w:rsidP="004D5CF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r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640" w:dyaOrig="1080">
                <v:shape id="_x0000_i1086" type="#_x0000_t75" style="width:192pt;height:57.75pt" o:ole="">
                  <v:imagedata r:id="rId127" o:title=""/>
                </v:shape>
                <o:OLEObject Type="Embed" ProgID="Equation.3" ShapeID="_x0000_i1086" DrawAspect="Content" ObjectID="_1661104115" r:id="rId128"/>
              </w:object>
            </w:r>
          </w:p>
          <w:p w:rsidR="004D5CFD" w:rsidRPr="00A70190" w:rsidRDefault="004D5CFD" w:rsidP="004D5CFD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Vẽ biểu đồ nội lực: </w:t>
            </w:r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 đoạn vẽ đúng  (0,25)</w:t>
            </w:r>
          </w:p>
          <w:p w:rsidR="004D5CFD" w:rsidRDefault="004D5CFD" w:rsidP="004D5CFD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27044" style="position:absolute;left:0;text-align:left;margin-left:68.85pt;margin-top:5.55pt;width:212.25pt;height:52.3pt;z-index:254983680" coordorigin="3246,14325" coordsize="4245,1046">
                  <v:rect id="_x0000_s27045" style="position:absolute;left:4551;top:15011;width:147;height:284;mso-wrap-style:none" filled="f" stroked="f">
                    <v:textbox style="mso-next-textbox:#_x0000_s27045;mso-fit-shape-to-text:t" inset="0,0,0,0">
                      <w:txbxContent>
                        <w:p w:rsidR="004D5CFD" w:rsidRDefault="004D5CFD" w:rsidP="004D5CFD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27046" style="position:absolute;left:5781;top:15011;width:159;height:284;mso-wrap-style:none" filled="f" stroked="f">
                    <v:textbox style="mso-next-textbox:#_x0000_s27046;mso-fit-shape-to-text:t" inset="0,0,0,0">
                      <w:txbxContent>
                        <w:p w:rsidR="004D5CFD" w:rsidRDefault="004D5CFD" w:rsidP="004D5CFD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27047" style="position:absolute;left:4560;top:14394;width:172;height:284;mso-wrap-style:none" filled="f" stroked="f">
                    <v:textbox style="mso-next-textbox:#_x0000_s27047;mso-fit-shape-to-text:t" inset="0,0,0,0">
                      <w:txbxContent>
                        <w:p w:rsidR="004D5CFD" w:rsidRDefault="004D5CFD" w:rsidP="004D5CFD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shape id="_x0000_s27048" style="position:absolute;left:3445;top:14967;width:3463;height:19" coordsize="10388,57" path="m,l,57,10388,,,xe" fillcolor="black" stroked="f">
                    <v:path arrowok="t"/>
                  </v:shape>
                  <v:shape id="_x0000_s27049" style="position:absolute;left:3445;top:14967;width:3463;height:19" coordsize="10388,57" path="m,57l10388,r,57l,57xe" fillcolor="black" stroked="f">
                    <v:path arrowok="t"/>
                  </v:shape>
                  <v:rect id="_x0000_s27050" style="position:absolute;left:3445;top:14967;width:3463;height:19" filled="f" strokeweight="1.5pt"/>
                  <v:rect id="_x0000_s27051" style="position:absolute;left:3471;top:14972;width:159;height:284;mso-wrap-style:none" filled="f" stroked="f">
                    <v:textbox style="mso-next-textbox:#_x0000_s27051;mso-fit-shape-to-text:t" inset="0,0,0,0">
                      <w:txbxContent>
                        <w:p w:rsidR="004D5CFD" w:rsidRDefault="004D5CFD" w:rsidP="004D5CFD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group id="_x0000_s27052" style="position:absolute;left:3494;top:14366;width:290;height:387" coordorigin="7295,6660" coordsize="290,387">
                    <v:rect id="_x0000_s27053" style="position:absolute;left:7493;top:6812;width:92;height:235;mso-wrap-style:none" filled="f" stroked="f">
                      <v:textbox style="mso-next-textbox:#_x0000_s27053;mso-fit-shape-to-text:t" inset="0,0,0,0">
                        <w:txbxContent>
                          <w:p w:rsidR="004D5CFD" w:rsidRDefault="004D5CFD" w:rsidP="004D5CFD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27054" style="position:absolute;left:7295;top:6660;width:174;height:288;mso-wrap-style:none" filled="f" stroked="f">
                      <v:textbox style="mso-next-textbox:#_x0000_s27054;mso-fit-shape-to-text:t" inset="0,0,0,0">
                        <w:txbxContent>
                          <w:p w:rsidR="004D5CFD" w:rsidRDefault="004D5CFD" w:rsidP="004D5CFD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</v:group>
                  <v:rect id="_x0000_s27055" style="position:absolute;left:6967;top:14927;width:147;height:284;mso-wrap-style:none" filled="f" stroked="f">
                    <v:textbox style="mso-next-textbox:#_x0000_s27055;mso-fit-shape-to-text:t" inset="0,0,0,0">
                      <w:txbxContent>
                        <w:p w:rsidR="004D5CFD" w:rsidRDefault="004D5CFD" w:rsidP="004D5CFD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27056" style="position:absolute;left:4759;top:14546;width:91;height:232;mso-wrap-style:none" filled="f" stroked="f">
                    <v:textbox style="mso-next-textbox:#_x0000_s27056;mso-fit-shape-to-text:t" inset="0,0,0,0">
                      <w:txbxContent>
                        <w:p w:rsidR="004D5CFD" w:rsidRDefault="004D5CFD" w:rsidP="004D5CFD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27057" style="position:absolute;left:5788;top:14325;width:172;height:284;mso-wrap-style:none" filled="f" stroked="f">
                    <v:textbox style="mso-next-textbox:#_x0000_s27057;mso-fit-shape-to-text:t" inset="0,0,0,0">
                      <w:txbxContent>
                        <w:p w:rsidR="004D5CFD" w:rsidRDefault="004D5CFD" w:rsidP="004D5CFD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27058" style="position:absolute;left:5987;top:14477;width:91;height:232;mso-wrap-style:none" filled="f" stroked="f">
                    <v:textbox style="mso-next-textbox:#_x0000_s27058;mso-fit-shape-to-text:t" inset="0,0,0,0">
                      <w:txbxContent>
                        <w:p w:rsidR="004D5CFD" w:rsidRDefault="004D5CFD" w:rsidP="004D5CFD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27059" style="position:absolute;left:7180;top:14501;width:91;height:232;mso-wrap-style:none" filled="f" stroked="f">
                    <v:textbox style="mso-next-textbox:#_x0000_s27059;mso-fit-shape-to-text:t" inset="0,0,0,0">
                      <w:txbxContent>
                        <w:p w:rsidR="004D5CFD" w:rsidRDefault="004D5CFD" w:rsidP="004D5CFD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4</w:t>
                          </w:r>
                        </w:p>
                      </w:txbxContent>
                    </v:textbox>
                  </v:rect>
                  <v:rect id="_x0000_s27060" style="position:absolute;left:6981;top:14349;width:172;height:284;mso-wrap-style:none" filled="f" stroked="f">
                    <v:textbox style="mso-next-textbox:#_x0000_s27060;mso-fit-shape-to-text:t" inset="0,0,0,0">
                      <w:txbxContent>
                        <w:p w:rsidR="004D5CFD" w:rsidRDefault="004D5CFD" w:rsidP="004D5CFD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line id="_x0000_s27061" style="position:absolute;flip:x" from="4311,14966" to="4491,15326"/>
                  <v:line id="_x0000_s27062" style="position:absolute;flip:x" from="6711,15011" to="6891,15371"/>
                  <v:line id="_x0000_s27063" style="position:absolute;flip:x" from="5541,14981" to="5721,15341"/>
                  <v:line id="_x0000_s27064" style="position:absolute;flip:x" from="3246,14966" to="3426,15326"/>
                  <v:shape id="_x0000_s27065" type="#_x0000_t19" style="position:absolute;left:4251;top:14531;width:855;height:759;flip:x" coordsize="21600,22779" adj="-2920421,1354379,,15156" path="wr-21600,-6444,21600,36756,15390,,20210,22779nfewr-21600,-6444,21600,36756,15390,,20210,22779l,15156nsxe">
                    <v:stroke endarrow="block" endarrowwidth="narrow"/>
                    <v:path o:connectlocs="15390,0;20210,22779;0,15156"/>
                  </v:shape>
                  <v:shape id="_x0000_s27066" type="#_x0000_t19" style="position:absolute;left:6711;top:14621;width:780;height:638;flip:x" coordsize="21600,19149" adj="-2604278,938292,,13808" path="wr-21600,-7792,21600,35408,16610,,20929,19149nfewr-21600,-7792,21600,35408,16610,,20929,19149l,13808nsxe">
                    <v:stroke startarrow="block" startarrowwidth="narrow" endarrowwidth="narrow"/>
                    <v:path o:connectlocs="16610,0;20929,19149;0,13808"/>
                  </v:shape>
                  <v:shape id="_x0000_s27067" type="#_x0000_t19" style="position:absolute;left:3246;top:14613;width:780;height:638;flip:x" coordsize="21600,19149" adj="-2604278,938292,,13808" path="wr-21600,-7792,21600,35408,16610,,20929,19149nfewr-21600,-7792,21600,35408,16610,,20929,19149l,13808nsxe">
                    <v:stroke startarrow="block" startarrowwidth="narrow"/>
                    <v:path o:connectlocs="16610,0;20929,19149;0,13808"/>
                  </v:shape>
                  <v:line id="_x0000_s27068" style="position:absolute" from="5721,14430" to="5721,14970"/>
                  <v:line id="_x0000_s27069" style="position:absolute" from="3426,14430" to="3426,14970"/>
                  <v:line id="_x0000_s27070" style="position:absolute" from="6891,14430" to="6891,14970"/>
                  <v:line id="_x0000_s27071" style="position:absolute" from="4491,14430" to="4491,14970"/>
                  <v:shape id="_x0000_s27072" type="#_x0000_t19" style="position:absolute;left:5541;top:14613;width:780;height:638;flip:x" coordsize="21600,19149" adj="-2604278,938292,,13808" path="wr-21600,-7792,21600,35408,16610,,20929,19149nfewr-21600,-7792,21600,35408,16610,,20929,19149l,13808nsxe">
                    <v:stroke startarrow="block" startarrowwidth="narrow" endarrowwidth="narrow"/>
                    <v:path o:connectlocs="16610,0;20929,19149;0,13808"/>
                  </v:shape>
                </v:group>
              </w:pict>
            </w:r>
          </w:p>
          <w:p w:rsidR="004D5CFD" w:rsidRDefault="004D5CFD" w:rsidP="004D5CFD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4D5CFD" w:rsidRDefault="004D5CFD" w:rsidP="004D5CFD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9C01EC" w:rsidRPr="004D5CFD" w:rsidRDefault="009C01EC" w:rsidP="004D5CF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</w:p>
        </w:tc>
        <w:tc>
          <w:tcPr>
            <w:tcW w:w="962" w:type="dxa"/>
          </w:tcPr>
          <w:p w:rsidR="009C01EC" w:rsidRDefault="009C01EC" w:rsidP="00E356F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Default="009C01EC" w:rsidP="00E356F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Default="009C01EC" w:rsidP="00E356F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Pr="00325EC2" w:rsidRDefault="009C01EC" w:rsidP="00E356F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9C01EC" w:rsidRPr="00134972" w:rsidTr="00E356F6">
        <w:tc>
          <w:tcPr>
            <w:tcW w:w="72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9C01EC" w:rsidRPr="007166D6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9C01EC" w:rsidRPr="00C8783B" w:rsidRDefault="009C01EC" w:rsidP="004D5CFD">
            <w:pPr>
              <w:ind w:left="360"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4D5CFD" w:rsidRPr="00F657FA">
              <w:rPr>
                <w:position w:val="-30"/>
              </w:rPr>
              <w:object w:dxaOrig="3879" w:dyaOrig="740">
                <v:shape id="_x0000_i1094" type="#_x0000_t75" style="width:225.75pt;height:42pt" o:ole="">
                  <v:imagedata r:id="rId129" o:title=""/>
                </v:shape>
                <o:OLEObject Type="Embed" ProgID="Equation.3" ShapeID="_x0000_i1094" DrawAspect="Content" ObjectID="_1661104116" r:id="rId130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</w:p>
        </w:tc>
        <w:tc>
          <w:tcPr>
            <w:tcW w:w="962" w:type="dxa"/>
          </w:tcPr>
          <w:p w:rsidR="009C01EC" w:rsidRPr="00D73524" w:rsidRDefault="004D5CFD" w:rsidP="004D5CFD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9C01E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9C01EC" w:rsidRPr="00134972" w:rsidTr="00E356F6">
        <w:tc>
          <w:tcPr>
            <w:tcW w:w="720" w:type="dxa"/>
          </w:tcPr>
          <w:p w:rsidR="009C01EC" w:rsidRPr="00E055F6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540" w:type="dxa"/>
          </w:tcPr>
          <w:p w:rsidR="009C01EC" w:rsidRPr="00134972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9C01EC" w:rsidRPr="00134972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9C01EC" w:rsidRPr="00E055F6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9C01EC" w:rsidRPr="00134972" w:rsidTr="00E356F6">
        <w:tc>
          <w:tcPr>
            <w:tcW w:w="720" w:type="dxa"/>
          </w:tcPr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9C01EC" w:rsidRPr="00B90E82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4D5CFD" w:rsidRPr="004D5CFD" w:rsidRDefault="004D5CFD" w:rsidP="004D5C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position w:val="-68"/>
                <w:sz w:val="26"/>
                <w:szCs w:val="26"/>
              </w:rPr>
              <w:pict>
                <v:group id="_x0000_s27073" style="position:absolute;margin-left:181.3pt;margin-top:39pt;width:218.45pt;height:81pt;z-index:254984704;mso-position-horizontal-relative:text;mso-position-vertical-relative:text" coordorigin="6840,11880" coordsize="4369,1620">
                  <v:line id="_x0000_s27074" style="position:absolute" from="10395,12240" to="10395,12797" strokeweight="1pt">
                    <v:stroke startarrow="block" startarrowwidth="narrow" endarrowwidth="narrow"/>
                  </v:line>
                  <v:line id="_x0000_s27075" style="position:absolute" from="7275,12045" to="7275,12788" strokeweight="1pt">
                    <v:stroke startarrow="block" startarrowwidth="narrow" endarrowwidth="narrow"/>
                  </v:line>
                  <v:shape id="_x0000_s27076" type="#_x0000_t202" style="position:absolute;left:7965;top:12705;width:588;height:481" filled="f" stroked="f">
                    <v:textbox style="mso-next-textbox:#_x0000_s27076">
                      <w:txbxContent>
                        <w:p w:rsidR="004D5CFD" w:rsidRPr="00052795" w:rsidRDefault="004D5CFD" w:rsidP="004D5CFD">
                          <w:r w:rsidRPr="00052795">
                            <w:t>C</w:t>
                          </w:r>
                        </w:p>
                      </w:txbxContent>
                    </v:textbox>
                  </v:shape>
                  <v:shape id="_x0000_s27077" type="#_x0000_t202" style="position:absolute;left:9495;top:12690;width:588;height:481" filled="f" stroked="f">
                    <v:textbox style="mso-next-textbox:#_x0000_s27077">
                      <w:txbxContent>
                        <w:p w:rsidR="004D5CFD" w:rsidRPr="00052795" w:rsidRDefault="004D5CFD" w:rsidP="004D5CFD">
                          <w:r w:rsidRPr="00052795">
                            <w:t>D</w:t>
                          </w:r>
                        </w:p>
                      </w:txbxContent>
                    </v:textbox>
                  </v:shape>
                  <v:shape id="_x0000_s27078" type="#_x0000_t202" style="position:absolute;left:7200;top:12030;width:859;height:481" filled="f" stroked="f">
                    <v:textbox style="mso-next-textbox:#_x0000_s27078">
                      <w:txbxContent>
                        <w:p w:rsidR="004D5CFD" w:rsidRPr="00052795" w:rsidRDefault="004D5CFD" w:rsidP="004D5CFD">
                          <w:pPr>
                            <w:rPr>
                              <w:vertAlign w:val="subscript"/>
                            </w:rPr>
                          </w:pPr>
                          <w:r w:rsidRPr="00052795">
                            <w:t>R</w:t>
                          </w:r>
                          <w:r w:rsidRPr="00052795">
                            <w:rPr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27079" type="#_x0000_t202" style="position:absolute;left:10350;top:12135;width:859;height:482" filled="f" stroked="f">
                    <v:textbox style="mso-next-textbox:#_x0000_s27079">
                      <w:txbxContent>
                        <w:p w:rsidR="004D5CFD" w:rsidRPr="00052795" w:rsidRDefault="004D5CFD" w:rsidP="004D5CFD">
                          <w:pPr>
                            <w:rPr>
                              <w:vertAlign w:val="subscript"/>
                            </w:rPr>
                          </w:pPr>
                          <w:r w:rsidRPr="00052795">
                            <w:t>R</w:t>
                          </w:r>
                          <w:r w:rsidRPr="00052795">
                            <w:rPr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shape>
                  <v:group id="_x0000_s27080" style="position:absolute;left:6840;top:11880;width:4159;height:1620" coordorigin="7020,9000" coordsize="4159,1620">
                    <v:shape id="_x0000_s27081" type="#_x0000_t202" style="position:absolute;left:7489;top:10142;width:900;height:478" filled="f" stroked="f">
                      <v:textbox style="mso-next-textbox:#_x0000_s27081">
                        <w:txbxContent>
                          <w:p w:rsidR="004D5CFD" w:rsidRPr="00052795" w:rsidRDefault="004D5CFD" w:rsidP="004D5CF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52795">
                              <w:rPr>
                                <w:sz w:val="20"/>
                                <w:szCs w:val="20"/>
                              </w:rPr>
                              <w:t>0,5m</w:t>
                            </w:r>
                          </w:p>
                        </w:txbxContent>
                      </v:textbox>
                    </v:shape>
                    <v:group id="_x0000_s27082" style="position:absolute;left:10396;top:9882;width:374;height:370" coordorigin="10363,5369" coordsize="374,370">
                      <v:oval id="_x0000_s27083" style="position:absolute;left:10500;top:5553;width:109;height:93"/>
                      <v:line id="_x0000_s27084" style="position:absolute" from="10554,5461" to="10554,5553"/>
                      <v:oval id="_x0000_s27085" style="position:absolute;left:10500;top:5369;width:109;height:92"/>
                      <v:group id="_x0000_s27086" style="position:absolute;left:10363;top:5646;width:374;height:93" coordorigin="7485,9540" coordsize="615,180">
                        <v:line id="_x0000_s27087" style="position:absolute" from="7560,9540" to="8100,9540"/>
                        <v:line id="_x0000_s27088" style="position:absolute;flip:x" from="7815,9540" to="7995,9720"/>
                        <v:line id="_x0000_s27089" style="position:absolute;flip:x" from="7590,9540" to="7770,9720"/>
                        <v:line id="_x0000_s27090" style="position:absolute;flip:x" from="7920,9540" to="8100,9720"/>
                        <v:line id="_x0000_s27091" style="position:absolute;flip:x" from="7485,9540" to="7665,9720"/>
                        <v:line id="_x0000_s27092" style="position:absolute;flip:x" from="7710,9540" to="7890,9720"/>
                      </v:group>
                    </v:group>
                    <v:line id="_x0000_s27093" style="position:absolute" from="8235,9336" to="8235,9890" strokeweight="1pt">
                      <v:stroke endarrow="block" endarrowwidth="narrow"/>
                    </v:line>
                    <v:shape id="_x0000_s27094" type="#_x0000_t202" style="position:absolute;left:10594;top:9756;width:585;height:480" filled="f" stroked="f">
                      <v:textbox style="mso-next-textbox:#_x0000_s27094">
                        <w:txbxContent>
                          <w:p w:rsidR="004D5CFD" w:rsidRPr="00052795" w:rsidRDefault="004D5CFD" w:rsidP="004D5CFD">
                            <w:r w:rsidRPr="00052795">
                              <w:t>B</w:t>
                            </w:r>
                          </w:p>
                        </w:txbxContent>
                      </v:textbox>
                    </v:shape>
                    <v:line id="_x0000_s27095" style="position:absolute" from="8239,9904" to="8239,10542"/>
                    <v:line id="_x0000_s27096" style="position:absolute" from="7461,9884" to="7461,10522"/>
                    <v:line id="_x0000_s27097" style="position:absolute" from="10578,9929" to="10578,10567"/>
                    <v:line id="_x0000_s27098" style="position:absolute" from="7475,10460" to="10594,10460"/>
                    <v:group id="_x0000_s27099" style="position:absolute;left:7264;top:9880;width:374;height:370" coordorigin="7281,5369" coordsize="374,370">
                      <v:oval id="_x0000_s27100" style="position:absolute;left:7427;top:5369;width:110;height:92"/>
                      <v:line id="_x0000_s27101" style="position:absolute" from="7326,5646" to="7655,5646"/>
                      <v:line id="_x0000_s27102" style="position:absolute;flip:x" from="7482,5646" to="7591,5739"/>
                      <v:line id="_x0000_s27103" style="position:absolute;flip:x" from="7345,5646" to="7454,5739"/>
                      <v:line id="_x0000_s27104" style="position:absolute;flip:x" from="7545,5646" to="7655,5739"/>
                      <v:line id="_x0000_s27105" style="position:absolute;flip:x" from="7418,5646" to="7527,5739"/>
                      <v:line id="_x0000_s27106" style="position:absolute;flip:x" from="7372,5461" to="7482,5646"/>
                      <v:line id="_x0000_s27107" style="position:absolute" from="7482,5461" to="7591,5646"/>
                      <v:line id="_x0000_s27108" style="position:absolute;flip:x" from="7281,5646" to="7390,5739"/>
                    </v:group>
                    <v:line id="_x0000_s27109" style="position:absolute;flip:x" from="9719,10421" to="9829,10513"/>
                    <v:line id="_x0000_s27110" style="position:absolute;flip:x" from="10533,10421" to="10642,10513"/>
                    <v:line id="_x0000_s27111" style="position:absolute;flip:x" from="7416,10407" to="7525,10500"/>
                    <v:shape id="_x0000_s27112" type="#_x0000_t202" style="position:absolute;left:8209;top:9778;width:585;height:478" filled="f" stroked="f">
                      <v:textbox style="mso-next-textbox:#_x0000_s27112">
                        <w:txbxContent>
                          <w:p w:rsidR="004D5CFD" w:rsidRPr="00052795" w:rsidRDefault="004D5CFD" w:rsidP="004D5CFD"/>
                        </w:txbxContent>
                      </v:textbox>
                    </v:shape>
                    <v:line id="_x0000_s27113" style="position:absolute" from="7446,9882" to="10628,9882" strokeweight="1.5pt"/>
                    <v:line id="_x0000_s27114" style="position:absolute" from="9781,9889" to="9781,10527"/>
                    <v:line id="_x0000_s27115" style="position:absolute;flip:x" from="8194,10421" to="8303,10513"/>
                    <v:shape id="_x0000_s27116" type="#_x0000_t202" style="position:absolute;left:9690;top:9289;width:540;height:479" filled="f" stroked="f">
                      <v:textbox style="mso-next-textbox:#_x0000_s27116">
                        <w:txbxContent>
                          <w:p w:rsidR="004D5CFD" w:rsidRPr="00052795" w:rsidRDefault="004D5CFD" w:rsidP="004D5CFD">
                            <w:pPr>
                              <w:rPr>
                                <w:vertAlign w:val="subscript"/>
                              </w:rPr>
                            </w:pPr>
                            <w:r w:rsidRPr="00052795">
                              <w:t>P</w:t>
                            </w:r>
                            <w:r w:rsidRPr="00052795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  <v:shape id="_x0000_s27117" type="#_x0000_t202" style="position:absolute;left:8749;top:10135;width:900;height:478" filled="f" stroked="f">
                      <v:textbox style="mso-next-textbox:#_x0000_s27117">
                        <w:txbxContent>
                          <w:p w:rsidR="004D5CFD" w:rsidRPr="00052795" w:rsidRDefault="004D5CFD" w:rsidP="004D5CF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52795">
                              <w:rPr>
                                <w:sz w:val="20"/>
                                <w:szCs w:val="20"/>
                              </w:rPr>
                              <w:t>1m</w:t>
                            </w:r>
                          </w:p>
                        </w:txbxContent>
                      </v:textbox>
                    </v:shape>
                    <v:shape id="_x0000_s27118" type="#_x0000_t202" style="position:absolute;left:9769;top:10135;width:900;height:478" filled="f" stroked="f">
                      <v:textbox style="mso-next-textbox:#_x0000_s27118">
                        <w:txbxContent>
                          <w:p w:rsidR="004D5CFD" w:rsidRPr="00052795" w:rsidRDefault="004D5CFD" w:rsidP="004D5CF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52795">
                              <w:rPr>
                                <w:sz w:val="20"/>
                                <w:szCs w:val="20"/>
                              </w:rPr>
                              <w:t>0,5m</w:t>
                            </w:r>
                          </w:p>
                        </w:txbxContent>
                      </v:textbox>
                    </v:shape>
                    <v:line id="_x0000_s27119" style="position:absolute" from="9780,9161" to="9780,9900" strokeweight="1pt">
                      <v:stroke startarrow="block" startarrowwidth="narrow" endarrowwidth="narrow"/>
                    </v:line>
                    <v:shape id="_x0000_s27120" type="#_x0000_t202" style="position:absolute;left:8179;top:9000;width:540;height:479" filled="f" stroked="f">
                      <v:textbox style="mso-next-textbox:#_x0000_s27120">
                        <w:txbxContent>
                          <w:p w:rsidR="004D5CFD" w:rsidRPr="00052795" w:rsidRDefault="004D5CFD" w:rsidP="004D5CFD">
                            <w:pPr>
                              <w:rPr>
                                <w:vertAlign w:val="subscript"/>
                              </w:rPr>
                            </w:pPr>
                            <w:r w:rsidRPr="00052795">
                              <w:t>P</w:t>
                            </w:r>
                            <w:r w:rsidRPr="00052795"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group id="_x0000_s27121" style="position:absolute;left:8014;top:9510;width:405;height:360" coordorigin="8264,12600" coordsize="327,360">
                      <v:line id="_x0000_s27122" style="position:absolute" from="8280,12780" to="8460,12960"/>
                      <v:shape id="_x0000_s27123" type="#_x0000_t19" style="position:absolute;left:8264;top:12600;width:327;height:180;flip:x" coordsize="39198,21600" adj="-9473828,,17598" path="wr-4002,,39198,43200,,9075,39198,21600nfewr-4002,,39198,43200,,9075,39198,21600l17598,21600nsxe">
                        <v:stroke startarrow="block" startarrowwidth="narrow"/>
                        <v:path o:connectlocs="0,9075;39198,21600;17598,21600"/>
                      </v:shape>
                    </v:group>
                    <v:shape id="_x0000_s27124" type="#_x0000_t202" style="position:absolute;left:8299;top:9378;width:705;height:479" filled="f" stroked="f">
                      <v:textbox style="mso-next-textbox:#_x0000_s27124">
                        <w:txbxContent>
                          <w:p w:rsidR="004D5CFD" w:rsidRPr="00052795" w:rsidRDefault="004D5CFD" w:rsidP="004D5CFD">
                            <w:pPr>
                              <w:rPr>
                                <w:vertAlign w:val="subscript"/>
                              </w:rPr>
                            </w:pPr>
                            <w:proofErr w:type="gramStart"/>
                            <w:r w:rsidRPr="00052795">
                              <w:t>m</w:t>
                            </w:r>
                            <w:proofErr w:type="gramEnd"/>
                          </w:p>
                        </w:txbxContent>
                      </v:textbox>
                    </v:shape>
                    <v:shape id="_x0000_s27125" type="#_x0000_t202" style="position:absolute;left:7020;top:9765;width:585;height:480" filled="f" stroked="f">
                      <v:textbox style="mso-next-textbox:#_x0000_s27125">
                        <w:txbxContent>
                          <w:p w:rsidR="004D5CFD" w:rsidRPr="00052795" w:rsidRDefault="004D5CFD" w:rsidP="004D5CFD">
                            <w:r w:rsidRPr="00052795">
                              <w:t>A</w:t>
                            </w:r>
                          </w:p>
                        </w:txbxContent>
                      </v:textbox>
                    </v:shape>
                  </v:group>
                </v:group>
              </w:pict>
            </w:r>
            <w:r w:rsidR="009C01EC">
              <w:rPr>
                <w:rFonts w:ascii="Times New Roman" w:hAnsi="Times New Roman"/>
                <w:position w:val="-68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Pr="00052795">
              <w:rPr>
                <w:rFonts w:ascii="Times New Roman" w:hAnsi="Times New Roman"/>
                <w:position w:val="-68"/>
              </w:rPr>
              <w:object w:dxaOrig="4099" w:dyaOrig="1480">
                <v:shape id="_x0000_i1087" type="#_x0000_t75" style="width:224.25pt;height:85.5pt" o:ole="">
                  <v:imagedata r:id="rId131" o:title=""/>
                </v:shape>
                <o:OLEObject Type="Embed" ProgID="Equation.3" ShapeID="_x0000_i1087" DrawAspect="Content" ObjectID="_1661104117" r:id="rId132"/>
              </w:object>
            </w:r>
          </w:p>
          <w:p w:rsidR="004D5CFD" w:rsidRPr="00052795" w:rsidRDefault="004D5CFD" w:rsidP="004D5CFD">
            <w:pPr>
              <w:numPr>
                <w:ilvl w:val="0"/>
                <w:numId w:val="9"/>
              </w:numPr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>Biểu đồ Q</w:t>
            </w:r>
            <w:r w:rsidRPr="00052795">
              <w:rPr>
                <w:rFonts w:ascii="Times New Roman" w:hAnsi="Times New Roman"/>
                <w:vertAlign w:val="subscript"/>
              </w:rPr>
              <w:t>y</w:t>
            </w:r>
            <w:r w:rsidRPr="00052795">
              <w:rPr>
                <w:rFonts w:ascii="Times New Roman" w:hAnsi="Times New Roman"/>
              </w:rPr>
              <w:t>:</w:t>
            </w:r>
          </w:p>
          <w:p w:rsidR="004D5CFD" w:rsidRPr="00052795" w:rsidRDefault="004D5CFD" w:rsidP="004D5CFD">
            <w:pPr>
              <w:ind w:firstLine="360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 xml:space="preserve">Đoạn AC:  </w:t>
            </w:r>
            <w:r w:rsidRPr="00052795">
              <w:rPr>
                <w:position w:val="-14"/>
              </w:rPr>
              <w:object w:dxaOrig="1700" w:dyaOrig="380">
                <v:shape id="_x0000_i1088" type="#_x0000_t75" style="width:100.5pt;height:22.5pt" o:ole="">
                  <v:imagedata r:id="rId133" o:title=""/>
                </v:shape>
                <o:OLEObject Type="Embed" ProgID="Equation.3" ShapeID="_x0000_i1088" DrawAspect="Content" ObjectID="_1661104118" r:id="rId134"/>
              </w:object>
            </w:r>
            <w:r w:rsidRPr="00052795">
              <w:tab/>
            </w:r>
          </w:p>
          <w:p w:rsidR="004D5CFD" w:rsidRPr="00052795" w:rsidRDefault="004D5CFD" w:rsidP="004D5CFD">
            <w:pPr>
              <w:ind w:firstLine="360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 xml:space="preserve">Đoạn CD:  </w:t>
            </w:r>
            <w:r w:rsidRPr="00052795">
              <w:rPr>
                <w:position w:val="-14"/>
              </w:rPr>
              <w:object w:dxaOrig="2280" w:dyaOrig="400">
                <v:shape id="_x0000_i1089" type="#_x0000_t75" style="width:127.5pt;height:22.5pt" o:ole="">
                  <v:imagedata r:id="rId135" o:title=""/>
                </v:shape>
                <o:OLEObject Type="Embed" ProgID="Equation.3" ShapeID="_x0000_i1089" DrawAspect="Content" ObjectID="_1661104119" r:id="rId136"/>
              </w:object>
            </w:r>
            <w:r w:rsidRPr="00052795">
              <w:t xml:space="preserve">    </w:t>
            </w:r>
          </w:p>
          <w:p w:rsidR="004D5CFD" w:rsidRPr="00052795" w:rsidRDefault="004D5CFD" w:rsidP="004D5CFD">
            <w:pPr>
              <w:ind w:firstLine="360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 xml:space="preserve">Đoạn DB:  </w:t>
            </w:r>
            <w:r w:rsidRPr="00052795">
              <w:rPr>
                <w:position w:val="-14"/>
              </w:rPr>
              <w:object w:dxaOrig="2680" w:dyaOrig="400">
                <v:shape id="_x0000_i1090" type="#_x0000_t75" style="width:153pt;height:23.25pt" o:ole="">
                  <v:imagedata r:id="rId137" o:title=""/>
                </v:shape>
                <o:OLEObject Type="Embed" ProgID="Equation.3" ShapeID="_x0000_i1090" DrawAspect="Content" ObjectID="_1661104120" r:id="rId138"/>
              </w:object>
            </w:r>
            <w:r w:rsidRPr="00052795">
              <w:t xml:space="preserve">  </w:t>
            </w:r>
          </w:p>
          <w:p w:rsidR="004D5CFD" w:rsidRPr="00052795" w:rsidRDefault="004D5CFD" w:rsidP="004D5CFD">
            <w:pPr>
              <w:ind w:left="360"/>
              <w:rPr>
                <w:rFonts w:ascii="Times New Roman" w:hAnsi="Times New Roman"/>
                <w:b/>
              </w:rPr>
            </w:pPr>
            <w:r w:rsidRPr="00052795">
              <w:rPr>
                <w:rFonts w:ascii="Times New Roman" w:hAnsi="Times New Roman"/>
                <w:b/>
              </w:rPr>
              <w:t>Vẽ biểu đồ: Mỗi đoạn vẽ đúng được (0,125)</w:t>
            </w:r>
          </w:p>
          <w:p w:rsidR="004D5CFD" w:rsidRPr="00052795" w:rsidRDefault="004D5CFD" w:rsidP="004D5CFD">
            <w:pPr>
              <w:numPr>
                <w:ilvl w:val="0"/>
                <w:numId w:val="2"/>
              </w:numPr>
              <w:tabs>
                <w:tab w:val="clear" w:pos="1800"/>
              </w:tabs>
              <w:ind w:left="360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>Biểu đồ M</w:t>
            </w:r>
            <w:r w:rsidRPr="00052795">
              <w:rPr>
                <w:rFonts w:ascii="Times New Roman" w:hAnsi="Times New Roman"/>
                <w:vertAlign w:val="subscript"/>
              </w:rPr>
              <w:t>x</w:t>
            </w:r>
            <w:r w:rsidRPr="00052795">
              <w:rPr>
                <w:rFonts w:ascii="Times New Roman" w:hAnsi="Times New Roman"/>
              </w:rPr>
              <w:t xml:space="preserve">: </w:t>
            </w:r>
          </w:p>
          <w:p w:rsidR="004D5CFD" w:rsidRPr="00052795" w:rsidRDefault="004D5CFD" w:rsidP="004D5CFD">
            <w:pPr>
              <w:ind w:firstLine="360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>Đoạn AC</w:t>
            </w:r>
            <w:r w:rsidRPr="00052795">
              <w:rPr>
                <w:position w:val="-32"/>
              </w:rPr>
              <w:object w:dxaOrig="2640" w:dyaOrig="760">
                <v:shape id="_x0000_i1091" type="#_x0000_t75" style="width:138pt;height:39.75pt" o:ole="">
                  <v:imagedata r:id="rId139" o:title=""/>
                </v:shape>
                <o:OLEObject Type="Embed" ProgID="Equation.3" ShapeID="_x0000_i1091" DrawAspect="Content" ObjectID="_1661104121" r:id="rId140"/>
              </w:object>
            </w:r>
            <w:r w:rsidRPr="00052795">
              <w:tab/>
              <w:t xml:space="preserve"> </w:t>
            </w:r>
          </w:p>
          <w:p w:rsidR="004D5CFD" w:rsidRPr="00052795" w:rsidRDefault="004D5CFD" w:rsidP="004D5CFD">
            <w:pPr>
              <w:ind w:left="360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>Đoạn CD</w:t>
            </w:r>
            <w:r w:rsidRPr="00052795">
              <w:rPr>
                <w:position w:val="-34"/>
              </w:rPr>
              <w:object w:dxaOrig="3720" w:dyaOrig="800">
                <v:shape id="_x0000_i1092" type="#_x0000_t75" style="width:195pt;height:42.75pt" o:ole="">
                  <v:imagedata r:id="rId141" o:title=""/>
                </v:shape>
                <o:OLEObject Type="Embed" ProgID="Equation.3" ShapeID="_x0000_i1092" DrawAspect="Content" ObjectID="_1661104122" r:id="rId142"/>
              </w:object>
            </w:r>
            <w:r w:rsidRPr="00052795">
              <w:t xml:space="preserve"> </w:t>
            </w:r>
          </w:p>
          <w:p w:rsidR="004D5CFD" w:rsidRPr="00052795" w:rsidRDefault="004D5CFD" w:rsidP="004D5CFD">
            <w:pPr>
              <w:ind w:left="360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>Đoạn DB</w:t>
            </w:r>
            <w:r w:rsidRPr="00052795">
              <w:rPr>
                <w:position w:val="-34"/>
              </w:rPr>
              <w:object w:dxaOrig="3820" w:dyaOrig="800">
                <v:shape id="_x0000_i1093" type="#_x0000_t75" style="width:200.25pt;height:42.75pt" o:ole="">
                  <v:imagedata r:id="rId143" o:title=""/>
                </v:shape>
                <o:OLEObject Type="Embed" ProgID="Equation.3" ShapeID="_x0000_i1093" DrawAspect="Content" ObjectID="_1661104123" r:id="rId144"/>
              </w:object>
            </w:r>
            <w:r w:rsidRPr="00052795">
              <w:tab/>
            </w:r>
          </w:p>
          <w:p w:rsidR="009C01EC" w:rsidRPr="00AB3CB6" w:rsidRDefault="004D5CFD" w:rsidP="004D5CFD">
            <w:pPr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b/>
              </w:rPr>
              <w:t xml:space="preserve">    Vẽ biểu đồ: Mỗi đoạn vẽ đúng được (0,25)</w:t>
            </w:r>
            <w:r w:rsidRPr="00052795">
              <w:rPr>
                <w:rFonts w:ascii="Times New Roman" w:hAnsi="Times New Roman"/>
              </w:rPr>
              <w:tab/>
            </w:r>
            <w:r w:rsidRPr="00052795">
              <w:rPr>
                <w:rFonts w:ascii="Times New Roman" w:hAnsi="Times New Roman"/>
              </w:rPr>
              <w:tab/>
            </w:r>
            <w:r w:rsidRPr="00052795">
              <w:rPr>
                <w:rFonts w:ascii="Times New Roman" w:hAnsi="Times New Roman"/>
                <w:position w:val="-68"/>
              </w:rPr>
              <w:t xml:space="preserve">   </w:t>
            </w:r>
          </w:p>
        </w:tc>
        <w:tc>
          <w:tcPr>
            <w:tcW w:w="962" w:type="dxa"/>
          </w:tcPr>
          <w:p w:rsidR="009C01EC" w:rsidRDefault="009C01EC" w:rsidP="00E356F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9C01EC" w:rsidRDefault="009C01EC" w:rsidP="00E356F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Default="009C01EC" w:rsidP="00E356F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9C01EC" w:rsidRDefault="009C01EC" w:rsidP="00E356F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9C01EC" w:rsidRDefault="009C01EC" w:rsidP="00E356F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9C01EC" w:rsidRDefault="009C01EC" w:rsidP="00E356F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9C01EC" w:rsidRDefault="009C01EC" w:rsidP="00E356F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9C01EC" w:rsidRDefault="009C01EC" w:rsidP="00E3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9C01EC" w:rsidRDefault="009C01EC" w:rsidP="004D5CFD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C01EC" w:rsidRDefault="009C01EC" w:rsidP="00E356F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Default="009C01EC" w:rsidP="004D5CFD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Default="009C01EC" w:rsidP="004D5CFD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9C01EC" w:rsidRDefault="009C01EC" w:rsidP="00E356F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</w:tbl>
    <w:p w:rsidR="009C01EC" w:rsidRPr="00F87AB4" w:rsidRDefault="009C01EC" w:rsidP="009C01EC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9C01EC" w:rsidRPr="00766A51" w:rsidRDefault="009C01EC" w:rsidP="009C01EC">
      <w:pPr>
        <w:rPr>
          <w:rFonts w:ascii="Times New Roman" w:hAnsi="Times New Roman"/>
          <w:b/>
          <w:bCs/>
          <w:lang w:val="vi-VN"/>
        </w:rPr>
      </w:pPr>
      <w:r w:rsidRPr="00766A51">
        <w:rPr>
          <w:rFonts w:ascii="Times New Roman" w:hAnsi="Times New Roman"/>
          <w:b/>
          <w:bCs/>
          <w:lang w:val="vi-VN"/>
        </w:rPr>
        <w:t xml:space="preserve"> TRƯỞNG BỘ MÔN </w:t>
      </w:r>
      <w:r w:rsidRPr="00766A51">
        <w:rPr>
          <w:rFonts w:ascii="Times New Roman" w:hAnsi="Times New Roman"/>
          <w:b/>
          <w:bCs/>
          <w:lang w:val="vi-VN"/>
        </w:rPr>
        <w:tab/>
        <w:t xml:space="preserve">         </w:t>
      </w:r>
      <w:r w:rsidRPr="00766A51">
        <w:rPr>
          <w:rFonts w:ascii="Times New Roman" w:hAnsi="Times New Roman"/>
          <w:b/>
          <w:bCs/>
        </w:rPr>
        <w:tab/>
      </w:r>
      <w:r w:rsidRPr="00766A51">
        <w:rPr>
          <w:rFonts w:ascii="Times New Roman" w:hAnsi="Times New Roman"/>
          <w:b/>
          <w:bCs/>
        </w:rPr>
        <w:tab/>
      </w:r>
      <w:r w:rsidRPr="00766A51">
        <w:rPr>
          <w:rFonts w:ascii="Times New Roman" w:hAnsi="Times New Roman"/>
          <w:b/>
          <w:bCs/>
        </w:rPr>
        <w:tab/>
      </w:r>
      <w:r w:rsidRPr="00766A51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 xml:space="preserve">           </w:t>
      </w:r>
      <w:r w:rsidRPr="00766A51">
        <w:rPr>
          <w:rFonts w:ascii="Times New Roman" w:hAnsi="Times New Roman"/>
          <w:b/>
          <w:bCs/>
          <w:lang w:val="vi-VN"/>
        </w:rPr>
        <w:t xml:space="preserve">GIẢNG VIÊN RA ĐỀ   </w:t>
      </w:r>
    </w:p>
    <w:p w:rsidR="009C01EC" w:rsidRPr="00766A51" w:rsidRDefault="009C01EC" w:rsidP="009C01EC">
      <w:pPr>
        <w:rPr>
          <w:rFonts w:ascii="Times New Roman" w:hAnsi="Times New Roman"/>
          <w:b/>
          <w:bCs/>
          <w:lang w:val="vi-VN"/>
        </w:rPr>
      </w:pPr>
      <w:r w:rsidRPr="00766A51">
        <w:rPr>
          <w:rFonts w:ascii="Times New Roman" w:hAnsi="Times New Roman"/>
        </w:rPr>
        <w:t xml:space="preserve">   </w:t>
      </w:r>
      <w:r w:rsidRPr="00766A51">
        <w:rPr>
          <w:rFonts w:ascii="Times New Roman" w:hAnsi="Times New Roman"/>
          <w:lang w:val="vi-VN"/>
        </w:rPr>
        <w:t>(Ký và ghi rõ họ tên)</w:t>
      </w:r>
      <w:r w:rsidRPr="00766A51">
        <w:rPr>
          <w:rFonts w:ascii="Times New Roman" w:hAnsi="Times New Roman"/>
          <w:lang w:val="vi-VN"/>
        </w:rPr>
        <w:tab/>
        <w:t xml:space="preserve">          </w:t>
      </w:r>
      <w:r w:rsidRPr="00766A51">
        <w:rPr>
          <w:rFonts w:ascii="Times New Roman" w:hAnsi="Times New Roman"/>
        </w:rPr>
        <w:t xml:space="preserve">  </w:t>
      </w:r>
      <w:r w:rsidRPr="00766A51">
        <w:rPr>
          <w:rFonts w:ascii="Times New Roman" w:hAnsi="Times New Roman"/>
        </w:rPr>
        <w:tab/>
      </w:r>
      <w:r w:rsidRPr="00766A51">
        <w:rPr>
          <w:rFonts w:ascii="Times New Roman" w:hAnsi="Times New Roman"/>
        </w:rPr>
        <w:tab/>
      </w:r>
      <w:r w:rsidRPr="00766A51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        </w:t>
      </w:r>
      <w:r w:rsidRPr="00766A51">
        <w:rPr>
          <w:rFonts w:ascii="Times New Roman" w:hAnsi="Times New Roman"/>
          <w:lang w:val="vi-VN"/>
        </w:rPr>
        <w:t>(Ký và ghi rõ họ tên)</w:t>
      </w:r>
    </w:p>
    <w:p w:rsidR="009C01EC" w:rsidRDefault="009C01EC" w:rsidP="009C01EC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9C01EC" w:rsidRPr="00766A51" w:rsidRDefault="009C01EC" w:rsidP="009C01EC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C32B76" w:rsidRPr="004024F7" w:rsidRDefault="009C01EC" w:rsidP="004024F7">
      <w:pPr>
        <w:spacing w:before="240" w:after="240" w:line="288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</w:t>
      </w:r>
      <w:r w:rsidRPr="00766A51">
        <w:rPr>
          <w:rFonts w:ascii="Times New Roman" w:hAnsi="Times New Roman"/>
          <w:b/>
          <w:i/>
        </w:rPr>
        <w:t>Vũ Quang Khải</w:t>
      </w:r>
      <w:r w:rsidRPr="00766A51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766A51">
        <w:rPr>
          <w:rFonts w:ascii="Times New Roman" w:hAnsi="Times New Roman"/>
          <w:b/>
          <w:i/>
        </w:rPr>
        <w:t xml:space="preserve">            </w:t>
      </w:r>
      <w:r w:rsidRPr="00766A51">
        <w:rPr>
          <w:rFonts w:ascii="Times New Roman" w:hAnsi="Times New Roman"/>
          <w:b/>
          <w:i/>
        </w:rPr>
        <w:tab/>
      </w:r>
      <w:r w:rsidRPr="00766A51">
        <w:rPr>
          <w:rFonts w:ascii="Times New Roman" w:hAnsi="Times New Roman"/>
          <w:b/>
          <w:i/>
        </w:rPr>
        <w:tab/>
      </w:r>
      <w:r w:rsidRPr="00766A51">
        <w:rPr>
          <w:rFonts w:ascii="Times New Roman" w:hAnsi="Times New Roman"/>
          <w:b/>
          <w:i/>
        </w:rPr>
        <w:tab/>
      </w:r>
      <w:r w:rsidRPr="00766A51">
        <w:rPr>
          <w:rFonts w:ascii="Times New Roman" w:hAnsi="Times New Roman"/>
          <w:b/>
          <w:i/>
        </w:rPr>
        <w:tab/>
        <w:t xml:space="preserve"> </w:t>
      </w:r>
      <w:r>
        <w:rPr>
          <w:rFonts w:ascii="Times New Roman" w:hAnsi="Times New Roman"/>
          <w:b/>
          <w:i/>
        </w:rPr>
        <w:t xml:space="preserve">        </w:t>
      </w:r>
      <w:r w:rsidRPr="00766A51">
        <w:rPr>
          <w:rFonts w:ascii="Times New Roman" w:hAnsi="Times New Roman"/>
          <w:b/>
          <w:i/>
          <w:lang w:val="vi-VN"/>
        </w:rPr>
        <w:t>Phan Thị Xuân Trang</w:t>
      </w:r>
    </w:p>
    <w:sectPr w:rsidR="00C32B76" w:rsidRPr="004024F7" w:rsidSect="00961B57">
      <w:pgSz w:w="11909" w:h="16834" w:code="9"/>
      <w:pgMar w:top="864" w:right="576" w:bottom="576" w:left="1296" w:header="288" w:footer="28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263FE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E0F7A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960D99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62134D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1A6F5BF9"/>
    <w:multiLevelType w:val="hybridMultilevel"/>
    <w:tmpl w:val="C5BC44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D7026E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04479F"/>
    <w:multiLevelType w:val="hybridMultilevel"/>
    <w:tmpl w:val="9F18F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144553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A12350D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FB43C7E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957C1D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8D67E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D471C4F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CB0029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A51DAB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E0539F"/>
    <w:multiLevelType w:val="hybridMultilevel"/>
    <w:tmpl w:val="54849F16"/>
    <w:lvl w:ilvl="0" w:tplc="4E326B7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6212234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E37815"/>
    <w:multiLevelType w:val="hybridMultilevel"/>
    <w:tmpl w:val="A87ACF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17B2632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555811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1A1983"/>
    <w:multiLevelType w:val="hybridMultilevel"/>
    <w:tmpl w:val="9D40365C"/>
    <w:lvl w:ilvl="0" w:tplc="94889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854E51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3E46D6F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7A2505"/>
    <w:multiLevelType w:val="hybridMultilevel"/>
    <w:tmpl w:val="A87ACF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967EC7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F45DBC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3747267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D3248E6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621B44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8"/>
  </w:num>
  <w:num w:numId="5">
    <w:abstractNumId w:val="29"/>
  </w:num>
  <w:num w:numId="6">
    <w:abstractNumId w:val="20"/>
  </w:num>
  <w:num w:numId="7">
    <w:abstractNumId w:val="9"/>
  </w:num>
  <w:num w:numId="8">
    <w:abstractNumId w:val="22"/>
  </w:num>
  <w:num w:numId="9">
    <w:abstractNumId w:val="17"/>
  </w:num>
  <w:num w:numId="10">
    <w:abstractNumId w:val="26"/>
  </w:num>
  <w:num w:numId="11">
    <w:abstractNumId w:val="24"/>
  </w:num>
  <w:num w:numId="12">
    <w:abstractNumId w:val="15"/>
  </w:num>
  <w:num w:numId="13">
    <w:abstractNumId w:val="12"/>
  </w:num>
  <w:num w:numId="14">
    <w:abstractNumId w:val="2"/>
  </w:num>
  <w:num w:numId="15">
    <w:abstractNumId w:val="19"/>
  </w:num>
  <w:num w:numId="16">
    <w:abstractNumId w:val="30"/>
  </w:num>
  <w:num w:numId="17">
    <w:abstractNumId w:val="10"/>
  </w:num>
  <w:num w:numId="18">
    <w:abstractNumId w:val="3"/>
  </w:num>
  <w:num w:numId="19">
    <w:abstractNumId w:val="27"/>
  </w:num>
  <w:num w:numId="20">
    <w:abstractNumId w:val="28"/>
  </w:num>
  <w:num w:numId="21">
    <w:abstractNumId w:val="11"/>
  </w:num>
  <w:num w:numId="22">
    <w:abstractNumId w:val="25"/>
  </w:num>
  <w:num w:numId="23">
    <w:abstractNumId w:val="23"/>
  </w:num>
  <w:num w:numId="24">
    <w:abstractNumId w:val="1"/>
  </w:num>
  <w:num w:numId="25">
    <w:abstractNumId w:val="7"/>
  </w:num>
  <w:num w:numId="26">
    <w:abstractNumId w:val="18"/>
  </w:num>
  <w:num w:numId="27">
    <w:abstractNumId w:val="13"/>
  </w:num>
  <w:num w:numId="28">
    <w:abstractNumId w:val="4"/>
  </w:num>
  <w:num w:numId="29">
    <w:abstractNumId w:val="21"/>
  </w:num>
  <w:num w:numId="30">
    <w:abstractNumId w:val="16"/>
  </w:num>
  <w:num w:numId="3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attachedTemplate r:id="rId1"/>
  <w:defaultTabStop w:val="720"/>
  <w:characterSpacingControl w:val="doNotCompress"/>
  <w:compat/>
  <w:rsids>
    <w:rsidRoot w:val="007F1FEB"/>
    <w:rsid w:val="00001B00"/>
    <w:rsid w:val="000405A3"/>
    <w:rsid w:val="000625A2"/>
    <w:rsid w:val="00074A1D"/>
    <w:rsid w:val="00085193"/>
    <w:rsid w:val="00086979"/>
    <w:rsid w:val="00092C91"/>
    <w:rsid w:val="00094D50"/>
    <w:rsid w:val="000962D4"/>
    <w:rsid w:val="000B7900"/>
    <w:rsid w:val="000C1B5C"/>
    <w:rsid w:val="000C2420"/>
    <w:rsid w:val="000D6FAD"/>
    <w:rsid w:val="0011685E"/>
    <w:rsid w:val="00131524"/>
    <w:rsid w:val="00134CDC"/>
    <w:rsid w:val="0014270B"/>
    <w:rsid w:val="00154849"/>
    <w:rsid w:val="001752DA"/>
    <w:rsid w:val="00175498"/>
    <w:rsid w:val="00190CF1"/>
    <w:rsid w:val="00192E46"/>
    <w:rsid w:val="0019542F"/>
    <w:rsid w:val="001A238A"/>
    <w:rsid w:val="001A4CC1"/>
    <w:rsid w:val="001A51D0"/>
    <w:rsid w:val="001B350F"/>
    <w:rsid w:val="001B4388"/>
    <w:rsid w:val="001B456C"/>
    <w:rsid w:val="001B4BB2"/>
    <w:rsid w:val="001D7814"/>
    <w:rsid w:val="001E08CA"/>
    <w:rsid w:val="001F48EA"/>
    <w:rsid w:val="001F4F36"/>
    <w:rsid w:val="00210417"/>
    <w:rsid w:val="002418ED"/>
    <w:rsid w:val="00252B7F"/>
    <w:rsid w:val="00256CE5"/>
    <w:rsid w:val="00262976"/>
    <w:rsid w:val="00264857"/>
    <w:rsid w:val="00275BA9"/>
    <w:rsid w:val="002D55E5"/>
    <w:rsid w:val="002F0BAA"/>
    <w:rsid w:val="0030715F"/>
    <w:rsid w:val="00321143"/>
    <w:rsid w:val="0034732E"/>
    <w:rsid w:val="00362B08"/>
    <w:rsid w:val="00371F1E"/>
    <w:rsid w:val="00374EB1"/>
    <w:rsid w:val="00382082"/>
    <w:rsid w:val="003957FC"/>
    <w:rsid w:val="003A3C59"/>
    <w:rsid w:val="003A4932"/>
    <w:rsid w:val="003A57FC"/>
    <w:rsid w:val="003A74CE"/>
    <w:rsid w:val="003B2083"/>
    <w:rsid w:val="003B224A"/>
    <w:rsid w:val="003B4F0A"/>
    <w:rsid w:val="003C1E69"/>
    <w:rsid w:val="003C358D"/>
    <w:rsid w:val="003D31FA"/>
    <w:rsid w:val="003D5F0C"/>
    <w:rsid w:val="003D68E9"/>
    <w:rsid w:val="003F522F"/>
    <w:rsid w:val="004024F7"/>
    <w:rsid w:val="0040779A"/>
    <w:rsid w:val="00410DEB"/>
    <w:rsid w:val="00415A2C"/>
    <w:rsid w:val="00415EEB"/>
    <w:rsid w:val="00465FCF"/>
    <w:rsid w:val="00467624"/>
    <w:rsid w:val="0047129C"/>
    <w:rsid w:val="004762AA"/>
    <w:rsid w:val="00476DDF"/>
    <w:rsid w:val="004A1AFF"/>
    <w:rsid w:val="004A1EB0"/>
    <w:rsid w:val="004A2DE8"/>
    <w:rsid w:val="004B1073"/>
    <w:rsid w:val="004B5D84"/>
    <w:rsid w:val="004B7674"/>
    <w:rsid w:val="004C140E"/>
    <w:rsid w:val="004C74F7"/>
    <w:rsid w:val="004D1587"/>
    <w:rsid w:val="004D5CFD"/>
    <w:rsid w:val="004E23B1"/>
    <w:rsid w:val="00517A0E"/>
    <w:rsid w:val="00531E07"/>
    <w:rsid w:val="0053282A"/>
    <w:rsid w:val="00533115"/>
    <w:rsid w:val="005411E4"/>
    <w:rsid w:val="0055624C"/>
    <w:rsid w:val="0055740E"/>
    <w:rsid w:val="0056203B"/>
    <w:rsid w:val="00571791"/>
    <w:rsid w:val="0058770E"/>
    <w:rsid w:val="00592DF5"/>
    <w:rsid w:val="00592F4E"/>
    <w:rsid w:val="005A4A78"/>
    <w:rsid w:val="005A561A"/>
    <w:rsid w:val="005A7550"/>
    <w:rsid w:val="005B3B02"/>
    <w:rsid w:val="005B5A6B"/>
    <w:rsid w:val="005B7410"/>
    <w:rsid w:val="005C1BCF"/>
    <w:rsid w:val="005D413E"/>
    <w:rsid w:val="006015FA"/>
    <w:rsid w:val="006415E5"/>
    <w:rsid w:val="00653FCE"/>
    <w:rsid w:val="00655614"/>
    <w:rsid w:val="00657AFA"/>
    <w:rsid w:val="0067439A"/>
    <w:rsid w:val="00676545"/>
    <w:rsid w:val="00680BC8"/>
    <w:rsid w:val="00684FB3"/>
    <w:rsid w:val="00684FBE"/>
    <w:rsid w:val="006930EF"/>
    <w:rsid w:val="006A4D5E"/>
    <w:rsid w:val="006A5D7F"/>
    <w:rsid w:val="006B441E"/>
    <w:rsid w:val="006E1DF5"/>
    <w:rsid w:val="00703FB1"/>
    <w:rsid w:val="00706DF3"/>
    <w:rsid w:val="00712F0D"/>
    <w:rsid w:val="00716D73"/>
    <w:rsid w:val="00730544"/>
    <w:rsid w:val="00736331"/>
    <w:rsid w:val="00741D92"/>
    <w:rsid w:val="007466F1"/>
    <w:rsid w:val="00752520"/>
    <w:rsid w:val="00752A11"/>
    <w:rsid w:val="00763AC8"/>
    <w:rsid w:val="00766A51"/>
    <w:rsid w:val="0078192F"/>
    <w:rsid w:val="00786077"/>
    <w:rsid w:val="00791A41"/>
    <w:rsid w:val="00796B7A"/>
    <w:rsid w:val="007E59D0"/>
    <w:rsid w:val="007E7ECF"/>
    <w:rsid w:val="007F1FEB"/>
    <w:rsid w:val="007F3446"/>
    <w:rsid w:val="00814650"/>
    <w:rsid w:val="0081618F"/>
    <w:rsid w:val="00834906"/>
    <w:rsid w:val="00852D75"/>
    <w:rsid w:val="00865470"/>
    <w:rsid w:val="00886112"/>
    <w:rsid w:val="008957AB"/>
    <w:rsid w:val="008A6CD8"/>
    <w:rsid w:val="008B0273"/>
    <w:rsid w:val="008C34A3"/>
    <w:rsid w:val="008C7499"/>
    <w:rsid w:val="008C760F"/>
    <w:rsid w:val="008E263E"/>
    <w:rsid w:val="009026CB"/>
    <w:rsid w:val="009066BF"/>
    <w:rsid w:val="00910321"/>
    <w:rsid w:val="00924B10"/>
    <w:rsid w:val="009327C4"/>
    <w:rsid w:val="00934C03"/>
    <w:rsid w:val="00935E35"/>
    <w:rsid w:val="00940966"/>
    <w:rsid w:val="00944633"/>
    <w:rsid w:val="009455C0"/>
    <w:rsid w:val="009576FE"/>
    <w:rsid w:val="00961B57"/>
    <w:rsid w:val="009632D3"/>
    <w:rsid w:val="009759C0"/>
    <w:rsid w:val="009760D3"/>
    <w:rsid w:val="00983F8C"/>
    <w:rsid w:val="00985C3D"/>
    <w:rsid w:val="009954FE"/>
    <w:rsid w:val="009B22A6"/>
    <w:rsid w:val="009C01EC"/>
    <w:rsid w:val="009C2769"/>
    <w:rsid w:val="009D10A6"/>
    <w:rsid w:val="009E4324"/>
    <w:rsid w:val="009E7686"/>
    <w:rsid w:val="00A06917"/>
    <w:rsid w:val="00A11CC4"/>
    <w:rsid w:val="00A15660"/>
    <w:rsid w:val="00A256DC"/>
    <w:rsid w:val="00A35E34"/>
    <w:rsid w:val="00A63A16"/>
    <w:rsid w:val="00A73C17"/>
    <w:rsid w:val="00AA57B5"/>
    <w:rsid w:val="00AB3CB6"/>
    <w:rsid w:val="00AB5D05"/>
    <w:rsid w:val="00AC0162"/>
    <w:rsid w:val="00AD0D30"/>
    <w:rsid w:val="00AD2BFF"/>
    <w:rsid w:val="00AD60B9"/>
    <w:rsid w:val="00AF1119"/>
    <w:rsid w:val="00B23799"/>
    <w:rsid w:val="00B27045"/>
    <w:rsid w:val="00B566AF"/>
    <w:rsid w:val="00B71E2F"/>
    <w:rsid w:val="00B7498A"/>
    <w:rsid w:val="00B82F99"/>
    <w:rsid w:val="00B90E82"/>
    <w:rsid w:val="00B91D7E"/>
    <w:rsid w:val="00BB3000"/>
    <w:rsid w:val="00BC43F5"/>
    <w:rsid w:val="00BD1AC6"/>
    <w:rsid w:val="00BE24D9"/>
    <w:rsid w:val="00BE5F94"/>
    <w:rsid w:val="00C13158"/>
    <w:rsid w:val="00C31F87"/>
    <w:rsid w:val="00C32B76"/>
    <w:rsid w:val="00C37F81"/>
    <w:rsid w:val="00C51236"/>
    <w:rsid w:val="00C524C5"/>
    <w:rsid w:val="00C60FEC"/>
    <w:rsid w:val="00C86E0C"/>
    <w:rsid w:val="00C8783B"/>
    <w:rsid w:val="00CA2826"/>
    <w:rsid w:val="00CB015C"/>
    <w:rsid w:val="00CB6A11"/>
    <w:rsid w:val="00CB720F"/>
    <w:rsid w:val="00CC0AEF"/>
    <w:rsid w:val="00CC2844"/>
    <w:rsid w:val="00CD4050"/>
    <w:rsid w:val="00CD52DE"/>
    <w:rsid w:val="00CD75BE"/>
    <w:rsid w:val="00CF0CBF"/>
    <w:rsid w:val="00CF1963"/>
    <w:rsid w:val="00CF7CE5"/>
    <w:rsid w:val="00D023D5"/>
    <w:rsid w:val="00D07398"/>
    <w:rsid w:val="00D237AA"/>
    <w:rsid w:val="00D44E6E"/>
    <w:rsid w:val="00D7446D"/>
    <w:rsid w:val="00D82E68"/>
    <w:rsid w:val="00D855CF"/>
    <w:rsid w:val="00D937AC"/>
    <w:rsid w:val="00DB024F"/>
    <w:rsid w:val="00DB0616"/>
    <w:rsid w:val="00DB6F78"/>
    <w:rsid w:val="00DC44E0"/>
    <w:rsid w:val="00E12EAC"/>
    <w:rsid w:val="00E15672"/>
    <w:rsid w:val="00E17148"/>
    <w:rsid w:val="00E31758"/>
    <w:rsid w:val="00E356F6"/>
    <w:rsid w:val="00E41839"/>
    <w:rsid w:val="00E43171"/>
    <w:rsid w:val="00E43A05"/>
    <w:rsid w:val="00E45807"/>
    <w:rsid w:val="00E5031D"/>
    <w:rsid w:val="00E53DD2"/>
    <w:rsid w:val="00E572E4"/>
    <w:rsid w:val="00E71A0C"/>
    <w:rsid w:val="00E81BE2"/>
    <w:rsid w:val="00EA15EF"/>
    <w:rsid w:val="00EA38A3"/>
    <w:rsid w:val="00EB0ED0"/>
    <w:rsid w:val="00ED44B2"/>
    <w:rsid w:val="00EF3A6F"/>
    <w:rsid w:val="00EF67E7"/>
    <w:rsid w:val="00F12AB7"/>
    <w:rsid w:val="00F13CB3"/>
    <w:rsid w:val="00F13CF8"/>
    <w:rsid w:val="00F249EB"/>
    <w:rsid w:val="00F331CD"/>
    <w:rsid w:val="00F6783B"/>
    <w:rsid w:val="00F70AAE"/>
    <w:rsid w:val="00F97479"/>
    <w:rsid w:val="00FA2A7E"/>
    <w:rsid w:val="00FB37BC"/>
    <w:rsid w:val="00FB4838"/>
    <w:rsid w:val="00FD3BE6"/>
    <w:rsid w:val="00FD4417"/>
    <w:rsid w:val="00FE4317"/>
    <w:rsid w:val="00FE7B29"/>
    <w:rsid w:val="00FF46C0"/>
    <w:rsid w:val="00FF50DA"/>
    <w:rsid w:val="00FF5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,4,7,10,12,13,17,21,24,26"/>
      <o:rules v:ext="edit">
        <o:r id="V:Rule27" type="arc" idref="#_x0000_s1129"/>
        <o:r id="V:Rule28" type="arc" idref="#_x0000_s1130"/>
        <o:r id="V:Rule29" type="arc" idref="#_x0000_s1131"/>
        <o:r id="V:Rule30" type="arc" idref="#_x0000_s1136"/>
        <o:r id="V:Rule31" type="arc" idref="#_x0000_s1970"/>
        <o:r id="V:Rule60" type="arc" idref="#_x0000_s1310"/>
        <o:r id="V:Rule61" type="arc" idref="#_x0000_s1311"/>
        <o:r id="V:Rule62" type="arc" idref="#_x0000_s1312"/>
        <o:r id="V:Rule63" type="arc" idref="#_x0000_s1317"/>
        <o:r id="V:Rule64" type="arc" idref="#_x0000_s21575"/>
        <o:r id="V:Rule91" type="arc" idref="#_x0000_s21772"/>
        <o:r id="V:Rule92" type="arc" idref="#_x0000_s21777"/>
        <o:r id="V:Rule93" type="arc" idref="#_x0000_s21778"/>
        <o:r id="V:Rule94" type="arc" idref="#_x0000_s21779"/>
        <o:r id="V:Rule95" type="arc" idref="#_x0000_s21829"/>
        <o:r id="V:Rule124" type="arc" idref="#_x0000_s22073"/>
        <o:r id="V:Rule125" type="arc" idref="#_x0000_s22074"/>
        <o:r id="V:Rule126" type="arc" idref="#_x0000_s22075"/>
        <o:r id="V:Rule127" type="arc" idref="#_x0000_s22080"/>
        <o:r id="V:Rule128" type="arc" idref="#_x0000_s24620"/>
        <o:r id="V:Rule155" type="arc" idref="#_x0000_s4996"/>
        <o:r id="V:Rule156" type="arc" idref="#_x0000_s4997"/>
        <o:r id="V:Rule157" type="arc" idref="#_x0000_s4985"/>
        <o:r id="V:Rule158" type="arc" idref="#_x0000_s4995"/>
        <o:r id="V:Rule163" type="arc" idref="#_x0000_s7260"/>
        <o:r id="V:Rule192" type="arc" idref="#_x0000_s25264"/>
        <o:r id="V:Rule193" type="arc" idref="#_x0000_s25265"/>
        <o:r id="V:Rule194" type="arc" idref="#_x0000_s25269"/>
        <o:r id="V:Rule195" type="arc" idref="#_x0000_s25275"/>
        <o:r id="V:Rule200" type="arc" idref="#_x0000_s25330"/>
        <o:r id="V:Rule227" type="arc" idref="#_x0000_s25351"/>
        <o:r id="V:Rule228" type="arc" idref="#_x0000_s25352"/>
        <o:r id="V:Rule229" type="arc" idref="#_x0000_s25353"/>
        <o:r id="V:Rule230" type="arc" idref="#_x0000_s25358"/>
        <o:r id="V:Rule231" type="arc" idref="#_x0000_s7977"/>
        <o:r id="V:Rule349" type="connector" idref="#_x0000_s17904"/>
        <o:r id="V:Rule350" type="connector" idref="#_x0000_s18171"/>
        <o:r id="V:Rule351" type="connector" idref="#_x0000_s17965"/>
        <o:r id="V:Rule353" type="connector" idref="#_x0000_s22303"/>
        <o:r id="V:Rule354" type="connector" idref="#_x0000_s25235"/>
        <o:r id="V:Rule355" type="connector" idref="#_x0000_s22327"/>
        <o:r id="V:Rule356" type="connector" idref="#_x0000_s26729"/>
        <o:r id="V:Rule357" type="connector" idref="#_x0000_s26798"/>
        <o:r id="V:Rule358" type="connector" idref="#_x0000_s24727"/>
        <o:r id="V:Rule360" type="connector" idref="#_x0000_s18155"/>
        <o:r id="V:Rule361" type="connector" idref="#_x0000_s22307"/>
        <o:r id="V:Rule363" type="connector" idref="#_x0000_s5048"/>
        <o:r id="V:Rule364" type="connector" idref="#_x0000_s25475"/>
        <o:r id="V:Rule365" type="connector" idref="#_x0000_s18121"/>
        <o:r id="V:Rule366" type="connector" idref="#_x0000_s24697"/>
        <o:r id="V:Rule367" type="connector" idref="#_x0000_s21749"/>
        <o:r id="V:Rule368" type="connector" idref="#_x0000_s18002"/>
        <o:r id="V:Rule370" type="connector" idref="#_x0000_s5046"/>
        <o:r id="V:Rule371" type="connector" idref="#_x0000_s25408"/>
        <o:r id="V:Rule372" type="connector" idref="#_x0000_s17980"/>
        <o:r id="V:Rule373" type="connector" idref="#_x0000_s22240"/>
        <o:r id="V:Rule374" type="connector" idref="#_x0000_s24710"/>
        <o:r id="V:Rule375" type="connector" idref="#_x0000_s17982"/>
        <o:r id="V:Rule376" type="connector" idref="#_x0000_s22329"/>
        <o:r id="V:Rule377" type="connector" idref="#_x0000_s25247"/>
        <o:r id="V:Rule378" type="connector" idref="#_x0000_s21720"/>
        <o:r id="V:Rule379" type="connector" idref="#_x0000_s18122"/>
        <o:r id="V:Rule380" type="connector" idref="#_x0000_s26759"/>
        <o:r id="V:Rule381" type="connector" idref="#_x0000_s22313"/>
        <o:r id="V:Rule382" type="connector" idref="#_x0000_s26760"/>
        <o:r id="V:Rule383" type="connector" idref="#_x0000_s21690"/>
        <o:r id="V:Rule384" type="connector" idref="#_x0000_s26806"/>
        <o:r id="V:Rule385" type="connector" idref="#_x0000_s25279"/>
        <o:r id="V:Rule386" type="connector" idref="#_x0000_s21747"/>
        <o:r id="V:Rule387" type="connector" idref="#_x0000_s24720"/>
        <o:r id="V:Rule388" type="connector" idref="#_x0000_s17901"/>
        <o:r id="V:Rule389" type="connector" idref="#_x0000_s25480"/>
        <o:r id="V:Rule390" type="connector" idref="#_x0000_s24870"/>
        <o:r id="V:Rule392" type="connector" idref="#_x0000_s21740"/>
        <o:r id="V:Rule393" type="connector" idref="#_x0000_s18161"/>
        <o:r id="V:Rule394" type="connector" idref="#_x0000_s25488"/>
        <o:r id="V:Rule395" type="connector" idref="#_x0000_s5047"/>
        <o:r id="V:Rule396" type="connector" idref="#_x0000_s26791"/>
        <o:r id="V:Rule397" type="connector" idref="#_x0000_s21726"/>
        <o:r id="V:Rule398" type="connector" idref="#_x0000_s25227"/>
        <o:r id="V:Rule399" type="connector" idref="#_x0000_s18185"/>
        <o:r id="V:Rule400" type="connector" idref="#_x0000_s22316"/>
        <o:r id="V:Rule401" type="connector" idref="#_x0000_s18091"/>
        <o:r id="V:Rule402" type="connector" idref="#_x0000_s25499"/>
        <o:r id="V:Rule403" type="connector" idref="#_x0000_s17903"/>
        <o:r id="V:Rule405" type="connector" idref="#_x0000_s26790"/>
        <o:r id="V:Rule406" type="connector" idref="#_x0000_s24712"/>
        <o:r id="V:Rule407" type="connector" idref="#_x0000_s25217"/>
        <o:r id="V:Rule408" type="connector" idref="#_x0000_s17985"/>
        <o:r id="V:Rule409" type="connector" idref="#_x0000_s18179"/>
        <o:r id="V:Rule410" type="connector" idref="#_x0000_s26817"/>
        <o:r id="V:Rule411" type="connector" idref="#_x0000_s25277"/>
        <o:r id="V:Rule412" type="connector" idref="#_x0000_s21723"/>
        <o:r id="V:Rule413" type="connector" idref="#_x0000_s25490"/>
        <o:r id="V:Rule415" type="connector" idref="#_x0000_s24722"/>
        <o:r id="V:Rule416" type="connector" idref="#_x0000_s17933"/>
        <o:r id="V:Rule417" type="connector" idref="#_x0000_s18153"/>
        <o:r id="V:Rule418" type="connector" idref="#_x0000_s25470"/>
        <o:r id="V:Rule419" type="connector" idref="#_x0000_s22304"/>
        <o:r id="V:Rule420" type="connector" idref="#_x0000_s17992"/>
        <o:r id="V:Rule423" type="connector" idref="#_x0000_s26808"/>
        <o:r id="V:Rule424" type="connector" idref="#_x0000_s18190"/>
        <o:r id="V:Rule425" type="connector" idref="#_x0000_s25156"/>
        <o:r id="V:Rule426" type="connector" idref="#_x0000_s22273"/>
        <o:r id="V:Rule427" type="connector" idref="#_x0000_s22320"/>
        <o:r id="V:Rule428" type="connector" idref="#_x0000_s25505"/>
        <o:r id="V:Rule430" type="connector" idref="#_x0000_s26727"/>
        <o:r id="V:Rule431" type="connector" idref="#_x0000_s22242"/>
        <o:r id="V:Rule432" type="connector" idref="#_x0000_s25219"/>
        <o:r id="V:Rule433" type="connector" idref="#_x0000_s25498"/>
        <o:r id="V:Rule435" type="connector" idref="#_x0000_s21722"/>
        <o:r id="V:Rule436" type="connector" idref="#_x0000_s25487"/>
        <o:r id="V:Rule437" type="connector" idref="#_x0000_s17964"/>
        <o:r id="V:Rule438" type="connector" idref="#_x0000_s21724"/>
        <o:r id="V:Rule439" type="connector" idref="#_x0000_s17981"/>
        <o:r id="V:Rule440" type="connector" idref="#_x0000_s21734"/>
        <o:r id="V:Rule442" type="connector" idref="#_x0000_s24718"/>
        <o:r id="V:Rule443" type="connector" idref="#_x0000_s24663"/>
        <o:r id="V:Rule444" type="connector" idref="#_x0000_s25187"/>
        <o:r id="V:Rule445" type="connector" idref="#_x0000_s26789"/>
        <o:r id="V:Rule446" type="connector" idref="#_x0000_s25495"/>
        <o:r id="V:Rule447" type="connector" idref="#_x0000_s17966"/>
        <o:r id="V:Rule448" type="connector" idref="#_x0000_s24698"/>
        <o:r id="V:Rule449" type="connector" idref="#_x0000_s25440"/>
        <o:r id="V:Rule450" type="connector" idref="#_x0000_s25411"/>
        <o:r id="V:Rule451" type="connector" idref="#_x0000_s22336"/>
        <o:r id="V:Rule452" type="connector" idref="#_x0000_s5045"/>
        <o:r id="V:Rule453" type="connector" idref="#_x0000_s25250"/>
        <o:r id="V:Rule454" type="connector" idref="#_x0000_s17963"/>
        <o:r id="V:Rule456" type="connector" idref="#_x0000_s25278"/>
        <o:r id="V:Rule457" type="connector" idref="#_x0000_s25472"/>
        <o:r id="V:Rule458" type="connector" idref="#_x0000_s21721"/>
        <o:r id="V:Rule459" type="connector" idref="#_x0000_s25494"/>
        <o:r id="V:Rule460" type="connector" idref="#_x0000_s24713"/>
        <o:r id="V:Rule461" type="connector" idref="#_x0000_s25225"/>
        <o:r id="V:Rule462" type="connector" idref="#_x0000_s22312"/>
        <o:r id="V:Rule463" type="connector" idref="#_x0000_s25276"/>
        <o:r id="V:Rule465" type="connector" idref="#_x0000_s22305"/>
        <o:r id="V:Rule466" type="connector" idref="#_x0000_s18162"/>
        <o:r id="V:Rule467" type="connector" idref="#_x0000_s25215"/>
        <o:r id="V:Rule468" type="connector" idref="#_x0000_s17967"/>
        <o:r id="V:Rule469" type="connector" idref="#_x0000_s26793"/>
        <o:r id="V:Rule470" type="connector" idref="#_x0000_s22331"/>
        <o:r id="V:Rule471" type="connector" idref="#_x0000_s25476"/>
        <o:r id="V:Rule472" type="connector" idref="#_x0000_s18180"/>
        <o:r id="V:Rule473" type="connector" idref="#_x0000_s21691"/>
        <o:r id="V:Rule474" type="connector" idref="#_x0000_s26799"/>
        <o:r id="V:Rule475" type="connector" idref="#_x0000_s25221"/>
        <o:r id="V:Rule476" type="connector" idref="#_x0000_s24634"/>
        <o:r id="V:Rule477" type="connector" idref="#_x0000_s21739"/>
        <o:r id="V:Rule478" type="connector" idref="#_x0000_s18154"/>
        <o:r id="V:Rule479" type="connector" idref="#_x0000_s18152"/>
        <o:r id="V:Rule480" type="connector" idref="#_x0000_s24664"/>
        <o:r id="V:Rule481" type="connector" idref="#_x0000_s18184"/>
        <o:r id="V:Rule482" type="connector" idref="#_x0000_s25481"/>
        <o:r id="V:Rule483" type="connector" idref="#_x0000_s17969"/>
        <o:r id="V:Rule484" type="connector" idref="#_x0000_s21731"/>
        <o:r id="V:Rule485" type="connector" idref="#_x0000_s18176"/>
        <o:r id="V:Rule486" type="connector" idref="#_x0000_s26824"/>
        <o:r id="V:Rule488" type="connector" idref="#_x0000_s25234"/>
        <o:r id="V:Rule489" type="connector" idref="#_x0000_s18168"/>
        <o:r id="V:Rule490" type="connector" idref="#_x0000_s24695"/>
        <o:r id="V:Rule491" type="connector" idref="#_x0000_s18092"/>
        <o:r id="V:Rule492" type="connector" idref="#_x0000_s18170"/>
        <o:r id="V:Rule493" type="connector" idref="#_x0000_s21745"/>
        <o:r id="V:Rule494" type="connector" idref="#_x0000_s26730"/>
        <o:r id="V:Rule495" type="connector" idref="#_x0000_s24693"/>
        <o:r id="V:Rule496" type="connector" idref="#_x0000_s25245"/>
        <o:r id="V:Rule497" type="connector" idref="#_x0000_s21754"/>
        <o:r id="V:Rule498" type="connector" idref="#_x0000_s26788"/>
        <o:r id="V:Rule499" type="connector" idref="#_x0000_s25154"/>
        <o:r id="V:Rule500" type="connector" idref="#_x0000_s17934"/>
        <o:r id="V:Rule501" type="connector" idref="#_x0000_s18165"/>
        <o:r id="V:Rule503" type="connector" idref="#_x0000_s22302"/>
        <o:r id="V:Rule504" type="connector" idref="#_x0000_s24869"/>
        <o:r id="V:Rule505" type="connector" idref="#_x0000_s26643"/>
        <o:r id="V:Rule506" type="connector" idref="#_x0000_s24633"/>
        <o:r id="V:Rule507" type="connector" idref="#_x0000_s17979"/>
        <o:r id="V:Rule508" type="connector" idref="#_x0000_s24696"/>
        <o:r id="V:Rule509" type="connector" idref="#_x0000_s25489"/>
        <o:r id="V:Rule510" type="connector" idref="#_x0000_s22315"/>
        <o:r id="V:Rule513" type="connector" idref="#_x0000_s17974"/>
        <o:r id="V:Rule514" type="connector" idref="#_x0000_s24726"/>
        <o:r id="V:Rule516" type="connector" idref="#_x0000_s26813"/>
        <o:r id="V:Rule517" type="connector" idref="#_x0000_s18157"/>
        <o:r id="V:Rule518" type="connector" idref="#_x0000_s26807"/>
        <o:r id="V:Rule519" type="connector" idref="#_x0000_s25226"/>
        <o:r id="V:Rule520" type="connector" idref="#_x0000_s18191"/>
        <o:r id="V:Rule521" type="connector" idref="#_x0000_s24703"/>
        <o:r id="V:Rule522" type="connector" idref="#_x0000_s24711"/>
        <o:r id="V:Rule523" type="connector" idref="#_x0000_s18151"/>
        <o:r id="V:Rule525" type="connector" idref="#_x0000_s26819"/>
        <o:r id="V:Rule526" type="connector" idref="#_x0000_s25236"/>
        <o:r id="V:Rule527" type="connector" idref="#_x0000_s18001"/>
        <o:r id="V:Rule528" type="connector" idref="#_x0000_s18156"/>
        <o:r id="V:Rule529" type="connector" idref="#_x0000_s22183"/>
        <o:r id="V:Rule530" type="connector" idref="#_x0000_s22330"/>
        <o:r id="V:Rule531" type="connector" idref="#_x0000_s21658"/>
        <o:r id="V:Rule532" type="connector" idref="#_x0000_s22306"/>
        <o:r id="V:Rule533" type="connector" idref="#_x0000_s25501"/>
        <o:r id="V:Rule534" type="connector" idref="#_x0000_s21748"/>
        <o:r id="V:Rule535" type="connector" idref="#_x0000_s24707"/>
        <o:r id="V:Rule536" type="connector" idref="#_x0000_s24704"/>
        <o:r id="V:Rule538" type="connector" idref="#_x0000_s22335"/>
        <o:r id="V:Rule540" type="connector" idref="#_x0000_s26794"/>
        <o:r id="V:Rule541" type="connector" idref="#_x0000_s21738"/>
        <o:r id="V:Rule542" type="connector" idref="#_x0000_s24721"/>
        <o:r id="V:Rule543" type="connector" idref="#_x0000_s25241"/>
        <o:r id="V:Rule544" type="connector" idref="#_x0000_s22321"/>
        <o:r id="V:Rule545" type="connector" idref="#_x0000_s24694"/>
        <o:r id="V:Rule546" type="connector" idref="#_x0000_s17995"/>
        <o:r id="V:Rule547" type="connector" idref="#_x0000_s25441"/>
        <o:r id="V:Rule548" type="connector" idref="#_x0000_s25504"/>
        <o:r id="V:Rule549" type="connector" idref="#_x0000_s17996"/>
        <o:r id="V:Rule551" type="connector" idref="#_x0000_s21730"/>
        <o:r id="V:Rule552" type="connector" idref="#_x0000_s22322"/>
        <o:r id="V:Rule553" type="connector" idref="#_x0000_s25186"/>
        <o:r id="V:Rule554" type="connector" idref="#_x0000_s25216"/>
        <o:r id="V:Rule555" type="connector" idref="#_x0000_s26823"/>
        <o:r id="V:Rule556" type="connector" idref="#_x0000_s22319"/>
        <o:r id="V:Rule557" type="connector" idref="#_x0000_s21661"/>
        <o:r id="V:Rule559" type="connector" idref="#_x0000_s25479"/>
        <o:r id="V:Rule560" type="connector" idref="#_x0000_s17986"/>
        <o:r id="V:Rule561" type="connector" idref="#_x0000_s22272"/>
        <o:r id="V:Rule562" type="connector" idref="#_x0000_s22243"/>
        <o:r id="V:Rule563" type="connector" idref="#_x0000_s25218"/>
        <o:r id="V:Rule564" type="connector" idref="#_x0000_s17973"/>
        <o:r id="V:Rule565" type="connector" idref="#_x0000_s25233"/>
        <o:r id="V:Rule566" type="connector" idref="#_x0000_s26816"/>
        <o:r id="V:Rule567" type="connector" idref="#_x0000_s18089"/>
        <o:r id="V:Rule568" type="connector" idref="#_x0000_s22184"/>
        <o:r id="V:Rule570" type="connector" idref="#_x0000_s25222"/>
        <o:r id="V:Rule572" type="connector" idref="#_x0000_s25469"/>
        <o:r id="V:Rule573" type="connector" idref="#_x0000_s21725"/>
        <o:r id="V:Rule574" type="connector" idref="#_x0000_s24699"/>
        <o:r id="V:Rule575" type="connector" idref="#_x0000_s21737"/>
        <o:r id="V:Rule576" type="connector" idref="#_x0000_s17994"/>
        <o:r id="V:Rule578" type="connector" idref="#_x0000_s21753"/>
        <o:r id="V:Rule579" type="connector" idref="#_x0000_s26805"/>
        <o:r id="V:Rule580" type="connector" idref="#_x0000_s25157"/>
        <o:r id="V:Rule581" type="connector" idref="#_x0000_s26822"/>
        <o:r id="V:Rule582" type="connector" idref="#_x0000_s21660"/>
        <o:r id="V:Rule583" type="connector" idref="#_x0000_s25251"/>
        <o:r id="V:Rule584" type="connector" idref="#_x0000_s25507"/>
        <o:r id="V:Rule585" type="connector" idref="#_x0000_s24631"/>
        <o:r id="V:Rule586" type="connector" idref="#_x0000_s25410"/>
        <o:r id="V:Rule587" type="connector" idref="#_x0000_s18178"/>
        <o:r id="V:Rule588" type="connector" idref="#_x0000_s17968"/>
        <o:r id="V:Rule589" type="connector" idref="#_x0000_s25244"/>
        <o:r id="V:Rule590" type="connector" idref="#_x0000_s18164"/>
        <o:r id="V:Rule591" type="connector" idref="#_x0000_s26642"/>
        <o:r id="V:Rule592" type="connector" idref="#_x0000_s18169"/>
        <o:r id="V:Rule593" type="connector" idref="#_x0000_s22308"/>
        <o:r id="V:Rule594" type="connector" idref="#_x0000_s24706"/>
        <o:r id="V:Rule595" type="connector" idref="#_x0000_s25473"/>
        <o:r id="V:Rule597" type="connector" idref="#_x0000_s25240"/>
        <o:r id="V:Rule598" type="connector" idref="#_x0000_s26797"/>
        <o:r id="V:Rule599" type="connector" idref="#_x0000_s21733"/>
        <o:r id="V:Rule600" type="connector" idref="#_x0000_s26812"/>
        <o:r id="V:Rule601" type="arc" idref="#_x0000_s27065"/>
        <o:r id="V:Rule602" type="arc" idref="#_x0000_s27066"/>
        <o:r id="V:Rule603" type="arc" idref="#_x0000_s27067"/>
        <o:r id="V:Rule604" type="arc" idref="#_x0000_s27072"/>
        <o:r id="V:Rule605" type="arc" idref="#_x0000_s27123"/>
      </o:rules>
      <o:regrouptable v:ext="edit">
        <o:entry new="1" old="0"/>
        <o:entry new="2" old="0"/>
        <o:entry new="3" old="0"/>
        <o:entry new="4" old="0"/>
        <o:entry new="5" old="0"/>
        <o:entry new="6" old="5"/>
        <o:entry new="7" old="0"/>
        <o:entry new="8" old="7"/>
        <o:entry new="9" old="8"/>
        <o:entry new="10" old="8"/>
        <o:entry new="11" old="0"/>
        <o:entry new="12" old="0"/>
        <o:entry new="13" old="0"/>
        <o:entry new="14" old="13"/>
        <o:entry new="15" old="13"/>
        <o:entry new="16" old="13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25"/>
        <o:entry new="27" old="0"/>
        <o:entry new="28" old="0"/>
        <o:entry new="29" old="0"/>
        <o:entry new="30" old="0"/>
        <o:entry new="31" old="0"/>
        <o:entry new="32" old="31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B5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1B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6A11"/>
    <w:pPr>
      <w:ind w:left="720"/>
      <w:contextualSpacing/>
    </w:pPr>
  </w:style>
  <w:style w:type="paragraph" w:styleId="BodyText">
    <w:name w:val="Body Text"/>
    <w:basedOn w:val="Normal"/>
    <w:link w:val="BodyTextChar"/>
    <w:rsid w:val="00EA38A3"/>
    <w:pPr>
      <w:spacing w:after="120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EA38A3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1F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F1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38" Type="http://schemas.openxmlformats.org/officeDocument/2006/relationships/oleObject" Target="embeddings/oleObject67.bin"/><Relationship Id="rId16" Type="http://schemas.openxmlformats.org/officeDocument/2006/relationships/oleObject" Target="embeddings/oleObject6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28" Type="http://schemas.openxmlformats.org/officeDocument/2006/relationships/oleObject" Target="embeddings/oleObject62.bin"/><Relationship Id="rId144" Type="http://schemas.openxmlformats.org/officeDocument/2006/relationships/oleObject" Target="embeddings/oleObject70.bin"/><Relationship Id="rId5" Type="http://schemas.openxmlformats.org/officeDocument/2006/relationships/image" Target="media/image1.wmf"/><Relationship Id="rId90" Type="http://schemas.openxmlformats.org/officeDocument/2006/relationships/oleObject" Target="embeddings/oleObject43.bin"/><Relationship Id="rId95" Type="http://schemas.openxmlformats.org/officeDocument/2006/relationships/image" Target="media/image46.w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18" Type="http://schemas.openxmlformats.org/officeDocument/2006/relationships/oleObject" Target="embeddings/oleObject57.bin"/><Relationship Id="rId134" Type="http://schemas.openxmlformats.org/officeDocument/2006/relationships/oleObject" Target="embeddings/oleObject65.bin"/><Relationship Id="rId139" Type="http://schemas.openxmlformats.org/officeDocument/2006/relationships/image" Target="media/image68.wmf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2.bin"/><Relationship Id="rId116" Type="http://schemas.openxmlformats.org/officeDocument/2006/relationships/oleObject" Target="embeddings/oleObject56.bin"/><Relationship Id="rId124" Type="http://schemas.openxmlformats.org/officeDocument/2006/relationships/oleObject" Target="embeddings/oleObject60.bin"/><Relationship Id="rId129" Type="http://schemas.openxmlformats.org/officeDocument/2006/relationships/image" Target="media/image63.wmf"/><Relationship Id="rId137" Type="http://schemas.openxmlformats.org/officeDocument/2006/relationships/image" Target="media/image67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40" Type="http://schemas.openxmlformats.org/officeDocument/2006/relationships/oleObject" Target="embeddings/oleObject68.bin"/><Relationship Id="rId14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8.wmf"/><Relationship Id="rId127" Type="http://schemas.openxmlformats.org/officeDocument/2006/relationships/image" Target="media/image6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30" Type="http://schemas.openxmlformats.org/officeDocument/2006/relationships/oleObject" Target="embeddings/oleObject63.bin"/><Relationship Id="rId135" Type="http://schemas.openxmlformats.org/officeDocument/2006/relationships/image" Target="media/image66.wmf"/><Relationship Id="rId143" Type="http://schemas.openxmlformats.org/officeDocument/2006/relationships/image" Target="media/image7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61.wmf"/><Relationship Id="rId141" Type="http://schemas.openxmlformats.org/officeDocument/2006/relationships/image" Target="media/image69.wmf"/><Relationship Id="rId146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oleObject" Target="embeddings/oleObject66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%201\dulieu%20Ms.Trang\DESBVL\17C1-CCK-HKII-NH17-18-SBVL-XUANTRAN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17C1-CCK-HKII-NH17-18-SBVL-XUANTRANG</Template>
  <TotalTime>536</TotalTime>
  <Pages>12</Pages>
  <Words>2214</Words>
  <Characters>12621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60</cp:revision>
  <cp:lastPrinted>2020-09-08T08:13:00Z</cp:lastPrinted>
  <dcterms:created xsi:type="dcterms:W3CDTF">2020-09-04T12:24:00Z</dcterms:created>
  <dcterms:modified xsi:type="dcterms:W3CDTF">2020-09-08T13:47:00Z</dcterms:modified>
</cp:coreProperties>
</file>